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1"/>
        <w:ind w:left="2759" w:right="0" w:firstLine="0"/>
        <w:jc w:val="left"/>
        <w:rPr>
          <w:rFonts w:hint="default" w:ascii="宋体" w:hAnsi="宋体" w:eastAsia="宋体" w:cs="宋体"/>
          <w:sz w:val="44"/>
          <w:szCs w:val="44"/>
        </w:rPr>
      </w:pPr>
      <w:r>
        <w:rPr>
          <w:rFonts w:hint="default" w:ascii="宋体" w:hAnsi="宋体" w:eastAsia="宋体" w:cs="宋体"/>
          <w:b/>
          <w:bCs/>
          <w:sz w:val="44"/>
          <w:szCs w:val="44"/>
        </w:rPr>
        <w:t>M-C8-KT</w:t>
      </w:r>
      <w:r>
        <w:rPr>
          <w:rFonts w:hint="default" w:ascii="宋体" w:hAnsi="宋体" w:eastAsia="宋体" w:cs="宋体"/>
          <w:b/>
          <w:bCs/>
          <w:spacing w:val="-123"/>
          <w:sz w:val="44"/>
          <w:szCs w:val="44"/>
        </w:rPr>
        <w:t xml:space="preserve"> </w:t>
      </w:r>
      <w:r>
        <w:rPr>
          <w:rFonts w:hint="default" w:ascii="宋体" w:hAnsi="宋体" w:eastAsia="宋体" w:cs="宋体"/>
          <w:b/>
          <w:bCs/>
          <w:sz w:val="44"/>
          <w:szCs w:val="44"/>
        </w:rPr>
        <w:t>控制器说明书</w:t>
      </w: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p>
    <w:p>
      <w:pPr>
        <w:spacing w:before="0" w:line="240" w:lineRule="auto"/>
        <w:rPr>
          <w:rFonts w:hint="default" w:ascii="宋体" w:hAnsi="宋体" w:eastAsia="宋体" w:cs="宋体"/>
          <w:b/>
          <w:bCs/>
          <w:sz w:val="20"/>
          <w:szCs w:val="20"/>
        </w:rPr>
      </w:pPr>
      <w:r>
        <mc:AlternateContent>
          <mc:Choice Requires="wps">
            <w:drawing>
              <wp:anchor distT="0" distB="0" distL="114300" distR="114300" simplePos="0" relativeHeight="251674624" behindDoc="0" locked="0" layoutInCell="1" allowOverlap="1">
                <wp:simplePos x="0" y="0"/>
                <wp:positionH relativeFrom="column">
                  <wp:posOffset>4345940</wp:posOffset>
                </wp:positionH>
                <wp:positionV relativeFrom="paragraph">
                  <wp:posOffset>635</wp:posOffset>
                </wp:positionV>
                <wp:extent cx="469265" cy="278765"/>
                <wp:effectExtent l="0" t="0" r="0" b="0"/>
                <wp:wrapNone/>
                <wp:docPr id="1701" name="文本框 24"/>
                <wp:cNvGraphicFramePr/>
                <a:graphic xmlns:a="http://schemas.openxmlformats.org/drawingml/2006/main">
                  <a:graphicData uri="http://schemas.microsoft.com/office/word/2010/wordprocessingShape">
                    <wps:wsp>
                      <wps:cNvSpPr txBox="1"/>
                      <wps:spPr>
                        <a:xfrm>
                          <a:off x="0" y="0"/>
                          <a:ext cx="469265" cy="278765"/>
                        </a:xfrm>
                        <a:prstGeom prst="rect">
                          <a:avLst/>
                        </a:prstGeom>
                        <a:noFill/>
                        <a:ln>
                          <a:noFill/>
                        </a:ln>
                      </wps:spPr>
                      <wps:txbx>
                        <w:txbxContent>
                          <w:p>
                            <w:pPr>
                              <w:spacing w:before="0" w:line="439" w:lineRule="exact"/>
                              <w:ind w:left="0" w:right="0" w:firstLine="0"/>
                              <w:jc w:val="left"/>
                              <w:rPr>
                                <w:rFonts w:hint="default" w:ascii="宋体" w:hAnsi="宋体" w:eastAsia="宋体" w:cs="宋体"/>
                                <w:sz w:val="44"/>
                                <w:szCs w:val="44"/>
                                <w:lang w:val="en-US" w:eastAsia="zh-CN"/>
                              </w:rPr>
                            </w:pPr>
                            <w:r>
                              <w:rPr>
                                <w:rFonts w:hint="eastAsia" w:ascii="宋体" w:hAnsi="宋体" w:eastAsia="宋体" w:cs="宋体"/>
                                <w:sz w:val="30"/>
                                <w:szCs w:val="30"/>
                                <w:lang w:val="en-US" w:eastAsia="zh-CN"/>
                              </w:rPr>
                              <w:t>分控</w:t>
                            </w:r>
                          </w:p>
                        </w:txbxContent>
                      </wps:txbx>
                      <wps:bodyPr lIns="0" tIns="0" rIns="0" bIns="0" upright="1"/>
                    </wps:wsp>
                  </a:graphicData>
                </a:graphic>
              </wp:anchor>
            </w:drawing>
          </mc:Choice>
          <mc:Fallback>
            <w:pict>
              <v:shape id="文本框 24" o:spid="_x0000_s1026" o:spt="202" type="#_x0000_t202" style="position:absolute;left:0pt;margin-left:342.2pt;margin-top:0.05pt;height:21.95pt;width:36.95pt;z-index:251674624;mso-width-relative:page;mso-height-relative:page;" filled="f" stroked="f" coordsize="21600,21600" o:gfxdata="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OYYcvYAAAACQEAAA8AAAAAAAAAAQAgAAAAIgAAAGRycy9kb3ducmV2LnhtbFBL&#10;AQIUABQAAAAIAIdO4kAddz3AvQEAAHUDAAAOAAAAAAAAAAEAIAAAACcBAABkcnMvZTJvRG9jLnht&#10;bFBLBQYAAAAABgAGAFkBAABWBQAAAAA=&#10;">
                <v:fill on="f" focussize="0,0"/>
                <v:stroke on="f"/>
                <v:imagedata o:title=""/>
                <o:lock v:ext="edit" aspectratio="f"/>
                <v:textbox inset="0mm,0mm,0mm,0mm">
                  <w:txbxContent>
                    <w:p>
                      <w:pPr>
                        <w:spacing w:before="0" w:line="439" w:lineRule="exact"/>
                        <w:ind w:left="0" w:right="0" w:firstLine="0"/>
                        <w:jc w:val="left"/>
                        <w:rPr>
                          <w:rFonts w:hint="default" w:ascii="宋体" w:hAnsi="宋体" w:eastAsia="宋体" w:cs="宋体"/>
                          <w:sz w:val="44"/>
                          <w:szCs w:val="44"/>
                          <w:lang w:val="en-US" w:eastAsia="zh-CN"/>
                        </w:rPr>
                      </w:pPr>
                      <w:r>
                        <w:rPr>
                          <w:rFonts w:hint="eastAsia" w:ascii="宋体" w:hAnsi="宋体" w:eastAsia="宋体" w:cs="宋体"/>
                          <w:sz w:val="30"/>
                          <w:szCs w:val="30"/>
                          <w:lang w:val="en-US" w:eastAsia="zh-CN"/>
                        </w:rPr>
                        <w:t>分控</w:t>
                      </w:r>
                    </w:p>
                  </w:txbxContent>
                </v:textbox>
              </v:shape>
            </w:pict>
          </mc:Fallback>
        </mc:AlternateContent>
      </w:r>
    </w:p>
    <w:p>
      <w:pPr>
        <w:spacing w:before="0" w:line="240" w:lineRule="auto"/>
        <w:rPr>
          <w:rFonts w:hint="default" w:ascii="宋体" w:hAnsi="宋体" w:eastAsia="宋体" w:cs="宋体"/>
          <w:b/>
          <w:bCs/>
          <w:sz w:val="20"/>
          <w:szCs w:val="20"/>
        </w:rPr>
      </w:pPr>
      <w:r>
        <w:rPr>
          <w:rFonts w:hint="eastAsia" w:ascii="宋体" w:hAnsi="宋体" w:eastAsia="宋体" w:cs="宋体"/>
          <w:b/>
          <w:bCs/>
          <w:sz w:val="20"/>
          <w:szCs w:val="20"/>
          <w:lang w:val="en-US" w:eastAsia="zh-CN"/>
        </w:rPr>
        <w:t xml:space="preserve">                                                              </w:t>
      </w:r>
    </w:p>
    <w:p>
      <w:pPr>
        <w:spacing w:before="0" w:line="240" w:lineRule="auto"/>
        <w:rPr>
          <w:rFonts w:hint="default" w:ascii="宋体" w:hAnsi="宋体" w:eastAsia="宋体" w:cs="宋体"/>
          <w:b/>
          <w:bCs/>
          <w:sz w:val="20"/>
          <w:szCs w:val="20"/>
        </w:rPr>
      </w:pPr>
      <w:r>
        <w:rPr>
          <w:rFonts w:hint="default" w:ascii="宋体" w:hAnsi="宋体" w:eastAsia="宋体" w:cs="宋体"/>
          <w:b/>
          <w:bCs/>
          <w:sz w:val="20"/>
          <w:szCs w:val="20"/>
        </w:rPr>
        <w:drawing>
          <wp:anchor distT="0" distB="0" distL="114300" distR="114300" simplePos="0" relativeHeight="251671552" behindDoc="1" locked="0" layoutInCell="1" allowOverlap="1">
            <wp:simplePos x="0" y="0"/>
            <wp:positionH relativeFrom="column">
              <wp:posOffset>3300730</wp:posOffset>
            </wp:positionH>
            <wp:positionV relativeFrom="paragraph">
              <wp:posOffset>13970</wp:posOffset>
            </wp:positionV>
            <wp:extent cx="2434590" cy="1040130"/>
            <wp:effectExtent l="0" t="0" r="3810" b="0"/>
            <wp:wrapThrough wrapText="bothSides">
              <wp:wrapPolygon>
                <wp:start x="2299" y="949"/>
                <wp:lineTo x="811" y="11077"/>
                <wp:lineTo x="270" y="16141"/>
                <wp:lineTo x="270" y="16774"/>
                <wp:lineTo x="811" y="18673"/>
                <wp:lineTo x="1082" y="19305"/>
                <wp:lineTo x="15685" y="19305"/>
                <wp:lineTo x="20282" y="18673"/>
                <wp:lineTo x="21499" y="18040"/>
                <wp:lineTo x="21093" y="11077"/>
                <wp:lineTo x="18794" y="949"/>
                <wp:lineTo x="2299" y="949"/>
              </wp:wrapPolygon>
            </wp:wrapThrough>
            <wp:docPr id="1665" name="图片 1665" descr="9d73bfb394e9fdc132c5219c9a11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图片 1665" descr="9d73bfb394e9fdc132c5219c9a11aeb"/>
                    <pic:cNvPicPr>
                      <a:picLocks noChangeAspect="1"/>
                    </pic:cNvPicPr>
                  </pic:nvPicPr>
                  <pic:blipFill>
                    <a:blip r:embed="rId19"/>
                    <a:stretch>
                      <a:fillRect/>
                    </a:stretch>
                  </pic:blipFill>
                  <pic:spPr>
                    <a:xfrm>
                      <a:off x="0" y="0"/>
                      <a:ext cx="2434590" cy="1040130"/>
                    </a:xfrm>
                    <a:prstGeom prst="rect">
                      <a:avLst/>
                    </a:prstGeom>
                  </pic:spPr>
                </pic:pic>
              </a:graphicData>
            </a:graphic>
          </wp:anchor>
        </w:drawing>
      </w:r>
    </w:p>
    <w:p>
      <w:pPr>
        <w:spacing w:before="12" w:line="240" w:lineRule="auto"/>
        <w:rPr>
          <w:rFonts w:hint="default" w:ascii="宋体" w:hAnsi="宋体" w:eastAsia="宋体" w:cs="宋体"/>
          <w:b/>
          <w:bCs/>
          <w:sz w:val="25"/>
          <w:szCs w:val="25"/>
        </w:rPr>
      </w:pPr>
      <w:r>
        <w:rPr>
          <w:sz w:val="20"/>
        </w:rPr>
        <w:drawing>
          <wp:anchor distT="0" distB="0" distL="114300" distR="114300" simplePos="0" relativeHeight="251686912" behindDoc="1" locked="0" layoutInCell="1" allowOverlap="1">
            <wp:simplePos x="0" y="0"/>
            <wp:positionH relativeFrom="column">
              <wp:posOffset>738505</wp:posOffset>
            </wp:positionH>
            <wp:positionV relativeFrom="paragraph">
              <wp:posOffset>159385</wp:posOffset>
            </wp:positionV>
            <wp:extent cx="736600" cy="816610"/>
            <wp:effectExtent l="0" t="0" r="6350" b="2540"/>
            <wp:wrapNone/>
            <wp:docPr id="9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13"/>
                    <pic:cNvPicPr>
                      <a:picLocks noChangeAspect="1"/>
                    </pic:cNvPicPr>
                  </pic:nvPicPr>
                  <pic:blipFill>
                    <a:blip r:embed="rId20"/>
                    <a:stretch>
                      <a:fillRect/>
                    </a:stretch>
                  </pic:blipFill>
                  <pic:spPr>
                    <a:xfrm>
                      <a:off x="1518285" y="2774315"/>
                      <a:ext cx="736600" cy="816610"/>
                    </a:xfrm>
                    <a:prstGeom prst="rect">
                      <a:avLst/>
                    </a:prstGeom>
                    <a:noFill/>
                    <a:ln>
                      <a:noFill/>
                    </a:ln>
                  </pic:spPr>
                </pic:pic>
              </a:graphicData>
            </a:graphic>
          </wp:anchor>
        </w:drawing>
      </w: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r>
        <w:rPr>
          <w:sz w:val="20"/>
        </w:rPr>
        <mc:AlternateContent>
          <mc:Choice Requires="wps">
            <w:drawing>
              <wp:anchor distT="0" distB="0" distL="114300" distR="114300" simplePos="0" relativeHeight="251707392" behindDoc="0" locked="0" layoutInCell="1" allowOverlap="1">
                <wp:simplePos x="0" y="0"/>
                <wp:positionH relativeFrom="column">
                  <wp:posOffset>1475105</wp:posOffset>
                </wp:positionH>
                <wp:positionV relativeFrom="paragraph">
                  <wp:posOffset>25400</wp:posOffset>
                </wp:positionV>
                <wp:extent cx="933450" cy="1394460"/>
                <wp:effectExtent l="0" t="4445" r="19050" b="10795"/>
                <wp:wrapNone/>
                <wp:docPr id="229" name="肘形连接符 229"/>
                <wp:cNvGraphicFramePr/>
                <a:graphic xmlns:a="http://schemas.openxmlformats.org/drawingml/2006/main">
                  <a:graphicData uri="http://schemas.microsoft.com/office/word/2010/wordprocessingShape">
                    <wps:wsp>
                      <wps:cNvCnPr>
                        <a:stCxn id="950" idx="3"/>
                      </wps:cNvCnPr>
                      <wps:spPr>
                        <a:xfrm>
                          <a:off x="1983105" y="3333750"/>
                          <a:ext cx="933450" cy="1394460"/>
                        </a:xfrm>
                        <a:prstGeom prst="bentConnector2">
                          <a:avLst/>
                        </a:prstGeom>
                        <a:ln w="9525">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margin-left:116.15pt;margin-top:2pt;height:109.8pt;width:73.5pt;z-index:251707392;mso-width-relative:page;mso-height-relative:page;" filled="f" stroked="t" coordsize="21600,21600" o:gfxdata="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fbJb9UAAAAJAQAADwAAAAAAAAABACAAAAAi&#10;AAAAZHJzL2Rvd25yZXYueG1sUEsBAhQAFAAAAAgAh07iQHO9MqANAgAA4AMAAA4AAAAAAAAAAQAg&#10;AAAAJAEAAGRycy9lMm9Eb2MueG1sUEsFBgAAAAAGAAYAWQEAAKMFAAAAAA==&#10;">
                <v:fill on="f" focussize="0,0"/>
                <v:stroke color="#4F81BD [3204]" joinstyle="round" dashstyle="dash"/>
                <v:imagedata o:title=""/>
                <o:lock v:ext="edit" aspectratio="f"/>
              </v:shape>
            </w:pict>
          </mc:Fallback>
        </mc:AlternateContent>
      </w:r>
      <w:r>
        <w:rPr>
          <w:sz w:val="20"/>
        </w:rPr>
        <mc:AlternateContent>
          <mc:Choice Requires="wps">
            <w:drawing>
              <wp:anchor distT="0" distB="0" distL="114300" distR="114300" simplePos="0" relativeHeight="251706368" behindDoc="0" locked="0" layoutInCell="1" allowOverlap="1">
                <wp:simplePos x="0" y="0"/>
                <wp:positionH relativeFrom="column">
                  <wp:posOffset>3658870</wp:posOffset>
                </wp:positionH>
                <wp:positionV relativeFrom="paragraph">
                  <wp:posOffset>121285</wp:posOffset>
                </wp:positionV>
                <wp:extent cx="1349375" cy="1325880"/>
                <wp:effectExtent l="5080" t="0" r="21590" b="0"/>
                <wp:wrapNone/>
                <wp:docPr id="228" name="肘形连接符 228"/>
                <wp:cNvGraphicFramePr/>
                <a:graphic xmlns:a="http://schemas.openxmlformats.org/drawingml/2006/main">
                  <a:graphicData uri="http://schemas.microsoft.com/office/word/2010/wordprocessingShape">
                    <wps:wsp>
                      <wps:cNvCnPr/>
                      <wps:spPr>
                        <a:xfrm rot="5400000">
                          <a:off x="4166870" y="3429635"/>
                          <a:ext cx="1349375" cy="1325880"/>
                        </a:xfrm>
                        <a:prstGeom prst="bentConnector3">
                          <a:avLst>
                            <a:gd name="adj1" fmla="val 50000"/>
                          </a:avLst>
                        </a:prstGeom>
                        <a:ln w="9525">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88.1pt;margin-top:9.55pt;height:104.4pt;width:106.25pt;rotation:5898240f;z-index:251706368;mso-width-relative:page;mso-height-relative:page;" filled="f" stroked="t" coordsize="21600,21600" o:gfxdata="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9iGm2QAA&#10;AAoBAAAPAAAAAAAAAAEAIAAAACIAAABkcnMvZG93bnJldi54bWxQSwECFAAUAAAACACHTuJAbJ9X&#10;Hx0CAAD0AwAADgAAAAAAAAABACAAAAAoAQAAZHJzL2Uyb0RvYy54bWxQSwUGAAAAAAYABgBZAQAA&#10;twUAAAAA&#10;" adj="10800">
                <v:fill on="f" focussize="0,0"/>
                <v:stroke color="#4F81BD [3204]" joinstyle="round" dashstyle="dash"/>
                <v:imagedata o:title=""/>
                <o:lock v:ext="edit" aspectratio="f"/>
              </v:shape>
            </w:pict>
          </mc:Fallback>
        </mc:AlternateContent>
      </w: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pStyle w:val="3"/>
        <w:spacing w:before="14" w:line="240" w:lineRule="auto"/>
        <w:ind w:left="100" w:right="0" w:firstLine="680" w:firstLineChars="500"/>
        <w:jc w:val="left"/>
      </w:pPr>
      <w:r>
        <w:rPr>
          <w:spacing w:val="-72"/>
        </w:rPr>
        <w:t xml:space="preserve"> </w:t>
      </w:r>
      <w:r>
        <w:t>SD</w:t>
      </w:r>
      <w:r>
        <w:rPr>
          <w:spacing w:val="-71"/>
        </w:rPr>
        <w:t xml:space="preserve"> </w:t>
      </w:r>
      <w:r>
        <w:t>卡程序播放</w:t>
      </w:r>
    </w:p>
    <w:p>
      <w:pPr>
        <w:spacing w:before="0" w:line="240" w:lineRule="auto"/>
        <w:rPr>
          <w:rFonts w:hint="default" w:ascii="宋体" w:hAnsi="宋体" w:eastAsia="宋体" w:cs="宋体"/>
          <w:sz w:val="20"/>
          <w:szCs w:val="20"/>
        </w:rPr>
      </w:pPr>
      <w:r>
        <mc:AlternateContent>
          <mc:Choice Requires="wps">
            <w:drawing>
              <wp:anchor distT="0" distB="0" distL="114300" distR="114300" simplePos="0" relativeHeight="251710464" behindDoc="0" locked="0" layoutInCell="1" allowOverlap="1">
                <wp:simplePos x="0" y="0"/>
                <wp:positionH relativeFrom="column">
                  <wp:posOffset>4155440</wp:posOffset>
                </wp:positionH>
                <wp:positionV relativeFrom="paragraph">
                  <wp:posOffset>80645</wp:posOffset>
                </wp:positionV>
                <wp:extent cx="450215" cy="278765"/>
                <wp:effectExtent l="0" t="0" r="0" b="0"/>
                <wp:wrapNone/>
                <wp:docPr id="248" name="文本框 24"/>
                <wp:cNvGraphicFramePr/>
                <a:graphic xmlns:a="http://schemas.openxmlformats.org/drawingml/2006/main">
                  <a:graphicData uri="http://schemas.microsoft.com/office/word/2010/wordprocessingShape">
                    <wps:wsp>
                      <wps:cNvSpPr txBox="1"/>
                      <wps:spPr>
                        <a:xfrm>
                          <a:off x="0" y="0"/>
                          <a:ext cx="450215" cy="278765"/>
                        </a:xfrm>
                        <a:prstGeom prst="rect">
                          <a:avLst/>
                        </a:prstGeom>
                        <a:noFill/>
                        <a:ln>
                          <a:noFill/>
                        </a:ln>
                      </wps:spPr>
                      <wps:txbx>
                        <w:txbxContent>
                          <w:p>
                            <w:pPr>
                              <w:spacing w:before="0" w:line="439" w:lineRule="exact"/>
                              <w:ind w:left="0" w:right="0" w:firstLine="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网线</w:t>
                            </w:r>
                          </w:p>
                        </w:txbxContent>
                      </wps:txbx>
                      <wps:bodyPr lIns="0" tIns="0" rIns="0" bIns="0" upright="1"/>
                    </wps:wsp>
                  </a:graphicData>
                </a:graphic>
              </wp:anchor>
            </w:drawing>
          </mc:Choice>
          <mc:Fallback>
            <w:pict>
              <v:shape id="文本框 24" o:spid="_x0000_s1026" o:spt="202" type="#_x0000_t202" style="position:absolute;left:0pt;margin-left:327.2pt;margin-top:6.35pt;height:21.95pt;width:35.45pt;z-index:251710464;mso-width-relative:page;mso-height-relative:page;" filled="f" stroked="f" coordsize="21600,21600" o:gfxdata="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MLhr7ZAAAACQEAAA8AAAAAAAAAAQAgAAAAIgAAAGRycy9kb3ducmV2LnhtbFBL&#10;AQIUABQAAAAIAIdO4kBNbhgGvAEAAHQDAAAOAAAAAAAAAAEAIAAAACgBAABkcnMvZTJvRG9jLnht&#10;bFBLBQYAAAAABgAGAFkBAABWBQAAAAA=&#10;">
                <v:fill on="f" focussize="0,0"/>
                <v:stroke on="f"/>
                <v:imagedata o:title=""/>
                <o:lock v:ext="edit" aspectratio="f"/>
                <v:textbox inset="0mm,0mm,0mm,0mm">
                  <w:txbxContent>
                    <w:p>
                      <w:pPr>
                        <w:spacing w:before="0" w:line="439" w:lineRule="exact"/>
                        <w:ind w:left="0" w:right="0" w:firstLine="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网线</w:t>
                      </w:r>
                    </w:p>
                  </w:txbxContent>
                </v:textbox>
              </v:shape>
            </w:pict>
          </mc:Fallback>
        </mc:AlternateContent>
      </w:r>
    </w:p>
    <w:p>
      <w:pPr>
        <w:spacing w:before="0" w:line="240" w:lineRule="auto"/>
        <w:rPr>
          <w:rFonts w:hint="eastAsia" w:ascii="宋体" w:hAnsi="宋体" w:eastAsia="宋体" w:cs="宋体"/>
          <w:sz w:val="20"/>
          <w:szCs w:val="20"/>
          <w:lang w:eastAsia="zh-CN"/>
        </w:rPr>
      </w:pPr>
      <w:r>
        <w:rPr>
          <w:rFonts w:hint="eastAsia" w:ascii="宋体" w:hAnsi="宋体" w:eastAsia="宋体" w:cs="宋体"/>
          <w:sz w:val="20"/>
          <w:szCs w:val="20"/>
          <w:lang w:val="en-US" w:eastAsia="zh-CN"/>
        </w:rPr>
        <w:t xml:space="preserve">                 </w:t>
      </w: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r>
        <w:rPr>
          <w:sz w:val="20"/>
        </w:rPr>
        <mc:AlternateContent>
          <mc:Choice Requires="wps">
            <w:drawing>
              <wp:anchor distT="0" distB="0" distL="114300" distR="114300" simplePos="0" relativeHeight="251703296" behindDoc="0" locked="0" layoutInCell="1" allowOverlap="1">
                <wp:simplePos x="0" y="0"/>
                <wp:positionH relativeFrom="column">
                  <wp:posOffset>1433195</wp:posOffset>
                </wp:positionH>
                <wp:positionV relativeFrom="paragraph">
                  <wp:posOffset>38735</wp:posOffset>
                </wp:positionV>
                <wp:extent cx="3230245" cy="1071245"/>
                <wp:effectExtent l="0" t="0" r="8255" b="14605"/>
                <wp:wrapNone/>
                <wp:docPr id="24" name="矩形 24"/>
                <wp:cNvGraphicFramePr/>
                <a:graphic xmlns:a="http://schemas.openxmlformats.org/drawingml/2006/main">
                  <a:graphicData uri="http://schemas.microsoft.com/office/word/2010/wordprocessingShape">
                    <wps:wsp>
                      <wps:cNvSpPr/>
                      <wps:spPr>
                        <a:xfrm>
                          <a:off x="1868805" y="4374515"/>
                          <a:ext cx="3230245" cy="1071245"/>
                        </a:xfrm>
                        <a:prstGeom prst="rect">
                          <a:avLst/>
                        </a:prstGeom>
                        <a:blipFill rotWithShape="1">
                          <a:blip r:embed="rId21"/>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85pt;margin-top:3.05pt;height:84.35pt;width:254.35pt;z-index:251703296;v-text-anchor:middle;mso-width-relative:page;mso-height-relative:page;" fillcolor="#FFFFFF [3201]" filled="t" stroked="f" coordsize="21600,21600" o:gfxdata="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R+/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L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P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V+/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X+/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T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f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Q+/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H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T+/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V+/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vv5irsVdirsVdirsVdirsVdirsVdirsVdirsVdirsVdigAAgP9/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U+/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S+/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P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R+/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L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1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P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1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">
                <v:fill type="frame" on="t" o:title="M-C8-KT" focussize="0,0" recolor="t" rotate="t" r:id="rId21"/>
                <v:stroke on="f" weight="2pt"/>
                <v:imagedata o:title=""/>
                <o:lock v:ext="edit" aspectratio="f"/>
              </v:rect>
            </w:pict>
          </mc:Fallback>
        </mc:AlternateContent>
      </w: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r>
        <mc:AlternateContent>
          <mc:Choice Requires="wps">
            <w:drawing>
              <wp:anchor distT="0" distB="0" distL="114300" distR="114300" simplePos="0" relativeHeight="251672576" behindDoc="0" locked="0" layoutInCell="1" allowOverlap="1">
                <wp:simplePos x="0" y="0"/>
                <wp:positionH relativeFrom="column">
                  <wp:posOffset>4755515</wp:posOffset>
                </wp:positionH>
                <wp:positionV relativeFrom="paragraph">
                  <wp:posOffset>16510</wp:posOffset>
                </wp:positionV>
                <wp:extent cx="469265" cy="278765"/>
                <wp:effectExtent l="0" t="0" r="0" b="0"/>
                <wp:wrapNone/>
                <wp:docPr id="1702" name="文本框 24"/>
                <wp:cNvGraphicFramePr/>
                <a:graphic xmlns:a="http://schemas.openxmlformats.org/drawingml/2006/main">
                  <a:graphicData uri="http://schemas.microsoft.com/office/word/2010/wordprocessingShape">
                    <wps:wsp>
                      <wps:cNvSpPr txBox="1"/>
                      <wps:spPr>
                        <a:xfrm>
                          <a:off x="0" y="0"/>
                          <a:ext cx="469265" cy="278765"/>
                        </a:xfrm>
                        <a:prstGeom prst="rect">
                          <a:avLst/>
                        </a:prstGeom>
                        <a:noFill/>
                        <a:ln>
                          <a:noFill/>
                        </a:ln>
                      </wps:spPr>
                      <wps:txbx>
                        <w:txbxContent>
                          <w:p>
                            <w:pPr>
                              <w:spacing w:before="0" w:line="439" w:lineRule="exact"/>
                              <w:ind w:left="0" w:right="0" w:firstLine="0"/>
                              <w:jc w:val="left"/>
                              <w:rPr>
                                <w:rFonts w:hint="default" w:ascii="宋体" w:hAnsi="宋体" w:eastAsia="宋体" w:cs="宋体"/>
                                <w:sz w:val="44"/>
                                <w:szCs w:val="44"/>
                                <w:lang w:val="en-US" w:eastAsia="zh-CN"/>
                              </w:rPr>
                            </w:pPr>
                            <w:r>
                              <w:rPr>
                                <w:rFonts w:hint="eastAsia" w:ascii="宋体" w:hAnsi="宋体" w:eastAsia="宋体" w:cs="宋体"/>
                                <w:sz w:val="30"/>
                                <w:szCs w:val="30"/>
                                <w:lang w:val="en-US" w:eastAsia="zh-CN"/>
                              </w:rPr>
                              <w:t>主控</w:t>
                            </w:r>
                          </w:p>
                        </w:txbxContent>
                      </wps:txbx>
                      <wps:bodyPr lIns="0" tIns="0" rIns="0" bIns="0" upright="1"/>
                    </wps:wsp>
                  </a:graphicData>
                </a:graphic>
              </wp:anchor>
            </w:drawing>
          </mc:Choice>
          <mc:Fallback>
            <w:pict>
              <v:shape id="文本框 24" o:spid="_x0000_s1026" o:spt="202" type="#_x0000_t202" style="position:absolute;left:0pt;margin-left:374.45pt;margin-top:1.3pt;height:21.95pt;width:36.95pt;z-index:251672576;mso-width-relative:page;mso-height-relative:page;" filled="f" stroked="f" coordsize="21600,21600" o:gfxdata="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KCgnYAAAACAEAAA8AAAAAAAAAAQAgAAAAIgAAAGRycy9kb3ducmV2LnhtbFBL&#10;AQIUABQAAAAIAIdO4kAhr/CEvQEAAHUDAAAOAAAAAAAAAAEAIAAAACcBAABkcnMvZTJvRG9jLnht&#10;bFBLBQYAAAAABgAGAFkBAABWBQAAAAA=&#10;">
                <v:fill on="f" focussize="0,0"/>
                <v:stroke on="f"/>
                <v:imagedata o:title=""/>
                <o:lock v:ext="edit" aspectratio="f"/>
                <v:textbox inset="0mm,0mm,0mm,0mm">
                  <w:txbxContent>
                    <w:p>
                      <w:pPr>
                        <w:spacing w:before="0" w:line="439" w:lineRule="exact"/>
                        <w:ind w:left="0" w:right="0" w:firstLine="0"/>
                        <w:jc w:val="left"/>
                        <w:rPr>
                          <w:rFonts w:hint="default" w:ascii="宋体" w:hAnsi="宋体" w:eastAsia="宋体" w:cs="宋体"/>
                          <w:sz w:val="44"/>
                          <w:szCs w:val="44"/>
                          <w:lang w:val="en-US" w:eastAsia="zh-CN"/>
                        </w:rPr>
                      </w:pPr>
                      <w:r>
                        <w:rPr>
                          <w:rFonts w:hint="eastAsia" w:ascii="宋体" w:hAnsi="宋体" w:eastAsia="宋体" w:cs="宋体"/>
                          <w:sz w:val="30"/>
                          <w:szCs w:val="30"/>
                          <w:lang w:val="en-US" w:eastAsia="zh-CN"/>
                        </w:rPr>
                        <w:t>主控</w:t>
                      </w:r>
                    </w:p>
                  </w:txbxContent>
                </v:textbox>
              </v:shape>
            </w:pict>
          </mc:Fallback>
        </mc:AlternateContent>
      </w: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r>
        <w:drawing>
          <wp:anchor distT="0" distB="0" distL="114300" distR="114300" simplePos="0" relativeHeight="251705344" behindDoc="0" locked="0" layoutInCell="1" allowOverlap="1">
            <wp:simplePos x="0" y="0"/>
            <wp:positionH relativeFrom="column">
              <wp:posOffset>3468370</wp:posOffset>
            </wp:positionH>
            <wp:positionV relativeFrom="margin">
              <wp:posOffset>4658360</wp:posOffset>
            </wp:positionV>
            <wp:extent cx="406400" cy="406400"/>
            <wp:effectExtent l="0" t="0" r="12700" b="12700"/>
            <wp:wrapNone/>
            <wp:docPr id="192" name="图片 192" descr="接线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9021&quot;,&quot;origin&quot;:0,&quot;type&quot;:&quot;icons&quot;,&quot;user&quot;:&quot;1365129000&quot;}"/>
                  </s:tag>
                </a:ext>
              </a:extLst>
            </wp:cNvGraphicFramePr>
            <a:graphic xmlns:a="http://schemas.openxmlformats.org/drawingml/2006/main">
              <a:graphicData uri="http://schemas.openxmlformats.org/drawingml/2006/picture">
                <pic:pic xmlns:pic="http://schemas.openxmlformats.org/drawingml/2006/picture">
                  <pic:nvPicPr>
                    <pic:cNvPr id="192" name="图片 192" descr="接线头"/>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406400" cy="406400"/>
                    </a:xfrm>
                    <a:prstGeom prst="rect">
                      <a:avLst/>
                    </a:prstGeom>
                  </pic:spPr>
                </pic:pic>
              </a:graphicData>
            </a:graphic>
          </wp:anchor>
        </w:drawing>
      </w:r>
    </w:p>
    <w:p>
      <w:pPr>
        <w:spacing w:before="0" w:line="240" w:lineRule="auto"/>
        <w:rPr>
          <w:rFonts w:hint="default" w:ascii="宋体" w:hAnsi="宋体" w:eastAsia="宋体" w:cs="宋体"/>
          <w:sz w:val="20"/>
          <w:szCs w:val="20"/>
        </w:rPr>
      </w:pPr>
      <w:r>
        <w:rPr>
          <w:sz w:val="20"/>
        </w:rPr>
        <mc:AlternateContent>
          <mc:Choice Requires="wps">
            <w:drawing>
              <wp:anchor distT="0" distB="0" distL="114300" distR="114300" simplePos="0" relativeHeight="251685888" behindDoc="1" locked="0" layoutInCell="1" allowOverlap="1">
                <wp:simplePos x="0" y="0"/>
                <wp:positionH relativeFrom="column">
                  <wp:posOffset>0</wp:posOffset>
                </wp:positionH>
                <wp:positionV relativeFrom="paragraph">
                  <wp:posOffset>0</wp:posOffset>
                </wp:positionV>
                <wp:extent cx="859790" cy="1351915"/>
                <wp:effectExtent l="0" t="0" r="0" b="0"/>
                <wp:wrapNone/>
                <wp:docPr id="947" name="任意多边形 10"/>
                <wp:cNvGraphicFramePr/>
                <a:graphic xmlns:a="http://schemas.openxmlformats.org/drawingml/2006/main">
                  <a:graphicData uri="http://schemas.microsoft.com/office/word/2010/wordprocessingShape">
                    <wps:wsp>
                      <wps:cNvSpPr/>
                      <wps:spPr>
                        <a:xfrm>
                          <a:off x="4408805" y="5849620"/>
                          <a:ext cx="859790" cy="1351915"/>
                        </a:xfrm>
                        <a:custGeom>
                          <a:avLst/>
                          <a:gdLst/>
                          <a:ahLst/>
                          <a:cxnLst/>
                          <a:pathLst>
                            <a:path w="1354" h="2129">
                              <a:moveTo>
                                <a:pt x="110" y="1064"/>
                              </a:moveTo>
                              <a:lnTo>
                                <a:pt x="100" y="1054"/>
                              </a:lnTo>
                              <a:lnTo>
                                <a:pt x="110" y="1054"/>
                              </a:lnTo>
                              <a:lnTo>
                                <a:pt x="110" y="1064"/>
                              </a:lnTo>
                              <a:close/>
                            </a:path>
                          </a:pathLst>
                        </a:custGeom>
                        <a:solidFill>
                          <a:srgbClr val="000000"/>
                        </a:solidFill>
                        <a:ln>
                          <a:noFill/>
                        </a:ln>
                      </wps:spPr>
                      <wps:bodyPr upright="1"/>
                    </wps:wsp>
                  </a:graphicData>
                </a:graphic>
              </wp:anchor>
            </w:drawing>
          </mc:Choice>
          <mc:Fallback>
            <w:pict>
              <v:shape id="任意多边形 10" o:spid="_x0000_s1026" o:spt="100" style="position:absolute;left:0pt;margin-left:0pt;margin-top:0pt;height:106.45pt;width:67.7pt;z-index:-251630592;mso-width-relative:page;mso-height-relative:page;" fillcolor="#000000" filled="t" stroked="f" coordsize="1354,2129" o:gfxdata="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3GDx0wAAAAUBAAAP&#10;AAAAAAAAAAEAIAAAACIAAABkcnMvZG93bnJldi54bWxQSwECFAAUAAAACACHTuJAHMNMCx0CAAB2&#10;BAAADgAAAAAAAAABACAAAAAiAQAAZHJzL2Uyb0RvYy54bWxQSwUGAAAAAAYABgBZAQAAsQUAAAAA&#10;" path="m110,1064l100,1054,110,1054,110,1064xe">
                <v:fill on="t" focussize="0,0"/>
                <v:stroke on="f"/>
                <v:imagedata o:title=""/>
                <o:lock v:ext="edit" aspectratio="f"/>
              </v:shape>
            </w:pict>
          </mc:Fallback>
        </mc:AlternateContent>
      </w:r>
      <w:r>
        <w:rPr>
          <w:sz w:val="20"/>
        </w:rPr>
        <mc:AlternateContent>
          <mc:Choice Requires="wps">
            <w:drawing>
              <wp:anchor distT="0" distB="0" distL="114300" distR="114300" simplePos="0" relativeHeight="251684864" behindDoc="1" locked="0" layoutInCell="1" allowOverlap="1">
                <wp:simplePos x="0" y="0"/>
                <wp:positionH relativeFrom="column">
                  <wp:posOffset>0</wp:posOffset>
                </wp:positionH>
                <wp:positionV relativeFrom="paragraph">
                  <wp:posOffset>0</wp:posOffset>
                </wp:positionV>
                <wp:extent cx="859790" cy="1351915"/>
                <wp:effectExtent l="0" t="0" r="0" b="0"/>
                <wp:wrapNone/>
                <wp:docPr id="946" name="任意多边形 9"/>
                <wp:cNvGraphicFramePr/>
                <a:graphic xmlns:a="http://schemas.openxmlformats.org/drawingml/2006/main">
                  <a:graphicData uri="http://schemas.microsoft.com/office/word/2010/wordprocessingShape">
                    <wps:wsp>
                      <wps:cNvSpPr/>
                      <wps:spPr>
                        <a:xfrm>
                          <a:off x="4408805" y="5849620"/>
                          <a:ext cx="859790" cy="1351915"/>
                        </a:xfrm>
                        <a:custGeom>
                          <a:avLst/>
                          <a:gdLst/>
                          <a:ahLst/>
                          <a:cxnLst/>
                          <a:pathLst>
                            <a:path w="1354" h="2129">
                              <a:moveTo>
                                <a:pt x="110" y="110"/>
                              </a:moveTo>
                              <a:lnTo>
                                <a:pt x="100" y="100"/>
                              </a:lnTo>
                              <a:lnTo>
                                <a:pt x="110" y="100"/>
                              </a:lnTo>
                              <a:lnTo>
                                <a:pt x="110" y="110"/>
                              </a:lnTo>
                              <a:close/>
                            </a:path>
                          </a:pathLst>
                        </a:custGeom>
                        <a:solidFill>
                          <a:srgbClr val="000000"/>
                        </a:solidFill>
                        <a:ln>
                          <a:noFill/>
                        </a:ln>
                      </wps:spPr>
                      <wps:bodyPr upright="1"/>
                    </wps:wsp>
                  </a:graphicData>
                </a:graphic>
              </wp:anchor>
            </w:drawing>
          </mc:Choice>
          <mc:Fallback>
            <w:pict>
              <v:shape id="任意多边形 9" o:spid="_x0000_s1026" o:spt="100" style="position:absolute;left:0pt;margin-left:0pt;margin-top:0pt;height:106.45pt;width:67.7pt;z-index:-251631616;mso-width-relative:page;mso-height-relative:page;" fillcolor="#000000" filled="t" stroked="f" coordsize="1354,2129" o:gfxdata="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9xg8dMAAAAFAQAADwAA&#10;AAAAAAABACAAAAAiAAAAZHJzL2Rvd25yZXYueG1sUEsBAhQAFAAAAAgAh07iQBepcZIbAgAAcQQA&#10;AA4AAAAAAAAAAQAgAAAAIgEAAGRycy9lMm9Eb2MueG1sUEsFBgAAAAAGAAYAWQEAAK8FAAAAAA==&#10;" path="m110,110l100,100,110,100,110,110xe">
                <v:fill on="t" focussize="0,0"/>
                <v:stroke on="f"/>
                <v:imagedata o:title=""/>
                <o:lock v:ext="edit" aspectratio="f"/>
              </v:shape>
            </w:pict>
          </mc:Fallback>
        </mc:AlternateContent>
      </w:r>
      <w:r>
        <w:rPr>
          <w:sz w:val="20"/>
        </w:rPr>
        <mc:AlternateContent>
          <mc:Choice Requires="wps">
            <w:drawing>
              <wp:anchor distT="0" distB="0" distL="114300" distR="114300" simplePos="0" relativeHeight="251683840" behindDoc="1" locked="0" layoutInCell="1" allowOverlap="1">
                <wp:simplePos x="0" y="0"/>
                <wp:positionH relativeFrom="column">
                  <wp:posOffset>0</wp:posOffset>
                </wp:positionH>
                <wp:positionV relativeFrom="paragraph">
                  <wp:posOffset>0</wp:posOffset>
                </wp:positionV>
                <wp:extent cx="859790" cy="1351915"/>
                <wp:effectExtent l="0" t="0" r="0" b="0"/>
                <wp:wrapNone/>
                <wp:docPr id="943" name="任意多边形 6"/>
                <wp:cNvGraphicFramePr/>
                <a:graphic xmlns:a="http://schemas.openxmlformats.org/drawingml/2006/main">
                  <a:graphicData uri="http://schemas.microsoft.com/office/word/2010/wordprocessingShape">
                    <wps:wsp>
                      <wps:cNvSpPr/>
                      <wps:spPr>
                        <a:xfrm>
                          <a:off x="4408805" y="5849620"/>
                          <a:ext cx="859790" cy="1351915"/>
                        </a:xfrm>
                        <a:custGeom>
                          <a:avLst/>
                          <a:gdLst/>
                          <a:ahLst/>
                          <a:cxnLst/>
                          <a:pathLst>
                            <a:path w="1354" h="2129">
                              <a:moveTo>
                                <a:pt x="90" y="110"/>
                              </a:moveTo>
                              <a:lnTo>
                                <a:pt x="90" y="75"/>
                              </a:lnTo>
                              <a:lnTo>
                                <a:pt x="110" y="75"/>
                              </a:lnTo>
                              <a:lnTo>
                                <a:pt x="110" y="100"/>
                              </a:lnTo>
                              <a:lnTo>
                                <a:pt x="100" y="100"/>
                              </a:lnTo>
                              <a:lnTo>
                                <a:pt x="90" y="110"/>
                              </a:lnTo>
                              <a:close/>
                            </a:path>
                          </a:pathLst>
                        </a:custGeom>
                        <a:solidFill>
                          <a:srgbClr val="000000"/>
                        </a:solidFill>
                        <a:ln>
                          <a:noFill/>
                        </a:ln>
                      </wps:spPr>
                      <wps:bodyPr upright="1"/>
                    </wps:wsp>
                  </a:graphicData>
                </a:graphic>
              </wp:anchor>
            </w:drawing>
          </mc:Choice>
          <mc:Fallback>
            <w:pict>
              <v:shape id="任意多边形 6" o:spid="_x0000_s1026" o:spt="100" style="position:absolute;left:0pt;margin-left:0pt;margin-top:0pt;height:106.45pt;width:67.7pt;z-index:-251632640;mso-width-relative:page;mso-height-relative:page;" fillcolor="#000000" filled="t" stroked="f" coordsize="1354,2129" o:gfxdata="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9xg8dMAAAAFAQAADwAAAAAAAAABACAAAAAiAAAAZHJzL2Rvd25yZXYueG1sUEsBAhQAFAAA&#10;AAgAh07iQBZbjCgtAgAAvAQAAA4AAAAAAAAAAQAgAAAAIgEAAGRycy9lMm9Eb2MueG1sUEsFBgAA&#10;AAAGAAYAWQEAAMEFAAAAAA==&#10;" path="m90,110l90,75,110,75,110,100,100,100,90,110xe">
                <v:fill on="t" focussize="0,0"/>
                <v:stroke on="f"/>
                <v:imagedata o:title=""/>
                <o:lock v:ext="edit" aspectratio="f"/>
              </v:shape>
            </w:pict>
          </mc:Fallback>
        </mc:AlternateContent>
      </w:r>
    </w:p>
    <w:p>
      <w:pPr>
        <w:spacing w:before="0" w:line="240" w:lineRule="auto"/>
        <w:rPr>
          <w:rFonts w:hint="default" w:ascii="宋体" w:hAnsi="宋体" w:eastAsia="宋体" w:cs="宋体"/>
          <w:sz w:val="20"/>
          <w:szCs w:val="20"/>
        </w:rPr>
      </w:pPr>
      <w:r>
        <w:rPr>
          <w:sz w:val="20"/>
        </w:rPr>
        <mc:AlternateContent>
          <mc:Choice Requires="wps">
            <w:drawing>
              <wp:anchor distT="0" distB="0" distL="114300" distR="114300" simplePos="0" relativeHeight="251708416" behindDoc="0" locked="0" layoutInCell="1" allowOverlap="1">
                <wp:simplePos x="0" y="0"/>
                <wp:positionH relativeFrom="column">
                  <wp:posOffset>1725295</wp:posOffset>
                </wp:positionH>
                <wp:positionV relativeFrom="paragraph">
                  <wp:posOffset>104775</wp:posOffset>
                </wp:positionV>
                <wp:extent cx="1840865" cy="1040130"/>
                <wp:effectExtent l="0" t="4445" r="6985" b="22225"/>
                <wp:wrapNone/>
                <wp:docPr id="231" name="肘形连接符 231"/>
                <wp:cNvGraphicFramePr/>
                <a:graphic xmlns:a="http://schemas.openxmlformats.org/drawingml/2006/main">
                  <a:graphicData uri="http://schemas.microsoft.com/office/word/2010/wordprocessingShape">
                    <wps:wsp>
                      <wps:cNvCnPr/>
                      <wps:spPr>
                        <a:xfrm flipV="1">
                          <a:off x="2631440" y="5330190"/>
                          <a:ext cx="1840865" cy="1040130"/>
                        </a:xfrm>
                        <a:prstGeom prst="bentConnector3">
                          <a:avLst>
                            <a:gd name="adj1" fmla="val 50017"/>
                          </a:avLst>
                        </a:prstGeom>
                        <a:ln w="9525">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135.85pt;margin-top:8.25pt;height:81.9pt;width:144.95pt;z-index:251708416;mso-width-relative:page;mso-height-relative:page;" filled="f" stroked="t" coordsize="21600,21600" o:gfxdata="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5Q9c3ZAAAACgEA&#10;AA8AAAAAAAAAAQAgAAAAIgAAAGRycy9kb3ducmV2LnhtbFBLAQIUABQAAAAIAIdO4kBLJlsgGQIA&#10;APADAAAOAAAAAAAAAAEAIAAAACgBAABkcnMvZTJvRG9jLnhtbFBLBQYAAAAABgAGAFkBAACzBQAA&#10;AAA=&#10;" adj="10804">
                <v:fill on="f" focussize="0,0"/>
                <v:stroke color="#4F81BD [3204]" joinstyle="round" dashstyle="dash"/>
                <v:imagedata o:title=""/>
                <o:lock v:ext="edit" aspectratio="f"/>
              </v:shape>
            </w:pict>
          </mc:Fallback>
        </mc:AlternateContent>
      </w:r>
    </w:p>
    <w:p>
      <w:pPr>
        <w:spacing w:before="0" w:line="240" w:lineRule="auto"/>
        <w:rPr>
          <w:rFonts w:hint="default" w:ascii="宋体" w:hAnsi="宋体" w:eastAsia="宋体" w:cs="宋体"/>
          <w:sz w:val="20"/>
          <w:szCs w:val="20"/>
        </w:rPr>
      </w:pPr>
      <w:r>
        <w:rPr>
          <w:rFonts w:hint="eastAsia" w:ascii="宋体" w:hAnsi="宋体" w:eastAsia="宋体" w:cs="宋体"/>
          <w:sz w:val="20"/>
          <w:szCs w:val="20"/>
          <w:lang w:eastAsia="zh-CN"/>
        </w:rPr>
        <w:drawing>
          <wp:anchor distT="0" distB="0" distL="114300" distR="114300" simplePos="0" relativeHeight="251702272" behindDoc="1" locked="0" layoutInCell="1" allowOverlap="1">
            <wp:simplePos x="0" y="0"/>
            <wp:positionH relativeFrom="column">
              <wp:posOffset>2862580</wp:posOffset>
            </wp:positionH>
            <wp:positionV relativeFrom="paragraph">
              <wp:posOffset>82550</wp:posOffset>
            </wp:positionV>
            <wp:extent cx="954405" cy="954405"/>
            <wp:effectExtent l="0" t="0" r="0" b="0"/>
            <wp:wrapThrough wrapText="bothSides">
              <wp:wrapPolygon>
                <wp:start x="0" y="0"/>
                <wp:lineTo x="0" y="21384"/>
                <wp:lineTo x="21384" y="21384"/>
                <wp:lineTo x="21384" y="0"/>
                <wp:lineTo x="0" y="0"/>
              </wp:wrapPolygon>
            </wp:wrapThrough>
            <wp:docPr id="213" name="图片 213" descr="src=http___img1.tbcdn.cn_tfscom_i1_1865268124_TB26LNEmdBopuFjSZPcXXc9EpXa_!!1865268124.jpg&amp;refer=http___img1.tb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src=http___img1.tbcdn.cn_tfscom_i1_1865268124_TB26LNEmdBopuFjSZPcXXc9EpXa_!!1865268124.jpg&amp;refer=http___img1.tbcdn"/>
                    <pic:cNvPicPr>
                      <a:picLocks noChangeAspect="1"/>
                    </pic:cNvPicPr>
                  </pic:nvPicPr>
                  <pic:blipFill>
                    <a:blip r:embed="rId24"/>
                    <a:stretch>
                      <a:fillRect/>
                    </a:stretch>
                  </pic:blipFill>
                  <pic:spPr>
                    <a:xfrm>
                      <a:off x="0" y="0"/>
                      <a:ext cx="954405" cy="954405"/>
                    </a:xfrm>
                    <a:prstGeom prst="rect">
                      <a:avLst/>
                    </a:prstGeom>
                  </pic:spPr>
                </pic:pic>
              </a:graphicData>
            </a:graphic>
          </wp:anchor>
        </w:drawing>
      </w:r>
    </w:p>
    <w:p>
      <w:pPr>
        <w:spacing w:before="0" w:line="240" w:lineRule="auto"/>
        <w:rPr>
          <w:rFonts w:hint="default" w:ascii="宋体" w:hAnsi="宋体" w:eastAsia="宋体" w:cs="宋体"/>
          <w:sz w:val="20"/>
          <w:szCs w:val="20"/>
        </w:rPr>
      </w:pPr>
      <w:r>
        <mc:AlternateContent>
          <mc:Choice Requires="wps">
            <w:drawing>
              <wp:anchor distT="0" distB="0" distL="114300" distR="114300" simplePos="0" relativeHeight="251674624" behindDoc="0" locked="0" layoutInCell="1" allowOverlap="1">
                <wp:simplePos x="0" y="0"/>
                <wp:positionH relativeFrom="column">
                  <wp:posOffset>2887980</wp:posOffset>
                </wp:positionH>
                <wp:positionV relativeFrom="paragraph">
                  <wp:posOffset>15240</wp:posOffset>
                </wp:positionV>
                <wp:extent cx="469265" cy="278765"/>
                <wp:effectExtent l="0" t="0" r="0" b="0"/>
                <wp:wrapNone/>
                <wp:docPr id="352" name="文本框 24"/>
                <wp:cNvGraphicFramePr/>
                <a:graphic xmlns:a="http://schemas.openxmlformats.org/drawingml/2006/main">
                  <a:graphicData uri="http://schemas.microsoft.com/office/word/2010/wordprocessingShape">
                    <wps:wsp>
                      <wps:cNvSpPr txBox="1"/>
                      <wps:spPr>
                        <a:xfrm>
                          <a:off x="0" y="0"/>
                          <a:ext cx="469265" cy="278765"/>
                        </a:xfrm>
                        <a:prstGeom prst="rect">
                          <a:avLst/>
                        </a:prstGeom>
                        <a:noFill/>
                        <a:ln>
                          <a:noFill/>
                        </a:ln>
                      </wps:spPr>
                      <wps:txbx>
                        <w:txbxContent>
                          <w:p>
                            <w:pPr>
                              <w:spacing w:before="0" w:line="439" w:lineRule="exact"/>
                              <w:ind w:left="0" w:right="0" w:firstLine="0"/>
                              <w:jc w:val="left"/>
                              <w:rPr>
                                <w:rFonts w:hint="default" w:ascii="宋体" w:hAnsi="宋体" w:eastAsia="宋体" w:cs="宋体"/>
                                <w:sz w:val="44"/>
                                <w:szCs w:val="44"/>
                                <w:lang w:val="en-US" w:eastAsia="zh-CN"/>
                              </w:rPr>
                            </w:pPr>
                          </w:p>
                        </w:txbxContent>
                      </wps:txbx>
                      <wps:bodyPr lIns="0" tIns="0" rIns="0" bIns="0" upright="1"/>
                    </wps:wsp>
                  </a:graphicData>
                </a:graphic>
              </wp:anchor>
            </w:drawing>
          </mc:Choice>
          <mc:Fallback>
            <w:pict>
              <v:shape id="文本框 24" o:spid="_x0000_s1026" o:spt="202" type="#_x0000_t202" style="position:absolute;left:0pt;margin-left:227.4pt;margin-top:1.2pt;height:21.95pt;width:36.95pt;z-index:251674624;mso-width-relative:page;mso-height-relative:page;" filled="f" stroked="f" coordsize="21600,21600" o:gfxdata="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NLD8jYAAAACAEAAA8AAAAAAAAAAQAgAAAAIgAAAGRycy9kb3ducmV2LnhtbFBL&#10;AQIUABQAAAAIAIdO4kD9CooLvQEAAHQDAAAOAAAAAAAAAAEAIAAAACcBAABkcnMvZTJvRG9jLnht&#10;bFBLBQYAAAAABgAGAFkBAABWBQAAAAA=&#10;">
                <v:fill on="f" focussize="0,0"/>
                <v:stroke on="f"/>
                <v:imagedata o:title=""/>
                <o:lock v:ext="edit" aspectratio="f"/>
                <v:textbox inset="0mm,0mm,0mm,0mm">
                  <w:txbxContent>
                    <w:p>
                      <w:pPr>
                        <w:spacing w:before="0" w:line="439" w:lineRule="exact"/>
                        <w:ind w:left="0" w:right="0" w:firstLine="0"/>
                        <w:jc w:val="left"/>
                        <w:rPr>
                          <w:rFonts w:hint="default" w:ascii="宋体" w:hAnsi="宋体" w:eastAsia="宋体" w:cs="宋体"/>
                          <w:sz w:val="44"/>
                          <w:szCs w:val="44"/>
                          <w:lang w:val="en-US" w:eastAsia="zh-CN"/>
                        </w:rPr>
                      </w:pPr>
                    </w:p>
                  </w:txbxContent>
                </v:textbox>
              </v:shape>
            </w:pict>
          </mc:Fallback>
        </mc:AlternateContent>
      </w:r>
    </w:p>
    <w:p>
      <w:pPr>
        <w:spacing w:before="0" w:line="240" w:lineRule="auto"/>
        <w:rPr>
          <w:rFonts w:hint="eastAsia" w:ascii="宋体" w:hAnsi="宋体" w:eastAsia="宋体" w:cs="宋体"/>
          <w:sz w:val="20"/>
          <w:szCs w:val="20"/>
          <w:lang w:eastAsia="zh-CN"/>
        </w:rPr>
      </w:pPr>
    </w:p>
    <w:p>
      <w:pPr>
        <w:spacing w:before="0" w:line="240" w:lineRule="auto"/>
        <w:rPr>
          <w:rFonts w:hint="default" w:ascii="宋体" w:hAnsi="宋体" w:eastAsia="宋体" w:cs="宋体"/>
          <w:sz w:val="20"/>
          <w:szCs w:val="20"/>
        </w:rPr>
      </w:pPr>
      <w:r>
        <mc:AlternateContent>
          <mc:Choice Requires="wps">
            <w:drawing>
              <wp:anchor distT="0" distB="0" distL="114300" distR="114300" simplePos="0" relativeHeight="251679744" behindDoc="0" locked="0" layoutInCell="1" allowOverlap="1">
                <wp:simplePos x="0" y="0"/>
                <wp:positionH relativeFrom="column">
                  <wp:posOffset>3808730</wp:posOffset>
                </wp:positionH>
                <wp:positionV relativeFrom="paragraph">
                  <wp:posOffset>86995</wp:posOffset>
                </wp:positionV>
                <wp:extent cx="2211705" cy="278765"/>
                <wp:effectExtent l="0" t="0" r="0" b="0"/>
                <wp:wrapNone/>
                <wp:docPr id="353" name="文本框 24"/>
                <wp:cNvGraphicFramePr/>
                <a:graphic xmlns:a="http://schemas.openxmlformats.org/drawingml/2006/main">
                  <a:graphicData uri="http://schemas.microsoft.com/office/word/2010/wordprocessingShape">
                    <wps:wsp>
                      <wps:cNvSpPr txBox="1"/>
                      <wps:spPr>
                        <a:xfrm>
                          <a:off x="0" y="0"/>
                          <a:ext cx="2211705" cy="278765"/>
                        </a:xfrm>
                        <a:prstGeom prst="rect">
                          <a:avLst/>
                        </a:prstGeom>
                        <a:noFill/>
                        <a:ln>
                          <a:noFill/>
                        </a:ln>
                      </wps:spPr>
                      <wps:txbx>
                        <w:txbxContent>
                          <w:p>
                            <w:pPr>
                              <w:spacing w:before="0" w:line="439" w:lineRule="exact"/>
                              <w:ind w:left="0" w:right="0" w:firstLine="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DMX512三芯卡侬头连接线</w:t>
                            </w:r>
                          </w:p>
                        </w:txbxContent>
                      </wps:txbx>
                      <wps:bodyPr lIns="0" tIns="0" rIns="0" bIns="0" upright="1"/>
                    </wps:wsp>
                  </a:graphicData>
                </a:graphic>
              </wp:anchor>
            </w:drawing>
          </mc:Choice>
          <mc:Fallback>
            <w:pict>
              <v:shape id="文本框 24" o:spid="_x0000_s1026" o:spt="202" type="#_x0000_t202" style="position:absolute;left:0pt;margin-left:299.9pt;margin-top:6.85pt;height:21.95pt;width:174.15pt;z-index:251679744;mso-width-relative:page;mso-height-relative:page;" filled="f" stroked="f" coordsize="21600,21600" o:gfxdata="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mStgtkAAAAJAQAADwAAAAAAAAABACAAAAAiAAAAZHJzL2Rvd25yZXYueG1s&#10;UEsBAhQAFAAAAAgAh07iQJJSb+S+AQAAdQMAAA4AAAAAAAAAAQAgAAAAKAEAAGRycy9lMm9Eb2Mu&#10;eG1sUEsFBgAAAAAGAAYAWQEAAFgFAAAAAA==&#10;">
                <v:fill on="f" focussize="0,0"/>
                <v:stroke on="f"/>
                <v:imagedata o:title=""/>
                <o:lock v:ext="edit" aspectratio="f"/>
                <v:textbox inset="0mm,0mm,0mm,0mm">
                  <w:txbxContent>
                    <w:p>
                      <w:pPr>
                        <w:spacing w:before="0" w:line="439" w:lineRule="exact"/>
                        <w:ind w:left="0" w:right="0" w:firstLine="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DMX512三芯卡侬头连接线</w:t>
                      </w:r>
                    </w:p>
                  </w:txbxContent>
                </v:textbox>
              </v:shape>
            </w:pict>
          </mc:Fallback>
        </mc:AlternateContent>
      </w:r>
    </w:p>
    <w:p>
      <w:pPr>
        <w:spacing w:before="0" w:line="240" w:lineRule="auto"/>
        <w:rPr>
          <w:rFonts w:hint="eastAsia" w:ascii="宋体" w:hAnsi="宋体" w:eastAsia="宋体" w:cs="宋体"/>
          <w:sz w:val="20"/>
          <w:szCs w:val="20"/>
          <w:lang w:eastAsia="zh-CN"/>
        </w:rPr>
      </w:pPr>
      <w:r>
        <w:drawing>
          <wp:anchor distT="0" distB="0" distL="114300" distR="114300" simplePos="0" relativeHeight="251659264" behindDoc="0" locked="0" layoutInCell="1" allowOverlap="1">
            <wp:simplePos x="0" y="0"/>
            <wp:positionH relativeFrom="column">
              <wp:posOffset>1308735</wp:posOffset>
            </wp:positionH>
            <wp:positionV relativeFrom="margin">
              <wp:posOffset>5808345</wp:posOffset>
            </wp:positionV>
            <wp:extent cx="406400" cy="406400"/>
            <wp:effectExtent l="26035" t="0" r="43815" b="43815"/>
            <wp:wrapNone/>
            <wp:docPr id="214" name="图片 214" descr="接线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9021&quot;,&quot;origin&quot;:0,&quot;type&quot;:&quot;icons&quot;,&quot;user&quot;:&quot;1365129000&quot;}"/>
                  </s:tag>
                </a:ext>
              </a:extLst>
            </wp:cNvGraphicFramePr>
            <a:graphic xmlns:a="http://schemas.openxmlformats.org/drawingml/2006/main">
              <a:graphicData uri="http://schemas.openxmlformats.org/drawingml/2006/picture">
                <pic:pic xmlns:pic="http://schemas.openxmlformats.org/drawingml/2006/picture">
                  <pic:nvPicPr>
                    <pic:cNvPr id="214" name="图片 214" descr="接线头"/>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rot="15720000">
                      <a:off x="0" y="0"/>
                      <a:ext cx="406400" cy="406400"/>
                    </a:xfrm>
                    <a:prstGeom prst="rect">
                      <a:avLst/>
                    </a:prstGeom>
                  </pic:spPr>
                </pic:pic>
              </a:graphicData>
            </a:graphic>
          </wp:anchor>
        </w:drawing>
      </w:r>
    </w:p>
    <w:p>
      <w:pPr>
        <w:spacing w:line="3258" w:lineRule="exact"/>
        <w:ind w:left="1631" w:right="0" w:firstLine="0"/>
        <w:rPr>
          <w:rFonts w:hint="default" w:ascii="宋体" w:hAnsi="宋体" w:eastAsia="宋体" w:cs="宋体"/>
          <w:sz w:val="20"/>
          <w:szCs w:val="20"/>
        </w:rPr>
        <w:sectPr>
          <w:headerReference r:id="rId5" w:type="default"/>
          <w:footerReference r:id="rId6" w:type="default"/>
          <w:type w:val="continuous"/>
          <w:pgSz w:w="11910" w:h="16840"/>
          <w:pgMar w:top="1440" w:right="1680" w:bottom="1260" w:left="800" w:header="1218" w:footer="1077" w:gutter="0"/>
          <w:cols w:space="720" w:num="1"/>
        </w:sectPr>
      </w:pPr>
      <w:r>
        <mc:AlternateContent>
          <mc:Choice Requires="wps">
            <w:drawing>
              <wp:anchor distT="0" distB="0" distL="114300" distR="114300" simplePos="0" relativeHeight="251709440" behindDoc="0" locked="0" layoutInCell="1" allowOverlap="1">
                <wp:simplePos x="0" y="0"/>
                <wp:positionH relativeFrom="column">
                  <wp:posOffset>3789680</wp:posOffset>
                </wp:positionH>
                <wp:positionV relativeFrom="paragraph">
                  <wp:posOffset>328930</wp:posOffset>
                </wp:positionV>
                <wp:extent cx="2630805" cy="2239010"/>
                <wp:effectExtent l="0" t="0" r="0" b="0"/>
                <wp:wrapNone/>
                <wp:docPr id="247" name="文本框 24"/>
                <wp:cNvGraphicFramePr/>
                <a:graphic xmlns:a="http://schemas.openxmlformats.org/drawingml/2006/main">
                  <a:graphicData uri="http://schemas.microsoft.com/office/word/2010/wordprocessingShape">
                    <wps:wsp>
                      <wps:cNvSpPr txBox="1"/>
                      <wps:spPr>
                        <a:xfrm>
                          <a:off x="0" y="0"/>
                          <a:ext cx="2630805" cy="2239010"/>
                        </a:xfrm>
                        <a:prstGeom prst="rect">
                          <a:avLst/>
                        </a:prstGeom>
                        <a:noFill/>
                        <a:ln>
                          <a:noFill/>
                        </a:ln>
                      </wps:spPr>
                      <wps:txbx>
                        <w:txbxContent>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注：</w:t>
                            </w:r>
                          </w:p>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1、单台可以控10万点</w:t>
                            </w:r>
                          </w:p>
                          <w:p>
                            <w:pPr>
                              <w:spacing w:before="0" w:line="360" w:lineRule="auto"/>
                              <w:ind w:left="0" w:right="0" w:firstLine="0"/>
                              <w:jc w:val="left"/>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2、控制器7通道，通道表如下</w:t>
                            </w:r>
                          </w:p>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3、可以支持同时控制不同通道的灯具（RGB-GBR）</w:t>
                            </w:r>
                          </w:p>
                          <w:p>
                            <w:pPr>
                              <w:spacing w:before="0" w:line="360" w:lineRule="auto"/>
                              <w:ind w:left="0" w:right="0" w:firstLine="0"/>
                              <w:jc w:val="left"/>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4、存放64个效果文件</w:t>
                            </w:r>
                          </w:p>
                        </w:txbxContent>
                      </wps:txbx>
                      <wps:bodyPr lIns="0" tIns="0" rIns="0" bIns="0" upright="1"/>
                    </wps:wsp>
                  </a:graphicData>
                </a:graphic>
              </wp:anchor>
            </w:drawing>
          </mc:Choice>
          <mc:Fallback>
            <w:pict>
              <v:shape id="文本框 24" o:spid="_x0000_s1026" o:spt="202" type="#_x0000_t202" style="position:absolute;left:0pt;margin-left:298.4pt;margin-top:25.9pt;height:176.3pt;width:207.15pt;z-index:251709440;mso-width-relative:page;mso-height-relative:page;" filled="f" stroked="f" coordsize="21600,21600" o:gfxdata="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7I712QAAAAoBAAAPAAAAAAAAAAEAIAAAACIAAABkcnMvZG93bnJldi54bWxQ&#10;SwECFAAUAAAACACHTuJA/imih70BAAB2AwAADgAAAAAAAAABACAAAAAoAQAAZHJzL2Uyb0RvYy54&#10;bWxQSwUGAAAAAAYABgBZAQAAVwUAAAAA&#10;">
                <v:fill on="f" focussize="0,0"/>
                <v:stroke on="f"/>
                <v:imagedata o:title=""/>
                <o:lock v:ext="edit" aspectratio="f"/>
                <v:textbox inset="0mm,0mm,0mm,0mm">
                  <w:txbxContent>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注：</w:t>
                      </w:r>
                    </w:p>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1、单台可以控10万点</w:t>
                      </w:r>
                    </w:p>
                    <w:p>
                      <w:pPr>
                        <w:spacing w:before="0" w:line="360" w:lineRule="auto"/>
                        <w:ind w:left="0" w:right="0" w:firstLine="0"/>
                        <w:jc w:val="left"/>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2、控制器7通道，通道表如下</w:t>
                      </w:r>
                    </w:p>
                    <w:p>
                      <w:pPr>
                        <w:spacing w:before="0" w:line="360" w:lineRule="auto"/>
                        <w:ind w:left="0" w:right="0" w:firstLine="0"/>
                        <w:jc w:val="left"/>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3、可以支持同时控制不同通道的灯具（RGB-GBR）</w:t>
                      </w:r>
                    </w:p>
                    <w:p>
                      <w:pPr>
                        <w:spacing w:before="0" w:line="360" w:lineRule="auto"/>
                        <w:ind w:left="0" w:right="0" w:firstLine="0"/>
                        <w:jc w:val="left"/>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4、存放64个效果文件</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2523490</wp:posOffset>
                </wp:positionH>
                <wp:positionV relativeFrom="paragraph">
                  <wp:posOffset>1834515</wp:posOffset>
                </wp:positionV>
                <wp:extent cx="469265" cy="278765"/>
                <wp:effectExtent l="0" t="0" r="0" b="0"/>
                <wp:wrapNone/>
                <wp:docPr id="170" name="文本框 24"/>
                <wp:cNvGraphicFramePr/>
                <a:graphic xmlns:a="http://schemas.openxmlformats.org/drawingml/2006/main">
                  <a:graphicData uri="http://schemas.microsoft.com/office/word/2010/wordprocessingShape">
                    <wps:wsp>
                      <wps:cNvSpPr txBox="1"/>
                      <wps:spPr>
                        <a:xfrm>
                          <a:off x="0" y="0"/>
                          <a:ext cx="469265" cy="278765"/>
                        </a:xfrm>
                        <a:prstGeom prst="rect">
                          <a:avLst/>
                        </a:prstGeom>
                        <a:noFill/>
                        <a:ln>
                          <a:noFill/>
                        </a:ln>
                      </wps:spPr>
                      <wps:txbx>
                        <w:txbxContent>
                          <w:p>
                            <w:pPr>
                              <w:spacing w:before="0" w:line="439" w:lineRule="exact"/>
                              <w:ind w:left="0" w:right="0" w:firstLine="0"/>
                              <w:jc w:val="left"/>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控台</w:t>
                            </w:r>
                          </w:p>
                        </w:txbxContent>
                      </wps:txbx>
                      <wps:bodyPr lIns="0" tIns="0" rIns="0" bIns="0" upright="1"/>
                    </wps:wsp>
                  </a:graphicData>
                </a:graphic>
              </wp:anchor>
            </w:drawing>
          </mc:Choice>
          <mc:Fallback>
            <w:pict>
              <v:shape id="文本框 24" o:spid="_x0000_s1026" o:spt="202" type="#_x0000_t202" style="position:absolute;left:0pt;margin-left:198.7pt;margin-top:144.45pt;height:21.95pt;width:36.95pt;z-index:251674624;mso-width-relative:page;mso-height-relative:page;" filled="f" stroked="f" coordsize="21600,21600" o:gfxdata="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ZPCm2wAAAAsBAAAPAAAAAAAAAAEAIAAAACIAAABkcnMvZG93bnJldi54bWxQ&#10;SwECFAAUAAAACACHTuJAGPxMXbsBAAB0AwAADgAAAAAAAAABACAAAAAqAQAAZHJzL2Uyb0RvYy54&#10;bWxQSwUGAAAAAAYABgBZAQAAVwUAAAAA&#10;">
                <v:fill on="f" focussize="0,0"/>
                <v:stroke on="f"/>
                <v:imagedata o:title=""/>
                <o:lock v:ext="edit" aspectratio="f"/>
                <v:textbox inset="0mm,0mm,0mm,0mm">
                  <w:txbxContent>
                    <w:p>
                      <w:pPr>
                        <w:spacing w:before="0" w:line="439" w:lineRule="exact"/>
                        <w:ind w:left="0" w:right="0" w:firstLine="0"/>
                        <w:jc w:val="left"/>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控台</w:t>
                      </w:r>
                    </w:p>
                  </w:txbxContent>
                </v:textbox>
              </v:shape>
            </w:pict>
          </mc:Fallback>
        </mc:AlternateContent>
      </w:r>
      <w:r>
        <w:rPr>
          <w:sz w:val="14"/>
        </w:rPr>
        <mc:AlternateContent>
          <mc:Choice Requires="wps">
            <w:drawing>
              <wp:anchor distT="0" distB="0" distL="114300" distR="114300" simplePos="0" relativeHeight="251704320" behindDoc="0" locked="0" layoutInCell="1" allowOverlap="1">
                <wp:simplePos x="0" y="0"/>
                <wp:positionH relativeFrom="column">
                  <wp:posOffset>-234950</wp:posOffset>
                </wp:positionH>
                <wp:positionV relativeFrom="paragraph">
                  <wp:posOffset>35560</wp:posOffset>
                </wp:positionV>
                <wp:extent cx="3420110" cy="2127250"/>
                <wp:effectExtent l="0" t="0" r="0" b="6350"/>
                <wp:wrapNone/>
                <wp:docPr id="75" name="圆角矩形 75"/>
                <wp:cNvGraphicFramePr/>
                <a:graphic xmlns:a="http://schemas.openxmlformats.org/drawingml/2006/main">
                  <a:graphicData uri="http://schemas.microsoft.com/office/word/2010/wordprocessingShape">
                    <wps:wsp>
                      <wps:cNvSpPr/>
                      <wps:spPr>
                        <a:xfrm>
                          <a:off x="701675" y="6932295"/>
                          <a:ext cx="3420110" cy="2127250"/>
                        </a:xfrm>
                        <a:prstGeom prst="roundRect">
                          <a:avLst/>
                        </a:prstGeom>
                        <a:blipFill rotWithShape="1">
                          <a:blip r:embed="rId27"/>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5pt;margin-top:2.8pt;height:167.5pt;width:269.3pt;z-index:251704320;v-text-anchor:middle;mso-width-relative:page;mso-height-relative:page;" fillcolor="#FFFFFF [3201]" filled="t" stroked="f" coordsize="21600,21600" arcsize="0.166666666666667" o:gfxdata="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">
                <v:fill type="frame" on="t" o:title="珍珠控台图片00" focussize="0,0" recolor="t" rotate="t" r:id="rId27"/>
                <v:stroke on="f" weight="2pt"/>
                <v:imagedata o:title=""/>
                <o:lock v:ext="edit" aspectratio="f"/>
              </v:roundrect>
            </w:pict>
          </mc:Fallback>
        </mc:AlternateContent>
      </w:r>
    </w:p>
    <w:p>
      <w:pPr>
        <w:spacing w:before="4" w:line="240" w:lineRule="auto"/>
        <w:rPr>
          <w:rFonts w:hint="default" w:ascii="宋体" w:hAnsi="宋体" w:eastAsia="宋体" w:cs="宋体"/>
          <w:sz w:val="17"/>
          <w:szCs w:val="17"/>
        </w:rPr>
      </w:pPr>
    </w:p>
    <w:p>
      <w:pPr>
        <w:pStyle w:val="2"/>
        <w:spacing w:line="240" w:lineRule="auto"/>
        <w:ind w:right="821"/>
        <w:jc w:val="left"/>
        <w:rPr>
          <w:b w:val="0"/>
          <w:bCs w:val="0"/>
        </w:rPr>
      </w:pPr>
      <w:r>
        <mc:AlternateContent>
          <mc:Choice Requires="wpg">
            <w:drawing>
              <wp:anchor distT="0" distB="0" distL="114300" distR="114300" simplePos="0" relativeHeight="251671552" behindDoc="0" locked="0" layoutInCell="1" allowOverlap="1">
                <wp:simplePos x="0" y="0"/>
                <wp:positionH relativeFrom="page">
                  <wp:posOffset>1909445</wp:posOffset>
                </wp:positionH>
                <wp:positionV relativeFrom="paragraph">
                  <wp:posOffset>240665</wp:posOffset>
                </wp:positionV>
                <wp:extent cx="4962525" cy="1270"/>
                <wp:effectExtent l="0" t="14605" r="5715" b="14605"/>
                <wp:wrapNone/>
                <wp:docPr id="37" name="组合 25"/>
                <wp:cNvGraphicFramePr/>
                <a:graphic xmlns:a="http://schemas.openxmlformats.org/drawingml/2006/main">
                  <a:graphicData uri="http://schemas.microsoft.com/office/word/2010/wordprocessingGroup">
                    <wpg:wgp>
                      <wpg:cNvGrpSpPr/>
                      <wpg:grpSpPr>
                        <a:xfrm>
                          <a:off x="0" y="0"/>
                          <a:ext cx="4962525" cy="1270"/>
                          <a:chOff x="3007" y="380"/>
                          <a:chExt cx="7815" cy="2"/>
                        </a:xfrm>
                      </wpg:grpSpPr>
                      <wps:wsp>
                        <wps:cNvPr id="36" name="任意多边形 26"/>
                        <wps:cNvSpPr/>
                        <wps:spPr>
                          <a:xfrm>
                            <a:off x="3007" y="380"/>
                            <a:ext cx="7815" cy="2"/>
                          </a:xfrm>
                          <a:custGeom>
                            <a:avLst/>
                            <a:gdLst/>
                            <a:ahLst/>
                            <a:cxnLst/>
                            <a:pathLst>
                              <a:path w="7815">
                                <a:moveTo>
                                  <a:pt x="0" y="0"/>
                                </a:moveTo>
                                <a:lnTo>
                                  <a:pt x="7815" y="0"/>
                                </a:lnTo>
                              </a:path>
                            </a:pathLst>
                          </a:custGeom>
                          <a:noFill/>
                          <a:ln w="29210" cap="flat" cmpd="sng">
                            <a:solidFill>
                              <a:srgbClr val="A4A4A4"/>
                            </a:solidFill>
                            <a:prstDash val="solid"/>
                            <a:headEnd type="none" w="med" len="med"/>
                            <a:tailEnd type="none" w="med" len="med"/>
                          </a:ln>
                        </wps:spPr>
                        <wps:bodyPr upright="1"/>
                      </wps:wsp>
                    </wpg:wgp>
                  </a:graphicData>
                </a:graphic>
              </wp:anchor>
            </w:drawing>
          </mc:Choice>
          <mc:Fallback>
            <w:pict>
              <v:group id="组合 25" o:spid="_x0000_s1026" o:spt="203" style="position:absolute;left:0pt;margin-left:150.35pt;margin-top:18.95pt;height:0.1pt;width:390.75pt;mso-position-horizontal-relative:page;z-index:251671552;mso-width-relative:page;mso-height-relative:page;" coordorigin="3007,380" coordsize="7815,2" o:gfxdata="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pqEGV&#10;2QAAAAoBAAAPAAAAAAAAAAEAIAAAACIAAABkcnMvZG93bnJldi54bWxQSwECFAAUAAAACACHTuJA&#10;zAehH5ICAACzBQAADgAAAAAAAAABACAAAAAoAQAAZHJzL2Uyb0RvYy54bWxQSwUGAAAAAAYABgBZ&#10;AQAALAYAAAAA&#10;">
                <o:lock v:ext="edit" aspectratio="f"/>
                <v:shape id="任意多边形 26" o:spid="_x0000_s1026" o:spt="100" style="position:absolute;left:3007;top:380;height:2;width:7815;" filled="f" stroked="t" coordsize="7815,1" o:gfxdata="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Pc7WvQAA&#10;ANsAAAAPAAAAAAAAAAEAIAAAACIAAABkcnMvZG93bnJldi54bWxQSwECFAAUAAAACACHTuJAMy8F&#10;njsAAAA5AAAAEAAAAAAAAAABACAAAAAMAQAAZHJzL3NoYXBleG1sLnhtbFBLBQYAAAAABgAGAFsB&#10;AAC2AwAAAAA=&#10;" path="m0,0l7815,0e">
                  <v:fill on="f" focussize="0,0"/>
                  <v:stroke weight="2.3pt" color="#A4A4A4" joinstyle="round"/>
                  <v:imagedata o:title=""/>
                  <o:lock v:ext="edit" aspectratio="f"/>
                </v:shape>
              </v:group>
            </w:pict>
          </mc:Fallback>
        </mc:AlternateContent>
      </w:r>
      <w:r>
        <w:t>功能概述</w:t>
      </w:r>
    </w:p>
    <w:p>
      <w:pPr>
        <w:pStyle w:val="4"/>
        <w:spacing w:before="213" w:line="240" w:lineRule="auto"/>
        <w:ind w:right="821"/>
        <w:jc w:val="left"/>
        <w:rPr>
          <w:rFonts w:hint="default" w:ascii="宋体" w:hAnsi="宋体" w:eastAsia="宋体" w:cs="宋体"/>
          <w:b w:val="0"/>
          <w:bCs w:val="0"/>
        </w:rPr>
      </w:pPr>
      <w:r>
        <w:rPr>
          <w:rFonts w:hint="default" w:ascii="宋体" w:hAnsi="宋体" w:eastAsia="宋体" w:cs="宋体"/>
        </w:rPr>
        <w:t>一、系统特点</w:t>
      </w:r>
    </w:p>
    <w:p>
      <w:pPr>
        <w:pStyle w:val="5"/>
        <w:spacing w:before="154" w:line="240" w:lineRule="auto"/>
        <w:ind w:left="120" w:right="821"/>
        <w:jc w:val="left"/>
      </w:pPr>
      <w:r>
        <w:t>1. 带载量最大支持 20</w:t>
      </w:r>
      <w:r>
        <w:rPr>
          <w:spacing w:val="-56"/>
        </w:rPr>
        <w:t xml:space="preserve"> </w:t>
      </w:r>
      <w:r>
        <w:t>万像素点，极大满足客户项目的需求；</w:t>
      </w:r>
    </w:p>
    <w:p>
      <w:pPr>
        <w:pStyle w:val="5"/>
        <w:spacing w:before="154" w:line="357" w:lineRule="auto"/>
        <w:ind w:left="544" w:right="821" w:hanging="425"/>
        <w:jc w:val="left"/>
      </w:pPr>
      <w:r>
        <w:t>2.</w:t>
      </w:r>
      <w:r>
        <w:rPr>
          <w:spacing w:val="26"/>
        </w:rPr>
        <w:t xml:space="preserve"> </w:t>
      </w:r>
      <w:r>
        <w:t>控制器带按键，可实现节目片段选择、整体亮度调整、白平衡调整、播放速 度调整等；</w:t>
      </w:r>
    </w:p>
    <w:p>
      <w:pPr>
        <w:pStyle w:val="5"/>
        <w:spacing w:before="36" w:line="240" w:lineRule="auto"/>
        <w:ind w:left="120" w:right="821"/>
        <w:jc w:val="left"/>
      </w:pPr>
      <w:r>
        <w:t>3. 支持脱机一键固定、清除分控 ID</w:t>
      </w:r>
      <w:r>
        <w:rPr>
          <w:spacing w:val="-56"/>
        </w:rPr>
        <w:t xml:space="preserve"> </w:t>
      </w:r>
      <w:r>
        <w:t>编号，方便现场运用；</w:t>
      </w:r>
    </w:p>
    <w:p>
      <w:pPr>
        <w:pStyle w:val="5"/>
        <w:spacing w:before="154" w:line="240" w:lineRule="auto"/>
        <w:ind w:left="120" w:right="821"/>
        <w:jc w:val="left"/>
      </w:pPr>
      <w:r>
        <w:t>4.</w:t>
      </w:r>
      <w:r>
        <w:rPr>
          <w:spacing w:val="64"/>
        </w:rPr>
        <w:t xml:space="preserve"> </w:t>
      </w:r>
      <w:r>
        <w:t>三基色独立亮度控制，使精确调整白平衡更加简单有效；</w:t>
      </w:r>
    </w:p>
    <w:p>
      <w:pPr>
        <w:pStyle w:val="5"/>
        <w:spacing w:before="154" w:line="240" w:lineRule="auto"/>
        <w:ind w:left="120" w:right="821"/>
        <w:jc w:val="left"/>
      </w:pPr>
      <w:r>
        <w:t>5.</w:t>
      </w:r>
      <w:r>
        <w:rPr>
          <w:spacing w:val="64"/>
        </w:rPr>
        <w:t xml:space="preserve"> </w:t>
      </w:r>
      <w:r>
        <w:t>支持四色灯具：节能环保，色彩纯正；</w:t>
      </w:r>
    </w:p>
    <w:p>
      <w:pPr>
        <w:pStyle w:val="5"/>
        <w:spacing w:before="154" w:line="240" w:lineRule="auto"/>
        <w:ind w:left="120" w:right="821"/>
        <w:jc w:val="left"/>
      </w:pPr>
      <w:r>
        <w:t>6.</w:t>
      </w:r>
      <w:r>
        <w:rPr>
          <w:spacing w:val="64"/>
        </w:rPr>
        <w:t xml:space="preserve"> </w:t>
      </w:r>
      <w:r>
        <w:t>采用以太网接口和</w:t>
      </w:r>
      <w:r>
        <w:rPr>
          <w:spacing w:val="-60"/>
        </w:rPr>
        <w:t xml:space="preserve"> </w:t>
      </w:r>
      <w:r>
        <w:t>UDP</w:t>
      </w:r>
      <w:r>
        <w:rPr>
          <w:spacing w:val="-60"/>
        </w:rPr>
        <w:t xml:space="preserve"> </w:t>
      </w:r>
      <w:r>
        <w:t>网络协议传输稳定，最大传输距离</w:t>
      </w:r>
      <w:r>
        <w:rPr>
          <w:spacing w:val="-60"/>
        </w:rPr>
        <w:t xml:space="preserve"> </w:t>
      </w:r>
      <w:r>
        <w:t>100</w:t>
      </w:r>
      <w:r>
        <w:rPr>
          <w:spacing w:val="-60"/>
        </w:rPr>
        <w:t xml:space="preserve"> </w:t>
      </w:r>
      <w:r>
        <w:t>米；</w:t>
      </w:r>
    </w:p>
    <w:p>
      <w:pPr>
        <w:pStyle w:val="5"/>
        <w:spacing w:before="154" w:line="240" w:lineRule="auto"/>
        <w:ind w:left="120" w:right="821"/>
        <w:jc w:val="left"/>
      </w:pPr>
      <w:r>
        <w:t>7. LCD</w:t>
      </w:r>
      <w:r>
        <w:rPr>
          <w:spacing w:val="4"/>
        </w:rPr>
        <w:t xml:space="preserve"> </w:t>
      </w:r>
      <w:r>
        <w:t>显示模块及时显示控制器参数及状态；</w:t>
      </w:r>
    </w:p>
    <w:p>
      <w:pPr>
        <w:pStyle w:val="5"/>
        <w:spacing w:before="154" w:line="240" w:lineRule="auto"/>
        <w:ind w:left="120" w:right="821"/>
        <w:jc w:val="left"/>
      </w:pPr>
      <w:r>
        <w:t>8.</w:t>
      </w:r>
      <w:r>
        <w:rPr>
          <w:spacing w:val="64"/>
        </w:rPr>
        <w:t xml:space="preserve"> </w:t>
      </w:r>
      <w:r>
        <w:t>SD</w:t>
      </w:r>
      <w:r>
        <w:rPr>
          <w:spacing w:val="-60"/>
        </w:rPr>
        <w:t xml:space="preserve"> </w:t>
      </w:r>
      <w:r>
        <w:t>卡存储，控制器最大可支持</w:t>
      </w:r>
      <w:r>
        <w:rPr>
          <w:spacing w:val="-60"/>
        </w:rPr>
        <w:t xml:space="preserve"> </w:t>
      </w:r>
      <w:r>
        <w:t>32G，最多可预设</w:t>
      </w:r>
      <w:r>
        <w:rPr>
          <w:spacing w:val="-60"/>
        </w:rPr>
        <w:t xml:space="preserve"> </w:t>
      </w:r>
      <w:r>
        <w:t>99</w:t>
      </w:r>
      <w:r>
        <w:rPr>
          <w:spacing w:val="-60"/>
        </w:rPr>
        <w:t xml:space="preserve"> </w:t>
      </w:r>
      <w:r>
        <w:t>个节目文件；</w:t>
      </w:r>
    </w:p>
    <w:p>
      <w:pPr>
        <w:pStyle w:val="5"/>
        <w:spacing w:before="154" w:line="240" w:lineRule="auto"/>
        <w:ind w:left="120" w:right="821"/>
        <w:jc w:val="left"/>
      </w:pPr>
      <w:r>
        <w:t>9.</w:t>
      </w:r>
      <w:r>
        <w:rPr>
          <w:spacing w:val="64"/>
        </w:rPr>
        <w:t xml:space="preserve"> </w:t>
      </w:r>
      <w:r>
        <w:t>支持多台脱机主控远程在线下载、更新脱机节目；</w:t>
      </w:r>
    </w:p>
    <w:p>
      <w:pPr>
        <w:pStyle w:val="5"/>
        <w:spacing w:before="154" w:line="240" w:lineRule="auto"/>
        <w:ind w:left="120" w:right="821"/>
        <w:jc w:val="left"/>
      </w:pPr>
      <w:r>
        <w:t>10.</w:t>
      </w:r>
      <w:r>
        <w:rPr>
          <w:spacing w:val="-56"/>
        </w:rPr>
        <w:t xml:space="preserve"> </w:t>
      </w:r>
      <w:r>
        <w:t>内置动画测试程序，方便客户在项目中调试和应用；</w:t>
      </w:r>
    </w:p>
    <w:p>
      <w:pPr>
        <w:pStyle w:val="5"/>
        <w:spacing w:before="154" w:line="240" w:lineRule="auto"/>
        <w:ind w:left="120" w:right="821"/>
        <w:jc w:val="left"/>
      </w:pPr>
      <w:r>
        <w:t>11.</w:t>
      </w:r>
      <w:r>
        <w:rPr>
          <w:spacing w:val="-56"/>
        </w:rPr>
        <w:t xml:space="preserve"> </w:t>
      </w:r>
      <w:r>
        <w:t>可支持不同类型灯具以及不同协议灯具混用，兼容性强。</w:t>
      </w:r>
    </w:p>
    <w:p>
      <w:pPr>
        <w:spacing w:before="154" w:line="357" w:lineRule="auto"/>
        <w:ind w:left="120" w:right="6182" w:firstLine="0"/>
        <w:jc w:val="left"/>
        <w:rPr>
          <w:rFonts w:hint="default" w:ascii="宋体" w:hAnsi="宋体" w:eastAsia="宋体" w:cs="宋体"/>
          <w:sz w:val="24"/>
          <w:szCs w:val="24"/>
        </w:rPr>
      </w:pPr>
      <w:r>
        <w:rPr>
          <w:rFonts w:hint="default" w:ascii="宋体" w:hAnsi="宋体" w:eastAsia="宋体" w:cs="宋体"/>
          <w:sz w:val="24"/>
          <w:szCs w:val="24"/>
        </w:rPr>
        <w:t>12.</w:t>
      </w:r>
      <w:r>
        <w:rPr>
          <w:rFonts w:hint="default" w:ascii="宋体" w:hAnsi="宋体" w:eastAsia="宋体" w:cs="宋体"/>
          <w:spacing w:val="-56"/>
          <w:sz w:val="24"/>
          <w:szCs w:val="24"/>
        </w:rPr>
        <w:t xml:space="preserve"> </w:t>
      </w:r>
      <w:r>
        <w:rPr>
          <w:rFonts w:hint="default" w:ascii="宋体" w:hAnsi="宋体" w:eastAsia="宋体" w:cs="宋体"/>
          <w:sz w:val="24"/>
          <w:szCs w:val="24"/>
        </w:rPr>
        <w:t>可支持</w:t>
      </w:r>
      <w:r>
        <w:rPr>
          <w:rFonts w:hint="default" w:ascii="宋体" w:hAnsi="宋体" w:eastAsia="宋体" w:cs="宋体"/>
          <w:spacing w:val="-60"/>
          <w:sz w:val="24"/>
          <w:szCs w:val="24"/>
        </w:rPr>
        <w:t xml:space="preserve"> </w:t>
      </w:r>
      <w:r>
        <w:rPr>
          <w:rFonts w:hint="default" w:ascii="宋体" w:hAnsi="宋体" w:eastAsia="宋体" w:cs="宋体"/>
          <w:sz w:val="24"/>
          <w:szCs w:val="24"/>
        </w:rPr>
        <w:t>DMX512</w:t>
      </w:r>
      <w:r>
        <w:rPr>
          <w:rFonts w:hint="default" w:ascii="宋体" w:hAnsi="宋体" w:eastAsia="宋体" w:cs="宋体"/>
          <w:spacing w:val="-60"/>
          <w:sz w:val="24"/>
          <w:szCs w:val="24"/>
        </w:rPr>
        <w:t xml:space="preserve"> </w:t>
      </w:r>
      <w:r>
        <w:rPr>
          <w:rFonts w:hint="default" w:ascii="宋体" w:hAnsi="宋体" w:eastAsia="宋体" w:cs="宋体"/>
          <w:sz w:val="24"/>
          <w:szCs w:val="24"/>
        </w:rPr>
        <w:t xml:space="preserve">控台接入 </w:t>
      </w:r>
      <w:r>
        <w:rPr>
          <w:rFonts w:hint="default" w:ascii="宋体" w:hAnsi="宋体" w:eastAsia="宋体" w:cs="宋体"/>
          <w:b/>
          <w:bCs/>
          <w:sz w:val="24"/>
          <w:szCs w:val="24"/>
        </w:rPr>
        <w:t>二、设计理念</w:t>
      </w:r>
    </w:p>
    <w:p>
      <w:pPr>
        <w:pStyle w:val="5"/>
        <w:spacing w:before="36" w:line="240" w:lineRule="auto"/>
        <w:ind w:left="120" w:right="821"/>
        <w:jc w:val="left"/>
      </w:pPr>
      <w:r>
        <w:t>1.</w:t>
      </w:r>
      <w:r>
        <w:rPr>
          <w:spacing w:val="64"/>
        </w:rPr>
        <w:t xml:space="preserve"> </w:t>
      </w:r>
      <w:r>
        <w:t>系统信号双向冗余：稳定性翻倍；</w:t>
      </w:r>
    </w:p>
    <w:p>
      <w:pPr>
        <w:pStyle w:val="5"/>
        <w:spacing w:before="154" w:line="240" w:lineRule="auto"/>
        <w:ind w:left="120" w:right="821"/>
        <w:jc w:val="left"/>
      </w:pPr>
      <w:r>
        <w:t>2.</w:t>
      </w:r>
      <w:r>
        <w:rPr>
          <w:spacing w:val="64"/>
        </w:rPr>
        <w:t xml:space="preserve"> </w:t>
      </w:r>
      <w:r>
        <w:t>四色设计：节能环保，色彩纯正；</w:t>
      </w:r>
    </w:p>
    <w:p>
      <w:pPr>
        <w:pStyle w:val="5"/>
        <w:spacing w:before="154" w:line="357" w:lineRule="auto"/>
        <w:ind w:left="544" w:right="821" w:hanging="425"/>
        <w:jc w:val="left"/>
      </w:pPr>
      <w:r>
        <w:t>3.</w:t>
      </w:r>
      <w:r>
        <w:rPr>
          <w:spacing w:val="26"/>
        </w:rPr>
        <w:t xml:space="preserve"> </w:t>
      </w:r>
      <w:r>
        <w:t>同异步一体控制：联机优先，无联机信号自动切换脱机效果，实现视频源备 份；</w:t>
      </w:r>
    </w:p>
    <w:p>
      <w:pPr>
        <w:pStyle w:val="5"/>
        <w:spacing w:before="36" w:line="357" w:lineRule="auto"/>
        <w:ind w:left="544" w:right="837" w:hanging="425"/>
        <w:jc w:val="both"/>
      </w:pPr>
      <w:r>
        <w:t>4.</w:t>
      </w:r>
      <w:r>
        <w:rPr>
          <w:spacing w:val="26"/>
        </w:rPr>
        <w:t xml:space="preserve"> </w:t>
      </w:r>
      <w:r>
        <w:t xml:space="preserve">大型自主开发设计视频编辑、播放和布线设计软件：适应性更强，支持语言 </w:t>
      </w:r>
      <w:r>
        <w:rPr>
          <w:spacing w:val="-2"/>
        </w:rPr>
        <w:t>更多，开放度更高，使用于国内外各种异型屏、多屏、楼宇屏、像素灯屏等</w:t>
      </w:r>
      <w:r>
        <w:t xml:space="preserve"> 复杂应用；</w:t>
      </w:r>
    </w:p>
    <w:p>
      <w:pPr>
        <w:pStyle w:val="4"/>
        <w:spacing w:before="36" w:line="240" w:lineRule="auto"/>
        <w:ind w:right="821"/>
        <w:jc w:val="left"/>
        <w:rPr>
          <w:rFonts w:hint="default" w:ascii="宋体" w:hAnsi="宋体" w:eastAsia="宋体" w:cs="宋体"/>
          <w:b w:val="0"/>
          <w:bCs w:val="0"/>
        </w:rPr>
      </w:pPr>
      <w:r>
        <w:rPr>
          <w:rFonts w:hint="default" w:ascii="宋体" w:hAnsi="宋体" w:eastAsia="宋体" w:cs="宋体"/>
        </w:rPr>
        <w:t>三、扩展性</w:t>
      </w:r>
    </w:p>
    <w:p>
      <w:pPr>
        <w:pStyle w:val="5"/>
        <w:spacing w:before="154" w:line="240" w:lineRule="auto"/>
        <w:ind w:left="120" w:right="821"/>
        <w:jc w:val="left"/>
      </w:pPr>
      <w:r>
        <w:t>1. 可安装目前所有 Windows</w:t>
      </w:r>
      <w:r>
        <w:rPr>
          <w:spacing w:val="-60"/>
        </w:rPr>
        <w:t xml:space="preserve"> </w:t>
      </w:r>
      <w:r>
        <w:t>操作系统及支持各国语言；</w:t>
      </w:r>
    </w:p>
    <w:p>
      <w:pPr>
        <w:pStyle w:val="5"/>
        <w:tabs>
          <w:tab w:val="left" w:pos="539"/>
        </w:tabs>
        <w:spacing w:before="215" w:line="372" w:lineRule="auto"/>
        <w:ind w:left="544" w:right="837" w:hanging="425"/>
        <w:jc w:val="left"/>
      </w:pPr>
      <w:r>
        <w:rPr>
          <w:rFonts w:hint="default" w:ascii="微软雅黑" w:hAnsi="微软雅黑" w:eastAsia="微软雅黑" w:cs="微软雅黑"/>
          <w:spacing w:val="-1"/>
          <w:w w:val="95"/>
          <w:sz w:val="21"/>
          <w:szCs w:val="21"/>
        </w:rPr>
        <w:t>2.</w:t>
      </w:r>
      <w:r>
        <w:rPr>
          <w:rFonts w:hint="default" w:ascii="微软雅黑" w:hAnsi="微软雅黑" w:eastAsia="微软雅黑" w:cs="微软雅黑"/>
          <w:spacing w:val="-1"/>
          <w:w w:val="95"/>
          <w:sz w:val="21"/>
          <w:szCs w:val="21"/>
        </w:rPr>
        <w:tab/>
      </w:r>
      <w:r>
        <w:rPr>
          <w:spacing w:val="-2"/>
        </w:rPr>
        <w:t>播放软件留有充足接口以便和其他国际通用协议兼容，并支持客户个性化设</w:t>
      </w:r>
      <w:r>
        <w:rPr>
          <w:spacing w:val="-88"/>
        </w:rPr>
        <w:t xml:space="preserve"> </w:t>
      </w:r>
      <w:r>
        <w:t>计需求。</w:t>
      </w:r>
    </w:p>
    <w:p>
      <w:pPr>
        <w:spacing w:after="0" w:line="372" w:lineRule="auto"/>
        <w:jc w:val="left"/>
        <w:sectPr>
          <w:footerReference r:id="rId7" w:type="default"/>
          <w:pgSz w:w="11910" w:h="16840"/>
          <w:pgMar w:top="1440" w:right="960" w:bottom="1260" w:left="1680" w:header="1218" w:footer="1077" w:gutter="0"/>
          <w:cols w:space="720" w:num="1"/>
        </w:sectPr>
      </w:pPr>
    </w:p>
    <w:p>
      <w:pPr>
        <w:spacing w:after="0" w:line="240" w:lineRule="auto"/>
        <w:rPr>
          <w:rFonts w:hint="default" w:ascii="宋体" w:hAnsi="宋体" w:eastAsia="宋体" w:cs="宋体"/>
          <w:sz w:val="22"/>
          <w:szCs w:val="22"/>
        </w:rPr>
        <w:sectPr>
          <w:footerReference r:id="rId8" w:type="default"/>
          <w:pgSz w:w="11910" w:h="16840"/>
          <w:pgMar w:top="1440" w:right="520" w:bottom="0" w:left="400" w:header="1218" w:footer="0" w:gutter="0"/>
          <w:cols w:space="720" w:num="1"/>
        </w:sectPr>
      </w:pPr>
    </w:p>
    <w:p>
      <w:pPr>
        <w:spacing w:before="0" w:line="460" w:lineRule="exact"/>
        <w:ind w:right="-20" w:firstLine="1080" w:firstLineChars="300"/>
        <w:jc w:val="left"/>
        <w:rPr>
          <w:rFonts w:hint="default" w:ascii="宋体" w:hAnsi="宋体" w:eastAsia="宋体" w:cs="宋体"/>
          <w:sz w:val="36"/>
          <w:szCs w:val="36"/>
        </w:rPr>
      </w:pPr>
      <w:r>
        <w:rPr>
          <w:rFonts w:hint="default" w:ascii="宋体" w:hAnsi="宋体" w:eastAsia="宋体" w:cs="宋体"/>
          <w:sz w:val="36"/>
          <w:szCs w:val="36"/>
        </w:rPr>
        <w:t>控制器界面参数：</w:t>
      </w:r>
    </w:p>
    <w:p>
      <w:pPr>
        <w:spacing w:before="243"/>
        <w:ind w:left="1179" w:right="0" w:firstLine="0"/>
        <w:jc w:val="left"/>
        <w:rPr>
          <w:rFonts w:hint="default" w:ascii="宋体" w:hAnsi="宋体" w:eastAsia="宋体" w:cs="宋体"/>
          <w:sz w:val="28"/>
          <w:szCs w:val="28"/>
        </w:rPr>
      </w:pPr>
      <w:r>
        <w:br w:type="column"/>
      </w:r>
      <w:r>
        <w:rPr>
          <w:rFonts w:hint="default" w:ascii="宋体" w:hAnsi="宋体" w:eastAsia="宋体" w:cs="宋体"/>
          <w:sz w:val="28"/>
          <w:szCs w:val="28"/>
        </w:rPr>
        <w:t>侧面一</w:t>
      </w:r>
    </w:p>
    <w:p>
      <w:pPr>
        <w:spacing w:before="0" w:line="240" w:lineRule="auto"/>
        <w:rPr>
          <w:rFonts w:hint="default" w:ascii="宋体" w:hAnsi="宋体" w:eastAsia="宋体" w:cs="宋体"/>
          <w:sz w:val="28"/>
          <w:szCs w:val="28"/>
        </w:rPr>
      </w:pPr>
    </w:p>
    <w:p>
      <w:pPr>
        <w:spacing w:before="0" w:line="240" w:lineRule="auto"/>
        <w:rPr>
          <w:rFonts w:hint="default" w:ascii="宋体" w:hAnsi="宋体" w:eastAsia="宋体" w:cs="宋体"/>
          <w:sz w:val="28"/>
          <w:szCs w:val="28"/>
        </w:rPr>
      </w:pPr>
    </w:p>
    <w:p>
      <w:pPr>
        <w:spacing w:before="0" w:line="240" w:lineRule="auto"/>
        <w:rPr>
          <w:rFonts w:hint="default" w:ascii="宋体" w:hAnsi="宋体" w:eastAsia="宋体" w:cs="宋体"/>
          <w:sz w:val="28"/>
          <w:szCs w:val="28"/>
        </w:rPr>
      </w:pPr>
    </w:p>
    <w:p>
      <w:pPr>
        <w:spacing w:before="0" w:line="240" w:lineRule="auto"/>
        <w:rPr>
          <w:rFonts w:hint="default" w:ascii="宋体" w:hAnsi="宋体" w:eastAsia="宋体" w:cs="宋体"/>
          <w:sz w:val="28"/>
          <w:szCs w:val="28"/>
        </w:rPr>
      </w:pPr>
    </w:p>
    <w:p>
      <w:pPr>
        <w:spacing w:before="0" w:line="240" w:lineRule="auto"/>
        <w:rPr>
          <w:rFonts w:hint="default" w:ascii="宋体" w:hAnsi="宋体" w:eastAsia="宋体" w:cs="宋体"/>
          <w:sz w:val="28"/>
          <w:szCs w:val="28"/>
        </w:rPr>
      </w:pPr>
    </w:p>
    <w:p>
      <w:pPr>
        <w:spacing w:before="3" w:line="240" w:lineRule="auto"/>
        <w:rPr>
          <w:rFonts w:hint="default" w:ascii="宋体" w:hAnsi="宋体" w:eastAsia="宋体" w:cs="宋体"/>
          <w:sz w:val="41"/>
          <w:szCs w:val="41"/>
        </w:rPr>
      </w:pPr>
    </w:p>
    <w:p>
      <w:pPr>
        <w:spacing w:before="0"/>
        <w:ind w:left="1181" w:right="0" w:firstLine="0"/>
        <w:jc w:val="left"/>
        <w:rPr>
          <w:rFonts w:hint="default" w:ascii="宋体" w:hAnsi="宋体" w:eastAsia="宋体" w:cs="宋体"/>
          <w:sz w:val="30"/>
          <w:szCs w:val="30"/>
        </w:rPr>
      </w:pPr>
      <w:r>
        <w:rPr>
          <w:sz w:val="28"/>
          <w:szCs w:val="28"/>
        </w:rPr>
        <mc:AlternateContent>
          <mc:Choice Requires="wpg">
            <w:drawing>
              <wp:anchor distT="0" distB="0" distL="114300" distR="114300" simplePos="0" relativeHeight="251676672" behindDoc="1" locked="0" layoutInCell="1" allowOverlap="1">
                <wp:simplePos x="0" y="0"/>
                <wp:positionH relativeFrom="page">
                  <wp:posOffset>906780</wp:posOffset>
                </wp:positionH>
                <wp:positionV relativeFrom="paragraph">
                  <wp:posOffset>-1322705</wp:posOffset>
                </wp:positionV>
                <wp:extent cx="6107430" cy="1182370"/>
                <wp:effectExtent l="0" t="0" r="3810" b="6350"/>
                <wp:wrapThrough wrapText="bothSides">
                  <wp:wrapPolygon>
                    <wp:start x="0" y="0"/>
                    <wp:lineTo x="0" y="21438"/>
                    <wp:lineTo x="21560" y="21438"/>
                    <wp:lineTo x="21560" y="0"/>
                    <wp:lineTo x="0" y="0"/>
                  </wp:wrapPolygon>
                </wp:wrapThrough>
                <wp:docPr id="43" name="组合 27"/>
                <wp:cNvGraphicFramePr/>
                <a:graphic xmlns:a="http://schemas.openxmlformats.org/drawingml/2006/main">
                  <a:graphicData uri="http://schemas.microsoft.com/office/word/2010/wordprocessingGroup">
                    <wpg:wgp>
                      <wpg:cNvGrpSpPr/>
                      <wpg:grpSpPr>
                        <a:xfrm>
                          <a:off x="0" y="0"/>
                          <a:ext cx="6107430" cy="1182370"/>
                          <a:chOff x="1428" y="-2084"/>
                          <a:chExt cx="9618" cy="1862"/>
                        </a:xfrm>
                      </wpg:grpSpPr>
                      <pic:pic xmlns:pic="http://schemas.openxmlformats.org/drawingml/2006/picture">
                        <pic:nvPicPr>
                          <pic:cNvPr id="38" name="图片 28"/>
                          <pic:cNvPicPr>
                            <a:picLocks noChangeAspect="1"/>
                          </pic:cNvPicPr>
                        </pic:nvPicPr>
                        <pic:blipFill>
                          <a:blip r:embed="rId28"/>
                          <a:stretch>
                            <a:fillRect/>
                          </a:stretch>
                        </pic:blipFill>
                        <pic:spPr>
                          <a:xfrm>
                            <a:off x="1428" y="-2084"/>
                            <a:ext cx="9618" cy="1862"/>
                          </a:xfrm>
                          <a:prstGeom prst="rect">
                            <a:avLst/>
                          </a:prstGeom>
                          <a:noFill/>
                          <a:ln>
                            <a:noFill/>
                          </a:ln>
                        </pic:spPr>
                      </pic:pic>
                      <wps:wsp>
                        <wps:cNvPr id="39" name="文本框 29"/>
                        <wps:cNvSpPr txBox="1"/>
                        <wps:spPr>
                          <a:xfrm>
                            <a:off x="9413" y="-1789"/>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⑥</w:t>
                              </w:r>
                            </w:p>
                          </w:txbxContent>
                        </wps:txbx>
                        <wps:bodyPr lIns="0" tIns="0" rIns="0" bIns="0" upright="1"/>
                      </wps:wsp>
                      <wps:wsp>
                        <wps:cNvPr id="40" name="文本框 30"/>
                        <wps:cNvSpPr txBox="1"/>
                        <wps:spPr>
                          <a:xfrm>
                            <a:off x="2498" y="-1273"/>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⑦</w:t>
                              </w:r>
                            </w:p>
                          </w:txbxContent>
                        </wps:txbx>
                        <wps:bodyPr lIns="0" tIns="0" rIns="0" bIns="0" upright="1"/>
                      </wps:wsp>
                      <wps:wsp>
                        <wps:cNvPr id="41" name="文本框 31"/>
                        <wps:cNvSpPr txBox="1"/>
                        <wps:spPr>
                          <a:xfrm>
                            <a:off x="8294" y="-1252"/>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⑤</w:t>
                              </w:r>
                            </w:p>
                          </w:txbxContent>
                        </wps:txbx>
                        <wps:bodyPr lIns="0" tIns="0" rIns="0" bIns="0" upright="1"/>
                      </wps:wsp>
                      <wps:wsp>
                        <wps:cNvPr id="42" name="文本框 32"/>
                        <wps:cNvSpPr txBox="1"/>
                        <wps:spPr>
                          <a:xfrm>
                            <a:off x="6866" y="-942"/>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④</w:t>
                              </w:r>
                            </w:p>
                          </w:txbxContent>
                        </wps:txbx>
                        <wps:bodyPr lIns="0" tIns="0" rIns="0" bIns="0" upright="1"/>
                      </wps:wsp>
                    </wpg:wgp>
                  </a:graphicData>
                </a:graphic>
              </wp:anchor>
            </w:drawing>
          </mc:Choice>
          <mc:Fallback>
            <w:pict>
              <v:group id="组合 27" o:spid="_x0000_s1026" o:spt="203" style="position:absolute;left:0pt;margin-left:71.4pt;margin-top:-104.15pt;height:93.1pt;width:480.9pt;mso-position-horizontal-relative:page;mso-wrap-distance-left:9pt;mso-wrap-distance-right:9pt;z-index:-251639808;mso-width-relative:page;mso-height-relative:page;" coordorigin="1428,-2084" coordsize="9618,1862" wrapcoords="0 0 0 21438 21560 21438 21560 0 0 0" o:gfxdata="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">
                <o:lock v:ext="edit" aspectratio="f"/>
                <v:shape id="图片 28" o:spid="_x0000_s1026" o:spt="75" type="#_x0000_t75" style="position:absolute;left:1428;top:-2084;height:1862;width:9618;" filled="f" o:preferrelative="t" stroked="f" coordsize="21600,21600" o:gfxdata="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BVAbgAAADbAAAA&#10;DwAAAAAAAAABACAAAAAiAAAAZHJzL2Rvd25yZXYueG1sUEsBAhQAFAAAAAgAh07iQDMvBZ47AAAA&#10;OQAAABAAAAAAAAAAAQAgAAAABwEAAGRycy9zaGFwZXhtbC54bWxQSwUGAAAAAAYABgBbAQAAsQMA&#10;AAAA&#10;">
                  <v:fill on="f" focussize="0,0"/>
                  <v:stroke on="f"/>
                  <v:imagedata r:id="rId28" o:title=""/>
                  <o:lock v:ext="edit" aspectratio="t"/>
                </v:shape>
                <v:shape id="文本框 29" o:spid="_x0000_s1026" o:spt="202" type="#_x0000_t202" style="position:absolute;left:9413;top:-1789;height:281;width:374;"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⑥</w:t>
                        </w:r>
                      </w:p>
                    </w:txbxContent>
                  </v:textbox>
                </v:shape>
                <v:shape id="文本框 30" o:spid="_x0000_s1026" o:spt="202" type="#_x0000_t202" style="position:absolute;left:2498;top:-1273;height:281;width:374;"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⑦</w:t>
                        </w:r>
                      </w:p>
                    </w:txbxContent>
                  </v:textbox>
                </v:shape>
                <v:shape id="文本框 31" o:spid="_x0000_s1026" o:spt="202" type="#_x0000_t202" style="position:absolute;left:8294;top:-1252;height:281;width:374;"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⑤</w:t>
                        </w:r>
                      </w:p>
                    </w:txbxContent>
                  </v:textbox>
                </v:shape>
                <v:shape id="文本框 32" o:spid="_x0000_s1026" o:spt="202" type="#_x0000_t202" style="position:absolute;left:6866;top:-942;height:281;width:374;"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④</w:t>
                        </w:r>
                      </w:p>
                    </w:txbxContent>
                  </v:textbox>
                </v:shape>
                <w10:wrap type="through"/>
              </v:group>
            </w:pict>
          </mc:Fallback>
        </mc:AlternateContent>
      </w:r>
      <w:r>
        <w:rPr>
          <w:rFonts w:hint="default" w:ascii="宋体" w:hAnsi="宋体" w:eastAsia="宋体" w:cs="宋体"/>
          <w:sz w:val="28"/>
          <w:szCs w:val="28"/>
        </w:rPr>
        <w:t>正面</w:t>
      </w:r>
    </w:p>
    <w:p>
      <w:pPr>
        <w:spacing w:after="0"/>
        <w:jc w:val="left"/>
        <w:rPr>
          <w:rFonts w:hint="default" w:ascii="宋体" w:hAnsi="宋体" w:eastAsia="宋体" w:cs="宋体"/>
          <w:sz w:val="28"/>
          <w:szCs w:val="28"/>
        </w:rPr>
        <w:sectPr>
          <w:type w:val="continuous"/>
          <w:pgSz w:w="11910" w:h="16840"/>
          <w:pgMar w:top="1440" w:right="520" w:bottom="1260" w:left="400" w:header="720" w:footer="720" w:gutter="0"/>
          <w:cols w:equalWidth="0" w:num="2">
            <w:col w:w="4281" w:space="40"/>
            <w:col w:w="6669"/>
          </w:cols>
        </w:sectPr>
      </w:pPr>
    </w:p>
    <w:p>
      <w:pPr>
        <w:spacing w:before="12" w:line="240" w:lineRule="auto"/>
        <w:rPr>
          <w:rFonts w:hint="default" w:ascii="宋体" w:hAnsi="宋体" w:eastAsia="宋体" w:cs="宋体"/>
          <w:sz w:val="7"/>
          <w:szCs w:val="7"/>
        </w:rPr>
      </w:pPr>
      <w:r>
        <mc:AlternateContent>
          <mc:Choice Requires="wps">
            <w:drawing>
              <wp:anchor distT="0" distB="0" distL="114300" distR="114300" simplePos="0" relativeHeight="251685888" behindDoc="1" locked="0" layoutInCell="1" allowOverlap="1">
                <wp:simplePos x="0" y="0"/>
                <wp:positionH relativeFrom="page">
                  <wp:posOffset>327025</wp:posOffset>
                </wp:positionH>
                <wp:positionV relativeFrom="page">
                  <wp:posOffset>9410700</wp:posOffset>
                </wp:positionV>
                <wp:extent cx="6830695" cy="1233170"/>
                <wp:effectExtent l="0" t="0" r="0" b="0"/>
                <wp:wrapNone/>
                <wp:docPr id="1168" name="文本框 33"/>
                <wp:cNvGraphicFramePr/>
                <a:graphic xmlns:a="http://schemas.openxmlformats.org/drawingml/2006/main">
                  <a:graphicData uri="http://schemas.microsoft.com/office/word/2010/wordprocessingShape">
                    <wps:wsp>
                      <wps:cNvSpPr txBox="1"/>
                      <wps:spPr>
                        <a:xfrm>
                          <a:off x="0" y="0"/>
                          <a:ext cx="6830695" cy="1233170"/>
                        </a:xfrm>
                        <a:prstGeom prst="rect">
                          <a:avLst/>
                        </a:prstGeom>
                        <a:noFill/>
                        <a:ln>
                          <a:noFill/>
                        </a:ln>
                      </wps:spPr>
                      <wps:txbx>
                        <w:txbxContent>
                          <w:p>
                            <w:pPr>
                              <w:spacing w:before="0" w:line="240" w:lineRule="auto"/>
                              <w:rPr>
                                <w:rFonts w:hint="default" w:ascii="宋体" w:hAnsi="宋体" w:eastAsia="宋体" w:cs="宋体"/>
                                <w:sz w:val="18"/>
                                <w:szCs w:val="18"/>
                              </w:rPr>
                            </w:pPr>
                          </w:p>
                          <w:p>
                            <w:pPr>
                              <w:spacing w:before="0" w:line="240" w:lineRule="auto"/>
                              <w:rPr>
                                <w:rFonts w:hint="default" w:ascii="宋体" w:hAnsi="宋体" w:eastAsia="宋体" w:cs="宋体"/>
                                <w:sz w:val="18"/>
                                <w:szCs w:val="18"/>
                              </w:rPr>
                            </w:pPr>
                          </w:p>
                          <w:p>
                            <w:pPr>
                              <w:spacing w:before="5" w:line="240" w:lineRule="auto"/>
                              <w:rPr>
                                <w:rFonts w:hint="default" w:ascii="宋体" w:hAnsi="宋体" w:eastAsia="宋体" w:cs="宋体"/>
                                <w:sz w:val="16"/>
                                <w:szCs w:val="16"/>
                              </w:rPr>
                            </w:pPr>
                          </w:p>
                          <w:p>
                            <w:pPr>
                              <w:spacing w:before="0"/>
                              <w:ind w:left="117" w:right="0" w:firstLine="0"/>
                              <w:jc w:val="center"/>
                              <w:rPr>
                                <w:rFonts w:hint="default" w:ascii="宋体" w:hAnsi="宋体" w:eastAsia="宋体" w:cs="宋体"/>
                                <w:sz w:val="18"/>
                                <w:szCs w:val="18"/>
                              </w:rPr>
                            </w:pPr>
                            <w:r>
                              <w:rPr>
                                <w:rFonts w:hint="default" w:ascii="宋体" w:hAnsi="宋体" w:eastAsia="宋体" w:cs="宋体"/>
                                <w:sz w:val="18"/>
                                <w:szCs w:val="18"/>
                              </w:rPr>
                              <w:t>第 三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33" o:spid="_x0000_s1026" o:spt="202" type="#_x0000_t202" style="position:absolute;left:0pt;margin-left:25.75pt;margin-top:741pt;height:97.1pt;width:537.85pt;mso-position-horizontal-relative:page;mso-position-vertical-relative:page;z-index:-251630592;mso-width-relative:page;mso-height-relative:page;" filled="f" stroked="f" coordsize="21600,21600" o:gfxdata="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f4T3PbAAAADQEAAA8AAAAAAAAAAQAgAAAAIgAAAGRycy9kb3ducmV2&#10;LnhtbFBLAQIUABQAAAAIAIdO4kCK7mokwAEAAHcDAAAOAAAAAAAAAAEAIAAAACoBAABkcnMvZTJv&#10;RG9jLnhtbFBLBQYAAAAABgAGAFkBAABcBQAAAAA=&#10;">
                <v:fill on="f" focussize="0,0"/>
                <v:stroke on="f"/>
                <v:imagedata o:title=""/>
                <o:lock v:ext="edit" aspectratio="f"/>
                <v:textbox inset="0mm,0mm,0mm,0mm">
                  <w:txbxContent>
                    <w:p>
                      <w:pPr>
                        <w:spacing w:before="0" w:line="240" w:lineRule="auto"/>
                        <w:rPr>
                          <w:rFonts w:hint="default" w:ascii="宋体" w:hAnsi="宋体" w:eastAsia="宋体" w:cs="宋体"/>
                          <w:sz w:val="18"/>
                          <w:szCs w:val="18"/>
                        </w:rPr>
                      </w:pPr>
                    </w:p>
                    <w:p>
                      <w:pPr>
                        <w:spacing w:before="0" w:line="240" w:lineRule="auto"/>
                        <w:rPr>
                          <w:rFonts w:hint="default" w:ascii="宋体" w:hAnsi="宋体" w:eastAsia="宋体" w:cs="宋体"/>
                          <w:sz w:val="18"/>
                          <w:szCs w:val="18"/>
                        </w:rPr>
                      </w:pPr>
                    </w:p>
                    <w:p>
                      <w:pPr>
                        <w:spacing w:before="5" w:line="240" w:lineRule="auto"/>
                        <w:rPr>
                          <w:rFonts w:hint="default" w:ascii="宋体" w:hAnsi="宋体" w:eastAsia="宋体" w:cs="宋体"/>
                          <w:sz w:val="16"/>
                          <w:szCs w:val="16"/>
                        </w:rPr>
                      </w:pPr>
                    </w:p>
                    <w:p>
                      <w:pPr>
                        <w:spacing w:before="0"/>
                        <w:ind w:left="117" w:right="0" w:firstLine="0"/>
                        <w:jc w:val="center"/>
                        <w:rPr>
                          <w:rFonts w:hint="default" w:ascii="宋体" w:hAnsi="宋体" w:eastAsia="宋体" w:cs="宋体"/>
                          <w:sz w:val="18"/>
                          <w:szCs w:val="18"/>
                        </w:rPr>
                      </w:pPr>
                      <w:r>
                        <w:rPr>
                          <w:rFonts w:hint="default" w:ascii="宋体" w:hAnsi="宋体" w:eastAsia="宋体" w:cs="宋体"/>
                          <w:sz w:val="18"/>
                          <w:szCs w:val="18"/>
                        </w:rPr>
                        <w:t>第 三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p>
      <w:pPr>
        <w:spacing w:line="4843" w:lineRule="exact"/>
        <w:ind w:left="977" w:right="0" w:firstLine="0"/>
        <w:rPr>
          <w:rFonts w:hint="default" w:ascii="宋体" w:hAnsi="宋体" w:eastAsia="宋体" w:cs="宋体"/>
          <w:sz w:val="20"/>
          <w:szCs w:val="20"/>
        </w:rPr>
      </w:pPr>
      <w:bookmarkStart w:id="0" w:name="_GoBack"/>
      <w:bookmarkEnd w:id="0"/>
      <w:r>
        <w:rPr>
          <w:rFonts w:hint="default" w:ascii="宋体" w:hAnsi="宋体" w:eastAsia="宋体" w:cs="宋体"/>
          <w:position w:val="-96"/>
          <w:sz w:val="20"/>
          <w:szCs w:val="20"/>
        </w:rPr>
        <mc:AlternateContent>
          <mc:Choice Requires="wpg">
            <w:drawing>
              <wp:anchor distT="0" distB="0" distL="114300" distR="114300" simplePos="0" relativeHeight="251693056" behindDoc="1" locked="0" layoutInCell="1" allowOverlap="1">
                <wp:simplePos x="0" y="0"/>
                <wp:positionH relativeFrom="column">
                  <wp:posOffset>-132080</wp:posOffset>
                </wp:positionH>
                <wp:positionV relativeFrom="paragraph">
                  <wp:posOffset>15240</wp:posOffset>
                </wp:positionV>
                <wp:extent cx="6108700" cy="3075305"/>
                <wp:effectExtent l="0" t="0" r="0" b="0"/>
                <wp:wrapNone/>
                <wp:docPr id="67" name="组合 34"/>
                <wp:cNvGraphicFramePr/>
                <a:graphic xmlns:a="http://schemas.openxmlformats.org/drawingml/2006/main">
                  <a:graphicData uri="http://schemas.microsoft.com/office/word/2010/wordprocessingGroup">
                    <wpg:wgp>
                      <wpg:cNvGrpSpPr/>
                      <wpg:grpSpPr>
                        <a:xfrm>
                          <a:off x="0" y="0"/>
                          <a:ext cx="6108700" cy="3075305"/>
                          <a:chOff x="0" y="0"/>
                          <a:chExt cx="9620" cy="4843"/>
                        </a:xfrm>
                      </wpg:grpSpPr>
                      <pic:pic xmlns:pic="http://schemas.openxmlformats.org/drawingml/2006/picture">
                        <pic:nvPicPr>
                          <pic:cNvPr id="934" name="图片 35"/>
                          <pic:cNvPicPr>
                            <a:picLocks noChangeAspect="1"/>
                          </pic:cNvPicPr>
                        </pic:nvPicPr>
                        <pic:blipFill>
                          <a:blip r:embed="rId29"/>
                          <a:stretch>
                            <a:fillRect/>
                          </a:stretch>
                        </pic:blipFill>
                        <pic:spPr>
                          <a:xfrm>
                            <a:off x="0" y="0"/>
                            <a:ext cx="9619" cy="4843"/>
                          </a:xfrm>
                          <a:prstGeom prst="rect">
                            <a:avLst/>
                          </a:prstGeom>
                          <a:noFill/>
                          <a:ln>
                            <a:noFill/>
                          </a:ln>
                        </pic:spPr>
                      </pic:pic>
                      <wps:wsp>
                        <wps:cNvPr id="935" name="文本框 36"/>
                        <wps:cNvSpPr txBox="1"/>
                        <wps:spPr>
                          <a:xfrm>
                            <a:off x="7454" y="1520"/>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②</w:t>
                              </w:r>
                            </w:p>
                          </w:txbxContent>
                        </wps:txbx>
                        <wps:bodyPr lIns="0" tIns="0" rIns="0" bIns="0" upright="1"/>
                      </wps:wsp>
                      <wps:wsp>
                        <wps:cNvPr id="936" name="文本框 37"/>
                        <wps:cNvSpPr txBox="1"/>
                        <wps:spPr>
                          <a:xfrm>
                            <a:off x="7452" y="3553"/>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①</w:t>
                              </w:r>
                            </w:p>
                          </w:txbxContent>
                        </wps:txbx>
                        <wps:bodyPr lIns="0" tIns="0" rIns="0" bIns="0" upright="1"/>
                      </wps:wsp>
                    </wpg:wgp>
                  </a:graphicData>
                </a:graphic>
              </wp:anchor>
            </w:drawing>
          </mc:Choice>
          <mc:Fallback>
            <w:pict>
              <v:group id="组合 34" o:spid="_x0000_s1026" o:spt="203" style="position:absolute;left:0pt;margin-left:-10.4pt;margin-top:1.2pt;height:242.15pt;width:481pt;z-index:-251623424;mso-width-relative:page;mso-height-relative:page;" coordsize="9620,4843" o:gfxdata="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">
                <o:lock v:ext="edit" aspectratio="f"/>
                <v:shape id="图片 35" o:spid="_x0000_s1026" o:spt="75" type="#_x0000_t75" style="position:absolute;left:0;top:0;height:4843;width:9619;" filled="f" o:preferrelative="t" stroked="f" coordsize="21600,21600" o:gfxdata="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wz2C8AAAA&#10;3AAAAA8AAAAAAAAAAQAgAAAAIgAAAGRycy9kb3ducmV2LnhtbFBLAQIUABQAAAAIAIdO4kAzLwWe&#10;OwAAADkAAAAQAAAAAAAAAAEAIAAAAAsBAABkcnMvc2hhcGV4bWwueG1sUEsFBgAAAAAGAAYAWwEA&#10;ALUDAAAAAA==&#10;">
                  <v:fill on="f" focussize="0,0"/>
                  <v:stroke on="f"/>
                  <v:imagedata r:id="rId29" o:title=""/>
                  <o:lock v:ext="edit" aspectratio="t"/>
                </v:shape>
                <v:shape id="文本框 36" o:spid="_x0000_s1026" o:spt="202" type="#_x0000_t202" style="position:absolute;left:7454;top:1520;height:281;width:374;" filled="f" stroked="f" coordsize="21600,21600" o:gfxdata="UEsDBAoAAAAAAIdO4kAAAAAAAAAAAAAAAAAEAAAAZHJzL1BLAwQUAAAACACHTuJAT4VmdL8AAADc&#10;AAAADwAAAGRycy9kb3ducmV2LnhtbEWPT2sCMRTE70K/Q3gFb5qoVO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Z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②</w:t>
                        </w:r>
                      </w:p>
                    </w:txbxContent>
                  </v:textbox>
                </v:shape>
                <v:shape id="文本框 37" o:spid="_x0000_s1026" o:spt="202" type="#_x0000_t202" style="position:absolute;left:7452;top:3553;height:281;width:374;" filled="f" stroked="f" coordsize="21600,21600" o:gfxdata="UEsDBAoAAAAAAIdO4kAAAAAAAAAAAAAAAAAEAAAAZHJzL1BLAwQUAAAACACHTuJAv1f4A78AAADc&#10;AAAADwAAAGRycy9kb3ducmV2LnhtbEWPT2sCMRTE7wW/Q3gFbzWxwl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X+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①</w:t>
                        </w:r>
                      </w:p>
                    </w:txbxContent>
                  </v:textbox>
                </v:shape>
              </v:group>
            </w:pict>
          </mc:Fallback>
        </mc:AlternateContent>
      </w:r>
    </w:p>
    <w:p>
      <w:pPr>
        <w:spacing w:before="3" w:line="240" w:lineRule="auto"/>
        <w:rPr>
          <w:rFonts w:hint="default" w:ascii="宋体" w:hAnsi="宋体" w:eastAsia="宋体" w:cs="宋体"/>
          <w:sz w:val="13"/>
          <w:szCs w:val="13"/>
        </w:rPr>
      </w:pPr>
    </w:p>
    <w:p>
      <w:pPr>
        <w:spacing w:before="0" w:line="240" w:lineRule="auto"/>
        <w:ind w:firstLine="4200" w:firstLineChars="1500"/>
        <w:rPr>
          <w:rFonts w:hint="default" w:ascii="宋体" w:hAnsi="宋体" w:eastAsia="宋体" w:cs="宋体"/>
          <w:sz w:val="32"/>
          <w:szCs w:val="32"/>
          <w:lang w:val="en-US" w:eastAsia="zh-CN"/>
        </w:rPr>
      </w:pPr>
      <w:r>
        <w:rPr>
          <w:rFonts w:hint="eastAsia" w:eastAsia="宋体"/>
          <w:sz w:val="28"/>
          <w:szCs w:val="28"/>
          <w:lang w:val="en-US" w:eastAsia="zh-CN"/>
        </w:rPr>
        <w:t>侧面二</w:t>
      </w:r>
    </w:p>
    <w:p>
      <w:pPr>
        <w:spacing w:before="2" w:line="240" w:lineRule="auto"/>
        <w:rPr>
          <w:rFonts w:hint="default" w:ascii="宋体" w:hAnsi="宋体" w:eastAsia="宋体" w:cs="宋体"/>
          <w:sz w:val="27"/>
          <w:szCs w:val="27"/>
        </w:rPr>
      </w:pPr>
      <w:r>
        <w:rPr>
          <w:rFonts w:hint="default" w:ascii="宋体" w:hAnsi="宋体" w:eastAsia="宋体" w:cs="宋体"/>
          <w:position w:val="-37"/>
          <w:sz w:val="20"/>
          <w:szCs w:val="20"/>
        </w:rPr>
        <mc:AlternateContent>
          <mc:Choice Requires="wpg">
            <w:drawing>
              <wp:anchor distT="0" distB="0" distL="114300" distR="114300" simplePos="0" relativeHeight="251695104" behindDoc="1" locked="0" layoutInCell="1" allowOverlap="1">
                <wp:simplePos x="0" y="0"/>
                <wp:positionH relativeFrom="column">
                  <wp:posOffset>-140335</wp:posOffset>
                </wp:positionH>
                <wp:positionV relativeFrom="paragraph">
                  <wp:posOffset>210185</wp:posOffset>
                </wp:positionV>
                <wp:extent cx="6094730" cy="1339215"/>
                <wp:effectExtent l="0" t="0" r="1270" b="1905"/>
                <wp:wrapNone/>
                <wp:docPr id="202" name="组合 38"/>
                <wp:cNvGraphicFramePr/>
                <a:graphic xmlns:a="http://schemas.openxmlformats.org/drawingml/2006/main">
                  <a:graphicData uri="http://schemas.microsoft.com/office/word/2010/wordprocessingGroup">
                    <wpg:wgp>
                      <wpg:cNvGrpSpPr/>
                      <wpg:grpSpPr>
                        <a:xfrm>
                          <a:off x="0" y="0"/>
                          <a:ext cx="6094730" cy="1339215"/>
                          <a:chOff x="0" y="0"/>
                          <a:chExt cx="8295" cy="1908"/>
                        </a:xfrm>
                      </wpg:grpSpPr>
                      <pic:pic xmlns:pic="http://schemas.openxmlformats.org/drawingml/2006/picture">
                        <pic:nvPicPr>
                          <pic:cNvPr id="1659" name="图片 39"/>
                          <pic:cNvPicPr>
                            <a:picLocks noChangeAspect="1"/>
                          </pic:cNvPicPr>
                        </pic:nvPicPr>
                        <pic:blipFill>
                          <a:blip r:embed="rId30"/>
                          <a:stretch>
                            <a:fillRect/>
                          </a:stretch>
                        </pic:blipFill>
                        <pic:spPr>
                          <a:xfrm>
                            <a:off x="0" y="0"/>
                            <a:ext cx="8294" cy="1908"/>
                          </a:xfrm>
                          <a:prstGeom prst="rect">
                            <a:avLst/>
                          </a:prstGeom>
                          <a:noFill/>
                          <a:ln>
                            <a:noFill/>
                          </a:ln>
                        </pic:spPr>
                      </pic:pic>
                      <wps:wsp>
                        <wps:cNvPr id="1660" name="文本框 40"/>
                        <wps:cNvSpPr txBox="1"/>
                        <wps:spPr>
                          <a:xfrm>
                            <a:off x="3617" y="558"/>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⑧</w:t>
                              </w:r>
                            </w:p>
                          </w:txbxContent>
                        </wps:txbx>
                        <wps:bodyPr lIns="0" tIns="0" rIns="0" bIns="0" upright="1"/>
                      </wps:wsp>
                      <wps:wsp>
                        <wps:cNvPr id="1661" name="文本框 41"/>
                        <wps:cNvSpPr txBox="1"/>
                        <wps:spPr>
                          <a:xfrm>
                            <a:off x="5328" y="383"/>
                            <a:ext cx="281" cy="281"/>
                          </a:xfrm>
                          <a:prstGeom prst="rect">
                            <a:avLst/>
                          </a:prstGeom>
                          <a:noFill/>
                          <a:ln>
                            <a:noFill/>
                          </a:ln>
                        </wps:spPr>
                        <wps:txbx>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color w:val="FFFFFF"/>
                                  <w:w w:val="100"/>
                                  <w:sz w:val="28"/>
                                  <w:szCs w:val="28"/>
                                </w:rPr>
                                <w:t>⑨</w:t>
                              </w:r>
                            </w:p>
                          </w:txbxContent>
                        </wps:txbx>
                        <wps:bodyPr lIns="0" tIns="0" rIns="0" bIns="0" upright="1"/>
                      </wps:wsp>
                      <wps:wsp>
                        <wps:cNvPr id="1662" name="文本框 42"/>
                        <wps:cNvSpPr txBox="1"/>
                        <wps:spPr>
                          <a:xfrm>
                            <a:off x="7584" y="280"/>
                            <a:ext cx="374" cy="281"/>
                          </a:xfrm>
                          <a:prstGeom prst="rect">
                            <a:avLst/>
                          </a:prstGeom>
                          <a:noFill/>
                          <a:ln>
                            <a:noFill/>
                          </a:ln>
                        </wps:spPr>
                        <wps:txbx>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③</w:t>
                              </w:r>
                            </w:p>
                          </w:txbxContent>
                        </wps:txbx>
                        <wps:bodyPr lIns="0" tIns="0" rIns="0" bIns="0" upright="1"/>
                      </wps:wsp>
                    </wpg:wgp>
                  </a:graphicData>
                </a:graphic>
              </wp:anchor>
            </w:drawing>
          </mc:Choice>
          <mc:Fallback>
            <w:pict>
              <v:group id="组合 38" o:spid="_x0000_s1026" o:spt="203" style="position:absolute;left:0pt;margin-left:-11.05pt;margin-top:16.55pt;height:105.45pt;width:479.9pt;z-index:-251621376;mso-width-relative:page;mso-height-relative:page;" coordsize="8295,1908" o:gfxdata="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">
                <o:lock v:ext="edit" aspectratio="f"/>
                <v:shape id="图片 39" o:spid="_x0000_s1026" o:spt="75" type="#_x0000_t75" style="position:absolute;left:0;top:0;height:1908;width:8294;" filled="f" o:preferrelative="t" stroked="f" coordsize="21600,21600" o:gfxdata="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sfSbgAAADdAAAA&#10;DwAAAAAAAAABACAAAAAiAAAAZHJzL2Rvd25yZXYueG1sUEsBAhQAFAAAAAgAh07iQDMvBZ47AAAA&#10;OQAAABAAAAAAAAAAAQAgAAAABwEAAGRycy9zaGFwZXhtbC54bWxQSwUGAAAAAAYABgBbAQAAsQMA&#10;AAAA&#10;">
                  <v:fill on="f" focussize="0,0"/>
                  <v:stroke on="f"/>
                  <v:imagedata r:id="rId30" o:title=""/>
                  <o:lock v:ext="edit" aspectratio="t"/>
                </v:shape>
                <v:shape id="文本框 40" o:spid="_x0000_s1026" o:spt="202" type="#_x0000_t202" style="position:absolute;left:3617;top:558;height:281;width:374;" filled="f" stroked="f" coordsize="21600,21600" o:gfxdata="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My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⑧</w:t>
                        </w:r>
                      </w:p>
                    </w:txbxContent>
                  </v:textbox>
                </v:shape>
                <v:shape id="文本框 41" o:spid="_x0000_s1026" o:spt="202" type="#_x0000_t202" style="position:absolute;left:5328;top:383;height:281;width:281;" filled="f" stroked="f" coordsize="21600,21600" o:gfxdata="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G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color w:val="FFFFFF"/>
                            <w:w w:val="100"/>
                            <w:sz w:val="28"/>
                            <w:szCs w:val="28"/>
                          </w:rPr>
                          <w:t>⑨</w:t>
                        </w:r>
                      </w:p>
                    </w:txbxContent>
                  </v:textbox>
                </v:shape>
                <v:shape id="文本框 42" o:spid="_x0000_s1026" o:spt="202" type="#_x0000_t202" style="position:absolute;left:7584;top:280;height:281;width:374;" filled="f" stroked="f" coordsize="21600,21600" o:gfxdata="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v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81" w:lineRule="exact"/>
                          <w:ind w:left="0" w:right="0" w:firstLine="0"/>
                          <w:jc w:val="left"/>
                          <w:rPr>
                            <w:rFonts w:hint="default" w:ascii="Calibri" w:hAnsi="Calibri" w:eastAsia="Calibri" w:cs="Calibri"/>
                            <w:sz w:val="28"/>
                            <w:szCs w:val="28"/>
                          </w:rPr>
                        </w:pPr>
                        <w:r>
                          <w:rPr>
                            <w:rFonts w:hint="default" w:ascii="Calibri" w:hAnsi="Calibri" w:eastAsia="Calibri" w:cs="Calibri"/>
                            <w:color w:val="FFFFFF"/>
                            <w:w w:val="100"/>
                            <w:sz w:val="28"/>
                            <w:szCs w:val="28"/>
                          </w:rPr>
                          <w:t>③</w:t>
                        </w:r>
                      </w:p>
                    </w:txbxContent>
                  </v:textbox>
                </v:shape>
              </v:group>
            </w:pict>
          </mc:Fallback>
        </mc:AlternateContent>
      </w:r>
    </w:p>
    <w:p>
      <w:pPr>
        <w:spacing w:line="1908" w:lineRule="exact"/>
        <w:ind w:left="1400" w:right="0" w:firstLine="0"/>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12" w:line="240" w:lineRule="auto"/>
        <w:rPr>
          <w:rFonts w:hint="default" w:ascii="宋体" w:hAnsi="宋体" w:eastAsia="宋体" w:cs="宋体"/>
          <w:position w:val="-38"/>
          <w:sz w:val="20"/>
          <w:szCs w:val="20"/>
        </w:rPr>
      </w:pPr>
      <w:r>
        <w:rPr>
          <w:rFonts w:hint="default" w:ascii="宋体" w:hAnsi="宋体" w:eastAsia="宋体" w:cs="宋体"/>
          <w:position w:val="-38"/>
          <w:sz w:val="20"/>
          <w:szCs w:val="20"/>
        </w:rPr>
        <mc:AlternateContent>
          <mc:Choice Requires="wpg">
            <w:drawing>
              <wp:anchor distT="0" distB="0" distL="114300" distR="114300" simplePos="0" relativeHeight="251691008" behindDoc="1" locked="0" layoutInCell="1" allowOverlap="1">
                <wp:simplePos x="0" y="0"/>
                <wp:positionH relativeFrom="column">
                  <wp:posOffset>-588645</wp:posOffset>
                </wp:positionH>
                <wp:positionV relativeFrom="paragraph">
                  <wp:posOffset>150495</wp:posOffset>
                </wp:positionV>
                <wp:extent cx="6830695" cy="1233170"/>
                <wp:effectExtent l="0" t="0" r="0" b="0"/>
                <wp:wrapThrough wrapText="bothSides">
                  <wp:wrapPolygon>
                    <wp:start x="0" y="0"/>
                    <wp:lineTo x="0" y="21355"/>
                    <wp:lineTo x="21542" y="21355"/>
                    <wp:lineTo x="21542" y="0"/>
                    <wp:lineTo x="0" y="0"/>
                  </wp:wrapPolygon>
                </wp:wrapThrough>
                <wp:docPr id="382" name="组合 43"/>
                <wp:cNvGraphicFramePr/>
                <a:graphic xmlns:a="http://schemas.openxmlformats.org/drawingml/2006/main">
                  <a:graphicData uri="http://schemas.microsoft.com/office/word/2010/wordprocessingGroup">
                    <wpg:wgp>
                      <wpg:cNvGrpSpPr/>
                      <wpg:grpSpPr>
                        <a:xfrm>
                          <a:off x="0" y="0"/>
                          <a:ext cx="6830695" cy="1233170"/>
                          <a:chOff x="0" y="0"/>
                          <a:chExt cx="10757" cy="1942"/>
                        </a:xfrm>
                      </wpg:grpSpPr>
                      <wpg:grpSp>
                        <wpg:cNvPr id="383" name="组合 44"/>
                        <wpg:cNvGrpSpPr/>
                        <wpg:grpSpPr>
                          <a:xfrm>
                            <a:off x="0" y="0"/>
                            <a:ext cx="10757" cy="1942"/>
                            <a:chOff x="0" y="0"/>
                            <a:chExt cx="10757" cy="1942"/>
                          </a:xfrm>
                        </wpg:grpSpPr>
                        <wps:wsp>
                          <wps:cNvPr id="917" name="任意多边形 45"/>
                          <wps:cNvSpPr/>
                          <wps:spPr>
                            <a:xfrm>
                              <a:off x="0" y="0"/>
                              <a:ext cx="10757" cy="1942"/>
                            </a:xfrm>
                            <a:custGeom>
                              <a:avLst/>
                              <a:gdLst/>
                              <a:ahLst/>
                              <a:cxnLst/>
                              <a:pathLst>
                                <a:path w="10757" h="1942">
                                  <a:moveTo>
                                    <a:pt x="0" y="0"/>
                                  </a:moveTo>
                                  <a:lnTo>
                                    <a:pt x="10757" y="0"/>
                                  </a:lnTo>
                                  <a:lnTo>
                                    <a:pt x="10757" y="1942"/>
                                  </a:lnTo>
                                  <a:lnTo>
                                    <a:pt x="0" y="1942"/>
                                  </a:lnTo>
                                  <a:lnTo>
                                    <a:pt x="0" y="0"/>
                                  </a:lnTo>
                                  <a:close/>
                                </a:path>
                              </a:pathLst>
                            </a:custGeom>
                            <a:solidFill>
                              <a:srgbClr val="FFFFFF"/>
                            </a:solidFill>
                            <a:ln>
                              <a:noFill/>
                            </a:ln>
                          </wps:spPr>
                          <wps:bodyPr upright="1"/>
                        </wps:wsp>
                        <pic:pic xmlns:pic="http://schemas.openxmlformats.org/drawingml/2006/picture">
                          <pic:nvPicPr>
                            <pic:cNvPr id="918" name="图片 46"/>
                            <pic:cNvPicPr>
                              <a:picLocks noChangeAspect="1"/>
                            </pic:cNvPicPr>
                          </pic:nvPicPr>
                          <pic:blipFill>
                            <a:blip r:embed="rId31"/>
                            <a:stretch>
                              <a:fillRect/>
                            </a:stretch>
                          </pic:blipFill>
                          <pic:spPr>
                            <a:xfrm>
                              <a:off x="143" y="242"/>
                              <a:ext cx="280" cy="280"/>
                            </a:xfrm>
                            <a:prstGeom prst="rect">
                              <a:avLst/>
                            </a:prstGeom>
                            <a:noFill/>
                            <a:ln>
                              <a:noFill/>
                            </a:ln>
                          </pic:spPr>
                        </pic:pic>
                        <wps:wsp>
                          <wps:cNvPr id="919" name="文本框 47"/>
                          <wps:cNvSpPr txBox="1"/>
                          <wps:spPr>
                            <a:xfrm>
                              <a:off x="223" y="244"/>
                              <a:ext cx="903" cy="281"/>
                            </a:xfrm>
                            <a:prstGeom prst="rect">
                              <a:avLst/>
                            </a:prstGeom>
                            <a:noFill/>
                            <a:ln>
                              <a:noFill/>
                            </a:ln>
                          </wps:spPr>
                          <wps:txbx>
                            <w:txbxContent>
                              <w:p>
                                <w:pPr>
                                  <w:tabs>
                                    <w:tab w:val="left" w:pos="340"/>
                                  </w:tabs>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4"/>
                                    <w:szCs w:val="24"/>
                                  </w:rPr>
                                  <w:t>1</w:t>
                                </w:r>
                                <w:r>
                                  <w:rPr>
                                    <w:rFonts w:hint="default" w:ascii="楷体" w:hAnsi="楷体" w:eastAsia="楷体" w:cs="楷体"/>
                                    <w:sz w:val="24"/>
                                    <w:szCs w:val="24"/>
                                  </w:rPr>
                                  <w:tab/>
                                </w:r>
                                <w:r>
                                  <w:rPr>
                                    <w:rFonts w:hint="default" w:ascii="楷体" w:hAnsi="楷体" w:eastAsia="楷体" w:cs="楷体"/>
                                    <w:sz w:val="28"/>
                                    <w:szCs w:val="28"/>
                                  </w:rPr>
                                  <w:t>按键</w:t>
                                </w:r>
                              </w:p>
                            </w:txbxContent>
                          </wps:txbx>
                          <wps:bodyPr lIns="0" tIns="0" rIns="0" bIns="0" upright="1"/>
                        </wps:wsp>
                        <wps:wsp>
                          <wps:cNvPr id="920" name="文本框 48"/>
                          <wps:cNvSpPr txBox="1"/>
                          <wps:spPr>
                            <a:xfrm>
                              <a:off x="1682" y="244"/>
                              <a:ext cx="1683" cy="281"/>
                            </a:xfrm>
                            <a:prstGeom prst="rect">
                              <a:avLst/>
                            </a:prstGeom>
                            <a:noFill/>
                            <a:ln>
                              <a:noFill/>
                            </a:ln>
                          </wps:spPr>
                          <wps:txbx>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②液晶显示屏</w:t>
                                </w:r>
                              </w:p>
                            </w:txbxContent>
                          </wps:txbx>
                          <wps:bodyPr lIns="0" tIns="0" rIns="0" bIns="0" upright="1"/>
                        </wps:wsp>
                        <wps:wsp>
                          <wps:cNvPr id="921" name="文本框 49"/>
                          <wps:cNvSpPr txBox="1"/>
                          <wps:spPr>
                            <a:xfrm>
                              <a:off x="3924" y="244"/>
                              <a:ext cx="2591" cy="281"/>
                            </a:xfrm>
                            <a:prstGeom prst="rect">
                              <a:avLst/>
                            </a:prstGeom>
                            <a:noFill/>
                            <a:ln>
                              <a:noFill/>
                            </a:ln>
                          </wps:spPr>
                          <wps:txbx>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8"/>
                                    <w:szCs w:val="28"/>
                                  </w:rPr>
                                  <w:t>③交流电插口</w:t>
                                </w:r>
                                <w:r>
                                  <w:rPr>
                                    <w:rFonts w:hint="default" w:ascii="楷体" w:hAnsi="楷体" w:eastAsia="楷体" w:cs="楷体"/>
                                    <w:spacing w:val="-75"/>
                                    <w:sz w:val="28"/>
                                    <w:szCs w:val="28"/>
                                  </w:rPr>
                                  <w:t xml:space="preserve"> </w:t>
                                </w:r>
                                <w:r>
                                  <w:rPr>
                                    <w:rFonts w:hint="default" w:ascii="楷体" w:hAnsi="楷体" w:eastAsia="楷体" w:cs="楷体"/>
                                    <w:sz w:val="28"/>
                                    <w:szCs w:val="28"/>
                                  </w:rPr>
                                  <w:t>AC220V</w:t>
                                </w:r>
                              </w:p>
                            </w:txbxContent>
                          </wps:txbx>
                          <wps:bodyPr lIns="0" tIns="0" rIns="0" bIns="0" upright="1"/>
                        </wps:wsp>
                        <wps:wsp>
                          <wps:cNvPr id="922" name="文本框 50"/>
                          <wps:cNvSpPr txBox="1"/>
                          <wps:spPr>
                            <a:xfrm>
                              <a:off x="7354" y="244"/>
                              <a:ext cx="1119" cy="281"/>
                            </a:xfrm>
                            <a:prstGeom prst="rect">
                              <a:avLst/>
                            </a:prstGeom>
                            <a:noFill/>
                            <a:ln>
                              <a:noFill/>
                            </a:ln>
                          </wps:spPr>
                          <wps:txbx>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④指示灯</w:t>
                                </w:r>
                              </w:p>
                            </w:txbxContent>
                          </wps:txbx>
                          <wps:bodyPr lIns="0" tIns="0" rIns="0" bIns="0" upright="1"/>
                        </wps:wsp>
                        <wps:wsp>
                          <wps:cNvPr id="923" name="文本框 51"/>
                          <wps:cNvSpPr txBox="1"/>
                          <wps:spPr>
                            <a:xfrm>
                              <a:off x="9454" y="244"/>
                              <a:ext cx="910" cy="281"/>
                            </a:xfrm>
                            <a:prstGeom prst="rect">
                              <a:avLst/>
                            </a:prstGeom>
                            <a:noFill/>
                            <a:ln>
                              <a:noFill/>
                            </a:ln>
                          </wps:spPr>
                          <wps:txbx>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8"/>
                                    <w:szCs w:val="28"/>
                                  </w:rPr>
                                  <w:t>⑤SD</w:t>
                                </w:r>
                                <w:r>
                                  <w:rPr>
                                    <w:rFonts w:hint="default" w:ascii="楷体" w:hAnsi="楷体" w:eastAsia="楷体" w:cs="楷体"/>
                                    <w:spacing w:val="-71"/>
                                    <w:sz w:val="28"/>
                                    <w:szCs w:val="28"/>
                                  </w:rPr>
                                  <w:t xml:space="preserve"> </w:t>
                                </w:r>
                                <w:r>
                                  <w:rPr>
                                    <w:rFonts w:hint="default" w:ascii="楷体" w:hAnsi="楷体" w:eastAsia="楷体" w:cs="楷体"/>
                                    <w:sz w:val="28"/>
                                    <w:szCs w:val="28"/>
                                  </w:rPr>
                                  <w:t>卡</w:t>
                                </w:r>
                              </w:p>
                            </w:txbxContent>
                          </wps:txbx>
                          <wps:bodyPr lIns="0" tIns="0" rIns="0" bIns="0" upright="1"/>
                        </wps:wsp>
                        <wps:wsp>
                          <wps:cNvPr id="924" name="文本框 52"/>
                          <wps:cNvSpPr txBox="1"/>
                          <wps:spPr>
                            <a:xfrm>
                              <a:off x="144" y="868"/>
                              <a:ext cx="3361" cy="281"/>
                            </a:xfrm>
                            <a:prstGeom prst="rect">
                              <a:avLst/>
                            </a:prstGeom>
                            <a:noFill/>
                            <a:ln>
                              <a:noFill/>
                            </a:ln>
                          </wps:spPr>
                          <wps:txbx>
                            <w:txbxContent>
                              <w:p>
                                <w:pPr>
                                  <w:tabs>
                                    <w:tab w:val="left" w:pos="1679"/>
                                  </w:tabs>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⑥级联网口</w:t>
                                </w:r>
                                <w:r>
                                  <w:rPr>
                                    <w:rFonts w:hint="default" w:ascii="楷体" w:hAnsi="楷体" w:eastAsia="楷体" w:cs="楷体"/>
                                    <w:spacing w:val="-2"/>
                                    <w:sz w:val="28"/>
                                    <w:szCs w:val="28"/>
                                  </w:rPr>
                                  <w:tab/>
                                </w:r>
                                <w:r>
                                  <w:rPr>
                                    <w:rFonts w:hint="default" w:ascii="楷体" w:hAnsi="楷体" w:eastAsia="楷体" w:cs="楷体"/>
                                    <w:spacing w:val="-2"/>
                                    <w:sz w:val="28"/>
                                    <w:szCs w:val="28"/>
                                  </w:rPr>
                                  <w:t>⑦交流电开关</w:t>
                                </w:r>
                              </w:p>
                            </w:txbxContent>
                          </wps:txbx>
                          <wps:bodyPr lIns="0" tIns="0" rIns="0" bIns="0" upright="1"/>
                        </wps:wsp>
                        <wps:wsp>
                          <wps:cNvPr id="925" name="文本框 53"/>
                          <wps:cNvSpPr txBox="1"/>
                          <wps:spPr>
                            <a:xfrm>
                              <a:off x="4063" y="868"/>
                              <a:ext cx="2719" cy="281"/>
                            </a:xfrm>
                            <a:prstGeom prst="rect">
                              <a:avLst/>
                            </a:prstGeom>
                            <a:noFill/>
                            <a:ln>
                              <a:noFill/>
                            </a:ln>
                          </wps:spPr>
                          <wps:txbx>
                            <w:txbxContent>
                              <w:p>
                                <w:pPr>
                                  <w:spacing w:before="0" w:line="281" w:lineRule="exact"/>
                                  <w:ind w:left="0" w:right="0" w:firstLine="0"/>
                                  <w:jc w:val="left"/>
                                  <w:rPr>
                                    <w:rFonts w:hint="eastAsia" w:ascii="楷体" w:hAnsi="楷体" w:eastAsia="楷体" w:cs="楷体"/>
                                    <w:sz w:val="28"/>
                                    <w:szCs w:val="28"/>
                                    <w:lang w:val="en-US" w:eastAsia="zh-CN"/>
                                  </w:rPr>
                                </w:pPr>
                                <w:r>
                                  <w:rPr>
                                    <w:rFonts w:hint="default" w:ascii="楷体" w:hAnsi="楷体" w:eastAsia="楷体" w:cs="楷体"/>
                                    <w:sz w:val="28"/>
                                    <w:szCs w:val="28"/>
                                  </w:rPr>
                                  <w:t>⑧ DMX512</w:t>
                                </w:r>
                                <w:r>
                                  <w:rPr>
                                    <w:rFonts w:hint="default" w:ascii="楷体" w:hAnsi="楷体" w:eastAsia="楷体" w:cs="楷体"/>
                                    <w:spacing w:val="-74"/>
                                    <w:sz w:val="28"/>
                                    <w:szCs w:val="28"/>
                                  </w:rPr>
                                  <w:t xml:space="preserve"> </w:t>
                                </w:r>
                                <w:r>
                                  <w:rPr>
                                    <w:rFonts w:hint="default" w:ascii="楷体" w:hAnsi="楷体" w:eastAsia="楷体" w:cs="楷体"/>
                                    <w:sz w:val="28"/>
                                    <w:szCs w:val="28"/>
                                  </w:rPr>
                                  <w:t>控台输入</w:t>
                                </w:r>
                                <w:r>
                                  <w:rPr>
                                    <w:rFonts w:hint="eastAsia" w:ascii="楷体" w:hAnsi="楷体" w:eastAsia="楷体" w:cs="楷体"/>
                                    <w:sz w:val="28"/>
                                    <w:szCs w:val="28"/>
                                    <w:lang w:val="en-US" w:eastAsia="zh-CN"/>
                                  </w:rPr>
                                  <w:t>1</w:t>
                                </w:r>
                              </w:p>
                            </w:txbxContent>
                          </wps:txbx>
                          <wps:bodyPr lIns="0" tIns="0" rIns="0" bIns="0" upright="1"/>
                        </wps:wsp>
                        <wps:wsp>
                          <wps:cNvPr id="926" name="文本框 54"/>
                          <wps:cNvSpPr txBox="1"/>
                          <wps:spPr>
                            <a:xfrm>
                              <a:off x="7493" y="868"/>
                              <a:ext cx="2570" cy="281"/>
                            </a:xfrm>
                            <a:prstGeom prst="rect">
                              <a:avLst/>
                            </a:prstGeom>
                            <a:noFill/>
                            <a:ln>
                              <a:noFill/>
                            </a:ln>
                          </wps:spPr>
                          <wps:txbx>
                            <w:txbxContent>
                              <w:p>
                                <w:pPr>
                                  <w:spacing w:before="0" w:line="281" w:lineRule="exact"/>
                                  <w:ind w:left="0" w:right="0" w:firstLine="0"/>
                                  <w:jc w:val="left"/>
                                  <w:rPr>
                                    <w:rFonts w:hint="eastAsia" w:ascii="楷体" w:hAnsi="楷体" w:eastAsia="楷体" w:cs="楷体"/>
                                    <w:sz w:val="28"/>
                                    <w:szCs w:val="28"/>
                                    <w:lang w:val="en-US" w:eastAsia="zh-CN"/>
                                  </w:rPr>
                                </w:pPr>
                                <w:r>
                                  <w:rPr>
                                    <w:rFonts w:hint="default" w:ascii="楷体" w:hAnsi="楷体" w:eastAsia="楷体" w:cs="楷体"/>
                                    <w:sz w:val="28"/>
                                    <w:szCs w:val="28"/>
                                  </w:rPr>
                                  <w:t>⑨DMX512</w:t>
                                </w:r>
                                <w:r>
                                  <w:rPr>
                                    <w:rFonts w:hint="default" w:ascii="楷体" w:hAnsi="楷体" w:eastAsia="楷体" w:cs="楷体"/>
                                    <w:spacing w:val="-74"/>
                                    <w:sz w:val="28"/>
                                    <w:szCs w:val="28"/>
                                  </w:rPr>
                                  <w:t xml:space="preserve"> </w:t>
                                </w:r>
                                <w:r>
                                  <w:rPr>
                                    <w:rFonts w:hint="default" w:ascii="楷体" w:hAnsi="楷体" w:eastAsia="楷体" w:cs="楷体"/>
                                    <w:sz w:val="28"/>
                                    <w:szCs w:val="28"/>
                                  </w:rPr>
                                  <w:t>控台输入</w:t>
                                </w:r>
                                <w:r>
                                  <w:rPr>
                                    <w:rFonts w:hint="eastAsia" w:ascii="楷体" w:hAnsi="楷体" w:eastAsia="楷体" w:cs="楷体"/>
                                    <w:sz w:val="28"/>
                                    <w:szCs w:val="28"/>
                                    <w:lang w:val="en-US" w:eastAsia="zh-CN"/>
                                  </w:rPr>
                                  <w:t>2</w:t>
                                </w:r>
                              </w:p>
                            </w:txbxContent>
                          </wps:txbx>
                          <wps:bodyPr lIns="0" tIns="0" rIns="0" bIns="0" upright="1"/>
                        </wps:wsp>
                      </wpg:grpSp>
                    </wpg:wgp>
                  </a:graphicData>
                </a:graphic>
              </wp:anchor>
            </w:drawing>
          </mc:Choice>
          <mc:Fallback>
            <w:pict>
              <v:group id="组合 43" o:spid="_x0000_s1026" o:spt="203" style="position:absolute;left:0pt;margin-left:-46.35pt;margin-top:11.85pt;height:97.1pt;width:537.85pt;mso-wrap-distance-left:9pt;mso-wrap-distance-right:9pt;z-index:-251625472;mso-width-relative:page;mso-height-relative:page;" coordsize="10757,1942" wrapcoords="0 0 0 21355 21542 21355 21542 0 0 0" o:gfxdata="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&#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">
                <o:lock v:ext="edit" aspectratio="f"/>
                <v:group id="组合 44" o:spid="_x0000_s1026" o:spt="203" style="position:absolute;left:0;top:0;height:1942;width:10757;" coordsize="10757,1942"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任意多边形 45" o:spid="_x0000_s1026" o:spt="100" style="position:absolute;left:0;top:0;height:1942;width:10757;" fillcolor="#FFFFFF" filled="t" stroked="f" coordsize="10757,1942" o:gfxdata="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A/XvQAA&#10;ANwAAAAPAAAAAAAAAAEAIAAAACIAAABkcnMvZG93bnJldi54bWxQSwECFAAUAAAACACHTuJAMy8F&#10;njsAAAA5AAAAEAAAAAAAAAABACAAAAAMAQAAZHJzL3NoYXBleG1sLnhtbFBLBQYAAAAABgAGAFsB&#10;AAC2AwAAAAA=&#10;" path="m0,0l10757,0,10757,1942,0,1942,0,0xe">
                    <v:fill on="t" focussize="0,0"/>
                    <v:stroke on="f"/>
                    <v:imagedata o:title=""/>
                    <o:lock v:ext="edit" aspectratio="f"/>
                  </v:shape>
                  <v:shape id="图片 46" o:spid="_x0000_s1026" o:spt="75" type="#_x0000_t75" style="position:absolute;left:143;top:242;height:280;width:280;" filled="f" o:preferrelative="t" stroked="f" coordsize="21600,21600" o:gfxdata="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10Jy5AAAA3AAA&#10;AA8AAAAAAAAAAQAgAAAAIgAAAGRycy9kb3ducmV2LnhtbFBLAQIUABQAAAAIAIdO4kAzLwWeOwAA&#10;ADkAAAAQAAAAAAAAAAEAIAAAAAgBAABkcnMvc2hhcGV4bWwueG1sUEsFBgAAAAAGAAYAWwEAALID&#10;AAAAAA==&#10;">
                    <v:fill on="f" focussize="0,0"/>
                    <v:stroke on="f"/>
                    <v:imagedata r:id="rId31" o:title=""/>
                    <o:lock v:ext="edit" aspectratio="t"/>
                  </v:shape>
                  <v:shape id="文本框 47" o:spid="_x0000_s1026" o:spt="202" type="#_x0000_t202" style="position:absolute;left:223;top:244;height:281;width:903;"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340"/>
                            </w:tabs>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4"/>
                              <w:szCs w:val="24"/>
                            </w:rPr>
                            <w:t>1</w:t>
                          </w:r>
                          <w:r>
                            <w:rPr>
                              <w:rFonts w:hint="default" w:ascii="楷体" w:hAnsi="楷体" w:eastAsia="楷体" w:cs="楷体"/>
                              <w:sz w:val="24"/>
                              <w:szCs w:val="24"/>
                            </w:rPr>
                            <w:tab/>
                          </w:r>
                          <w:r>
                            <w:rPr>
                              <w:rFonts w:hint="default" w:ascii="楷体" w:hAnsi="楷体" w:eastAsia="楷体" w:cs="楷体"/>
                              <w:sz w:val="28"/>
                              <w:szCs w:val="28"/>
                            </w:rPr>
                            <w:t>按键</w:t>
                          </w:r>
                        </w:p>
                      </w:txbxContent>
                    </v:textbox>
                  </v:shape>
                  <v:shape id="文本框 48" o:spid="_x0000_s1026" o:spt="202" type="#_x0000_t202" style="position:absolute;left:1682;top:244;height:281;width:1683;"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②液晶显示屏</w:t>
                          </w:r>
                        </w:p>
                      </w:txbxContent>
                    </v:textbox>
                  </v:shape>
                  <v:shape id="文本框 49" o:spid="_x0000_s1026" o:spt="202" type="#_x0000_t202" style="position:absolute;left:3924;top:244;height:281;width:2591;"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8"/>
                              <w:szCs w:val="28"/>
                            </w:rPr>
                            <w:t>③交流电插口</w:t>
                          </w:r>
                          <w:r>
                            <w:rPr>
                              <w:rFonts w:hint="default" w:ascii="楷体" w:hAnsi="楷体" w:eastAsia="楷体" w:cs="楷体"/>
                              <w:spacing w:val="-75"/>
                              <w:sz w:val="28"/>
                              <w:szCs w:val="28"/>
                            </w:rPr>
                            <w:t xml:space="preserve"> </w:t>
                          </w:r>
                          <w:r>
                            <w:rPr>
                              <w:rFonts w:hint="default" w:ascii="楷体" w:hAnsi="楷体" w:eastAsia="楷体" w:cs="楷体"/>
                              <w:sz w:val="28"/>
                              <w:szCs w:val="28"/>
                            </w:rPr>
                            <w:t>AC220V</w:t>
                          </w:r>
                        </w:p>
                      </w:txbxContent>
                    </v:textbox>
                  </v:shape>
                  <v:shape id="文本框 50" o:spid="_x0000_s1026" o:spt="202" type="#_x0000_t202" style="position:absolute;left:7354;top:244;height:281;width:1119;" filled="f" stroked="f" coordsize="21600,21600"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④指示灯</w:t>
                          </w:r>
                        </w:p>
                      </w:txbxContent>
                    </v:textbox>
                  </v:shape>
                  <v:shape id="文本框 51" o:spid="_x0000_s1026" o:spt="202" type="#_x0000_t202" style="position:absolute;left:9454;top:244;height:281;width:910;"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z w:val="28"/>
                              <w:szCs w:val="28"/>
                            </w:rPr>
                            <w:t>⑤SD</w:t>
                          </w:r>
                          <w:r>
                            <w:rPr>
                              <w:rFonts w:hint="default" w:ascii="楷体" w:hAnsi="楷体" w:eastAsia="楷体" w:cs="楷体"/>
                              <w:spacing w:val="-71"/>
                              <w:sz w:val="28"/>
                              <w:szCs w:val="28"/>
                            </w:rPr>
                            <w:t xml:space="preserve"> </w:t>
                          </w:r>
                          <w:r>
                            <w:rPr>
                              <w:rFonts w:hint="default" w:ascii="楷体" w:hAnsi="楷体" w:eastAsia="楷体" w:cs="楷体"/>
                              <w:sz w:val="28"/>
                              <w:szCs w:val="28"/>
                            </w:rPr>
                            <w:t>卡</w:t>
                          </w:r>
                        </w:p>
                      </w:txbxContent>
                    </v:textbox>
                  </v:shape>
                  <v:shape id="文本框 52" o:spid="_x0000_s1026" o:spt="202" type="#_x0000_t202" style="position:absolute;left:144;top:868;height:281;width:3361;" filled="f" stroked="f" coordsize="21600,21600" o:gfxdata="UEsDBAoAAAAAAIdO4kAAAAAAAAAAAAAAAAAEAAAAZHJzL1BLAwQUAAAACACHTuJApRBVMr8AAADc&#10;AAAADwAAAGRycy9kb3ducmV2LnhtbEWPzWrDMBCE74W+g9hCb42UU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V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679"/>
                            </w:tabs>
                            <w:spacing w:before="0" w:line="281" w:lineRule="exact"/>
                            <w:ind w:left="0" w:right="0" w:firstLine="0"/>
                            <w:jc w:val="left"/>
                            <w:rPr>
                              <w:rFonts w:hint="default" w:ascii="楷体" w:hAnsi="楷体" w:eastAsia="楷体" w:cs="楷体"/>
                              <w:sz w:val="28"/>
                              <w:szCs w:val="28"/>
                            </w:rPr>
                          </w:pPr>
                          <w:r>
                            <w:rPr>
                              <w:rFonts w:hint="default" w:ascii="楷体" w:hAnsi="楷体" w:eastAsia="楷体" w:cs="楷体"/>
                              <w:spacing w:val="-2"/>
                              <w:sz w:val="28"/>
                              <w:szCs w:val="28"/>
                            </w:rPr>
                            <w:t>⑥级联网口</w:t>
                          </w:r>
                          <w:r>
                            <w:rPr>
                              <w:rFonts w:hint="default" w:ascii="楷体" w:hAnsi="楷体" w:eastAsia="楷体" w:cs="楷体"/>
                              <w:spacing w:val="-2"/>
                              <w:sz w:val="28"/>
                              <w:szCs w:val="28"/>
                            </w:rPr>
                            <w:tab/>
                          </w:r>
                          <w:r>
                            <w:rPr>
                              <w:rFonts w:hint="default" w:ascii="楷体" w:hAnsi="楷体" w:eastAsia="楷体" w:cs="楷体"/>
                              <w:spacing w:val="-2"/>
                              <w:sz w:val="28"/>
                              <w:szCs w:val="28"/>
                            </w:rPr>
                            <w:t>⑦交流电开关</w:t>
                          </w:r>
                        </w:p>
                      </w:txbxContent>
                    </v:textbox>
                  </v:shape>
                  <v:shape id="文本框 53" o:spid="_x0000_s1026" o:spt="202" type="#_x0000_t202" style="position:absolute;left:4063;top:868;height:281;width:2719;"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81" w:lineRule="exact"/>
                            <w:ind w:left="0" w:right="0" w:firstLine="0"/>
                            <w:jc w:val="left"/>
                            <w:rPr>
                              <w:rFonts w:hint="eastAsia" w:ascii="楷体" w:hAnsi="楷体" w:eastAsia="楷体" w:cs="楷体"/>
                              <w:sz w:val="28"/>
                              <w:szCs w:val="28"/>
                              <w:lang w:val="en-US" w:eastAsia="zh-CN"/>
                            </w:rPr>
                          </w:pPr>
                          <w:r>
                            <w:rPr>
                              <w:rFonts w:hint="default" w:ascii="楷体" w:hAnsi="楷体" w:eastAsia="楷体" w:cs="楷体"/>
                              <w:sz w:val="28"/>
                              <w:szCs w:val="28"/>
                            </w:rPr>
                            <w:t>⑧ DMX512</w:t>
                          </w:r>
                          <w:r>
                            <w:rPr>
                              <w:rFonts w:hint="default" w:ascii="楷体" w:hAnsi="楷体" w:eastAsia="楷体" w:cs="楷体"/>
                              <w:spacing w:val="-74"/>
                              <w:sz w:val="28"/>
                              <w:szCs w:val="28"/>
                            </w:rPr>
                            <w:t xml:space="preserve"> </w:t>
                          </w:r>
                          <w:r>
                            <w:rPr>
                              <w:rFonts w:hint="default" w:ascii="楷体" w:hAnsi="楷体" w:eastAsia="楷体" w:cs="楷体"/>
                              <w:sz w:val="28"/>
                              <w:szCs w:val="28"/>
                            </w:rPr>
                            <w:t>控台输入</w:t>
                          </w:r>
                          <w:r>
                            <w:rPr>
                              <w:rFonts w:hint="eastAsia" w:ascii="楷体" w:hAnsi="楷体" w:eastAsia="楷体" w:cs="楷体"/>
                              <w:sz w:val="28"/>
                              <w:szCs w:val="28"/>
                              <w:lang w:val="en-US" w:eastAsia="zh-CN"/>
                            </w:rPr>
                            <w:t>1</w:t>
                          </w:r>
                        </w:p>
                      </w:txbxContent>
                    </v:textbox>
                  </v:shape>
                  <v:shape id="文本框 54" o:spid="_x0000_s1026" o:spt="202" type="#_x0000_t202" style="position:absolute;left:7493;top:868;height:281;width:2570;"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81" w:lineRule="exact"/>
                            <w:ind w:left="0" w:right="0" w:firstLine="0"/>
                            <w:jc w:val="left"/>
                            <w:rPr>
                              <w:rFonts w:hint="eastAsia" w:ascii="楷体" w:hAnsi="楷体" w:eastAsia="楷体" w:cs="楷体"/>
                              <w:sz w:val="28"/>
                              <w:szCs w:val="28"/>
                              <w:lang w:val="en-US" w:eastAsia="zh-CN"/>
                            </w:rPr>
                          </w:pPr>
                          <w:r>
                            <w:rPr>
                              <w:rFonts w:hint="default" w:ascii="楷体" w:hAnsi="楷体" w:eastAsia="楷体" w:cs="楷体"/>
                              <w:sz w:val="28"/>
                              <w:szCs w:val="28"/>
                            </w:rPr>
                            <w:t>⑨DMX512</w:t>
                          </w:r>
                          <w:r>
                            <w:rPr>
                              <w:rFonts w:hint="default" w:ascii="楷体" w:hAnsi="楷体" w:eastAsia="楷体" w:cs="楷体"/>
                              <w:spacing w:val="-74"/>
                              <w:sz w:val="28"/>
                              <w:szCs w:val="28"/>
                            </w:rPr>
                            <w:t xml:space="preserve"> </w:t>
                          </w:r>
                          <w:r>
                            <w:rPr>
                              <w:rFonts w:hint="default" w:ascii="楷体" w:hAnsi="楷体" w:eastAsia="楷体" w:cs="楷体"/>
                              <w:sz w:val="28"/>
                              <w:szCs w:val="28"/>
                            </w:rPr>
                            <w:t>控台输入</w:t>
                          </w:r>
                          <w:r>
                            <w:rPr>
                              <w:rFonts w:hint="eastAsia" w:ascii="楷体" w:hAnsi="楷体" w:eastAsia="楷体" w:cs="楷体"/>
                              <w:sz w:val="28"/>
                              <w:szCs w:val="28"/>
                              <w:lang w:val="en-US" w:eastAsia="zh-CN"/>
                            </w:rPr>
                            <w:t>2</w:t>
                          </w:r>
                        </w:p>
                      </w:txbxContent>
                    </v:textbox>
                  </v:shape>
                </v:group>
                <w10:wrap type="through"/>
              </v:group>
            </w:pict>
          </mc:Fallback>
        </mc:AlternateContent>
      </w:r>
    </w:p>
    <w:p>
      <w:pPr>
        <w:spacing w:before="0" w:line="240" w:lineRule="auto"/>
        <w:rPr>
          <w:rFonts w:hint="default" w:ascii="楷体" w:hAnsi="楷体" w:eastAsia="楷体" w:cs="楷体"/>
          <w:b/>
          <w:bCs/>
          <w:sz w:val="20"/>
          <w:szCs w:val="20"/>
        </w:rPr>
      </w:pPr>
    </w:p>
    <w:p>
      <w:pPr>
        <w:spacing w:before="0" w:line="240" w:lineRule="auto"/>
        <w:rPr>
          <w:rFonts w:hint="default" w:ascii="楷体" w:hAnsi="楷体" w:eastAsia="楷体" w:cs="楷体"/>
          <w:b/>
          <w:bCs/>
          <w:sz w:val="20"/>
          <w:szCs w:val="20"/>
        </w:rPr>
      </w:pPr>
    </w:p>
    <w:p>
      <w:pPr>
        <w:spacing w:before="12" w:line="240" w:lineRule="auto"/>
        <w:rPr>
          <w:rFonts w:hint="default" w:ascii="楷体" w:hAnsi="楷体" w:eastAsia="楷体" w:cs="楷体"/>
          <w:b/>
          <w:bCs/>
          <w:sz w:val="15"/>
          <w:szCs w:val="15"/>
        </w:rPr>
      </w:pPr>
    </w:p>
    <w:p>
      <w:pPr>
        <w:spacing w:after="0" w:line="240" w:lineRule="auto"/>
        <w:rPr>
          <w:rFonts w:hint="default" w:ascii="楷体" w:hAnsi="楷体" w:eastAsia="楷体" w:cs="楷体"/>
          <w:sz w:val="15"/>
          <w:szCs w:val="15"/>
        </w:rPr>
        <w:sectPr>
          <w:footerReference r:id="rId9" w:type="default"/>
          <w:type w:val="continuous"/>
          <w:pgSz w:w="11910" w:h="16840"/>
          <w:pgMar w:top="1440" w:right="580" w:bottom="1260" w:left="1680" w:header="1218" w:footer="1077" w:gutter="0"/>
          <w:cols w:space="720" w:num="1"/>
        </w:sectPr>
      </w:pPr>
    </w:p>
    <w:p>
      <w:pPr>
        <w:spacing w:before="7"/>
        <w:ind w:right="0"/>
        <w:jc w:val="left"/>
        <w:rPr>
          <w:rFonts w:hint="default" w:ascii="楷体" w:hAnsi="楷体" w:eastAsia="楷体" w:cs="楷体"/>
          <w:sz w:val="30"/>
          <w:szCs w:val="30"/>
        </w:rPr>
      </w:pPr>
      <w:r>
        <mc:AlternateContent>
          <mc:Choice Requires="wpg">
            <w:drawing>
              <wp:anchor distT="0" distB="0" distL="114300" distR="114300" simplePos="0" relativeHeight="251697152" behindDoc="1" locked="0" layoutInCell="1" allowOverlap="1">
                <wp:simplePos x="0" y="0"/>
                <wp:positionH relativeFrom="page">
                  <wp:posOffset>1967230</wp:posOffset>
                </wp:positionH>
                <wp:positionV relativeFrom="paragraph">
                  <wp:posOffset>-118110</wp:posOffset>
                </wp:positionV>
                <wp:extent cx="3959860" cy="1831340"/>
                <wp:effectExtent l="0" t="0" r="2540" b="12700"/>
                <wp:wrapNone/>
                <wp:docPr id="354" name="组合 55"/>
                <wp:cNvGraphicFramePr/>
                <a:graphic xmlns:a="http://schemas.openxmlformats.org/drawingml/2006/main">
                  <a:graphicData uri="http://schemas.microsoft.com/office/word/2010/wordprocessingGroup">
                    <wpg:wgp>
                      <wpg:cNvGrpSpPr/>
                      <wpg:grpSpPr>
                        <a:xfrm>
                          <a:off x="0" y="0"/>
                          <a:ext cx="3959860" cy="1831340"/>
                          <a:chOff x="2987" y="-286"/>
                          <a:chExt cx="6236" cy="2884"/>
                        </a:xfrm>
                      </wpg:grpSpPr>
                      <wpg:grpSp>
                        <wpg:cNvPr id="355" name="组合 56"/>
                        <wpg:cNvGrpSpPr/>
                        <wpg:grpSpPr>
                          <a:xfrm>
                            <a:off x="8169" y="782"/>
                            <a:ext cx="1053" cy="68"/>
                            <a:chOff x="8169" y="782"/>
                            <a:chExt cx="1053" cy="68"/>
                          </a:xfrm>
                        </wpg:grpSpPr>
                        <wps:wsp>
                          <wps:cNvPr id="1057" name="任意多边形 57"/>
                          <wps:cNvSpPr/>
                          <wps:spPr>
                            <a:xfrm>
                              <a:off x="8169" y="782"/>
                              <a:ext cx="1053" cy="68"/>
                            </a:xfrm>
                            <a:custGeom>
                              <a:avLst/>
                              <a:gdLst/>
                              <a:ahLst/>
                              <a:cxnLst/>
                              <a:pathLst>
                                <a:path w="1053" h="68">
                                  <a:moveTo>
                                    <a:pt x="1040" y="41"/>
                                  </a:moveTo>
                                  <a:lnTo>
                                    <a:pt x="1038" y="41"/>
                                  </a:lnTo>
                                  <a:lnTo>
                                    <a:pt x="1038" y="26"/>
                                  </a:lnTo>
                                  <a:lnTo>
                                    <a:pt x="1010" y="26"/>
                                  </a:lnTo>
                                  <a:lnTo>
                                    <a:pt x="989" y="14"/>
                                  </a:lnTo>
                                  <a:lnTo>
                                    <a:pt x="987" y="12"/>
                                  </a:lnTo>
                                  <a:lnTo>
                                    <a:pt x="986" y="10"/>
                                  </a:lnTo>
                                  <a:lnTo>
                                    <a:pt x="986" y="8"/>
                                  </a:lnTo>
                                  <a:lnTo>
                                    <a:pt x="986" y="5"/>
                                  </a:lnTo>
                                  <a:lnTo>
                                    <a:pt x="987" y="3"/>
                                  </a:lnTo>
                                  <a:lnTo>
                                    <a:pt x="989" y="1"/>
                                  </a:lnTo>
                                  <a:lnTo>
                                    <a:pt x="992" y="0"/>
                                  </a:lnTo>
                                  <a:lnTo>
                                    <a:pt x="994" y="0"/>
                                  </a:lnTo>
                                  <a:lnTo>
                                    <a:pt x="997" y="1"/>
                                  </a:lnTo>
                                  <a:lnTo>
                                    <a:pt x="1053" y="34"/>
                                  </a:lnTo>
                                  <a:lnTo>
                                    <a:pt x="1040" y="41"/>
                                  </a:lnTo>
                                  <a:close/>
                                </a:path>
                              </a:pathLst>
                            </a:custGeom>
                            <a:solidFill>
                              <a:srgbClr val="FF0000"/>
                            </a:solidFill>
                            <a:ln>
                              <a:noFill/>
                            </a:ln>
                          </wps:spPr>
                          <wps:bodyPr upright="1"/>
                        </wps:wsp>
                        <wps:wsp>
                          <wps:cNvPr id="1058" name="任意多边形 58"/>
                          <wps:cNvSpPr/>
                          <wps:spPr>
                            <a:xfrm>
                              <a:off x="8169" y="782"/>
                              <a:ext cx="1053" cy="68"/>
                            </a:xfrm>
                            <a:custGeom>
                              <a:avLst/>
                              <a:gdLst/>
                              <a:ahLst/>
                              <a:cxnLst/>
                              <a:pathLst>
                                <a:path w="1053" h="68">
                                  <a:moveTo>
                                    <a:pt x="1010" y="41"/>
                                  </a:moveTo>
                                  <a:lnTo>
                                    <a:pt x="0" y="40"/>
                                  </a:lnTo>
                                  <a:lnTo>
                                    <a:pt x="0" y="25"/>
                                  </a:lnTo>
                                  <a:lnTo>
                                    <a:pt x="1010" y="26"/>
                                  </a:lnTo>
                                  <a:lnTo>
                                    <a:pt x="1023" y="34"/>
                                  </a:lnTo>
                                  <a:lnTo>
                                    <a:pt x="1010" y="41"/>
                                  </a:lnTo>
                                  <a:close/>
                                </a:path>
                              </a:pathLst>
                            </a:custGeom>
                            <a:solidFill>
                              <a:srgbClr val="FF0000"/>
                            </a:solidFill>
                            <a:ln>
                              <a:noFill/>
                            </a:ln>
                          </wps:spPr>
                          <wps:bodyPr upright="1"/>
                        </wps:wsp>
                        <wps:wsp>
                          <wps:cNvPr id="1059" name="任意多边形 59"/>
                          <wps:cNvSpPr/>
                          <wps:spPr>
                            <a:xfrm>
                              <a:off x="8169" y="782"/>
                              <a:ext cx="1053" cy="68"/>
                            </a:xfrm>
                            <a:custGeom>
                              <a:avLst/>
                              <a:gdLst/>
                              <a:ahLst/>
                              <a:cxnLst/>
                              <a:pathLst>
                                <a:path w="1053" h="68">
                                  <a:moveTo>
                                    <a:pt x="1023" y="34"/>
                                  </a:moveTo>
                                  <a:lnTo>
                                    <a:pt x="1010" y="26"/>
                                  </a:lnTo>
                                  <a:lnTo>
                                    <a:pt x="1038" y="26"/>
                                  </a:lnTo>
                                  <a:lnTo>
                                    <a:pt x="1038" y="27"/>
                                  </a:lnTo>
                                  <a:lnTo>
                                    <a:pt x="1034" y="27"/>
                                  </a:lnTo>
                                  <a:lnTo>
                                    <a:pt x="1023" y="34"/>
                                  </a:lnTo>
                                  <a:close/>
                                </a:path>
                              </a:pathLst>
                            </a:custGeom>
                            <a:solidFill>
                              <a:srgbClr val="FF0000"/>
                            </a:solidFill>
                            <a:ln>
                              <a:noFill/>
                            </a:ln>
                          </wps:spPr>
                          <wps:bodyPr upright="1"/>
                        </wps:wsp>
                        <wps:wsp>
                          <wps:cNvPr id="1060" name="任意多边形 60"/>
                          <wps:cNvSpPr/>
                          <wps:spPr>
                            <a:xfrm>
                              <a:off x="8169" y="782"/>
                              <a:ext cx="1053" cy="68"/>
                            </a:xfrm>
                            <a:custGeom>
                              <a:avLst/>
                              <a:gdLst/>
                              <a:ahLst/>
                              <a:cxnLst/>
                              <a:pathLst>
                                <a:path w="1053" h="68">
                                  <a:moveTo>
                                    <a:pt x="1034" y="40"/>
                                  </a:moveTo>
                                  <a:lnTo>
                                    <a:pt x="1023" y="34"/>
                                  </a:lnTo>
                                  <a:lnTo>
                                    <a:pt x="1034" y="27"/>
                                  </a:lnTo>
                                  <a:lnTo>
                                    <a:pt x="1034" y="40"/>
                                  </a:lnTo>
                                  <a:close/>
                                </a:path>
                              </a:pathLst>
                            </a:custGeom>
                            <a:solidFill>
                              <a:srgbClr val="FF0000"/>
                            </a:solidFill>
                            <a:ln>
                              <a:noFill/>
                            </a:ln>
                          </wps:spPr>
                          <wps:bodyPr upright="1"/>
                        </wps:wsp>
                        <wps:wsp>
                          <wps:cNvPr id="1061" name="任意多边形 61"/>
                          <wps:cNvSpPr/>
                          <wps:spPr>
                            <a:xfrm>
                              <a:off x="8169" y="782"/>
                              <a:ext cx="1053" cy="68"/>
                            </a:xfrm>
                            <a:custGeom>
                              <a:avLst/>
                              <a:gdLst/>
                              <a:ahLst/>
                              <a:cxnLst/>
                              <a:pathLst>
                                <a:path w="1053" h="68">
                                  <a:moveTo>
                                    <a:pt x="1038" y="40"/>
                                  </a:moveTo>
                                  <a:lnTo>
                                    <a:pt x="1034" y="40"/>
                                  </a:lnTo>
                                  <a:lnTo>
                                    <a:pt x="1034" y="27"/>
                                  </a:lnTo>
                                  <a:lnTo>
                                    <a:pt x="1038" y="27"/>
                                  </a:lnTo>
                                  <a:lnTo>
                                    <a:pt x="1038" y="40"/>
                                  </a:lnTo>
                                  <a:close/>
                                </a:path>
                              </a:pathLst>
                            </a:custGeom>
                            <a:solidFill>
                              <a:srgbClr val="FF0000"/>
                            </a:solidFill>
                            <a:ln>
                              <a:noFill/>
                            </a:ln>
                          </wps:spPr>
                          <wps:bodyPr upright="1"/>
                        </wps:wsp>
                        <wps:wsp>
                          <wps:cNvPr id="1062" name="任意多边形 62"/>
                          <wps:cNvSpPr/>
                          <wps:spPr>
                            <a:xfrm>
                              <a:off x="8169" y="782"/>
                              <a:ext cx="1053" cy="68"/>
                            </a:xfrm>
                            <a:custGeom>
                              <a:avLst/>
                              <a:gdLst/>
                              <a:ahLst/>
                              <a:cxnLst/>
                              <a:pathLst>
                                <a:path w="1053" h="68">
                                  <a:moveTo>
                                    <a:pt x="1038" y="41"/>
                                  </a:moveTo>
                                  <a:lnTo>
                                    <a:pt x="1010" y="41"/>
                                  </a:lnTo>
                                  <a:lnTo>
                                    <a:pt x="1023" y="34"/>
                                  </a:lnTo>
                                  <a:lnTo>
                                    <a:pt x="1034" y="40"/>
                                  </a:lnTo>
                                  <a:lnTo>
                                    <a:pt x="1038" y="40"/>
                                  </a:lnTo>
                                  <a:lnTo>
                                    <a:pt x="1038" y="41"/>
                                  </a:lnTo>
                                  <a:close/>
                                </a:path>
                              </a:pathLst>
                            </a:custGeom>
                            <a:solidFill>
                              <a:srgbClr val="FF0000"/>
                            </a:solidFill>
                            <a:ln>
                              <a:noFill/>
                            </a:ln>
                          </wps:spPr>
                          <wps:bodyPr upright="1"/>
                        </wps:wsp>
                        <wps:wsp>
                          <wps:cNvPr id="1063" name="任意多边形 63"/>
                          <wps:cNvSpPr/>
                          <wps:spPr>
                            <a:xfrm>
                              <a:off x="8169" y="782"/>
                              <a:ext cx="1053" cy="68"/>
                            </a:xfrm>
                            <a:custGeom>
                              <a:avLst/>
                              <a:gdLst/>
                              <a:ahLst/>
                              <a:cxnLst/>
                              <a:pathLst>
                                <a:path w="1053" h="68">
                                  <a:moveTo>
                                    <a:pt x="994" y="68"/>
                                  </a:moveTo>
                                  <a:lnTo>
                                    <a:pt x="992" y="68"/>
                                  </a:lnTo>
                                  <a:lnTo>
                                    <a:pt x="989" y="67"/>
                                  </a:lnTo>
                                  <a:lnTo>
                                    <a:pt x="987" y="65"/>
                                  </a:lnTo>
                                  <a:lnTo>
                                    <a:pt x="986" y="63"/>
                                  </a:lnTo>
                                  <a:lnTo>
                                    <a:pt x="986" y="60"/>
                                  </a:lnTo>
                                  <a:lnTo>
                                    <a:pt x="986" y="58"/>
                                  </a:lnTo>
                                  <a:lnTo>
                                    <a:pt x="987" y="55"/>
                                  </a:lnTo>
                                  <a:lnTo>
                                    <a:pt x="989" y="54"/>
                                  </a:lnTo>
                                  <a:lnTo>
                                    <a:pt x="1010" y="41"/>
                                  </a:lnTo>
                                  <a:lnTo>
                                    <a:pt x="1040" y="41"/>
                                  </a:lnTo>
                                  <a:lnTo>
                                    <a:pt x="997" y="67"/>
                                  </a:lnTo>
                                  <a:lnTo>
                                    <a:pt x="994" y="68"/>
                                  </a:lnTo>
                                  <a:close/>
                                </a:path>
                              </a:pathLst>
                            </a:custGeom>
                            <a:solidFill>
                              <a:srgbClr val="FF0000"/>
                            </a:solidFill>
                            <a:ln>
                              <a:noFill/>
                            </a:ln>
                          </wps:spPr>
                          <wps:bodyPr upright="1"/>
                        </wps:wsp>
                      </wpg:grpSp>
                      <wpg:grpSp>
                        <wpg:cNvPr id="356" name="组合 64"/>
                        <wpg:cNvGrpSpPr/>
                        <wpg:grpSpPr>
                          <a:xfrm>
                            <a:off x="8169" y="2164"/>
                            <a:ext cx="629" cy="68"/>
                            <a:chOff x="8169" y="2164"/>
                            <a:chExt cx="629" cy="68"/>
                          </a:xfrm>
                        </wpg:grpSpPr>
                        <wps:wsp>
                          <wps:cNvPr id="1065" name="任意多边形 65"/>
                          <wps:cNvSpPr/>
                          <wps:spPr>
                            <a:xfrm>
                              <a:off x="8169" y="2164"/>
                              <a:ext cx="629" cy="68"/>
                            </a:xfrm>
                            <a:custGeom>
                              <a:avLst/>
                              <a:gdLst/>
                              <a:ahLst/>
                              <a:cxnLst/>
                              <a:pathLst>
                                <a:path w="629" h="68">
                                  <a:moveTo>
                                    <a:pt x="585" y="25"/>
                                  </a:moveTo>
                                  <a:lnTo>
                                    <a:pt x="564" y="14"/>
                                  </a:lnTo>
                                  <a:lnTo>
                                    <a:pt x="562" y="12"/>
                                  </a:lnTo>
                                  <a:lnTo>
                                    <a:pt x="561" y="10"/>
                                  </a:lnTo>
                                  <a:lnTo>
                                    <a:pt x="560" y="7"/>
                                  </a:lnTo>
                                  <a:lnTo>
                                    <a:pt x="560" y="5"/>
                                  </a:lnTo>
                                  <a:lnTo>
                                    <a:pt x="562" y="2"/>
                                  </a:lnTo>
                                  <a:lnTo>
                                    <a:pt x="564" y="1"/>
                                  </a:lnTo>
                                  <a:lnTo>
                                    <a:pt x="566" y="0"/>
                                  </a:lnTo>
                                  <a:lnTo>
                                    <a:pt x="569" y="0"/>
                                  </a:lnTo>
                                  <a:lnTo>
                                    <a:pt x="571" y="0"/>
                                  </a:lnTo>
                                  <a:lnTo>
                                    <a:pt x="615" y="25"/>
                                  </a:lnTo>
                                  <a:lnTo>
                                    <a:pt x="613" y="25"/>
                                  </a:lnTo>
                                  <a:lnTo>
                                    <a:pt x="585" y="25"/>
                                  </a:lnTo>
                                  <a:close/>
                                </a:path>
                              </a:pathLst>
                            </a:custGeom>
                            <a:solidFill>
                              <a:srgbClr val="FF0000"/>
                            </a:solidFill>
                            <a:ln>
                              <a:noFill/>
                            </a:ln>
                          </wps:spPr>
                          <wps:bodyPr upright="1"/>
                        </wps:wsp>
                        <wps:wsp>
                          <wps:cNvPr id="1066" name="任意多边形 66"/>
                          <wps:cNvSpPr/>
                          <wps:spPr>
                            <a:xfrm>
                              <a:off x="8169" y="2164"/>
                              <a:ext cx="629" cy="68"/>
                            </a:xfrm>
                            <a:custGeom>
                              <a:avLst/>
                              <a:gdLst/>
                              <a:ahLst/>
                              <a:cxnLst/>
                              <a:pathLst>
                                <a:path w="629" h="68">
                                  <a:moveTo>
                                    <a:pt x="598" y="33"/>
                                  </a:moveTo>
                                  <a:lnTo>
                                    <a:pt x="585" y="25"/>
                                  </a:lnTo>
                                  <a:lnTo>
                                    <a:pt x="613" y="25"/>
                                  </a:lnTo>
                                  <a:lnTo>
                                    <a:pt x="613" y="26"/>
                                  </a:lnTo>
                                  <a:lnTo>
                                    <a:pt x="609" y="26"/>
                                  </a:lnTo>
                                  <a:lnTo>
                                    <a:pt x="598" y="33"/>
                                  </a:lnTo>
                                  <a:close/>
                                </a:path>
                              </a:pathLst>
                            </a:custGeom>
                            <a:solidFill>
                              <a:srgbClr val="FF0000"/>
                            </a:solidFill>
                            <a:ln>
                              <a:noFill/>
                            </a:ln>
                          </wps:spPr>
                          <wps:bodyPr upright="1"/>
                        </wps:wsp>
                        <wps:wsp>
                          <wps:cNvPr id="1067" name="任意多边形 67"/>
                          <wps:cNvSpPr/>
                          <wps:spPr>
                            <a:xfrm>
                              <a:off x="8169" y="2164"/>
                              <a:ext cx="629" cy="68"/>
                            </a:xfrm>
                            <a:custGeom>
                              <a:avLst/>
                              <a:gdLst/>
                              <a:ahLst/>
                              <a:cxnLst/>
                              <a:pathLst>
                                <a:path w="629" h="68">
                                  <a:moveTo>
                                    <a:pt x="568" y="67"/>
                                  </a:moveTo>
                                  <a:lnTo>
                                    <a:pt x="565" y="66"/>
                                  </a:lnTo>
                                  <a:lnTo>
                                    <a:pt x="563" y="65"/>
                                  </a:lnTo>
                                  <a:lnTo>
                                    <a:pt x="562" y="62"/>
                                  </a:lnTo>
                                  <a:lnTo>
                                    <a:pt x="561" y="60"/>
                                  </a:lnTo>
                                  <a:lnTo>
                                    <a:pt x="562" y="57"/>
                                  </a:lnTo>
                                  <a:lnTo>
                                    <a:pt x="563" y="55"/>
                                  </a:lnTo>
                                  <a:lnTo>
                                    <a:pt x="565" y="53"/>
                                  </a:lnTo>
                                  <a:lnTo>
                                    <a:pt x="586" y="40"/>
                                  </a:lnTo>
                                  <a:lnTo>
                                    <a:pt x="613" y="40"/>
                                  </a:lnTo>
                                  <a:lnTo>
                                    <a:pt x="613" y="25"/>
                                  </a:lnTo>
                                  <a:lnTo>
                                    <a:pt x="615" y="25"/>
                                  </a:lnTo>
                                  <a:lnTo>
                                    <a:pt x="628" y="32"/>
                                  </a:lnTo>
                                  <a:lnTo>
                                    <a:pt x="573" y="66"/>
                                  </a:lnTo>
                                  <a:lnTo>
                                    <a:pt x="570" y="67"/>
                                  </a:lnTo>
                                  <a:lnTo>
                                    <a:pt x="568" y="67"/>
                                  </a:lnTo>
                                  <a:close/>
                                </a:path>
                              </a:pathLst>
                            </a:custGeom>
                            <a:solidFill>
                              <a:srgbClr val="FF0000"/>
                            </a:solidFill>
                            <a:ln>
                              <a:noFill/>
                            </a:ln>
                          </wps:spPr>
                          <wps:bodyPr upright="1"/>
                        </wps:wsp>
                        <wps:wsp>
                          <wps:cNvPr id="1068" name="任意多边形 68"/>
                          <wps:cNvSpPr/>
                          <wps:spPr>
                            <a:xfrm>
                              <a:off x="8169" y="2164"/>
                              <a:ext cx="629" cy="68"/>
                            </a:xfrm>
                            <a:custGeom>
                              <a:avLst/>
                              <a:gdLst/>
                              <a:ahLst/>
                              <a:cxnLst/>
                              <a:pathLst>
                                <a:path w="629" h="68">
                                  <a:moveTo>
                                    <a:pt x="0" y="53"/>
                                  </a:moveTo>
                                  <a:lnTo>
                                    <a:pt x="0" y="38"/>
                                  </a:lnTo>
                                  <a:lnTo>
                                    <a:pt x="585" y="25"/>
                                  </a:lnTo>
                                  <a:lnTo>
                                    <a:pt x="598" y="33"/>
                                  </a:lnTo>
                                  <a:lnTo>
                                    <a:pt x="586" y="40"/>
                                  </a:lnTo>
                                  <a:lnTo>
                                    <a:pt x="0" y="53"/>
                                  </a:lnTo>
                                  <a:close/>
                                </a:path>
                              </a:pathLst>
                            </a:custGeom>
                            <a:solidFill>
                              <a:srgbClr val="FF0000"/>
                            </a:solidFill>
                            <a:ln>
                              <a:noFill/>
                            </a:ln>
                          </wps:spPr>
                          <wps:bodyPr upright="1"/>
                        </wps:wsp>
                        <wps:wsp>
                          <wps:cNvPr id="1069" name="任意多边形 69"/>
                          <wps:cNvSpPr/>
                          <wps:spPr>
                            <a:xfrm>
                              <a:off x="8169" y="2164"/>
                              <a:ext cx="629" cy="68"/>
                            </a:xfrm>
                            <a:custGeom>
                              <a:avLst/>
                              <a:gdLst/>
                              <a:ahLst/>
                              <a:cxnLst/>
                              <a:pathLst>
                                <a:path w="629" h="68">
                                  <a:moveTo>
                                    <a:pt x="609" y="39"/>
                                  </a:moveTo>
                                  <a:lnTo>
                                    <a:pt x="598" y="33"/>
                                  </a:lnTo>
                                  <a:lnTo>
                                    <a:pt x="609" y="26"/>
                                  </a:lnTo>
                                  <a:lnTo>
                                    <a:pt x="609" y="39"/>
                                  </a:lnTo>
                                  <a:close/>
                                </a:path>
                              </a:pathLst>
                            </a:custGeom>
                            <a:solidFill>
                              <a:srgbClr val="FF0000"/>
                            </a:solidFill>
                            <a:ln>
                              <a:noFill/>
                            </a:ln>
                          </wps:spPr>
                          <wps:bodyPr upright="1"/>
                        </wps:wsp>
                        <wps:wsp>
                          <wps:cNvPr id="1070" name="任意多边形 70"/>
                          <wps:cNvSpPr/>
                          <wps:spPr>
                            <a:xfrm>
                              <a:off x="8169" y="2164"/>
                              <a:ext cx="629" cy="68"/>
                            </a:xfrm>
                            <a:custGeom>
                              <a:avLst/>
                              <a:gdLst/>
                              <a:ahLst/>
                              <a:cxnLst/>
                              <a:pathLst>
                                <a:path w="629" h="68">
                                  <a:moveTo>
                                    <a:pt x="613" y="39"/>
                                  </a:moveTo>
                                  <a:lnTo>
                                    <a:pt x="609" y="39"/>
                                  </a:lnTo>
                                  <a:lnTo>
                                    <a:pt x="609" y="26"/>
                                  </a:lnTo>
                                  <a:lnTo>
                                    <a:pt x="613" y="26"/>
                                  </a:lnTo>
                                  <a:lnTo>
                                    <a:pt x="613" y="39"/>
                                  </a:lnTo>
                                  <a:close/>
                                </a:path>
                              </a:pathLst>
                            </a:custGeom>
                            <a:solidFill>
                              <a:srgbClr val="FF0000"/>
                            </a:solidFill>
                            <a:ln>
                              <a:noFill/>
                            </a:ln>
                          </wps:spPr>
                          <wps:bodyPr upright="1"/>
                        </wps:wsp>
                        <wps:wsp>
                          <wps:cNvPr id="1071" name="任意多边形 71"/>
                          <wps:cNvSpPr/>
                          <wps:spPr>
                            <a:xfrm>
                              <a:off x="8169" y="2164"/>
                              <a:ext cx="629" cy="68"/>
                            </a:xfrm>
                            <a:custGeom>
                              <a:avLst/>
                              <a:gdLst/>
                              <a:ahLst/>
                              <a:cxnLst/>
                              <a:pathLst>
                                <a:path w="629" h="68">
                                  <a:moveTo>
                                    <a:pt x="586" y="40"/>
                                  </a:moveTo>
                                  <a:lnTo>
                                    <a:pt x="598" y="33"/>
                                  </a:lnTo>
                                  <a:lnTo>
                                    <a:pt x="609" y="39"/>
                                  </a:lnTo>
                                  <a:lnTo>
                                    <a:pt x="613" y="39"/>
                                  </a:lnTo>
                                  <a:lnTo>
                                    <a:pt x="613" y="40"/>
                                  </a:lnTo>
                                  <a:lnTo>
                                    <a:pt x="586" y="40"/>
                                  </a:lnTo>
                                  <a:close/>
                                </a:path>
                              </a:pathLst>
                            </a:custGeom>
                            <a:solidFill>
                              <a:srgbClr val="FF0000"/>
                            </a:solidFill>
                            <a:ln>
                              <a:noFill/>
                            </a:ln>
                          </wps:spPr>
                          <wps:bodyPr upright="1"/>
                        </wps:wsp>
                      </wpg:grpSp>
                      <wpg:grpSp>
                        <wpg:cNvPr id="357" name="组合 72"/>
                        <wpg:cNvGrpSpPr/>
                        <wpg:grpSpPr>
                          <a:xfrm>
                            <a:off x="8158" y="1486"/>
                            <a:ext cx="791" cy="68"/>
                            <a:chOff x="8158" y="1486"/>
                            <a:chExt cx="791" cy="68"/>
                          </a:xfrm>
                        </wpg:grpSpPr>
                        <wps:wsp>
                          <wps:cNvPr id="1073" name="任意多边形 73"/>
                          <wps:cNvSpPr/>
                          <wps:spPr>
                            <a:xfrm>
                              <a:off x="8158" y="1486"/>
                              <a:ext cx="791" cy="68"/>
                            </a:xfrm>
                            <a:custGeom>
                              <a:avLst/>
                              <a:gdLst/>
                              <a:ahLst/>
                              <a:cxnLst/>
                              <a:pathLst>
                                <a:path w="791" h="68">
                                  <a:moveTo>
                                    <a:pt x="777" y="42"/>
                                  </a:moveTo>
                                  <a:lnTo>
                                    <a:pt x="775" y="42"/>
                                  </a:lnTo>
                                  <a:lnTo>
                                    <a:pt x="775" y="27"/>
                                  </a:lnTo>
                                  <a:lnTo>
                                    <a:pt x="748" y="27"/>
                                  </a:lnTo>
                                  <a:lnTo>
                                    <a:pt x="727" y="14"/>
                                  </a:lnTo>
                                  <a:lnTo>
                                    <a:pt x="725" y="12"/>
                                  </a:lnTo>
                                  <a:lnTo>
                                    <a:pt x="724" y="10"/>
                                  </a:lnTo>
                                  <a:lnTo>
                                    <a:pt x="723" y="7"/>
                                  </a:lnTo>
                                  <a:lnTo>
                                    <a:pt x="724" y="5"/>
                                  </a:lnTo>
                                  <a:lnTo>
                                    <a:pt x="725" y="3"/>
                                  </a:lnTo>
                                  <a:lnTo>
                                    <a:pt x="727" y="1"/>
                                  </a:lnTo>
                                  <a:lnTo>
                                    <a:pt x="730" y="0"/>
                                  </a:lnTo>
                                  <a:lnTo>
                                    <a:pt x="732" y="0"/>
                                  </a:lnTo>
                                  <a:lnTo>
                                    <a:pt x="735" y="1"/>
                                  </a:lnTo>
                                  <a:lnTo>
                                    <a:pt x="790" y="35"/>
                                  </a:lnTo>
                                  <a:lnTo>
                                    <a:pt x="777" y="42"/>
                                  </a:lnTo>
                                  <a:close/>
                                </a:path>
                              </a:pathLst>
                            </a:custGeom>
                            <a:solidFill>
                              <a:srgbClr val="FF0000"/>
                            </a:solidFill>
                            <a:ln>
                              <a:noFill/>
                            </a:ln>
                          </wps:spPr>
                          <wps:bodyPr upright="1"/>
                        </wps:wsp>
                        <wps:wsp>
                          <wps:cNvPr id="1074" name="任意多边形 74"/>
                          <wps:cNvSpPr/>
                          <wps:spPr>
                            <a:xfrm>
                              <a:off x="8158" y="1486"/>
                              <a:ext cx="791" cy="68"/>
                            </a:xfrm>
                            <a:custGeom>
                              <a:avLst/>
                              <a:gdLst/>
                              <a:ahLst/>
                              <a:cxnLst/>
                              <a:pathLst>
                                <a:path w="791" h="68">
                                  <a:moveTo>
                                    <a:pt x="747" y="42"/>
                                  </a:moveTo>
                                  <a:lnTo>
                                    <a:pt x="0" y="26"/>
                                  </a:lnTo>
                                  <a:lnTo>
                                    <a:pt x="0" y="11"/>
                                  </a:lnTo>
                                  <a:lnTo>
                                    <a:pt x="748" y="27"/>
                                  </a:lnTo>
                                  <a:lnTo>
                                    <a:pt x="760" y="34"/>
                                  </a:lnTo>
                                  <a:lnTo>
                                    <a:pt x="747" y="42"/>
                                  </a:lnTo>
                                  <a:close/>
                                </a:path>
                              </a:pathLst>
                            </a:custGeom>
                            <a:solidFill>
                              <a:srgbClr val="FF0000"/>
                            </a:solidFill>
                            <a:ln>
                              <a:noFill/>
                            </a:ln>
                          </wps:spPr>
                          <wps:bodyPr upright="1"/>
                        </wps:wsp>
                        <wps:wsp>
                          <wps:cNvPr id="1075" name="任意多边形 75"/>
                          <wps:cNvSpPr/>
                          <wps:spPr>
                            <a:xfrm>
                              <a:off x="8158" y="1486"/>
                              <a:ext cx="791" cy="68"/>
                            </a:xfrm>
                            <a:custGeom>
                              <a:avLst/>
                              <a:gdLst/>
                              <a:ahLst/>
                              <a:cxnLst/>
                              <a:pathLst>
                                <a:path w="791" h="68">
                                  <a:moveTo>
                                    <a:pt x="760" y="34"/>
                                  </a:moveTo>
                                  <a:lnTo>
                                    <a:pt x="748" y="27"/>
                                  </a:lnTo>
                                  <a:lnTo>
                                    <a:pt x="775" y="27"/>
                                  </a:lnTo>
                                  <a:lnTo>
                                    <a:pt x="775" y="28"/>
                                  </a:lnTo>
                                  <a:lnTo>
                                    <a:pt x="771" y="28"/>
                                  </a:lnTo>
                                  <a:lnTo>
                                    <a:pt x="760" y="34"/>
                                  </a:lnTo>
                                  <a:close/>
                                </a:path>
                              </a:pathLst>
                            </a:custGeom>
                            <a:solidFill>
                              <a:srgbClr val="FF0000"/>
                            </a:solidFill>
                            <a:ln>
                              <a:noFill/>
                            </a:ln>
                          </wps:spPr>
                          <wps:bodyPr upright="1"/>
                        </wps:wsp>
                        <wps:wsp>
                          <wps:cNvPr id="1076" name="任意多边形 76"/>
                          <wps:cNvSpPr/>
                          <wps:spPr>
                            <a:xfrm>
                              <a:off x="8158" y="1486"/>
                              <a:ext cx="791" cy="68"/>
                            </a:xfrm>
                            <a:custGeom>
                              <a:avLst/>
                              <a:gdLst/>
                              <a:ahLst/>
                              <a:cxnLst/>
                              <a:pathLst>
                                <a:path w="791" h="68">
                                  <a:moveTo>
                                    <a:pt x="771" y="41"/>
                                  </a:moveTo>
                                  <a:lnTo>
                                    <a:pt x="760" y="34"/>
                                  </a:lnTo>
                                  <a:lnTo>
                                    <a:pt x="771" y="28"/>
                                  </a:lnTo>
                                  <a:lnTo>
                                    <a:pt x="771" y="41"/>
                                  </a:lnTo>
                                  <a:close/>
                                </a:path>
                              </a:pathLst>
                            </a:custGeom>
                            <a:solidFill>
                              <a:srgbClr val="FF0000"/>
                            </a:solidFill>
                            <a:ln>
                              <a:noFill/>
                            </a:ln>
                          </wps:spPr>
                          <wps:bodyPr upright="1"/>
                        </wps:wsp>
                        <wps:wsp>
                          <wps:cNvPr id="1077" name="任意多边形 77"/>
                          <wps:cNvSpPr/>
                          <wps:spPr>
                            <a:xfrm>
                              <a:off x="8158" y="1486"/>
                              <a:ext cx="791" cy="68"/>
                            </a:xfrm>
                            <a:custGeom>
                              <a:avLst/>
                              <a:gdLst/>
                              <a:ahLst/>
                              <a:cxnLst/>
                              <a:pathLst>
                                <a:path w="791" h="68">
                                  <a:moveTo>
                                    <a:pt x="775" y="41"/>
                                  </a:moveTo>
                                  <a:lnTo>
                                    <a:pt x="771" y="41"/>
                                  </a:lnTo>
                                  <a:lnTo>
                                    <a:pt x="771" y="28"/>
                                  </a:lnTo>
                                  <a:lnTo>
                                    <a:pt x="775" y="28"/>
                                  </a:lnTo>
                                  <a:lnTo>
                                    <a:pt x="775" y="41"/>
                                  </a:lnTo>
                                  <a:close/>
                                </a:path>
                              </a:pathLst>
                            </a:custGeom>
                            <a:solidFill>
                              <a:srgbClr val="FF0000"/>
                            </a:solidFill>
                            <a:ln>
                              <a:noFill/>
                            </a:ln>
                          </wps:spPr>
                          <wps:bodyPr upright="1"/>
                        </wps:wsp>
                        <wps:wsp>
                          <wps:cNvPr id="1078" name="任意多边形 78"/>
                          <wps:cNvSpPr/>
                          <wps:spPr>
                            <a:xfrm>
                              <a:off x="8158" y="1486"/>
                              <a:ext cx="791" cy="68"/>
                            </a:xfrm>
                            <a:custGeom>
                              <a:avLst/>
                              <a:gdLst/>
                              <a:ahLst/>
                              <a:cxnLst/>
                              <a:pathLst>
                                <a:path w="791" h="68">
                                  <a:moveTo>
                                    <a:pt x="775" y="42"/>
                                  </a:moveTo>
                                  <a:lnTo>
                                    <a:pt x="747" y="42"/>
                                  </a:lnTo>
                                  <a:lnTo>
                                    <a:pt x="760" y="34"/>
                                  </a:lnTo>
                                  <a:lnTo>
                                    <a:pt x="771" y="41"/>
                                  </a:lnTo>
                                  <a:lnTo>
                                    <a:pt x="775" y="41"/>
                                  </a:lnTo>
                                  <a:lnTo>
                                    <a:pt x="775" y="42"/>
                                  </a:lnTo>
                                  <a:close/>
                                </a:path>
                              </a:pathLst>
                            </a:custGeom>
                            <a:solidFill>
                              <a:srgbClr val="FF0000"/>
                            </a:solidFill>
                            <a:ln>
                              <a:noFill/>
                            </a:ln>
                          </wps:spPr>
                          <wps:bodyPr upright="1"/>
                        </wps:wsp>
                        <wps:wsp>
                          <wps:cNvPr id="1079" name="任意多边形 79"/>
                          <wps:cNvSpPr/>
                          <wps:spPr>
                            <a:xfrm>
                              <a:off x="8158" y="1486"/>
                              <a:ext cx="791" cy="68"/>
                            </a:xfrm>
                            <a:custGeom>
                              <a:avLst/>
                              <a:gdLst/>
                              <a:ahLst/>
                              <a:cxnLst/>
                              <a:pathLst>
                                <a:path w="791" h="68">
                                  <a:moveTo>
                                    <a:pt x="731" y="67"/>
                                  </a:moveTo>
                                  <a:lnTo>
                                    <a:pt x="722" y="60"/>
                                  </a:lnTo>
                                  <a:lnTo>
                                    <a:pt x="723" y="57"/>
                                  </a:lnTo>
                                  <a:lnTo>
                                    <a:pt x="724" y="55"/>
                                  </a:lnTo>
                                  <a:lnTo>
                                    <a:pt x="726" y="53"/>
                                  </a:lnTo>
                                  <a:lnTo>
                                    <a:pt x="747" y="42"/>
                                  </a:lnTo>
                                  <a:lnTo>
                                    <a:pt x="775" y="42"/>
                                  </a:lnTo>
                                  <a:lnTo>
                                    <a:pt x="777" y="42"/>
                                  </a:lnTo>
                                  <a:lnTo>
                                    <a:pt x="733" y="67"/>
                                  </a:lnTo>
                                  <a:lnTo>
                                    <a:pt x="731" y="67"/>
                                  </a:lnTo>
                                  <a:close/>
                                </a:path>
                              </a:pathLst>
                            </a:custGeom>
                            <a:solidFill>
                              <a:srgbClr val="FF0000"/>
                            </a:solidFill>
                            <a:ln>
                              <a:noFill/>
                            </a:ln>
                          </wps:spPr>
                          <wps:bodyPr upright="1"/>
                        </wps:wsp>
                      </wpg:grpSp>
                      <wpg:grpSp>
                        <wpg:cNvPr id="358" name="组合 80"/>
                        <wpg:cNvGrpSpPr/>
                        <wpg:grpSpPr>
                          <a:xfrm>
                            <a:off x="2995" y="-278"/>
                            <a:ext cx="5153" cy="2876"/>
                            <a:chOff x="2995" y="-278"/>
                            <a:chExt cx="5153" cy="2876"/>
                          </a:xfrm>
                        </wpg:grpSpPr>
                        <wps:wsp>
                          <wps:cNvPr id="1081" name="任意多边形 81"/>
                          <wps:cNvSpPr/>
                          <wps:spPr>
                            <a:xfrm>
                              <a:off x="2995" y="-278"/>
                              <a:ext cx="5153" cy="2876"/>
                            </a:xfrm>
                            <a:custGeom>
                              <a:avLst/>
                              <a:gdLst/>
                              <a:ahLst/>
                              <a:cxnLst/>
                              <a:pathLst>
                                <a:path w="5153" h="2876">
                                  <a:moveTo>
                                    <a:pt x="4675" y="2875"/>
                                  </a:moveTo>
                                  <a:lnTo>
                                    <a:pt x="478" y="2875"/>
                                  </a:lnTo>
                                  <a:lnTo>
                                    <a:pt x="400" y="2869"/>
                                  </a:lnTo>
                                  <a:lnTo>
                                    <a:pt x="327" y="2851"/>
                                  </a:lnTo>
                                  <a:lnTo>
                                    <a:pt x="258" y="2822"/>
                                  </a:lnTo>
                                  <a:lnTo>
                                    <a:pt x="195" y="2783"/>
                                  </a:lnTo>
                                  <a:lnTo>
                                    <a:pt x="140" y="2735"/>
                                  </a:lnTo>
                                  <a:lnTo>
                                    <a:pt x="92" y="2680"/>
                                  </a:lnTo>
                                  <a:lnTo>
                                    <a:pt x="53" y="2617"/>
                                  </a:lnTo>
                                  <a:lnTo>
                                    <a:pt x="24" y="2548"/>
                                  </a:lnTo>
                                  <a:lnTo>
                                    <a:pt x="6" y="2475"/>
                                  </a:lnTo>
                                  <a:lnTo>
                                    <a:pt x="0" y="2397"/>
                                  </a:lnTo>
                                  <a:lnTo>
                                    <a:pt x="0" y="477"/>
                                  </a:lnTo>
                                  <a:lnTo>
                                    <a:pt x="6" y="400"/>
                                  </a:lnTo>
                                  <a:lnTo>
                                    <a:pt x="24" y="326"/>
                                  </a:lnTo>
                                  <a:lnTo>
                                    <a:pt x="53" y="258"/>
                                  </a:lnTo>
                                  <a:lnTo>
                                    <a:pt x="92" y="195"/>
                                  </a:lnTo>
                                  <a:lnTo>
                                    <a:pt x="140" y="139"/>
                                  </a:lnTo>
                                  <a:lnTo>
                                    <a:pt x="195" y="92"/>
                                  </a:lnTo>
                                  <a:lnTo>
                                    <a:pt x="258" y="53"/>
                                  </a:lnTo>
                                  <a:lnTo>
                                    <a:pt x="327" y="24"/>
                                  </a:lnTo>
                                  <a:lnTo>
                                    <a:pt x="400" y="6"/>
                                  </a:lnTo>
                                  <a:lnTo>
                                    <a:pt x="478" y="0"/>
                                  </a:lnTo>
                                  <a:lnTo>
                                    <a:pt x="4675" y="0"/>
                                  </a:lnTo>
                                  <a:lnTo>
                                    <a:pt x="4753" y="6"/>
                                  </a:lnTo>
                                  <a:lnTo>
                                    <a:pt x="4826" y="24"/>
                                  </a:lnTo>
                                  <a:lnTo>
                                    <a:pt x="4895" y="53"/>
                                  </a:lnTo>
                                  <a:lnTo>
                                    <a:pt x="4958" y="92"/>
                                  </a:lnTo>
                                  <a:lnTo>
                                    <a:pt x="5013" y="139"/>
                                  </a:lnTo>
                                  <a:lnTo>
                                    <a:pt x="5061" y="195"/>
                                  </a:lnTo>
                                  <a:lnTo>
                                    <a:pt x="5100" y="258"/>
                                  </a:lnTo>
                                  <a:lnTo>
                                    <a:pt x="5129" y="326"/>
                                  </a:lnTo>
                                  <a:lnTo>
                                    <a:pt x="5147" y="400"/>
                                  </a:lnTo>
                                  <a:lnTo>
                                    <a:pt x="5153" y="477"/>
                                  </a:lnTo>
                                  <a:lnTo>
                                    <a:pt x="5153" y="2397"/>
                                  </a:lnTo>
                                  <a:lnTo>
                                    <a:pt x="5147" y="2475"/>
                                  </a:lnTo>
                                  <a:lnTo>
                                    <a:pt x="5129" y="2548"/>
                                  </a:lnTo>
                                  <a:lnTo>
                                    <a:pt x="5100" y="2617"/>
                                  </a:lnTo>
                                  <a:lnTo>
                                    <a:pt x="5061" y="2680"/>
                                  </a:lnTo>
                                  <a:lnTo>
                                    <a:pt x="5013" y="2735"/>
                                  </a:lnTo>
                                  <a:lnTo>
                                    <a:pt x="4958" y="2783"/>
                                  </a:lnTo>
                                  <a:lnTo>
                                    <a:pt x="4895" y="2822"/>
                                  </a:lnTo>
                                  <a:lnTo>
                                    <a:pt x="4826" y="2851"/>
                                  </a:lnTo>
                                  <a:lnTo>
                                    <a:pt x="4753" y="2869"/>
                                  </a:lnTo>
                                  <a:lnTo>
                                    <a:pt x="4675" y="2875"/>
                                  </a:lnTo>
                                  <a:close/>
                                </a:path>
                              </a:pathLst>
                            </a:custGeom>
                            <a:solidFill>
                              <a:srgbClr val="00AFEF"/>
                            </a:solidFill>
                            <a:ln>
                              <a:noFill/>
                            </a:ln>
                          </wps:spPr>
                          <wps:bodyPr upright="1"/>
                        </wps:wsp>
                      </wpg:grpSp>
                      <wpg:grpSp>
                        <wpg:cNvPr id="359" name="组合 82"/>
                        <wpg:cNvGrpSpPr/>
                        <wpg:grpSpPr>
                          <a:xfrm>
                            <a:off x="2987" y="-286"/>
                            <a:ext cx="5170" cy="2880"/>
                            <a:chOff x="2987" y="-286"/>
                            <a:chExt cx="5170" cy="2880"/>
                          </a:xfrm>
                        </wpg:grpSpPr>
                        <wps:wsp>
                          <wps:cNvPr id="1083" name="任意多边形 83"/>
                          <wps:cNvSpPr/>
                          <wps:spPr>
                            <a:xfrm>
                              <a:off x="2987" y="-286"/>
                              <a:ext cx="5170" cy="2880"/>
                            </a:xfrm>
                            <a:custGeom>
                              <a:avLst/>
                              <a:gdLst/>
                              <a:ahLst/>
                              <a:cxnLst/>
                              <a:pathLst>
                                <a:path w="5170" h="2880">
                                  <a:moveTo>
                                    <a:pt x="415" y="20"/>
                                  </a:moveTo>
                                  <a:lnTo>
                                    <a:pt x="342" y="20"/>
                                  </a:lnTo>
                                  <a:lnTo>
                                    <a:pt x="353" y="0"/>
                                  </a:lnTo>
                                  <a:lnTo>
                                    <a:pt x="426" y="0"/>
                                  </a:lnTo>
                                  <a:lnTo>
                                    <a:pt x="415" y="20"/>
                                  </a:lnTo>
                                  <a:close/>
                                </a:path>
                              </a:pathLst>
                            </a:custGeom>
                            <a:solidFill>
                              <a:srgbClr val="000000"/>
                            </a:solidFill>
                            <a:ln>
                              <a:noFill/>
                            </a:ln>
                          </wps:spPr>
                          <wps:bodyPr upright="1"/>
                        </wps:wsp>
                        <wps:wsp>
                          <wps:cNvPr id="1084" name="任意多边形 84"/>
                          <wps:cNvSpPr/>
                          <wps:spPr>
                            <a:xfrm>
                              <a:off x="2987" y="-286"/>
                              <a:ext cx="5170" cy="2880"/>
                            </a:xfrm>
                            <a:custGeom>
                              <a:avLst/>
                              <a:gdLst/>
                              <a:ahLst/>
                              <a:cxnLst/>
                              <a:pathLst>
                                <a:path w="5170" h="2880">
                                  <a:moveTo>
                                    <a:pt x="4827" y="20"/>
                                  </a:moveTo>
                                  <a:lnTo>
                                    <a:pt x="4754" y="20"/>
                                  </a:lnTo>
                                  <a:lnTo>
                                    <a:pt x="4742" y="0"/>
                                  </a:lnTo>
                                  <a:lnTo>
                                    <a:pt x="4816" y="0"/>
                                  </a:lnTo>
                                  <a:lnTo>
                                    <a:pt x="4827" y="20"/>
                                  </a:lnTo>
                                  <a:close/>
                                </a:path>
                              </a:pathLst>
                            </a:custGeom>
                            <a:solidFill>
                              <a:srgbClr val="000000"/>
                            </a:solidFill>
                            <a:ln>
                              <a:noFill/>
                            </a:ln>
                          </wps:spPr>
                          <wps:bodyPr upright="1"/>
                        </wps:wsp>
                        <wps:wsp>
                          <wps:cNvPr id="1085" name="任意多边形 85"/>
                          <wps:cNvSpPr/>
                          <wps:spPr>
                            <a:xfrm>
                              <a:off x="2987" y="-286"/>
                              <a:ext cx="5170" cy="2880"/>
                            </a:xfrm>
                            <a:custGeom>
                              <a:avLst/>
                              <a:gdLst/>
                              <a:ahLst/>
                              <a:cxnLst/>
                              <a:pathLst>
                                <a:path w="5170" h="2880">
                                  <a:moveTo>
                                    <a:pt x="324" y="40"/>
                                  </a:moveTo>
                                  <a:lnTo>
                                    <a:pt x="286" y="40"/>
                                  </a:lnTo>
                                  <a:lnTo>
                                    <a:pt x="297" y="20"/>
                                  </a:lnTo>
                                  <a:lnTo>
                                    <a:pt x="335" y="20"/>
                                  </a:lnTo>
                                  <a:lnTo>
                                    <a:pt x="324" y="40"/>
                                  </a:lnTo>
                                  <a:close/>
                                </a:path>
                              </a:pathLst>
                            </a:custGeom>
                            <a:solidFill>
                              <a:srgbClr val="000000"/>
                            </a:solidFill>
                            <a:ln>
                              <a:noFill/>
                            </a:ln>
                          </wps:spPr>
                          <wps:bodyPr upright="1"/>
                        </wps:wsp>
                        <wps:wsp>
                          <wps:cNvPr id="1086" name="任意多边形 86"/>
                          <wps:cNvSpPr/>
                          <wps:spPr>
                            <a:xfrm>
                              <a:off x="2987" y="-286"/>
                              <a:ext cx="5170" cy="2880"/>
                            </a:xfrm>
                            <a:custGeom>
                              <a:avLst/>
                              <a:gdLst/>
                              <a:ahLst/>
                              <a:cxnLst/>
                              <a:pathLst>
                                <a:path w="5170" h="2880">
                                  <a:moveTo>
                                    <a:pt x="4883" y="40"/>
                                  </a:moveTo>
                                  <a:lnTo>
                                    <a:pt x="4845" y="40"/>
                                  </a:lnTo>
                                  <a:lnTo>
                                    <a:pt x="4834" y="20"/>
                                  </a:lnTo>
                                  <a:lnTo>
                                    <a:pt x="4872" y="20"/>
                                  </a:lnTo>
                                  <a:lnTo>
                                    <a:pt x="4883" y="40"/>
                                  </a:lnTo>
                                  <a:close/>
                                </a:path>
                              </a:pathLst>
                            </a:custGeom>
                            <a:solidFill>
                              <a:srgbClr val="000000"/>
                            </a:solidFill>
                            <a:ln>
                              <a:noFill/>
                            </a:ln>
                          </wps:spPr>
                          <wps:bodyPr upright="1"/>
                        </wps:wsp>
                        <wps:wsp>
                          <wps:cNvPr id="1087" name="任意多边形 87"/>
                          <wps:cNvSpPr/>
                          <wps:spPr>
                            <a:xfrm>
                              <a:off x="2987" y="-286"/>
                              <a:ext cx="5170" cy="2880"/>
                            </a:xfrm>
                            <a:custGeom>
                              <a:avLst/>
                              <a:gdLst/>
                              <a:ahLst/>
                              <a:cxnLst/>
                              <a:pathLst>
                                <a:path w="5170" h="2880">
                                  <a:moveTo>
                                    <a:pt x="282" y="60"/>
                                  </a:moveTo>
                                  <a:lnTo>
                                    <a:pt x="244" y="60"/>
                                  </a:lnTo>
                                  <a:lnTo>
                                    <a:pt x="254" y="40"/>
                                  </a:lnTo>
                                  <a:lnTo>
                                    <a:pt x="292" y="40"/>
                                  </a:lnTo>
                                  <a:lnTo>
                                    <a:pt x="282" y="60"/>
                                  </a:lnTo>
                                  <a:close/>
                                </a:path>
                              </a:pathLst>
                            </a:custGeom>
                            <a:solidFill>
                              <a:srgbClr val="000000"/>
                            </a:solidFill>
                            <a:ln>
                              <a:noFill/>
                            </a:ln>
                          </wps:spPr>
                          <wps:bodyPr upright="1"/>
                        </wps:wsp>
                        <wps:wsp>
                          <wps:cNvPr id="1088" name="任意多边形 88"/>
                          <wps:cNvSpPr/>
                          <wps:spPr>
                            <a:xfrm>
                              <a:off x="2987" y="-286"/>
                              <a:ext cx="5170" cy="2880"/>
                            </a:xfrm>
                            <a:custGeom>
                              <a:avLst/>
                              <a:gdLst/>
                              <a:ahLst/>
                              <a:cxnLst/>
                              <a:pathLst>
                                <a:path w="5170" h="2880">
                                  <a:moveTo>
                                    <a:pt x="4925" y="60"/>
                                  </a:moveTo>
                                  <a:lnTo>
                                    <a:pt x="4887" y="60"/>
                                  </a:lnTo>
                                  <a:lnTo>
                                    <a:pt x="4877" y="40"/>
                                  </a:lnTo>
                                  <a:lnTo>
                                    <a:pt x="4915" y="40"/>
                                  </a:lnTo>
                                  <a:lnTo>
                                    <a:pt x="4925" y="60"/>
                                  </a:lnTo>
                                  <a:close/>
                                </a:path>
                              </a:pathLst>
                            </a:custGeom>
                            <a:solidFill>
                              <a:srgbClr val="000000"/>
                            </a:solidFill>
                            <a:ln>
                              <a:noFill/>
                            </a:ln>
                          </wps:spPr>
                          <wps:bodyPr upright="1"/>
                        </wps:wsp>
                        <wps:wsp>
                          <wps:cNvPr id="1089" name="任意多边形 89"/>
                          <wps:cNvSpPr/>
                          <wps:spPr>
                            <a:xfrm>
                              <a:off x="2987" y="-286"/>
                              <a:ext cx="5170" cy="2880"/>
                            </a:xfrm>
                            <a:custGeom>
                              <a:avLst/>
                              <a:gdLst/>
                              <a:ahLst/>
                              <a:cxnLst/>
                              <a:pathLst>
                                <a:path w="5170" h="2880">
                                  <a:moveTo>
                                    <a:pt x="242" y="80"/>
                                  </a:moveTo>
                                  <a:lnTo>
                                    <a:pt x="214" y="80"/>
                                  </a:lnTo>
                                  <a:lnTo>
                                    <a:pt x="224" y="60"/>
                                  </a:lnTo>
                                  <a:lnTo>
                                    <a:pt x="252" y="60"/>
                                  </a:lnTo>
                                  <a:lnTo>
                                    <a:pt x="242" y="80"/>
                                  </a:lnTo>
                                  <a:close/>
                                </a:path>
                              </a:pathLst>
                            </a:custGeom>
                            <a:solidFill>
                              <a:srgbClr val="000000"/>
                            </a:solidFill>
                            <a:ln>
                              <a:noFill/>
                            </a:ln>
                          </wps:spPr>
                          <wps:bodyPr upright="1"/>
                        </wps:wsp>
                        <wps:wsp>
                          <wps:cNvPr id="1090" name="任意多边形 90"/>
                          <wps:cNvSpPr/>
                          <wps:spPr>
                            <a:xfrm>
                              <a:off x="2987" y="-286"/>
                              <a:ext cx="5170" cy="2880"/>
                            </a:xfrm>
                            <a:custGeom>
                              <a:avLst/>
                              <a:gdLst/>
                              <a:ahLst/>
                              <a:cxnLst/>
                              <a:pathLst>
                                <a:path w="5170" h="2880">
                                  <a:moveTo>
                                    <a:pt x="4955" y="80"/>
                                  </a:moveTo>
                                  <a:lnTo>
                                    <a:pt x="4927" y="80"/>
                                  </a:lnTo>
                                  <a:lnTo>
                                    <a:pt x="4917" y="60"/>
                                  </a:lnTo>
                                  <a:lnTo>
                                    <a:pt x="4945" y="60"/>
                                  </a:lnTo>
                                  <a:lnTo>
                                    <a:pt x="4955" y="80"/>
                                  </a:lnTo>
                                  <a:close/>
                                </a:path>
                              </a:pathLst>
                            </a:custGeom>
                            <a:solidFill>
                              <a:srgbClr val="000000"/>
                            </a:solidFill>
                            <a:ln>
                              <a:noFill/>
                            </a:ln>
                          </wps:spPr>
                          <wps:bodyPr upright="1"/>
                        </wps:wsp>
                        <wps:wsp>
                          <wps:cNvPr id="1091" name="任意多边形 91"/>
                          <wps:cNvSpPr/>
                          <wps:spPr>
                            <a:xfrm>
                              <a:off x="2987" y="-286"/>
                              <a:ext cx="5170" cy="2880"/>
                            </a:xfrm>
                            <a:custGeom>
                              <a:avLst/>
                              <a:gdLst/>
                              <a:ahLst/>
                              <a:cxnLst/>
                              <a:pathLst>
                                <a:path w="5170" h="2880">
                                  <a:moveTo>
                                    <a:pt x="213" y="100"/>
                                  </a:moveTo>
                                  <a:lnTo>
                                    <a:pt x="186" y="100"/>
                                  </a:lnTo>
                                  <a:lnTo>
                                    <a:pt x="195" y="80"/>
                                  </a:lnTo>
                                  <a:lnTo>
                                    <a:pt x="223" y="80"/>
                                  </a:lnTo>
                                  <a:lnTo>
                                    <a:pt x="213" y="100"/>
                                  </a:lnTo>
                                  <a:close/>
                                </a:path>
                              </a:pathLst>
                            </a:custGeom>
                            <a:solidFill>
                              <a:srgbClr val="000000"/>
                            </a:solidFill>
                            <a:ln>
                              <a:noFill/>
                            </a:ln>
                          </wps:spPr>
                          <wps:bodyPr upright="1"/>
                        </wps:wsp>
                        <wps:wsp>
                          <wps:cNvPr id="1092" name="任意多边形 92"/>
                          <wps:cNvSpPr/>
                          <wps:spPr>
                            <a:xfrm>
                              <a:off x="2987" y="-286"/>
                              <a:ext cx="5170" cy="2880"/>
                            </a:xfrm>
                            <a:custGeom>
                              <a:avLst/>
                              <a:gdLst/>
                              <a:ahLst/>
                              <a:cxnLst/>
                              <a:pathLst>
                                <a:path w="5170" h="2880">
                                  <a:moveTo>
                                    <a:pt x="4983" y="100"/>
                                  </a:moveTo>
                                  <a:lnTo>
                                    <a:pt x="4956" y="100"/>
                                  </a:lnTo>
                                  <a:lnTo>
                                    <a:pt x="4946" y="80"/>
                                  </a:lnTo>
                                  <a:lnTo>
                                    <a:pt x="4974" y="80"/>
                                  </a:lnTo>
                                  <a:lnTo>
                                    <a:pt x="4983" y="100"/>
                                  </a:lnTo>
                                  <a:close/>
                                </a:path>
                              </a:pathLst>
                            </a:custGeom>
                            <a:solidFill>
                              <a:srgbClr val="000000"/>
                            </a:solidFill>
                            <a:ln>
                              <a:noFill/>
                            </a:ln>
                          </wps:spPr>
                          <wps:bodyPr upright="1"/>
                        </wps:wsp>
                        <wps:wsp>
                          <wps:cNvPr id="1093" name="任意多边形 93"/>
                          <wps:cNvSpPr/>
                          <wps:spPr>
                            <a:xfrm>
                              <a:off x="2987" y="-286"/>
                              <a:ext cx="5170" cy="2880"/>
                            </a:xfrm>
                            <a:custGeom>
                              <a:avLst/>
                              <a:gdLst/>
                              <a:ahLst/>
                              <a:cxnLst/>
                              <a:pathLst>
                                <a:path w="5170" h="2880">
                                  <a:moveTo>
                                    <a:pt x="186" y="120"/>
                                  </a:moveTo>
                                  <a:lnTo>
                                    <a:pt x="159" y="120"/>
                                  </a:lnTo>
                                  <a:lnTo>
                                    <a:pt x="168" y="100"/>
                                  </a:lnTo>
                                  <a:lnTo>
                                    <a:pt x="195" y="100"/>
                                  </a:lnTo>
                                  <a:lnTo>
                                    <a:pt x="186" y="120"/>
                                  </a:lnTo>
                                  <a:close/>
                                </a:path>
                              </a:pathLst>
                            </a:custGeom>
                            <a:solidFill>
                              <a:srgbClr val="000000"/>
                            </a:solidFill>
                            <a:ln>
                              <a:noFill/>
                            </a:ln>
                          </wps:spPr>
                          <wps:bodyPr upright="1"/>
                        </wps:wsp>
                        <wps:wsp>
                          <wps:cNvPr id="1094" name="任意多边形 94"/>
                          <wps:cNvSpPr/>
                          <wps:spPr>
                            <a:xfrm>
                              <a:off x="2987" y="-286"/>
                              <a:ext cx="5170" cy="2880"/>
                            </a:xfrm>
                            <a:custGeom>
                              <a:avLst/>
                              <a:gdLst/>
                              <a:ahLst/>
                              <a:cxnLst/>
                              <a:pathLst>
                                <a:path w="5170" h="2880">
                                  <a:moveTo>
                                    <a:pt x="5010" y="120"/>
                                  </a:moveTo>
                                  <a:lnTo>
                                    <a:pt x="4983" y="120"/>
                                  </a:lnTo>
                                  <a:lnTo>
                                    <a:pt x="4974" y="100"/>
                                  </a:lnTo>
                                  <a:lnTo>
                                    <a:pt x="5001" y="100"/>
                                  </a:lnTo>
                                  <a:lnTo>
                                    <a:pt x="5010" y="120"/>
                                  </a:lnTo>
                                  <a:close/>
                                </a:path>
                              </a:pathLst>
                            </a:custGeom>
                            <a:solidFill>
                              <a:srgbClr val="000000"/>
                            </a:solidFill>
                            <a:ln>
                              <a:noFill/>
                            </a:ln>
                          </wps:spPr>
                          <wps:bodyPr upright="1"/>
                        </wps:wsp>
                        <wps:wsp>
                          <wps:cNvPr id="1095" name="任意多边形 95"/>
                          <wps:cNvSpPr/>
                          <wps:spPr>
                            <a:xfrm>
                              <a:off x="2987" y="-286"/>
                              <a:ext cx="5170" cy="2880"/>
                            </a:xfrm>
                            <a:custGeom>
                              <a:avLst/>
                              <a:gdLst/>
                              <a:ahLst/>
                              <a:cxnLst/>
                              <a:pathLst>
                                <a:path w="5170" h="2880">
                                  <a:moveTo>
                                    <a:pt x="161" y="140"/>
                                  </a:moveTo>
                                  <a:lnTo>
                                    <a:pt x="142" y="140"/>
                                  </a:lnTo>
                                  <a:lnTo>
                                    <a:pt x="150" y="120"/>
                                  </a:lnTo>
                                  <a:lnTo>
                                    <a:pt x="169" y="120"/>
                                  </a:lnTo>
                                  <a:lnTo>
                                    <a:pt x="161" y="140"/>
                                  </a:lnTo>
                                  <a:close/>
                                </a:path>
                              </a:pathLst>
                            </a:custGeom>
                            <a:solidFill>
                              <a:srgbClr val="000000"/>
                            </a:solidFill>
                            <a:ln>
                              <a:noFill/>
                            </a:ln>
                          </wps:spPr>
                          <wps:bodyPr upright="1"/>
                        </wps:wsp>
                        <wps:wsp>
                          <wps:cNvPr id="1096" name="任意多边形 96"/>
                          <wps:cNvSpPr/>
                          <wps:spPr>
                            <a:xfrm>
                              <a:off x="2987" y="-286"/>
                              <a:ext cx="5170" cy="2880"/>
                            </a:xfrm>
                            <a:custGeom>
                              <a:avLst/>
                              <a:gdLst/>
                              <a:ahLst/>
                              <a:cxnLst/>
                              <a:pathLst>
                                <a:path w="5170" h="2880">
                                  <a:moveTo>
                                    <a:pt x="5027" y="140"/>
                                  </a:moveTo>
                                  <a:lnTo>
                                    <a:pt x="5008" y="140"/>
                                  </a:lnTo>
                                  <a:lnTo>
                                    <a:pt x="5000" y="120"/>
                                  </a:lnTo>
                                  <a:lnTo>
                                    <a:pt x="5018" y="120"/>
                                  </a:lnTo>
                                  <a:lnTo>
                                    <a:pt x="5027" y="140"/>
                                  </a:lnTo>
                                  <a:close/>
                                </a:path>
                              </a:pathLst>
                            </a:custGeom>
                            <a:solidFill>
                              <a:srgbClr val="000000"/>
                            </a:solidFill>
                            <a:ln>
                              <a:noFill/>
                            </a:ln>
                          </wps:spPr>
                          <wps:bodyPr upright="1"/>
                        </wps:wsp>
                        <wps:wsp>
                          <wps:cNvPr id="1097" name="任意多边形 97"/>
                          <wps:cNvSpPr/>
                          <wps:spPr>
                            <a:xfrm>
                              <a:off x="2987" y="-286"/>
                              <a:ext cx="5170" cy="2880"/>
                            </a:xfrm>
                            <a:custGeom>
                              <a:avLst/>
                              <a:gdLst/>
                              <a:ahLst/>
                              <a:cxnLst/>
                              <a:pathLst>
                                <a:path w="5170" h="2880">
                                  <a:moveTo>
                                    <a:pt x="145" y="160"/>
                                  </a:moveTo>
                                  <a:lnTo>
                                    <a:pt x="118" y="160"/>
                                  </a:lnTo>
                                  <a:lnTo>
                                    <a:pt x="126" y="140"/>
                                  </a:lnTo>
                                  <a:lnTo>
                                    <a:pt x="153" y="140"/>
                                  </a:lnTo>
                                  <a:lnTo>
                                    <a:pt x="145" y="160"/>
                                  </a:lnTo>
                                  <a:close/>
                                </a:path>
                              </a:pathLst>
                            </a:custGeom>
                            <a:solidFill>
                              <a:srgbClr val="000000"/>
                            </a:solidFill>
                            <a:ln>
                              <a:noFill/>
                            </a:ln>
                          </wps:spPr>
                          <wps:bodyPr upright="1"/>
                        </wps:wsp>
                        <wps:wsp>
                          <wps:cNvPr id="1098" name="任意多边形 98"/>
                          <wps:cNvSpPr/>
                          <wps:spPr>
                            <a:xfrm>
                              <a:off x="2987" y="-286"/>
                              <a:ext cx="5170" cy="2880"/>
                            </a:xfrm>
                            <a:custGeom>
                              <a:avLst/>
                              <a:gdLst/>
                              <a:ahLst/>
                              <a:cxnLst/>
                              <a:pathLst>
                                <a:path w="5170" h="2880">
                                  <a:moveTo>
                                    <a:pt x="5051" y="160"/>
                                  </a:moveTo>
                                  <a:lnTo>
                                    <a:pt x="5024" y="160"/>
                                  </a:lnTo>
                                  <a:lnTo>
                                    <a:pt x="5016" y="140"/>
                                  </a:lnTo>
                                  <a:lnTo>
                                    <a:pt x="5043" y="140"/>
                                  </a:lnTo>
                                  <a:lnTo>
                                    <a:pt x="5051" y="160"/>
                                  </a:lnTo>
                                  <a:close/>
                                </a:path>
                              </a:pathLst>
                            </a:custGeom>
                            <a:solidFill>
                              <a:srgbClr val="000000"/>
                            </a:solidFill>
                            <a:ln>
                              <a:noFill/>
                            </a:ln>
                          </wps:spPr>
                          <wps:bodyPr upright="1"/>
                        </wps:wsp>
                        <wps:wsp>
                          <wps:cNvPr id="1099" name="任意多边形 99"/>
                          <wps:cNvSpPr/>
                          <wps:spPr>
                            <a:xfrm>
                              <a:off x="2987" y="-286"/>
                              <a:ext cx="5170" cy="2880"/>
                            </a:xfrm>
                            <a:custGeom>
                              <a:avLst/>
                              <a:gdLst/>
                              <a:ahLst/>
                              <a:cxnLst/>
                              <a:pathLst>
                                <a:path w="5170" h="2880">
                                  <a:moveTo>
                                    <a:pt x="122" y="180"/>
                                  </a:moveTo>
                                  <a:lnTo>
                                    <a:pt x="103" y="180"/>
                                  </a:lnTo>
                                  <a:lnTo>
                                    <a:pt x="111" y="160"/>
                                  </a:lnTo>
                                  <a:lnTo>
                                    <a:pt x="130" y="160"/>
                                  </a:lnTo>
                                  <a:lnTo>
                                    <a:pt x="122" y="180"/>
                                  </a:lnTo>
                                  <a:close/>
                                </a:path>
                              </a:pathLst>
                            </a:custGeom>
                            <a:solidFill>
                              <a:srgbClr val="000000"/>
                            </a:solidFill>
                            <a:ln>
                              <a:noFill/>
                            </a:ln>
                          </wps:spPr>
                          <wps:bodyPr upright="1"/>
                        </wps:wsp>
                        <wps:wsp>
                          <wps:cNvPr id="1100" name="任意多边形 100"/>
                          <wps:cNvSpPr/>
                          <wps:spPr>
                            <a:xfrm>
                              <a:off x="2987" y="-286"/>
                              <a:ext cx="5170" cy="2880"/>
                            </a:xfrm>
                            <a:custGeom>
                              <a:avLst/>
                              <a:gdLst/>
                              <a:ahLst/>
                              <a:cxnLst/>
                              <a:pathLst>
                                <a:path w="5170" h="2880">
                                  <a:moveTo>
                                    <a:pt x="5066" y="180"/>
                                  </a:moveTo>
                                  <a:lnTo>
                                    <a:pt x="5047" y="180"/>
                                  </a:lnTo>
                                  <a:lnTo>
                                    <a:pt x="5039" y="160"/>
                                  </a:lnTo>
                                  <a:lnTo>
                                    <a:pt x="5058" y="160"/>
                                  </a:lnTo>
                                  <a:lnTo>
                                    <a:pt x="5066" y="180"/>
                                  </a:lnTo>
                                  <a:close/>
                                </a:path>
                              </a:pathLst>
                            </a:custGeom>
                            <a:solidFill>
                              <a:srgbClr val="000000"/>
                            </a:solidFill>
                            <a:ln>
                              <a:noFill/>
                            </a:ln>
                          </wps:spPr>
                          <wps:bodyPr upright="1"/>
                        </wps:wsp>
                        <wps:wsp>
                          <wps:cNvPr id="1101" name="任意多边形 101"/>
                          <wps:cNvSpPr/>
                          <wps:spPr>
                            <a:xfrm>
                              <a:off x="2987" y="-286"/>
                              <a:ext cx="5170" cy="2880"/>
                            </a:xfrm>
                            <a:custGeom>
                              <a:avLst/>
                              <a:gdLst/>
                              <a:ahLst/>
                              <a:cxnLst/>
                              <a:pathLst>
                                <a:path w="5170" h="2880">
                                  <a:moveTo>
                                    <a:pt x="108" y="200"/>
                                  </a:moveTo>
                                  <a:lnTo>
                                    <a:pt x="89" y="200"/>
                                  </a:lnTo>
                                  <a:lnTo>
                                    <a:pt x="96" y="180"/>
                                  </a:lnTo>
                                  <a:lnTo>
                                    <a:pt x="115" y="180"/>
                                  </a:lnTo>
                                  <a:lnTo>
                                    <a:pt x="108" y="200"/>
                                  </a:lnTo>
                                  <a:close/>
                                </a:path>
                              </a:pathLst>
                            </a:custGeom>
                            <a:solidFill>
                              <a:srgbClr val="000000"/>
                            </a:solidFill>
                            <a:ln>
                              <a:noFill/>
                            </a:ln>
                          </wps:spPr>
                          <wps:bodyPr upright="1"/>
                        </wps:wsp>
                        <wps:wsp>
                          <wps:cNvPr id="1102" name="任意多边形 102"/>
                          <wps:cNvSpPr/>
                          <wps:spPr>
                            <a:xfrm>
                              <a:off x="2987" y="-286"/>
                              <a:ext cx="5170" cy="2880"/>
                            </a:xfrm>
                            <a:custGeom>
                              <a:avLst/>
                              <a:gdLst/>
                              <a:ahLst/>
                              <a:cxnLst/>
                              <a:pathLst>
                                <a:path w="5170" h="2880">
                                  <a:moveTo>
                                    <a:pt x="5080" y="200"/>
                                  </a:moveTo>
                                  <a:lnTo>
                                    <a:pt x="5061" y="200"/>
                                  </a:lnTo>
                                  <a:lnTo>
                                    <a:pt x="5054" y="180"/>
                                  </a:lnTo>
                                  <a:lnTo>
                                    <a:pt x="5073" y="180"/>
                                  </a:lnTo>
                                  <a:lnTo>
                                    <a:pt x="5080" y="200"/>
                                  </a:lnTo>
                                  <a:close/>
                                </a:path>
                              </a:pathLst>
                            </a:custGeom>
                            <a:solidFill>
                              <a:srgbClr val="000000"/>
                            </a:solidFill>
                            <a:ln>
                              <a:noFill/>
                            </a:ln>
                          </wps:spPr>
                          <wps:bodyPr upright="1"/>
                        </wps:wsp>
                        <wps:wsp>
                          <wps:cNvPr id="1103" name="任意多边形 103"/>
                          <wps:cNvSpPr/>
                          <wps:spPr>
                            <a:xfrm>
                              <a:off x="2987" y="-286"/>
                              <a:ext cx="5170" cy="2880"/>
                            </a:xfrm>
                            <a:custGeom>
                              <a:avLst/>
                              <a:gdLst/>
                              <a:ahLst/>
                              <a:cxnLst/>
                              <a:pathLst>
                                <a:path w="5170" h="2880">
                                  <a:moveTo>
                                    <a:pt x="95" y="220"/>
                                  </a:moveTo>
                                  <a:lnTo>
                                    <a:pt x="76" y="220"/>
                                  </a:lnTo>
                                  <a:lnTo>
                                    <a:pt x="83" y="200"/>
                                  </a:lnTo>
                                  <a:lnTo>
                                    <a:pt x="102" y="200"/>
                                  </a:lnTo>
                                  <a:lnTo>
                                    <a:pt x="95" y="220"/>
                                  </a:lnTo>
                                  <a:close/>
                                </a:path>
                              </a:pathLst>
                            </a:custGeom>
                            <a:solidFill>
                              <a:srgbClr val="000000"/>
                            </a:solidFill>
                            <a:ln>
                              <a:noFill/>
                            </a:ln>
                          </wps:spPr>
                          <wps:bodyPr upright="1"/>
                        </wps:wsp>
                        <wps:wsp>
                          <wps:cNvPr id="1104" name="任意多边形 104"/>
                          <wps:cNvSpPr/>
                          <wps:spPr>
                            <a:xfrm>
                              <a:off x="2987" y="-286"/>
                              <a:ext cx="5170" cy="2880"/>
                            </a:xfrm>
                            <a:custGeom>
                              <a:avLst/>
                              <a:gdLst/>
                              <a:ahLst/>
                              <a:cxnLst/>
                              <a:pathLst>
                                <a:path w="5170" h="2880">
                                  <a:moveTo>
                                    <a:pt x="5093" y="220"/>
                                  </a:moveTo>
                                  <a:lnTo>
                                    <a:pt x="5074" y="220"/>
                                  </a:lnTo>
                                  <a:lnTo>
                                    <a:pt x="5067" y="200"/>
                                  </a:lnTo>
                                  <a:lnTo>
                                    <a:pt x="5086" y="200"/>
                                  </a:lnTo>
                                  <a:lnTo>
                                    <a:pt x="5093" y="220"/>
                                  </a:lnTo>
                                  <a:close/>
                                </a:path>
                              </a:pathLst>
                            </a:custGeom>
                            <a:solidFill>
                              <a:srgbClr val="000000"/>
                            </a:solidFill>
                            <a:ln>
                              <a:noFill/>
                            </a:ln>
                          </wps:spPr>
                          <wps:bodyPr upright="1"/>
                        </wps:wsp>
                        <wps:wsp>
                          <wps:cNvPr id="1105" name="任意多边形 105"/>
                          <wps:cNvSpPr/>
                          <wps:spPr>
                            <a:xfrm>
                              <a:off x="2987" y="-286"/>
                              <a:ext cx="5170" cy="2880"/>
                            </a:xfrm>
                            <a:custGeom>
                              <a:avLst/>
                              <a:gdLst/>
                              <a:ahLst/>
                              <a:cxnLst/>
                              <a:pathLst>
                                <a:path w="5170" h="2880">
                                  <a:moveTo>
                                    <a:pt x="83" y="240"/>
                                  </a:moveTo>
                                  <a:lnTo>
                                    <a:pt x="64" y="240"/>
                                  </a:lnTo>
                                  <a:lnTo>
                                    <a:pt x="70" y="220"/>
                                  </a:lnTo>
                                  <a:lnTo>
                                    <a:pt x="89" y="220"/>
                                  </a:lnTo>
                                  <a:lnTo>
                                    <a:pt x="83" y="240"/>
                                  </a:lnTo>
                                  <a:close/>
                                </a:path>
                              </a:pathLst>
                            </a:custGeom>
                            <a:solidFill>
                              <a:srgbClr val="000000"/>
                            </a:solidFill>
                            <a:ln>
                              <a:noFill/>
                            </a:ln>
                          </wps:spPr>
                          <wps:bodyPr upright="1"/>
                        </wps:wsp>
                        <wps:wsp>
                          <wps:cNvPr id="1106" name="任意多边形 106"/>
                          <wps:cNvSpPr/>
                          <wps:spPr>
                            <a:xfrm>
                              <a:off x="2987" y="-286"/>
                              <a:ext cx="5170" cy="2880"/>
                            </a:xfrm>
                            <a:custGeom>
                              <a:avLst/>
                              <a:gdLst/>
                              <a:ahLst/>
                              <a:cxnLst/>
                              <a:pathLst>
                                <a:path w="5170" h="2880">
                                  <a:moveTo>
                                    <a:pt x="5105" y="240"/>
                                  </a:moveTo>
                                  <a:lnTo>
                                    <a:pt x="5086" y="240"/>
                                  </a:lnTo>
                                  <a:lnTo>
                                    <a:pt x="5080" y="220"/>
                                  </a:lnTo>
                                  <a:lnTo>
                                    <a:pt x="5099" y="220"/>
                                  </a:lnTo>
                                  <a:lnTo>
                                    <a:pt x="5105" y="240"/>
                                  </a:lnTo>
                                  <a:close/>
                                </a:path>
                              </a:pathLst>
                            </a:custGeom>
                            <a:solidFill>
                              <a:srgbClr val="000000"/>
                            </a:solidFill>
                            <a:ln>
                              <a:noFill/>
                            </a:ln>
                          </wps:spPr>
                          <wps:bodyPr upright="1"/>
                        </wps:wsp>
                        <wps:wsp>
                          <wps:cNvPr id="1107" name="任意多边形 107"/>
                          <wps:cNvSpPr/>
                          <wps:spPr>
                            <a:xfrm>
                              <a:off x="2987" y="-286"/>
                              <a:ext cx="5170" cy="2880"/>
                            </a:xfrm>
                            <a:custGeom>
                              <a:avLst/>
                              <a:gdLst/>
                              <a:ahLst/>
                              <a:cxnLst/>
                              <a:pathLst>
                                <a:path w="5170" h="2880">
                                  <a:moveTo>
                                    <a:pt x="71" y="260"/>
                                  </a:moveTo>
                                  <a:lnTo>
                                    <a:pt x="53" y="260"/>
                                  </a:lnTo>
                                  <a:lnTo>
                                    <a:pt x="58" y="240"/>
                                  </a:lnTo>
                                  <a:lnTo>
                                    <a:pt x="77" y="240"/>
                                  </a:lnTo>
                                  <a:lnTo>
                                    <a:pt x="71" y="260"/>
                                  </a:lnTo>
                                  <a:close/>
                                </a:path>
                              </a:pathLst>
                            </a:custGeom>
                            <a:solidFill>
                              <a:srgbClr val="000000"/>
                            </a:solidFill>
                            <a:ln>
                              <a:noFill/>
                            </a:ln>
                          </wps:spPr>
                          <wps:bodyPr upright="1"/>
                        </wps:wsp>
                        <wps:wsp>
                          <wps:cNvPr id="1108" name="任意多边形 108"/>
                          <wps:cNvSpPr/>
                          <wps:spPr>
                            <a:xfrm>
                              <a:off x="2987" y="-286"/>
                              <a:ext cx="5170" cy="2880"/>
                            </a:xfrm>
                            <a:custGeom>
                              <a:avLst/>
                              <a:gdLst/>
                              <a:ahLst/>
                              <a:cxnLst/>
                              <a:pathLst>
                                <a:path w="5170" h="2880">
                                  <a:moveTo>
                                    <a:pt x="5116" y="260"/>
                                  </a:moveTo>
                                  <a:lnTo>
                                    <a:pt x="5097" y="260"/>
                                  </a:lnTo>
                                  <a:lnTo>
                                    <a:pt x="5092" y="240"/>
                                  </a:lnTo>
                                  <a:lnTo>
                                    <a:pt x="5111" y="240"/>
                                  </a:lnTo>
                                  <a:lnTo>
                                    <a:pt x="5116" y="260"/>
                                  </a:lnTo>
                                  <a:close/>
                                </a:path>
                              </a:pathLst>
                            </a:custGeom>
                            <a:solidFill>
                              <a:srgbClr val="000000"/>
                            </a:solidFill>
                            <a:ln>
                              <a:noFill/>
                            </a:ln>
                          </wps:spPr>
                          <wps:bodyPr upright="1"/>
                        </wps:wsp>
                        <wps:wsp>
                          <wps:cNvPr id="1109" name="任意多边形 109"/>
                          <wps:cNvSpPr/>
                          <wps:spPr>
                            <a:xfrm>
                              <a:off x="2987" y="-286"/>
                              <a:ext cx="5170" cy="2880"/>
                            </a:xfrm>
                            <a:custGeom>
                              <a:avLst/>
                              <a:gdLst/>
                              <a:ahLst/>
                              <a:cxnLst/>
                              <a:pathLst>
                                <a:path w="5170" h="2880">
                                  <a:moveTo>
                                    <a:pt x="61" y="280"/>
                                  </a:moveTo>
                                  <a:lnTo>
                                    <a:pt x="43" y="280"/>
                                  </a:lnTo>
                                  <a:lnTo>
                                    <a:pt x="48" y="260"/>
                                  </a:lnTo>
                                  <a:lnTo>
                                    <a:pt x="66" y="260"/>
                                  </a:lnTo>
                                  <a:lnTo>
                                    <a:pt x="61" y="280"/>
                                  </a:lnTo>
                                  <a:close/>
                                </a:path>
                              </a:pathLst>
                            </a:custGeom>
                            <a:solidFill>
                              <a:srgbClr val="000000"/>
                            </a:solidFill>
                            <a:ln>
                              <a:noFill/>
                            </a:ln>
                          </wps:spPr>
                          <wps:bodyPr upright="1"/>
                        </wps:wsp>
                        <wps:wsp>
                          <wps:cNvPr id="1110" name="任意多边形 110"/>
                          <wps:cNvSpPr/>
                          <wps:spPr>
                            <a:xfrm>
                              <a:off x="2987" y="-286"/>
                              <a:ext cx="5170" cy="2880"/>
                            </a:xfrm>
                            <a:custGeom>
                              <a:avLst/>
                              <a:gdLst/>
                              <a:ahLst/>
                              <a:cxnLst/>
                              <a:pathLst>
                                <a:path w="5170" h="2880">
                                  <a:moveTo>
                                    <a:pt x="5126" y="280"/>
                                  </a:moveTo>
                                  <a:lnTo>
                                    <a:pt x="5108" y="280"/>
                                  </a:lnTo>
                                  <a:lnTo>
                                    <a:pt x="5103" y="260"/>
                                  </a:lnTo>
                                  <a:lnTo>
                                    <a:pt x="5121" y="260"/>
                                  </a:lnTo>
                                  <a:lnTo>
                                    <a:pt x="5126" y="280"/>
                                  </a:lnTo>
                                  <a:close/>
                                </a:path>
                              </a:pathLst>
                            </a:custGeom>
                            <a:solidFill>
                              <a:srgbClr val="000000"/>
                            </a:solidFill>
                            <a:ln>
                              <a:noFill/>
                            </a:ln>
                          </wps:spPr>
                          <wps:bodyPr upright="1"/>
                        </wps:wsp>
                        <wps:wsp>
                          <wps:cNvPr id="1111" name="任意多边形 111"/>
                          <wps:cNvSpPr/>
                          <wps:spPr>
                            <a:xfrm>
                              <a:off x="2987" y="-286"/>
                              <a:ext cx="5170" cy="2880"/>
                            </a:xfrm>
                            <a:custGeom>
                              <a:avLst/>
                              <a:gdLst/>
                              <a:ahLst/>
                              <a:cxnLst/>
                              <a:pathLst>
                                <a:path w="5170" h="2880">
                                  <a:moveTo>
                                    <a:pt x="52" y="300"/>
                                  </a:moveTo>
                                  <a:lnTo>
                                    <a:pt x="33" y="300"/>
                                  </a:lnTo>
                                  <a:lnTo>
                                    <a:pt x="38" y="280"/>
                                  </a:lnTo>
                                  <a:lnTo>
                                    <a:pt x="56" y="280"/>
                                  </a:lnTo>
                                  <a:lnTo>
                                    <a:pt x="52" y="300"/>
                                  </a:lnTo>
                                  <a:close/>
                                </a:path>
                              </a:pathLst>
                            </a:custGeom>
                            <a:solidFill>
                              <a:srgbClr val="000000"/>
                            </a:solidFill>
                            <a:ln>
                              <a:noFill/>
                            </a:ln>
                          </wps:spPr>
                          <wps:bodyPr upright="1"/>
                        </wps:wsp>
                        <wps:wsp>
                          <wps:cNvPr id="1112" name="任意多边形 112"/>
                          <wps:cNvSpPr/>
                          <wps:spPr>
                            <a:xfrm>
                              <a:off x="2987" y="-286"/>
                              <a:ext cx="5170" cy="2880"/>
                            </a:xfrm>
                            <a:custGeom>
                              <a:avLst/>
                              <a:gdLst/>
                              <a:ahLst/>
                              <a:cxnLst/>
                              <a:pathLst>
                                <a:path w="5170" h="2880">
                                  <a:moveTo>
                                    <a:pt x="5136" y="300"/>
                                  </a:moveTo>
                                  <a:lnTo>
                                    <a:pt x="5117" y="300"/>
                                  </a:lnTo>
                                  <a:lnTo>
                                    <a:pt x="5113" y="280"/>
                                  </a:lnTo>
                                  <a:lnTo>
                                    <a:pt x="5131" y="280"/>
                                  </a:lnTo>
                                  <a:lnTo>
                                    <a:pt x="5136" y="300"/>
                                  </a:lnTo>
                                  <a:close/>
                                </a:path>
                              </a:pathLst>
                            </a:custGeom>
                            <a:solidFill>
                              <a:srgbClr val="000000"/>
                            </a:solidFill>
                            <a:ln>
                              <a:noFill/>
                            </a:ln>
                          </wps:spPr>
                          <wps:bodyPr upright="1"/>
                        </wps:wsp>
                        <wps:wsp>
                          <wps:cNvPr id="1113" name="任意多边形 113"/>
                          <wps:cNvSpPr/>
                          <wps:spPr>
                            <a:xfrm>
                              <a:off x="2987" y="-286"/>
                              <a:ext cx="5170" cy="2880"/>
                            </a:xfrm>
                            <a:custGeom>
                              <a:avLst/>
                              <a:gdLst/>
                              <a:ahLst/>
                              <a:cxnLst/>
                              <a:pathLst>
                                <a:path w="5170" h="2880">
                                  <a:moveTo>
                                    <a:pt x="36" y="340"/>
                                  </a:moveTo>
                                  <a:lnTo>
                                    <a:pt x="21" y="340"/>
                                  </a:lnTo>
                                  <a:lnTo>
                                    <a:pt x="25" y="320"/>
                                  </a:lnTo>
                                  <a:lnTo>
                                    <a:pt x="29" y="300"/>
                                  </a:lnTo>
                                  <a:lnTo>
                                    <a:pt x="47" y="300"/>
                                  </a:lnTo>
                                  <a:lnTo>
                                    <a:pt x="43" y="320"/>
                                  </a:lnTo>
                                  <a:lnTo>
                                    <a:pt x="39" y="320"/>
                                  </a:lnTo>
                                  <a:lnTo>
                                    <a:pt x="36" y="340"/>
                                  </a:lnTo>
                                  <a:close/>
                                </a:path>
                              </a:pathLst>
                            </a:custGeom>
                            <a:solidFill>
                              <a:srgbClr val="000000"/>
                            </a:solidFill>
                            <a:ln>
                              <a:noFill/>
                            </a:ln>
                          </wps:spPr>
                          <wps:bodyPr upright="1"/>
                        </wps:wsp>
                        <wps:wsp>
                          <wps:cNvPr id="1114" name="任意多边形 114"/>
                          <wps:cNvSpPr/>
                          <wps:spPr>
                            <a:xfrm>
                              <a:off x="2987" y="-286"/>
                              <a:ext cx="5170" cy="2880"/>
                            </a:xfrm>
                            <a:custGeom>
                              <a:avLst/>
                              <a:gdLst/>
                              <a:ahLst/>
                              <a:cxnLst/>
                              <a:pathLst>
                                <a:path w="5170" h="2880">
                                  <a:moveTo>
                                    <a:pt x="5147" y="340"/>
                                  </a:moveTo>
                                  <a:lnTo>
                                    <a:pt x="5133" y="340"/>
                                  </a:lnTo>
                                  <a:lnTo>
                                    <a:pt x="5130" y="320"/>
                                  </a:lnTo>
                                  <a:lnTo>
                                    <a:pt x="5126" y="320"/>
                                  </a:lnTo>
                                  <a:lnTo>
                                    <a:pt x="5122" y="300"/>
                                  </a:lnTo>
                                  <a:lnTo>
                                    <a:pt x="5140" y="300"/>
                                  </a:lnTo>
                                  <a:lnTo>
                                    <a:pt x="5144" y="320"/>
                                  </a:lnTo>
                                  <a:lnTo>
                                    <a:pt x="5147" y="340"/>
                                  </a:lnTo>
                                  <a:close/>
                                </a:path>
                              </a:pathLst>
                            </a:custGeom>
                            <a:solidFill>
                              <a:srgbClr val="000000"/>
                            </a:solidFill>
                            <a:ln>
                              <a:noFill/>
                            </a:ln>
                          </wps:spPr>
                          <wps:bodyPr upright="1"/>
                        </wps:wsp>
                        <wps:wsp>
                          <wps:cNvPr id="1115" name="任意多边形 115"/>
                          <wps:cNvSpPr/>
                          <wps:spPr>
                            <a:xfrm>
                              <a:off x="2987" y="-286"/>
                              <a:ext cx="5170" cy="2880"/>
                            </a:xfrm>
                            <a:custGeom>
                              <a:avLst/>
                              <a:gdLst/>
                              <a:ahLst/>
                              <a:cxnLst/>
                              <a:pathLst>
                                <a:path w="5170" h="2880">
                                  <a:moveTo>
                                    <a:pt x="29" y="360"/>
                                  </a:moveTo>
                                  <a:lnTo>
                                    <a:pt x="15" y="360"/>
                                  </a:lnTo>
                                  <a:lnTo>
                                    <a:pt x="18" y="340"/>
                                  </a:lnTo>
                                  <a:lnTo>
                                    <a:pt x="32" y="340"/>
                                  </a:lnTo>
                                  <a:lnTo>
                                    <a:pt x="29" y="360"/>
                                  </a:lnTo>
                                  <a:close/>
                                </a:path>
                              </a:pathLst>
                            </a:custGeom>
                            <a:solidFill>
                              <a:srgbClr val="000000"/>
                            </a:solidFill>
                            <a:ln>
                              <a:noFill/>
                            </a:ln>
                          </wps:spPr>
                          <wps:bodyPr upright="1"/>
                        </wps:wsp>
                        <wps:wsp>
                          <wps:cNvPr id="1116" name="任意多边形 116"/>
                          <wps:cNvSpPr/>
                          <wps:spPr>
                            <a:xfrm>
                              <a:off x="2987" y="-286"/>
                              <a:ext cx="5170" cy="2880"/>
                            </a:xfrm>
                            <a:custGeom>
                              <a:avLst/>
                              <a:gdLst/>
                              <a:ahLst/>
                              <a:cxnLst/>
                              <a:pathLst>
                                <a:path w="5170" h="2880">
                                  <a:moveTo>
                                    <a:pt x="5154" y="360"/>
                                  </a:moveTo>
                                  <a:lnTo>
                                    <a:pt x="5140" y="360"/>
                                  </a:lnTo>
                                  <a:lnTo>
                                    <a:pt x="5136" y="340"/>
                                  </a:lnTo>
                                  <a:lnTo>
                                    <a:pt x="5151" y="340"/>
                                  </a:lnTo>
                                  <a:lnTo>
                                    <a:pt x="5154" y="360"/>
                                  </a:lnTo>
                                  <a:close/>
                                </a:path>
                              </a:pathLst>
                            </a:custGeom>
                            <a:solidFill>
                              <a:srgbClr val="000000"/>
                            </a:solidFill>
                            <a:ln>
                              <a:noFill/>
                            </a:ln>
                          </wps:spPr>
                          <wps:bodyPr upright="1"/>
                        </wps:wsp>
                        <wps:wsp>
                          <wps:cNvPr id="1117" name="任意多边形 117"/>
                          <wps:cNvSpPr/>
                          <wps:spPr>
                            <a:xfrm>
                              <a:off x="2987" y="-286"/>
                              <a:ext cx="5170" cy="2880"/>
                            </a:xfrm>
                            <a:custGeom>
                              <a:avLst/>
                              <a:gdLst/>
                              <a:ahLst/>
                              <a:cxnLst/>
                              <a:pathLst>
                                <a:path w="5170" h="2880">
                                  <a:moveTo>
                                    <a:pt x="22" y="400"/>
                                  </a:moveTo>
                                  <a:lnTo>
                                    <a:pt x="7" y="400"/>
                                  </a:lnTo>
                                  <a:lnTo>
                                    <a:pt x="9" y="380"/>
                                  </a:lnTo>
                                  <a:lnTo>
                                    <a:pt x="12" y="360"/>
                                  </a:lnTo>
                                  <a:lnTo>
                                    <a:pt x="29" y="360"/>
                                  </a:lnTo>
                                  <a:lnTo>
                                    <a:pt x="27" y="380"/>
                                  </a:lnTo>
                                  <a:lnTo>
                                    <a:pt x="24" y="380"/>
                                  </a:lnTo>
                                  <a:lnTo>
                                    <a:pt x="22" y="400"/>
                                  </a:lnTo>
                                  <a:close/>
                                </a:path>
                              </a:pathLst>
                            </a:custGeom>
                            <a:solidFill>
                              <a:srgbClr val="000000"/>
                            </a:solidFill>
                            <a:ln>
                              <a:noFill/>
                            </a:ln>
                          </wps:spPr>
                          <wps:bodyPr upright="1"/>
                        </wps:wsp>
                        <wps:wsp>
                          <wps:cNvPr id="1118" name="任意多边形 118"/>
                          <wps:cNvSpPr/>
                          <wps:spPr>
                            <a:xfrm>
                              <a:off x="2987" y="-286"/>
                              <a:ext cx="5170" cy="2880"/>
                            </a:xfrm>
                            <a:custGeom>
                              <a:avLst/>
                              <a:gdLst/>
                              <a:ahLst/>
                              <a:cxnLst/>
                              <a:pathLst>
                                <a:path w="5170" h="2880">
                                  <a:moveTo>
                                    <a:pt x="5162" y="400"/>
                                  </a:moveTo>
                                  <a:lnTo>
                                    <a:pt x="5147" y="400"/>
                                  </a:lnTo>
                                  <a:lnTo>
                                    <a:pt x="5145" y="380"/>
                                  </a:lnTo>
                                  <a:lnTo>
                                    <a:pt x="5142" y="380"/>
                                  </a:lnTo>
                                  <a:lnTo>
                                    <a:pt x="5139" y="360"/>
                                  </a:lnTo>
                                  <a:lnTo>
                                    <a:pt x="5157" y="360"/>
                                  </a:lnTo>
                                  <a:lnTo>
                                    <a:pt x="5159" y="380"/>
                                  </a:lnTo>
                                  <a:lnTo>
                                    <a:pt x="5162" y="400"/>
                                  </a:lnTo>
                                  <a:close/>
                                </a:path>
                              </a:pathLst>
                            </a:custGeom>
                            <a:solidFill>
                              <a:srgbClr val="000000"/>
                            </a:solidFill>
                            <a:ln>
                              <a:noFill/>
                            </a:ln>
                          </wps:spPr>
                          <wps:bodyPr upright="1"/>
                        </wps:wsp>
                        <wps:wsp>
                          <wps:cNvPr id="1119" name="任意多边形 119"/>
                          <wps:cNvSpPr/>
                          <wps:spPr>
                            <a:xfrm>
                              <a:off x="2987" y="-286"/>
                              <a:ext cx="5170" cy="2880"/>
                            </a:xfrm>
                            <a:custGeom>
                              <a:avLst/>
                              <a:gdLst/>
                              <a:ahLst/>
                              <a:cxnLst/>
                              <a:pathLst>
                                <a:path w="5170" h="2880">
                                  <a:moveTo>
                                    <a:pt x="18" y="420"/>
                                  </a:moveTo>
                                  <a:lnTo>
                                    <a:pt x="3" y="420"/>
                                  </a:lnTo>
                                  <a:lnTo>
                                    <a:pt x="5" y="400"/>
                                  </a:lnTo>
                                  <a:lnTo>
                                    <a:pt x="20" y="400"/>
                                  </a:lnTo>
                                  <a:lnTo>
                                    <a:pt x="18" y="420"/>
                                  </a:lnTo>
                                  <a:close/>
                                </a:path>
                              </a:pathLst>
                            </a:custGeom>
                            <a:solidFill>
                              <a:srgbClr val="000000"/>
                            </a:solidFill>
                            <a:ln>
                              <a:noFill/>
                            </a:ln>
                          </wps:spPr>
                          <wps:bodyPr upright="1"/>
                        </wps:wsp>
                        <wps:wsp>
                          <wps:cNvPr id="1120" name="任意多边形 120"/>
                          <wps:cNvSpPr/>
                          <wps:spPr>
                            <a:xfrm>
                              <a:off x="2987" y="-286"/>
                              <a:ext cx="5170" cy="2880"/>
                            </a:xfrm>
                            <a:custGeom>
                              <a:avLst/>
                              <a:gdLst/>
                              <a:ahLst/>
                              <a:cxnLst/>
                              <a:pathLst>
                                <a:path w="5170" h="2880">
                                  <a:moveTo>
                                    <a:pt x="5165" y="420"/>
                                  </a:moveTo>
                                  <a:lnTo>
                                    <a:pt x="5151" y="420"/>
                                  </a:lnTo>
                                  <a:lnTo>
                                    <a:pt x="5149" y="400"/>
                                  </a:lnTo>
                                  <a:lnTo>
                                    <a:pt x="5164" y="400"/>
                                  </a:lnTo>
                                  <a:lnTo>
                                    <a:pt x="5165" y="420"/>
                                  </a:lnTo>
                                  <a:close/>
                                </a:path>
                              </a:pathLst>
                            </a:custGeom>
                            <a:solidFill>
                              <a:srgbClr val="000000"/>
                            </a:solidFill>
                            <a:ln>
                              <a:noFill/>
                            </a:ln>
                          </wps:spPr>
                          <wps:bodyPr upright="1"/>
                        </wps:wsp>
                        <wps:wsp>
                          <wps:cNvPr id="1121" name="任意多边形 121"/>
                          <wps:cNvSpPr/>
                          <wps:spPr>
                            <a:xfrm>
                              <a:off x="2987" y="-286"/>
                              <a:ext cx="5170" cy="2880"/>
                            </a:xfrm>
                            <a:custGeom>
                              <a:avLst/>
                              <a:gdLst/>
                              <a:ahLst/>
                              <a:cxnLst/>
                              <a:pathLst>
                                <a:path w="5170" h="2880">
                                  <a:moveTo>
                                    <a:pt x="15" y="460"/>
                                  </a:moveTo>
                                  <a:lnTo>
                                    <a:pt x="0" y="460"/>
                                  </a:lnTo>
                                  <a:lnTo>
                                    <a:pt x="1" y="440"/>
                                  </a:lnTo>
                                  <a:lnTo>
                                    <a:pt x="2" y="420"/>
                                  </a:lnTo>
                                  <a:lnTo>
                                    <a:pt x="17" y="420"/>
                                  </a:lnTo>
                                  <a:lnTo>
                                    <a:pt x="16" y="440"/>
                                  </a:lnTo>
                                  <a:lnTo>
                                    <a:pt x="15" y="460"/>
                                  </a:lnTo>
                                  <a:close/>
                                </a:path>
                              </a:pathLst>
                            </a:custGeom>
                            <a:solidFill>
                              <a:srgbClr val="000000"/>
                            </a:solidFill>
                            <a:ln>
                              <a:noFill/>
                            </a:ln>
                          </wps:spPr>
                          <wps:bodyPr upright="1"/>
                        </wps:wsp>
                        <wps:wsp>
                          <wps:cNvPr id="1122" name="任意多边形 122"/>
                          <wps:cNvSpPr/>
                          <wps:spPr>
                            <a:xfrm>
                              <a:off x="2987" y="-286"/>
                              <a:ext cx="5170" cy="2880"/>
                            </a:xfrm>
                            <a:custGeom>
                              <a:avLst/>
                              <a:gdLst/>
                              <a:ahLst/>
                              <a:cxnLst/>
                              <a:pathLst>
                                <a:path w="5170" h="2880">
                                  <a:moveTo>
                                    <a:pt x="5169" y="460"/>
                                  </a:moveTo>
                                  <a:lnTo>
                                    <a:pt x="5154" y="460"/>
                                  </a:lnTo>
                                  <a:lnTo>
                                    <a:pt x="5153" y="440"/>
                                  </a:lnTo>
                                  <a:lnTo>
                                    <a:pt x="5152" y="420"/>
                                  </a:lnTo>
                                  <a:lnTo>
                                    <a:pt x="5167" y="420"/>
                                  </a:lnTo>
                                  <a:lnTo>
                                    <a:pt x="5168" y="440"/>
                                  </a:lnTo>
                                  <a:lnTo>
                                    <a:pt x="5169" y="460"/>
                                  </a:lnTo>
                                  <a:close/>
                                </a:path>
                              </a:pathLst>
                            </a:custGeom>
                            <a:solidFill>
                              <a:srgbClr val="000000"/>
                            </a:solidFill>
                            <a:ln>
                              <a:noFill/>
                            </a:ln>
                          </wps:spPr>
                          <wps:bodyPr upright="1"/>
                        </wps:wsp>
                        <wps:wsp>
                          <wps:cNvPr id="1123" name="任意多边形 123"/>
                          <wps:cNvSpPr/>
                          <wps:spPr>
                            <a:xfrm>
                              <a:off x="2987" y="-286"/>
                              <a:ext cx="5170" cy="2880"/>
                            </a:xfrm>
                            <a:custGeom>
                              <a:avLst/>
                              <a:gdLst/>
                              <a:ahLst/>
                              <a:cxnLst/>
                              <a:pathLst>
                                <a:path w="5170" h="2880">
                                  <a:moveTo>
                                    <a:pt x="16" y="2440"/>
                                  </a:moveTo>
                                  <a:lnTo>
                                    <a:pt x="1" y="2440"/>
                                  </a:lnTo>
                                  <a:lnTo>
                                    <a:pt x="0" y="2420"/>
                                  </a:lnTo>
                                  <a:lnTo>
                                    <a:pt x="0" y="2400"/>
                                  </a:lnTo>
                                  <a:lnTo>
                                    <a:pt x="0" y="460"/>
                                  </a:lnTo>
                                  <a:lnTo>
                                    <a:pt x="15" y="460"/>
                                  </a:lnTo>
                                  <a:lnTo>
                                    <a:pt x="15" y="2400"/>
                                  </a:lnTo>
                                  <a:lnTo>
                                    <a:pt x="15" y="2420"/>
                                  </a:lnTo>
                                  <a:lnTo>
                                    <a:pt x="16" y="2440"/>
                                  </a:lnTo>
                                  <a:close/>
                                </a:path>
                              </a:pathLst>
                            </a:custGeom>
                            <a:solidFill>
                              <a:srgbClr val="000000"/>
                            </a:solidFill>
                            <a:ln>
                              <a:noFill/>
                            </a:ln>
                          </wps:spPr>
                          <wps:bodyPr upright="1"/>
                        </wps:wsp>
                        <wps:wsp>
                          <wps:cNvPr id="1124" name="任意多边形 124"/>
                          <wps:cNvSpPr/>
                          <wps:spPr>
                            <a:xfrm>
                              <a:off x="2987" y="-286"/>
                              <a:ext cx="5170" cy="2880"/>
                            </a:xfrm>
                            <a:custGeom>
                              <a:avLst/>
                              <a:gdLst/>
                              <a:ahLst/>
                              <a:cxnLst/>
                              <a:pathLst>
                                <a:path w="5170" h="2880">
                                  <a:moveTo>
                                    <a:pt x="5168" y="2440"/>
                                  </a:moveTo>
                                  <a:lnTo>
                                    <a:pt x="5153" y="2440"/>
                                  </a:lnTo>
                                  <a:lnTo>
                                    <a:pt x="5154" y="2420"/>
                                  </a:lnTo>
                                  <a:lnTo>
                                    <a:pt x="5154" y="2400"/>
                                  </a:lnTo>
                                  <a:lnTo>
                                    <a:pt x="5154" y="460"/>
                                  </a:lnTo>
                                  <a:lnTo>
                                    <a:pt x="5169" y="460"/>
                                  </a:lnTo>
                                  <a:lnTo>
                                    <a:pt x="5169" y="2400"/>
                                  </a:lnTo>
                                  <a:lnTo>
                                    <a:pt x="5169" y="2420"/>
                                  </a:lnTo>
                                  <a:lnTo>
                                    <a:pt x="5168" y="2440"/>
                                  </a:lnTo>
                                  <a:close/>
                                </a:path>
                              </a:pathLst>
                            </a:custGeom>
                            <a:solidFill>
                              <a:srgbClr val="000000"/>
                            </a:solidFill>
                            <a:ln>
                              <a:noFill/>
                            </a:ln>
                          </wps:spPr>
                          <wps:bodyPr upright="1"/>
                        </wps:wsp>
                        <wps:wsp>
                          <wps:cNvPr id="1125" name="任意多边形 125"/>
                          <wps:cNvSpPr/>
                          <wps:spPr>
                            <a:xfrm>
                              <a:off x="2987" y="-286"/>
                              <a:ext cx="5170" cy="2880"/>
                            </a:xfrm>
                            <a:custGeom>
                              <a:avLst/>
                              <a:gdLst/>
                              <a:ahLst/>
                              <a:cxnLst/>
                              <a:pathLst>
                                <a:path w="5170" h="2880">
                                  <a:moveTo>
                                    <a:pt x="18" y="2460"/>
                                  </a:moveTo>
                                  <a:lnTo>
                                    <a:pt x="3" y="2460"/>
                                  </a:lnTo>
                                  <a:lnTo>
                                    <a:pt x="2" y="2440"/>
                                  </a:lnTo>
                                  <a:lnTo>
                                    <a:pt x="17" y="2440"/>
                                  </a:lnTo>
                                  <a:lnTo>
                                    <a:pt x="18" y="2460"/>
                                  </a:lnTo>
                                  <a:close/>
                                </a:path>
                              </a:pathLst>
                            </a:custGeom>
                            <a:solidFill>
                              <a:srgbClr val="000000"/>
                            </a:solidFill>
                            <a:ln>
                              <a:noFill/>
                            </a:ln>
                          </wps:spPr>
                          <wps:bodyPr upright="1"/>
                        </wps:wsp>
                        <wps:wsp>
                          <wps:cNvPr id="1126" name="任意多边形 126"/>
                          <wps:cNvSpPr/>
                          <wps:spPr>
                            <a:xfrm>
                              <a:off x="2987" y="-286"/>
                              <a:ext cx="5170" cy="2880"/>
                            </a:xfrm>
                            <a:custGeom>
                              <a:avLst/>
                              <a:gdLst/>
                              <a:ahLst/>
                              <a:cxnLst/>
                              <a:pathLst>
                                <a:path w="5170" h="2880">
                                  <a:moveTo>
                                    <a:pt x="5165" y="2460"/>
                                  </a:moveTo>
                                  <a:lnTo>
                                    <a:pt x="5151" y="2460"/>
                                  </a:lnTo>
                                  <a:lnTo>
                                    <a:pt x="5152" y="2440"/>
                                  </a:lnTo>
                                  <a:lnTo>
                                    <a:pt x="5167" y="2440"/>
                                  </a:lnTo>
                                  <a:lnTo>
                                    <a:pt x="5165" y="2460"/>
                                  </a:lnTo>
                                  <a:close/>
                                </a:path>
                              </a:pathLst>
                            </a:custGeom>
                            <a:solidFill>
                              <a:srgbClr val="000000"/>
                            </a:solidFill>
                            <a:ln>
                              <a:noFill/>
                            </a:ln>
                          </wps:spPr>
                          <wps:bodyPr upright="1"/>
                        </wps:wsp>
                        <wps:wsp>
                          <wps:cNvPr id="1127" name="任意多边形 127"/>
                          <wps:cNvSpPr/>
                          <wps:spPr>
                            <a:xfrm>
                              <a:off x="2987" y="-286"/>
                              <a:ext cx="5170" cy="2880"/>
                            </a:xfrm>
                            <a:custGeom>
                              <a:avLst/>
                              <a:gdLst/>
                              <a:ahLst/>
                              <a:cxnLst/>
                              <a:pathLst>
                                <a:path w="5170" h="2880">
                                  <a:moveTo>
                                    <a:pt x="24" y="2500"/>
                                  </a:moveTo>
                                  <a:lnTo>
                                    <a:pt x="9" y="2500"/>
                                  </a:lnTo>
                                  <a:lnTo>
                                    <a:pt x="7" y="2480"/>
                                  </a:lnTo>
                                  <a:lnTo>
                                    <a:pt x="5" y="2460"/>
                                  </a:lnTo>
                                  <a:lnTo>
                                    <a:pt x="20" y="2460"/>
                                  </a:lnTo>
                                  <a:lnTo>
                                    <a:pt x="22" y="2480"/>
                                  </a:lnTo>
                                  <a:lnTo>
                                    <a:pt x="24" y="2500"/>
                                  </a:lnTo>
                                  <a:close/>
                                </a:path>
                              </a:pathLst>
                            </a:custGeom>
                            <a:solidFill>
                              <a:srgbClr val="000000"/>
                            </a:solidFill>
                            <a:ln>
                              <a:noFill/>
                            </a:ln>
                          </wps:spPr>
                          <wps:bodyPr upright="1"/>
                        </wps:wsp>
                        <wps:wsp>
                          <wps:cNvPr id="1128" name="任意多边形 128"/>
                          <wps:cNvSpPr/>
                          <wps:spPr>
                            <a:xfrm>
                              <a:off x="2987" y="-286"/>
                              <a:ext cx="5170" cy="2880"/>
                            </a:xfrm>
                            <a:custGeom>
                              <a:avLst/>
                              <a:gdLst/>
                              <a:ahLst/>
                              <a:cxnLst/>
                              <a:pathLst>
                                <a:path w="5170" h="2880">
                                  <a:moveTo>
                                    <a:pt x="5159" y="2500"/>
                                  </a:moveTo>
                                  <a:lnTo>
                                    <a:pt x="5145" y="2500"/>
                                  </a:lnTo>
                                  <a:lnTo>
                                    <a:pt x="5147" y="2480"/>
                                  </a:lnTo>
                                  <a:lnTo>
                                    <a:pt x="5149" y="2460"/>
                                  </a:lnTo>
                                  <a:lnTo>
                                    <a:pt x="5164" y="2460"/>
                                  </a:lnTo>
                                  <a:lnTo>
                                    <a:pt x="5162" y="2480"/>
                                  </a:lnTo>
                                  <a:lnTo>
                                    <a:pt x="5159" y="2500"/>
                                  </a:lnTo>
                                  <a:close/>
                                </a:path>
                              </a:pathLst>
                            </a:custGeom>
                            <a:solidFill>
                              <a:srgbClr val="000000"/>
                            </a:solidFill>
                            <a:ln>
                              <a:noFill/>
                            </a:ln>
                          </wps:spPr>
                          <wps:bodyPr upright="1"/>
                        </wps:wsp>
                        <wps:wsp>
                          <wps:cNvPr id="1129" name="任意多边形 129"/>
                          <wps:cNvSpPr/>
                          <wps:spPr>
                            <a:xfrm>
                              <a:off x="2987" y="-286"/>
                              <a:ext cx="5170" cy="2880"/>
                            </a:xfrm>
                            <a:custGeom>
                              <a:avLst/>
                              <a:gdLst/>
                              <a:ahLst/>
                              <a:cxnLst/>
                              <a:pathLst>
                                <a:path w="5170" h="2880">
                                  <a:moveTo>
                                    <a:pt x="27" y="2500"/>
                                  </a:moveTo>
                                  <a:lnTo>
                                    <a:pt x="24" y="2500"/>
                                  </a:lnTo>
                                  <a:lnTo>
                                    <a:pt x="24" y="2480"/>
                                  </a:lnTo>
                                  <a:lnTo>
                                    <a:pt x="27" y="2500"/>
                                  </a:lnTo>
                                  <a:close/>
                                </a:path>
                              </a:pathLst>
                            </a:custGeom>
                            <a:solidFill>
                              <a:srgbClr val="000000"/>
                            </a:solidFill>
                            <a:ln>
                              <a:noFill/>
                            </a:ln>
                          </wps:spPr>
                          <wps:bodyPr upright="1"/>
                        </wps:wsp>
                        <wps:wsp>
                          <wps:cNvPr id="1130" name="任意多边形 130"/>
                          <wps:cNvSpPr/>
                          <wps:spPr>
                            <a:xfrm>
                              <a:off x="2987" y="-286"/>
                              <a:ext cx="5170" cy="2880"/>
                            </a:xfrm>
                            <a:custGeom>
                              <a:avLst/>
                              <a:gdLst/>
                              <a:ahLst/>
                              <a:cxnLst/>
                              <a:pathLst>
                                <a:path w="5170" h="2880">
                                  <a:moveTo>
                                    <a:pt x="5145" y="2500"/>
                                  </a:moveTo>
                                  <a:lnTo>
                                    <a:pt x="5142" y="2500"/>
                                  </a:lnTo>
                                  <a:lnTo>
                                    <a:pt x="5145" y="2480"/>
                                  </a:lnTo>
                                  <a:lnTo>
                                    <a:pt x="5145" y="2500"/>
                                  </a:lnTo>
                                  <a:close/>
                                </a:path>
                              </a:pathLst>
                            </a:custGeom>
                            <a:solidFill>
                              <a:srgbClr val="000000"/>
                            </a:solidFill>
                            <a:ln>
                              <a:noFill/>
                            </a:ln>
                          </wps:spPr>
                          <wps:bodyPr upright="1"/>
                        </wps:wsp>
                        <wps:wsp>
                          <wps:cNvPr id="1131" name="任意多边形 131"/>
                          <wps:cNvSpPr/>
                          <wps:spPr>
                            <a:xfrm>
                              <a:off x="2987" y="-286"/>
                              <a:ext cx="5170" cy="2880"/>
                            </a:xfrm>
                            <a:custGeom>
                              <a:avLst/>
                              <a:gdLst/>
                              <a:ahLst/>
                              <a:cxnLst/>
                              <a:pathLst>
                                <a:path w="5170" h="2880">
                                  <a:moveTo>
                                    <a:pt x="29" y="2520"/>
                                  </a:moveTo>
                                  <a:lnTo>
                                    <a:pt x="15" y="2520"/>
                                  </a:lnTo>
                                  <a:lnTo>
                                    <a:pt x="12" y="2500"/>
                                  </a:lnTo>
                                  <a:lnTo>
                                    <a:pt x="27" y="2500"/>
                                  </a:lnTo>
                                  <a:lnTo>
                                    <a:pt x="29" y="2520"/>
                                  </a:lnTo>
                                  <a:close/>
                                </a:path>
                              </a:pathLst>
                            </a:custGeom>
                            <a:solidFill>
                              <a:srgbClr val="000000"/>
                            </a:solidFill>
                            <a:ln>
                              <a:noFill/>
                            </a:ln>
                          </wps:spPr>
                          <wps:bodyPr upright="1"/>
                        </wps:wsp>
                        <wps:wsp>
                          <wps:cNvPr id="1132" name="任意多边形 132"/>
                          <wps:cNvSpPr/>
                          <wps:spPr>
                            <a:xfrm>
                              <a:off x="2987" y="-286"/>
                              <a:ext cx="5170" cy="2880"/>
                            </a:xfrm>
                            <a:custGeom>
                              <a:avLst/>
                              <a:gdLst/>
                              <a:ahLst/>
                              <a:cxnLst/>
                              <a:pathLst>
                                <a:path w="5170" h="2880">
                                  <a:moveTo>
                                    <a:pt x="5154" y="2520"/>
                                  </a:moveTo>
                                  <a:lnTo>
                                    <a:pt x="5139" y="2520"/>
                                  </a:lnTo>
                                  <a:lnTo>
                                    <a:pt x="5142" y="2500"/>
                                  </a:lnTo>
                                  <a:lnTo>
                                    <a:pt x="5157" y="2500"/>
                                  </a:lnTo>
                                  <a:lnTo>
                                    <a:pt x="5154" y="2520"/>
                                  </a:lnTo>
                                  <a:close/>
                                </a:path>
                              </a:pathLst>
                            </a:custGeom>
                            <a:solidFill>
                              <a:srgbClr val="000000"/>
                            </a:solidFill>
                            <a:ln>
                              <a:noFill/>
                            </a:ln>
                          </wps:spPr>
                          <wps:bodyPr upright="1"/>
                        </wps:wsp>
                        <wps:wsp>
                          <wps:cNvPr id="1133" name="任意多边形 133"/>
                          <wps:cNvSpPr/>
                          <wps:spPr>
                            <a:xfrm>
                              <a:off x="2987" y="-286"/>
                              <a:ext cx="5170" cy="2880"/>
                            </a:xfrm>
                            <a:custGeom>
                              <a:avLst/>
                              <a:gdLst/>
                              <a:ahLst/>
                              <a:cxnLst/>
                              <a:pathLst>
                                <a:path w="5170" h="2880">
                                  <a:moveTo>
                                    <a:pt x="43" y="2560"/>
                                  </a:moveTo>
                                  <a:lnTo>
                                    <a:pt x="25" y="2560"/>
                                  </a:lnTo>
                                  <a:lnTo>
                                    <a:pt x="21" y="2540"/>
                                  </a:lnTo>
                                  <a:lnTo>
                                    <a:pt x="18" y="2520"/>
                                  </a:lnTo>
                                  <a:lnTo>
                                    <a:pt x="32" y="2520"/>
                                  </a:lnTo>
                                  <a:lnTo>
                                    <a:pt x="36" y="2540"/>
                                  </a:lnTo>
                                  <a:lnTo>
                                    <a:pt x="39" y="2540"/>
                                  </a:lnTo>
                                  <a:lnTo>
                                    <a:pt x="43" y="2560"/>
                                  </a:lnTo>
                                  <a:close/>
                                </a:path>
                              </a:pathLst>
                            </a:custGeom>
                            <a:solidFill>
                              <a:srgbClr val="000000"/>
                            </a:solidFill>
                            <a:ln>
                              <a:noFill/>
                            </a:ln>
                          </wps:spPr>
                          <wps:bodyPr upright="1"/>
                        </wps:wsp>
                        <wps:wsp>
                          <wps:cNvPr id="1134" name="任意多边形 134"/>
                          <wps:cNvSpPr/>
                          <wps:spPr>
                            <a:xfrm>
                              <a:off x="2987" y="-286"/>
                              <a:ext cx="5170" cy="2880"/>
                            </a:xfrm>
                            <a:custGeom>
                              <a:avLst/>
                              <a:gdLst/>
                              <a:ahLst/>
                              <a:cxnLst/>
                              <a:pathLst>
                                <a:path w="5170" h="2880">
                                  <a:moveTo>
                                    <a:pt x="5144" y="2560"/>
                                  </a:moveTo>
                                  <a:lnTo>
                                    <a:pt x="5126" y="2560"/>
                                  </a:lnTo>
                                  <a:lnTo>
                                    <a:pt x="5130" y="2540"/>
                                  </a:lnTo>
                                  <a:lnTo>
                                    <a:pt x="5133" y="2540"/>
                                  </a:lnTo>
                                  <a:lnTo>
                                    <a:pt x="5137" y="2520"/>
                                  </a:lnTo>
                                  <a:lnTo>
                                    <a:pt x="5151" y="2520"/>
                                  </a:lnTo>
                                  <a:lnTo>
                                    <a:pt x="5147" y="2540"/>
                                  </a:lnTo>
                                  <a:lnTo>
                                    <a:pt x="5144" y="2560"/>
                                  </a:lnTo>
                                  <a:close/>
                                </a:path>
                              </a:pathLst>
                            </a:custGeom>
                            <a:solidFill>
                              <a:srgbClr val="000000"/>
                            </a:solidFill>
                            <a:ln>
                              <a:noFill/>
                            </a:ln>
                          </wps:spPr>
                          <wps:bodyPr upright="1"/>
                        </wps:wsp>
                        <wps:wsp>
                          <wps:cNvPr id="1135" name="任意多边形 135"/>
                          <wps:cNvSpPr/>
                          <wps:spPr>
                            <a:xfrm>
                              <a:off x="2987" y="-286"/>
                              <a:ext cx="5170" cy="2880"/>
                            </a:xfrm>
                            <a:custGeom>
                              <a:avLst/>
                              <a:gdLst/>
                              <a:ahLst/>
                              <a:cxnLst/>
                              <a:pathLst>
                                <a:path w="5170" h="2880">
                                  <a:moveTo>
                                    <a:pt x="52" y="2580"/>
                                  </a:moveTo>
                                  <a:lnTo>
                                    <a:pt x="33" y="2580"/>
                                  </a:lnTo>
                                  <a:lnTo>
                                    <a:pt x="29" y="2560"/>
                                  </a:lnTo>
                                  <a:lnTo>
                                    <a:pt x="47" y="2560"/>
                                  </a:lnTo>
                                  <a:lnTo>
                                    <a:pt x="52" y="2580"/>
                                  </a:lnTo>
                                  <a:close/>
                                </a:path>
                              </a:pathLst>
                            </a:custGeom>
                            <a:solidFill>
                              <a:srgbClr val="000000"/>
                            </a:solidFill>
                            <a:ln>
                              <a:noFill/>
                            </a:ln>
                          </wps:spPr>
                          <wps:bodyPr upright="1"/>
                        </wps:wsp>
                        <wps:wsp>
                          <wps:cNvPr id="1136" name="任意多边形 136"/>
                          <wps:cNvSpPr/>
                          <wps:spPr>
                            <a:xfrm>
                              <a:off x="2987" y="-286"/>
                              <a:ext cx="5170" cy="2880"/>
                            </a:xfrm>
                            <a:custGeom>
                              <a:avLst/>
                              <a:gdLst/>
                              <a:ahLst/>
                              <a:cxnLst/>
                              <a:pathLst>
                                <a:path w="5170" h="2880">
                                  <a:moveTo>
                                    <a:pt x="5136" y="2580"/>
                                  </a:moveTo>
                                  <a:lnTo>
                                    <a:pt x="5117" y="2580"/>
                                  </a:lnTo>
                                  <a:lnTo>
                                    <a:pt x="5122" y="2560"/>
                                  </a:lnTo>
                                  <a:lnTo>
                                    <a:pt x="5140" y="2560"/>
                                  </a:lnTo>
                                  <a:lnTo>
                                    <a:pt x="5136" y="2580"/>
                                  </a:lnTo>
                                  <a:close/>
                                </a:path>
                              </a:pathLst>
                            </a:custGeom>
                            <a:solidFill>
                              <a:srgbClr val="000000"/>
                            </a:solidFill>
                            <a:ln>
                              <a:noFill/>
                            </a:ln>
                          </wps:spPr>
                          <wps:bodyPr upright="1"/>
                        </wps:wsp>
                        <wps:wsp>
                          <wps:cNvPr id="1137" name="任意多边形 137"/>
                          <wps:cNvSpPr/>
                          <wps:spPr>
                            <a:xfrm>
                              <a:off x="2987" y="-286"/>
                              <a:ext cx="5170" cy="2880"/>
                            </a:xfrm>
                            <a:custGeom>
                              <a:avLst/>
                              <a:gdLst/>
                              <a:ahLst/>
                              <a:cxnLst/>
                              <a:pathLst>
                                <a:path w="5170" h="2880">
                                  <a:moveTo>
                                    <a:pt x="61" y="2600"/>
                                  </a:moveTo>
                                  <a:lnTo>
                                    <a:pt x="43" y="2600"/>
                                  </a:lnTo>
                                  <a:lnTo>
                                    <a:pt x="38" y="2580"/>
                                  </a:lnTo>
                                  <a:lnTo>
                                    <a:pt x="56" y="2580"/>
                                  </a:lnTo>
                                  <a:lnTo>
                                    <a:pt x="61" y="2600"/>
                                  </a:lnTo>
                                  <a:close/>
                                </a:path>
                              </a:pathLst>
                            </a:custGeom>
                            <a:solidFill>
                              <a:srgbClr val="000000"/>
                            </a:solidFill>
                            <a:ln>
                              <a:noFill/>
                            </a:ln>
                          </wps:spPr>
                          <wps:bodyPr upright="1"/>
                        </wps:wsp>
                        <wps:wsp>
                          <wps:cNvPr id="1138" name="任意多边形 138"/>
                          <wps:cNvSpPr/>
                          <wps:spPr>
                            <a:xfrm>
                              <a:off x="2987" y="-286"/>
                              <a:ext cx="5170" cy="2880"/>
                            </a:xfrm>
                            <a:custGeom>
                              <a:avLst/>
                              <a:gdLst/>
                              <a:ahLst/>
                              <a:cxnLst/>
                              <a:pathLst>
                                <a:path w="5170" h="2880">
                                  <a:moveTo>
                                    <a:pt x="5126" y="2600"/>
                                  </a:moveTo>
                                  <a:lnTo>
                                    <a:pt x="5108" y="2600"/>
                                  </a:lnTo>
                                  <a:lnTo>
                                    <a:pt x="5113" y="2580"/>
                                  </a:lnTo>
                                  <a:lnTo>
                                    <a:pt x="5131" y="2580"/>
                                  </a:lnTo>
                                  <a:lnTo>
                                    <a:pt x="5126" y="2600"/>
                                  </a:lnTo>
                                  <a:close/>
                                </a:path>
                              </a:pathLst>
                            </a:custGeom>
                            <a:solidFill>
                              <a:srgbClr val="000000"/>
                            </a:solidFill>
                            <a:ln>
                              <a:noFill/>
                            </a:ln>
                          </wps:spPr>
                          <wps:bodyPr upright="1"/>
                        </wps:wsp>
                        <wps:wsp>
                          <wps:cNvPr id="1139" name="任意多边形 139"/>
                          <wps:cNvSpPr/>
                          <wps:spPr>
                            <a:xfrm>
                              <a:off x="2987" y="-286"/>
                              <a:ext cx="5170" cy="2880"/>
                            </a:xfrm>
                            <a:custGeom>
                              <a:avLst/>
                              <a:gdLst/>
                              <a:ahLst/>
                              <a:cxnLst/>
                              <a:pathLst>
                                <a:path w="5170" h="2880">
                                  <a:moveTo>
                                    <a:pt x="71" y="2620"/>
                                  </a:moveTo>
                                  <a:lnTo>
                                    <a:pt x="53" y="2620"/>
                                  </a:lnTo>
                                  <a:lnTo>
                                    <a:pt x="48" y="2600"/>
                                  </a:lnTo>
                                  <a:lnTo>
                                    <a:pt x="66" y="2600"/>
                                  </a:lnTo>
                                  <a:lnTo>
                                    <a:pt x="71" y="2620"/>
                                  </a:lnTo>
                                  <a:close/>
                                </a:path>
                              </a:pathLst>
                            </a:custGeom>
                            <a:solidFill>
                              <a:srgbClr val="000000"/>
                            </a:solidFill>
                            <a:ln>
                              <a:noFill/>
                            </a:ln>
                          </wps:spPr>
                          <wps:bodyPr upright="1"/>
                        </wps:wsp>
                        <wps:wsp>
                          <wps:cNvPr id="1140" name="任意多边形 140"/>
                          <wps:cNvSpPr/>
                          <wps:spPr>
                            <a:xfrm>
                              <a:off x="2987" y="-286"/>
                              <a:ext cx="5170" cy="2880"/>
                            </a:xfrm>
                            <a:custGeom>
                              <a:avLst/>
                              <a:gdLst/>
                              <a:ahLst/>
                              <a:cxnLst/>
                              <a:pathLst>
                                <a:path w="5170" h="2880">
                                  <a:moveTo>
                                    <a:pt x="5116" y="2620"/>
                                  </a:moveTo>
                                  <a:lnTo>
                                    <a:pt x="5097" y="2620"/>
                                  </a:lnTo>
                                  <a:lnTo>
                                    <a:pt x="5103" y="2600"/>
                                  </a:lnTo>
                                  <a:lnTo>
                                    <a:pt x="5121" y="2600"/>
                                  </a:lnTo>
                                  <a:lnTo>
                                    <a:pt x="5116" y="2620"/>
                                  </a:lnTo>
                                  <a:close/>
                                </a:path>
                              </a:pathLst>
                            </a:custGeom>
                            <a:solidFill>
                              <a:srgbClr val="000000"/>
                            </a:solidFill>
                            <a:ln>
                              <a:noFill/>
                            </a:ln>
                          </wps:spPr>
                          <wps:bodyPr upright="1"/>
                        </wps:wsp>
                        <wps:wsp>
                          <wps:cNvPr id="1141" name="任意多边形 141"/>
                          <wps:cNvSpPr/>
                          <wps:spPr>
                            <a:xfrm>
                              <a:off x="2987" y="-286"/>
                              <a:ext cx="5170" cy="2880"/>
                            </a:xfrm>
                            <a:custGeom>
                              <a:avLst/>
                              <a:gdLst/>
                              <a:ahLst/>
                              <a:cxnLst/>
                              <a:pathLst>
                                <a:path w="5170" h="2880">
                                  <a:moveTo>
                                    <a:pt x="83" y="2640"/>
                                  </a:moveTo>
                                  <a:lnTo>
                                    <a:pt x="64" y="2640"/>
                                  </a:lnTo>
                                  <a:lnTo>
                                    <a:pt x="58" y="2620"/>
                                  </a:lnTo>
                                  <a:lnTo>
                                    <a:pt x="77" y="2620"/>
                                  </a:lnTo>
                                  <a:lnTo>
                                    <a:pt x="83" y="2640"/>
                                  </a:lnTo>
                                  <a:close/>
                                </a:path>
                              </a:pathLst>
                            </a:custGeom>
                            <a:solidFill>
                              <a:srgbClr val="000000"/>
                            </a:solidFill>
                            <a:ln>
                              <a:noFill/>
                            </a:ln>
                          </wps:spPr>
                          <wps:bodyPr upright="1"/>
                        </wps:wsp>
                        <wps:wsp>
                          <wps:cNvPr id="1142" name="任意多边形 142"/>
                          <wps:cNvSpPr/>
                          <wps:spPr>
                            <a:xfrm>
                              <a:off x="2987" y="-286"/>
                              <a:ext cx="5170" cy="2880"/>
                            </a:xfrm>
                            <a:custGeom>
                              <a:avLst/>
                              <a:gdLst/>
                              <a:ahLst/>
                              <a:cxnLst/>
                              <a:pathLst>
                                <a:path w="5170" h="2880">
                                  <a:moveTo>
                                    <a:pt x="5105" y="2640"/>
                                  </a:moveTo>
                                  <a:lnTo>
                                    <a:pt x="5086" y="2640"/>
                                  </a:lnTo>
                                  <a:lnTo>
                                    <a:pt x="5092" y="2620"/>
                                  </a:lnTo>
                                  <a:lnTo>
                                    <a:pt x="5111" y="2620"/>
                                  </a:lnTo>
                                  <a:lnTo>
                                    <a:pt x="5105" y="2640"/>
                                  </a:lnTo>
                                  <a:close/>
                                </a:path>
                              </a:pathLst>
                            </a:custGeom>
                            <a:solidFill>
                              <a:srgbClr val="000000"/>
                            </a:solidFill>
                            <a:ln>
                              <a:noFill/>
                            </a:ln>
                          </wps:spPr>
                          <wps:bodyPr upright="1"/>
                        </wps:wsp>
                        <wps:wsp>
                          <wps:cNvPr id="1143" name="任意多边形 143"/>
                          <wps:cNvSpPr/>
                          <wps:spPr>
                            <a:xfrm>
                              <a:off x="2987" y="-286"/>
                              <a:ext cx="5170" cy="2880"/>
                            </a:xfrm>
                            <a:custGeom>
                              <a:avLst/>
                              <a:gdLst/>
                              <a:ahLst/>
                              <a:cxnLst/>
                              <a:pathLst>
                                <a:path w="5170" h="2880">
                                  <a:moveTo>
                                    <a:pt x="95" y="2660"/>
                                  </a:moveTo>
                                  <a:lnTo>
                                    <a:pt x="76" y="2660"/>
                                  </a:lnTo>
                                  <a:lnTo>
                                    <a:pt x="70" y="2640"/>
                                  </a:lnTo>
                                  <a:lnTo>
                                    <a:pt x="89" y="2640"/>
                                  </a:lnTo>
                                  <a:lnTo>
                                    <a:pt x="95" y="2660"/>
                                  </a:lnTo>
                                  <a:close/>
                                </a:path>
                              </a:pathLst>
                            </a:custGeom>
                            <a:solidFill>
                              <a:srgbClr val="000000"/>
                            </a:solidFill>
                            <a:ln>
                              <a:noFill/>
                            </a:ln>
                          </wps:spPr>
                          <wps:bodyPr upright="1"/>
                        </wps:wsp>
                        <wps:wsp>
                          <wps:cNvPr id="1144" name="任意多边形 144"/>
                          <wps:cNvSpPr/>
                          <wps:spPr>
                            <a:xfrm>
                              <a:off x="2987" y="-286"/>
                              <a:ext cx="5170" cy="2880"/>
                            </a:xfrm>
                            <a:custGeom>
                              <a:avLst/>
                              <a:gdLst/>
                              <a:ahLst/>
                              <a:cxnLst/>
                              <a:pathLst>
                                <a:path w="5170" h="2880">
                                  <a:moveTo>
                                    <a:pt x="5093" y="2660"/>
                                  </a:moveTo>
                                  <a:lnTo>
                                    <a:pt x="5074" y="2660"/>
                                  </a:lnTo>
                                  <a:lnTo>
                                    <a:pt x="5080" y="2640"/>
                                  </a:lnTo>
                                  <a:lnTo>
                                    <a:pt x="5099" y="2640"/>
                                  </a:lnTo>
                                  <a:lnTo>
                                    <a:pt x="5093" y="2660"/>
                                  </a:lnTo>
                                  <a:close/>
                                </a:path>
                              </a:pathLst>
                            </a:custGeom>
                            <a:solidFill>
                              <a:srgbClr val="000000"/>
                            </a:solidFill>
                            <a:ln>
                              <a:noFill/>
                            </a:ln>
                          </wps:spPr>
                          <wps:bodyPr upright="1"/>
                        </wps:wsp>
                        <wps:wsp>
                          <wps:cNvPr id="1145" name="任意多边形 145"/>
                          <wps:cNvSpPr/>
                          <wps:spPr>
                            <a:xfrm>
                              <a:off x="2987" y="-286"/>
                              <a:ext cx="5170" cy="2880"/>
                            </a:xfrm>
                            <a:custGeom>
                              <a:avLst/>
                              <a:gdLst/>
                              <a:ahLst/>
                              <a:cxnLst/>
                              <a:pathLst>
                                <a:path w="5170" h="2880">
                                  <a:moveTo>
                                    <a:pt x="108" y="2680"/>
                                  </a:moveTo>
                                  <a:lnTo>
                                    <a:pt x="89" y="2680"/>
                                  </a:lnTo>
                                  <a:lnTo>
                                    <a:pt x="83" y="2660"/>
                                  </a:lnTo>
                                  <a:lnTo>
                                    <a:pt x="102" y="2660"/>
                                  </a:lnTo>
                                  <a:lnTo>
                                    <a:pt x="108" y="2680"/>
                                  </a:lnTo>
                                  <a:close/>
                                </a:path>
                              </a:pathLst>
                            </a:custGeom>
                            <a:solidFill>
                              <a:srgbClr val="000000"/>
                            </a:solidFill>
                            <a:ln>
                              <a:noFill/>
                            </a:ln>
                          </wps:spPr>
                          <wps:bodyPr upright="1"/>
                        </wps:wsp>
                        <wps:wsp>
                          <wps:cNvPr id="1146" name="任意多边形 146"/>
                          <wps:cNvSpPr/>
                          <wps:spPr>
                            <a:xfrm>
                              <a:off x="2987" y="-286"/>
                              <a:ext cx="5170" cy="2880"/>
                            </a:xfrm>
                            <a:custGeom>
                              <a:avLst/>
                              <a:gdLst/>
                              <a:ahLst/>
                              <a:cxnLst/>
                              <a:pathLst>
                                <a:path w="5170" h="2880">
                                  <a:moveTo>
                                    <a:pt x="5080" y="2680"/>
                                  </a:moveTo>
                                  <a:lnTo>
                                    <a:pt x="5061" y="2680"/>
                                  </a:lnTo>
                                  <a:lnTo>
                                    <a:pt x="5067" y="2660"/>
                                  </a:lnTo>
                                  <a:lnTo>
                                    <a:pt x="5086" y="2660"/>
                                  </a:lnTo>
                                  <a:lnTo>
                                    <a:pt x="5080" y="2680"/>
                                  </a:lnTo>
                                  <a:close/>
                                </a:path>
                              </a:pathLst>
                            </a:custGeom>
                            <a:solidFill>
                              <a:srgbClr val="000000"/>
                            </a:solidFill>
                            <a:ln>
                              <a:noFill/>
                            </a:ln>
                          </wps:spPr>
                          <wps:bodyPr upright="1"/>
                        </wps:wsp>
                        <wps:wsp>
                          <wps:cNvPr id="1147" name="任意多边形 147"/>
                          <wps:cNvSpPr/>
                          <wps:spPr>
                            <a:xfrm>
                              <a:off x="2987" y="-286"/>
                              <a:ext cx="5170" cy="2880"/>
                            </a:xfrm>
                            <a:custGeom>
                              <a:avLst/>
                              <a:gdLst/>
                              <a:ahLst/>
                              <a:cxnLst/>
                              <a:pathLst>
                                <a:path w="5170" h="2880">
                                  <a:moveTo>
                                    <a:pt x="122" y="2700"/>
                                  </a:moveTo>
                                  <a:lnTo>
                                    <a:pt x="103" y="2700"/>
                                  </a:lnTo>
                                  <a:lnTo>
                                    <a:pt x="96" y="2680"/>
                                  </a:lnTo>
                                  <a:lnTo>
                                    <a:pt x="115" y="2680"/>
                                  </a:lnTo>
                                  <a:lnTo>
                                    <a:pt x="122" y="2700"/>
                                  </a:lnTo>
                                  <a:close/>
                                </a:path>
                              </a:pathLst>
                            </a:custGeom>
                            <a:solidFill>
                              <a:srgbClr val="000000"/>
                            </a:solidFill>
                            <a:ln>
                              <a:noFill/>
                            </a:ln>
                          </wps:spPr>
                          <wps:bodyPr upright="1"/>
                        </wps:wsp>
                        <wps:wsp>
                          <wps:cNvPr id="1148" name="任意多边形 148"/>
                          <wps:cNvSpPr/>
                          <wps:spPr>
                            <a:xfrm>
                              <a:off x="2987" y="-286"/>
                              <a:ext cx="5170" cy="2880"/>
                            </a:xfrm>
                            <a:custGeom>
                              <a:avLst/>
                              <a:gdLst/>
                              <a:ahLst/>
                              <a:cxnLst/>
                              <a:pathLst>
                                <a:path w="5170" h="2880">
                                  <a:moveTo>
                                    <a:pt x="5066" y="2700"/>
                                  </a:moveTo>
                                  <a:lnTo>
                                    <a:pt x="5047" y="2700"/>
                                  </a:lnTo>
                                  <a:lnTo>
                                    <a:pt x="5054" y="2680"/>
                                  </a:lnTo>
                                  <a:lnTo>
                                    <a:pt x="5073" y="2680"/>
                                  </a:lnTo>
                                  <a:lnTo>
                                    <a:pt x="5066" y="2700"/>
                                  </a:lnTo>
                                  <a:close/>
                                </a:path>
                              </a:pathLst>
                            </a:custGeom>
                            <a:solidFill>
                              <a:srgbClr val="000000"/>
                            </a:solidFill>
                            <a:ln>
                              <a:noFill/>
                            </a:ln>
                          </wps:spPr>
                          <wps:bodyPr upright="1"/>
                        </wps:wsp>
                        <wps:wsp>
                          <wps:cNvPr id="1149" name="任意多边形 149"/>
                          <wps:cNvSpPr/>
                          <wps:spPr>
                            <a:xfrm>
                              <a:off x="2987" y="-286"/>
                              <a:ext cx="5170" cy="2880"/>
                            </a:xfrm>
                            <a:custGeom>
                              <a:avLst/>
                              <a:gdLst/>
                              <a:ahLst/>
                              <a:cxnLst/>
                              <a:pathLst>
                                <a:path w="5170" h="2880">
                                  <a:moveTo>
                                    <a:pt x="137" y="2720"/>
                                  </a:moveTo>
                                  <a:lnTo>
                                    <a:pt x="118" y="2720"/>
                                  </a:lnTo>
                                  <a:lnTo>
                                    <a:pt x="111" y="2700"/>
                                  </a:lnTo>
                                  <a:lnTo>
                                    <a:pt x="130" y="2700"/>
                                  </a:lnTo>
                                  <a:lnTo>
                                    <a:pt x="137" y="2720"/>
                                  </a:lnTo>
                                  <a:close/>
                                </a:path>
                              </a:pathLst>
                            </a:custGeom>
                            <a:solidFill>
                              <a:srgbClr val="000000"/>
                            </a:solidFill>
                            <a:ln>
                              <a:noFill/>
                            </a:ln>
                          </wps:spPr>
                          <wps:bodyPr upright="1"/>
                        </wps:wsp>
                        <wps:wsp>
                          <wps:cNvPr id="1150" name="任意多边形 150"/>
                          <wps:cNvSpPr/>
                          <wps:spPr>
                            <a:xfrm>
                              <a:off x="2987" y="-286"/>
                              <a:ext cx="5170" cy="2880"/>
                            </a:xfrm>
                            <a:custGeom>
                              <a:avLst/>
                              <a:gdLst/>
                              <a:ahLst/>
                              <a:cxnLst/>
                              <a:pathLst>
                                <a:path w="5170" h="2880">
                                  <a:moveTo>
                                    <a:pt x="5051" y="2720"/>
                                  </a:moveTo>
                                  <a:lnTo>
                                    <a:pt x="5032" y="2720"/>
                                  </a:lnTo>
                                  <a:lnTo>
                                    <a:pt x="5039" y="2700"/>
                                  </a:lnTo>
                                  <a:lnTo>
                                    <a:pt x="5058" y="2700"/>
                                  </a:lnTo>
                                  <a:lnTo>
                                    <a:pt x="5051" y="2720"/>
                                  </a:lnTo>
                                  <a:close/>
                                </a:path>
                              </a:pathLst>
                            </a:custGeom>
                            <a:solidFill>
                              <a:srgbClr val="000000"/>
                            </a:solidFill>
                            <a:ln>
                              <a:noFill/>
                            </a:ln>
                          </wps:spPr>
                          <wps:bodyPr upright="1"/>
                        </wps:wsp>
                        <wps:wsp>
                          <wps:cNvPr id="1151" name="任意多边形 151"/>
                          <wps:cNvSpPr/>
                          <wps:spPr>
                            <a:xfrm>
                              <a:off x="2987" y="-286"/>
                              <a:ext cx="5170" cy="2880"/>
                            </a:xfrm>
                            <a:custGeom>
                              <a:avLst/>
                              <a:gdLst/>
                              <a:ahLst/>
                              <a:cxnLst/>
                              <a:pathLst>
                                <a:path w="5170" h="2880">
                                  <a:moveTo>
                                    <a:pt x="161" y="2740"/>
                                  </a:moveTo>
                                  <a:lnTo>
                                    <a:pt x="134" y="2740"/>
                                  </a:lnTo>
                                  <a:lnTo>
                                    <a:pt x="126" y="2720"/>
                                  </a:lnTo>
                                  <a:lnTo>
                                    <a:pt x="153" y="2720"/>
                                  </a:lnTo>
                                  <a:lnTo>
                                    <a:pt x="161" y="2740"/>
                                  </a:lnTo>
                                  <a:close/>
                                </a:path>
                              </a:pathLst>
                            </a:custGeom>
                            <a:solidFill>
                              <a:srgbClr val="000000"/>
                            </a:solidFill>
                            <a:ln>
                              <a:noFill/>
                            </a:ln>
                          </wps:spPr>
                          <wps:bodyPr upright="1"/>
                        </wps:wsp>
                        <wps:wsp>
                          <wps:cNvPr id="1152" name="任意多边形 152"/>
                          <wps:cNvSpPr/>
                          <wps:spPr>
                            <a:xfrm>
                              <a:off x="2987" y="-286"/>
                              <a:ext cx="5170" cy="2880"/>
                            </a:xfrm>
                            <a:custGeom>
                              <a:avLst/>
                              <a:gdLst/>
                              <a:ahLst/>
                              <a:cxnLst/>
                              <a:pathLst>
                                <a:path w="5170" h="2880">
                                  <a:moveTo>
                                    <a:pt x="5035" y="2740"/>
                                  </a:moveTo>
                                  <a:lnTo>
                                    <a:pt x="5008" y="2740"/>
                                  </a:lnTo>
                                  <a:lnTo>
                                    <a:pt x="5016" y="2720"/>
                                  </a:lnTo>
                                  <a:lnTo>
                                    <a:pt x="5043" y="2720"/>
                                  </a:lnTo>
                                  <a:lnTo>
                                    <a:pt x="5035" y="2740"/>
                                  </a:lnTo>
                                  <a:close/>
                                </a:path>
                              </a:pathLst>
                            </a:custGeom>
                            <a:solidFill>
                              <a:srgbClr val="000000"/>
                            </a:solidFill>
                            <a:ln>
                              <a:noFill/>
                            </a:ln>
                          </wps:spPr>
                          <wps:bodyPr upright="1"/>
                        </wps:wsp>
                        <wps:wsp>
                          <wps:cNvPr id="1153" name="任意多边形 153"/>
                          <wps:cNvSpPr/>
                          <wps:spPr>
                            <a:xfrm>
                              <a:off x="2987" y="-286"/>
                              <a:ext cx="5170" cy="2880"/>
                            </a:xfrm>
                            <a:custGeom>
                              <a:avLst/>
                              <a:gdLst/>
                              <a:ahLst/>
                              <a:cxnLst/>
                              <a:pathLst>
                                <a:path w="5170" h="2880">
                                  <a:moveTo>
                                    <a:pt x="178" y="2760"/>
                                  </a:moveTo>
                                  <a:lnTo>
                                    <a:pt x="159" y="2760"/>
                                  </a:lnTo>
                                  <a:lnTo>
                                    <a:pt x="150" y="2740"/>
                                  </a:lnTo>
                                  <a:lnTo>
                                    <a:pt x="169" y="2740"/>
                                  </a:lnTo>
                                  <a:lnTo>
                                    <a:pt x="178" y="2760"/>
                                  </a:lnTo>
                                  <a:close/>
                                </a:path>
                              </a:pathLst>
                            </a:custGeom>
                            <a:solidFill>
                              <a:srgbClr val="000000"/>
                            </a:solidFill>
                            <a:ln>
                              <a:noFill/>
                            </a:ln>
                          </wps:spPr>
                          <wps:bodyPr upright="1"/>
                        </wps:wsp>
                        <wps:wsp>
                          <wps:cNvPr id="1154" name="任意多边形 154"/>
                          <wps:cNvSpPr/>
                          <wps:spPr>
                            <a:xfrm>
                              <a:off x="2987" y="-286"/>
                              <a:ext cx="5170" cy="2880"/>
                            </a:xfrm>
                            <a:custGeom>
                              <a:avLst/>
                              <a:gdLst/>
                              <a:ahLst/>
                              <a:cxnLst/>
                              <a:pathLst>
                                <a:path w="5170" h="2880">
                                  <a:moveTo>
                                    <a:pt x="5010" y="2760"/>
                                  </a:moveTo>
                                  <a:lnTo>
                                    <a:pt x="4991" y="2760"/>
                                  </a:lnTo>
                                  <a:lnTo>
                                    <a:pt x="5000" y="2740"/>
                                  </a:lnTo>
                                  <a:lnTo>
                                    <a:pt x="5018" y="2740"/>
                                  </a:lnTo>
                                  <a:lnTo>
                                    <a:pt x="5010" y="2760"/>
                                  </a:lnTo>
                                  <a:close/>
                                </a:path>
                              </a:pathLst>
                            </a:custGeom>
                            <a:solidFill>
                              <a:srgbClr val="000000"/>
                            </a:solidFill>
                            <a:ln>
                              <a:noFill/>
                            </a:ln>
                          </wps:spPr>
                          <wps:bodyPr upright="1"/>
                        </wps:wsp>
                        <wps:wsp>
                          <wps:cNvPr id="1155" name="任意多边形 155"/>
                          <wps:cNvSpPr/>
                          <wps:spPr>
                            <a:xfrm>
                              <a:off x="2987" y="-286"/>
                              <a:ext cx="5170" cy="2880"/>
                            </a:xfrm>
                            <a:custGeom>
                              <a:avLst/>
                              <a:gdLst/>
                              <a:ahLst/>
                              <a:cxnLst/>
                              <a:pathLst>
                                <a:path w="5170" h="2880">
                                  <a:moveTo>
                                    <a:pt x="204" y="2780"/>
                                  </a:moveTo>
                                  <a:lnTo>
                                    <a:pt x="177" y="2780"/>
                                  </a:lnTo>
                                  <a:lnTo>
                                    <a:pt x="168" y="2760"/>
                                  </a:lnTo>
                                  <a:lnTo>
                                    <a:pt x="195" y="2760"/>
                                  </a:lnTo>
                                  <a:lnTo>
                                    <a:pt x="204" y="2780"/>
                                  </a:lnTo>
                                  <a:close/>
                                </a:path>
                              </a:pathLst>
                            </a:custGeom>
                            <a:solidFill>
                              <a:srgbClr val="000000"/>
                            </a:solidFill>
                            <a:ln>
                              <a:noFill/>
                            </a:ln>
                          </wps:spPr>
                          <wps:bodyPr upright="1"/>
                        </wps:wsp>
                        <wps:wsp>
                          <wps:cNvPr id="1156" name="任意多边形 156"/>
                          <wps:cNvSpPr/>
                          <wps:spPr>
                            <a:xfrm>
                              <a:off x="2987" y="-286"/>
                              <a:ext cx="5170" cy="2880"/>
                            </a:xfrm>
                            <a:custGeom>
                              <a:avLst/>
                              <a:gdLst/>
                              <a:ahLst/>
                              <a:cxnLst/>
                              <a:pathLst>
                                <a:path w="5170" h="2880">
                                  <a:moveTo>
                                    <a:pt x="4992" y="2780"/>
                                  </a:moveTo>
                                  <a:lnTo>
                                    <a:pt x="4965" y="2780"/>
                                  </a:lnTo>
                                  <a:lnTo>
                                    <a:pt x="4974" y="2760"/>
                                  </a:lnTo>
                                  <a:lnTo>
                                    <a:pt x="5001" y="2760"/>
                                  </a:lnTo>
                                  <a:lnTo>
                                    <a:pt x="4992" y="2780"/>
                                  </a:lnTo>
                                  <a:close/>
                                </a:path>
                              </a:pathLst>
                            </a:custGeom>
                            <a:solidFill>
                              <a:srgbClr val="000000"/>
                            </a:solidFill>
                            <a:ln>
                              <a:noFill/>
                            </a:ln>
                          </wps:spPr>
                          <wps:bodyPr upright="1"/>
                        </wps:wsp>
                        <wps:wsp>
                          <wps:cNvPr id="1157" name="任意多边形 157"/>
                          <wps:cNvSpPr/>
                          <wps:spPr>
                            <a:xfrm>
                              <a:off x="2987" y="-286"/>
                              <a:ext cx="5170" cy="2880"/>
                            </a:xfrm>
                            <a:custGeom>
                              <a:avLst/>
                              <a:gdLst/>
                              <a:ahLst/>
                              <a:cxnLst/>
                              <a:pathLst>
                                <a:path w="5170" h="2880">
                                  <a:moveTo>
                                    <a:pt x="232" y="2800"/>
                                  </a:moveTo>
                                  <a:lnTo>
                                    <a:pt x="205" y="2800"/>
                                  </a:lnTo>
                                  <a:lnTo>
                                    <a:pt x="195" y="2780"/>
                                  </a:lnTo>
                                  <a:lnTo>
                                    <a:pt x="223" y="2780"/>
                                  </a:lnTo>
                                  <a:lnTo>
                                    <a:pt x="232" y="2800"/>
                                  </a:lnTo>
                                  <a:close/>
                                </a:path>
                              </a:pathLst>
                            </a:custGeom>
                            <a:solidFill>
                              <a:srgbClr val="000000"/>
                            </a:solidFill>
                            <a:ln>
                              <a:noFill/>
                            </a:ln>
                          </wps:spPr>
                          <wps:bodyPr upright="1"/>
                        </wps:wsp>
                        <wps:wsp>
                          <wps:cNvPr id="1158" name="任意多边形 158"/>
                          <wps:cNvSpPr/>
                          <wps:spPr>
                            <a:xfrm>
                              <a:off x="2987" y="-286"/>
                              <a:ext cx="5170" cy="2880"/>
                            </a:xfrm>
                            <a:custGeom>
                              <a:avLst/>
                              <a:gdLst/>
                              <a:ahLst/>
                              <a:cxnLst/>
                              <a:pathLst>
                                <a:path w="5170" h="2880">
                                  <a:moveTo>
                                    <a:pt x="4964" y="2800"/>
                                  </a:moveTo>
                                  <a:lnTo>
                                    <a:pt x="4937" y="2800"/>
                                  </a:lnTo>
                                  <a:lnTo>
                                    <a:pt x="4946" y="2780"/>
                                  </a:lnTo>
                                  <a:lnTo>
                                    <a:pt x="4974" y="2780"/>
                                  </a:lnTo>
                                  <a:lnTo>
                                    <a:pt x="4964" y="2800"/>
                                  </a:lnTo>
                                  <a:close/>
                                </a:path>
                              </a:pathLst>
                            </a:custGeom>
                            <a:solidFill>
                              <a:srgbClr val="000000"/>
                            </a:solidFill>
                            <a:ln>
                              <a:noFill/>
                            </a:ln>
                          </wps:spPr>
                          <wps:bodyPr upright="1"/>
                        </wps:wsp>
                        <wps:wsp>
                          <wps:cNvPr id="1159" name="任意多边形 159"/>
                          <wps:cNvSpPr/>
                          <wps:spPr>
                            <a:xfrm>
                              <a:off x="2987" y="-286"/>
                              <a:ext cx="5170" cy="2880"/>
                            </a:xfrm>
                            <a:custGeom>
                              <a:avLst/>
                              <a:gdLst/>
                              <a:ahLst/>
                              <a:cxnLst/>
                              <a:pathLst>
                                <a:path w="5170" h="2880">
                                  <a:moveTo>
                                    <a:pt x="272" y="2820"/>
                                  </a:moveTo>
                                  <a:lnTo>
                                    <a:pt x="234" y="2820"/>
                                  </a:lnTo>
                                  <a:lnTo>
                                    <a:pt x="224" y="2800"/>
                                  </a:lnTo>
                                  <a:lnTo>
                                    <a:pt x="261" y="2800"/>
                                  </a:lnTo>
                                  <a:lnTo>
                                    <a:pt x="272" y="2820"/>
                                  </a:lnTo>
                                  <a:close/>
                                </a:path>
                              </a:pathLst>
                            </a:custGeom>
                            <a:solidFill>
                              <a:srgbClr val="000000"/>
                            </a:solidFill>
                            <a:ln>
                              <a:noFill/>
                            </a:ln>
                          </wps:spPr>
                          <wps:bodyPr upright="1"/>
                        </wps:wsp>
                        <wps:wsp>
                          <wps:cNvPr id="1160" name="任意多边形 160"/>
                          <wps:cNvSpPr/>
                          <wps:spPr>
                            <a:xfrm>
                              <a:off x="2987" y="-286"/>
                              <a:ext cx="5170" cy="2880"/>
                            </a:xfrm>
                            <a:custGeom>
                              <a:avLst/>
                              <a:gdLst/>
                              <a:ahLst/>
                              <a:cxnLst/>
                              <a:pathLst>
                                <a:path w="5170" h="2880">
                                  <a:moveTo>
                                    <a:pt x="4935" y="2820"/>
                                  </a:moveTo>
                                  <a:lnTo>
                                    <a:pt x="4897" y="2820"/>
                                  </a:lnTo>
                                  <a:lnTo>
                                    <a:pt x="4907" y="2800"/>
                                  </a:lnTo>
                                  <a:lnTo>
                                    <a:pt x="4945" y="2800"/>
                                  </a:lnTo>
                                  <a:lnTo>
                                    <a:pt x="4935" y="2820"/>
                                  </a:lnTo>
                                  <a:close/>
                                </a:path>
                              </a:pathLst>
                            </a:custGeom>
                            <a:solidFill>
                              <a:srgbClr val="000000"/>
                            </a:solidFill>
                            <a:ln>
                              <a:noFill/>
                            </a:ln>
                          </wps:spPr>
                          <wps:bodyPr upright="1"/>
                        </wps:wsp>
                        <wps:wsp>
                          <wps:cNvPr id="1161" name="任意多边形 161"/>
                          <wps:cNvSpPr/>
                          <wps:spPr>
                            <a:xfrm>
                              <a:off x="2987" y="-286"/>
                              <a:ext cx="5170" cy="2880"/>
                            </a:xfrm>
                            <a:custGeom>
                              <a:avLst/>
                              <a:gdLst/>
                              <a:ahLst/>
                              <a:cxnLst/>
                              <a:pathLst>
                                <a:path w="5170" h="2880">
                                  <a:moveTo>
                                    <a:pt x="314" y="2840"/>
                                  </a:moveTo>
                                  <a:lnTo>
                                    <a:pt x="275" y="2840"/>
                                  </a:lnTo>
                                  <a:lnTo>
                                    <a:pt x="265" y="2820"/>
                                  </a:lnTo>
                                  <a:lnTo>
                                    <a:pt x="303" y="2820"/>
                                  </a:lnTo>
                                  <a:lnTo>
                                    <a:pt x="314" y="2840"/>
                                  </a:lnTo>
                                  <a:close/>
                                </a:path>
                              </a:pathLst>
                            </a:custGeom>
                            <a:solidFill>
                              <a:srgbClr val="000000"/>
                            </a:solidFill>
                            <a:ln>
                              <a:noFill/>
                            </a:ln>
                          </wps:spPr>
                          <wps:bodyPr upright="1"/>
                        </wps:wsp>
                        <wps:wsp>
                          <wps:cNvPr id="1162" name="任意多边形 162"/>
                          <wps:cNvSpPr/>
                          <wps:spPr>
                            <a:xfrm>
                              <a:off x="2987" y="-286"/>
                              <a:ext cx="5170" cy="2880"/>
                            </a:xfrm>
                            <a:custGeom>
                              <a:avLst/>
                              <a:gdLst/>
                              <a:ahLst/>
                              <a:cxnLst/>
                              <a:pathLst>
                                <a:path w="5170" h="2880">
                                  <a:moveTo>
                                    <a:pt x="4894" y="2840"/>
                                  </a:moveTo>
                                  <a:lnTo>
                                    <a:pt x="4855" y="2840"/>
                                  </a:lnTo>
                                  <a:lnTo>
                                    <a:pt x="4866" y="2820"/>
                                  </a:lnTo>
                                  <a:lnTo>
                                    <a:pt x="4904" y="2820"/>
                                  </a:lnTo>
                                  <a:lnTo>
                                    <a:pt x="4894" y="2840"/>
                                  </a:lnTo>
                                  <a:close/>
                                </a:path>
                              </a:pathLst>
                            </a:custGeom>
                            <a:solidFill>
                              <a:srgbClr val="000000"/>
                            </a:solidFill>
                            <a:ln>
                              <a:noFill/>
                            </a:ln>
                          </wps:spPr>
                          <wps:bodyPr upright="1"/>
                        </wps:wsp>
                        <wps:wsp>
                          <wps:cNvPr id="1163" name="任意多边形 163"/>
                          <wps:cNvSpPr/>
                          <wps:spPr>
                            <a:xfrm>
                              <a:off x="2987" y="-286"/>
                              <a:ext cx="5170" cy="2880"/>
                            </a:xfrm>
                            <a:custGeom>
                              <a:avLst/>
                              <a:gdLst/>
                              <a:ahLst/>
                              <a:cxnLst/>
                              <a:pathLst>
                                <a:path w="5170" h="2880">
                                  <a:moveTo>
                                    <a:pt x="369" y="2860"/>
                                  </a:moveTo>
                                  <a:lnTo>
                                    <a:pt x="319" y="2860"/>
                                  </a:lnTo>
                                  <a:lnTo>
                                    <a:pt x="308" y="2840"/>
                                  </a:lnTo>
                                  <a:lnTo>
                                    <a:pt x="357" y="2840"/>
                                  </a:lnTo>
                                  <a:lnTo>
                                    <a:pt x="369" y="2860"/>
                                  </a:lnTo>
                                  <a:close/>
                                </a:path>
                              </a:pathLst>
                            </a:custGeom>
                            <a:solidFill>
                              <a:srgbClr val="000000"/>
                            </a:solidFill>
                            <a:ln>
                              <a:noFill/>
                            </a:ln>
                          </wps:spPr>
                          <wps:bodyPr upright="1"/>
                        </wps:wsp>
                        <wps:wsp>
                          <wps:cNvPr id="1164" name="任意多边形 164"/>
                          <wps:cNvSpPr/>
                          <wps:spPr>
                            <a:xfrm>
                              <a:off x="2987" y="-286"/>
                              <a:ext cx="5170" cy="2880"/>
                            </a:xfrm>
                            <a:custGeom>
                              <a:avLst/>
                              <a:gdLst/>
                              <a:ahLst/>
                              <a:cxnLst/>
                              <a:pathLst>
                                <a:path w="5170" h="2880">
                                  <a:moveTo>
                                    <a:pt x="4850" y="2860"/>
                                  </a:moveTo>
                                  <a:lnTo>
                                    <a:pt x="4800" y="2860"/>
                                  </a:lnTo>
                                  <a:lnTo>
                                    <a:pt x="4812" y="2840"/>
                                  </a:lnTo>
                                  <a:lnTo>
                                    <a:pt x="4861" y="2840"/>
                                  </a:lnTo>
                                  <a:lnTo>
                                    <a:pt x="4850" y="2860"/>
                                  </a:lnTo>
                                  <a:close/>
                                </a:path>
                              </a:pathLst>
                            </a:custGeom>
                            <a:solidFill>
                              <a:srgbClr val="000000"/>
                            </a:solidFill>
                            <a:ln>
                              <a:noFill/>
                            </a:ln>
                          </wps:spPr>
                          <wps:bodyPr upright="1"/>
                        </wps:wsp>
                        <wps:wsp>
                          <wps:cNvPr id="1165" name="任意多边形 165"/>
                          <wps:cNvSpPr/>
                          <wps:spPr>
                            <a:xfrm>
                              <a:off x="2987" y="-286"/>
                              <a:ext cx="5170" cy="2880"/>
                            </a:xfrm>
                            <a:custGeom>
                              <a:avLst/>
                              <a:gdLst/>
                              <a:ahLst/>
                              <a:cxnLst/>
                              <a:pathLst>
                                <a:path w="5170" h="2880">
                                  <a:moveTo>
                                    <a:pt x="4781" y="2880"/>
                                  </a:moveTo>
                                  <a:lnTo>
                                    <a:pt x="388" y="2880"/>
                                  </a:lnTo>
                                  <a:lnTo>
                                    <a:pt x="377" y="2860"/>
                                  </a:lnTo>
                                  <a:lnTo>
                                    <a:pt x="4792" y="2860"/>
                                  </a:lnTo>
                                  <a:lnTo>
                                    <a:pt x="4781" y="2880"/>
                                  </a:lnTo>
                                  <a:close/>
                                </a:path>
                              </a:pathLst>
                            </a:custGeom>
                            <a:solidFill>
                              <a:srgbClr val="000000"/>
                            </a:solidFill>
                            <a:ln>
                              <a:noFill/>
                            </a:ln>
                          </wps:spPr>
                          <wps:bodyPr upright="1"/>
                        </wps:wsp>
                      </wpg:grpSp>
                    </wpg:wgp>
                  </a:graphicData>
                </a:graphic>
              </wp:anchor>
            </w:drawing>
          </mc:Choice>
          <mc:Fallback>
            <w:pict>
              <v:group id="组合 55" o:spid="_x0000_s1026" o:spt="203" style="position:absolute;left:0pt;margin-left:154.9pt;margin-top:-9.3pt;height:144.2pt;width:311.8pt;mso-position-horizontal-relative:page;z-index:-251619328;mso-width-relative:page;mso-height-relative:page;" coordorigin="2987,-286" coordsize="6236,2884" o:gfxdata="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">
                <o:lock v:ext="edit" aspectratio="f"/>
                <v:group id="组合 56" o:spid="_x0000_s1026" o:spt="203" style="position:absolute;left:8169;top:782;height:68;width:1053;" coordorigin="8169,782" coordsize="1053,68"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o:lock v:ext="edit" aspectratio="f"/>
                  <v:shape id="任意多边形 57" o:spid="_x0000_s1026" o:spt="100" style="position:absolute;left:8169;top:782;height:68;width:1053;" fillcolor="#FF0000" filled="t" stroked="f" coordsize="1053,68" o:gfxdata="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oFyvQAA&#10;AN0AAAAPAAAAAAAAAAEAIAAAACIAAABkcnMvZG93bnJldi54bWxQSwECFAAUAAAACACHTuJAMy8F&#10;njsAAAA5AAAAEAAAAAAAAAABACAAAAAMAQAAZHJzL3NoYXBleG1sLnhtbFBLBQYAAAAABgAGAFsB&#10;AAC2AwAAAAA=&#10;" path="m1040,41l1038,41,1038,26,1010,26,989,14,987,12,986,10,986,8,986,5,987,3,989,1,992,0,994,0,997,1,1053,34,1040,41xe">
                    <v:fill on="t" focussize="0,0"/>
                    <v:stroke on="f"/>
                    <v:imagedata o:title=""/>
                    <o:lock v:ext="edit" aspectratio="f"/>
                  </v:shape>
                  <v:shape id="任意多边形 58" o:spid="_x0000_s1026" o:spt="100" style="position:absolute;left:8169;top:782;height:68;width:1053;" fillcolor="#FF0000" filled="t" stroked="f" coordsize="1053,68" o:gfxdata="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kVAL4A&#10;AADdAAAADwAAAAAAAAABACAAAAAiAAAAZHJzL2Rvd25yZXYueG1sUEsBAhQAFAAAAAgAh07iQDMv&#10;BZ47AAAAOQAAABAAAAAAAAAAAQAgAAAADQEAAGRycy9zaGFwZXhtbC54bWxQSwUGAAAAAAYABgBb&#10;AQAAtwMAAAAA&#10;" path="m1010,41l0,40,0,25,1010,26,1023,34,1010,41xe">
                    <v:fill on="t" focussize="0,0"/>
                    <v:stroke on="f"/>
                    <v:imagedata o:title=""/>
                    <o:lock v:ext="edit" aspectratio="f"/>
                  </v:shape>
                  <v:shape id="任意多边形 59" o:spid="_x0000_s1026" o:spt="100" style="position:absolute;left:8169;top:782;height:68;width:1053;" fillcolor="#FF0000" filled="t" stroked="f" coordsize="1053,68" o:gfxdata="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bCbvQAA&#10;AN0AAAAPAAAAAAAAAAEAIAAAACIAAABkcnMvZG93bnJldi54bWxQSwECFAAUAAAACACHTuJAMy8F&#10;njsAAAA5AAAAEAAAAAAAAAABACAAAAAMAQAAZHJzL3NoYXBleG1sLnhtbFBLBQYAAAAABgAGAFsB&#10;AAC2AwAAAAA=&#10;" path="m1023,34l1010,26,1038,26,1038,27,1034,27,1023,34xe">
                    <v:fill on="t" focussize="0,0"/>
                    <v:stroke on="f"/>
                    <v:imagedata o:title=""/>
                    <o:lock v:ext="edit" aspectratio="f"/>
                  </v:shape>
                  <v:shape id="任意多边形 60" o:spid="_x0000_s1026" o:spt="100" style="position:absolute;left:8169;top:782;height:68;width:1053;" fillcolor="#FF0000" filled="t" stroked="f" coordsize="1053,68" o:gfxdata="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PTu74A&#10;AADdAAAADwAAAAAAAAABACAAAAAiAAAAZHJzL2Rvd25yZXYueG1sUEsBAhQAFAAAAAgAh07iQDMv&#10;BZ47AAAAOQAAABAAAAAAAAAAAQAgAAAADQEAAGRycy9zaGFwZXhtbC54bWxQSwUGAAAAAAYABgBb&#10;AQAAtwMAAAAA&#10;" path="m1034,40l1023,34,1034,27,1034,40xe">
                    <v:fill on="t" focussize="0,0"/>
                    <v:stroke on="f"/>
                    <v:imagedata o:title=""/>
                    <o:lock v:ext="edit" aspectratio="f"/>
                  </v:shape>
                  <v:shape id="任意多边形 61" o:spid="_x0000_s1026" o:spt="100" style="position:absolute;left:8169;top:782;height:68;width:1053;" fillcolor="#FF0000" filled="t" stroked="f" coordsize="1053,68" o:gfxdata="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PdiC8AAAA&#10;3QAAAA8AAAAAAAAAAQAgAAAAIgAAAGRycy9kb3ducmV2LnhtbFBLAQIUABQAAAAIAIdO4kAzLwWe&#10;OwAAADkAAAAQAAAAAAAAAAEAIAAAAAsBAABkcnMvc2hhcGV4bWwueG1sUEsFBgAAAAAGAAYAWwEA&#10;ALUDAAAAAA==&#10;" path="m1038,40l1034,40,1034,27,1038,27,1038,40xe">
                    <v:fill on="t" focussize="0,0"/>
                    <v:stroke on="f"/>
                    <v:imagedata o:title=""/>
                    <o:lock v:ext="edit" aspectratio="f"/>
                  </v:shape>
                  <v:shape id="任意多边形 62" o:spid="_x0000_s1026" o:spt="100" style="position:absolute;left:8169;top:782;height:68;width:1053;" fillcolor="#FF0000" filled="t" stroked="f" coordsize="1053,68" o:gfxdata="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ehXugAAAN0A&#10;AAAPAAAAAAAAAAEAIAAAACIAAABkcnMvZG93bnJldi54bWxQSwECFAAUAAAACACHTuJAMy8FnjsA&#10;AAA5AAAAEAAAAAAAAAABACAAAAAJAQAAZHJzL3NoYXBleG1sLnhtbFBLBQYAAAAABgAGAFsBAACz&#10;AwAAAAA=&#10;" path="m1038,41l1010,41,1023,34,1034,40,1038,40,1038,41xe">
                    <v:fill on="t" focussize="0,0"/>
                    <v:stroke on="f"/>
                    <v:imagedata o:title=""/>
                    <o:lock v:ext="edit" aspectratio="f"/>
                  </v:shape>
                  <v:shape id="任意多边形 63" o:spid="_x0000_s1026" o:spt="100" style="position:absolute;left:8169;top:782;height:68;width:1053;" fillcolor="#FF0000" filled="t" stroked="f" coordsize="1053,68" o:gfxdata="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RTcy8AAAA&#10;3QAAAA8AAAAAAAAAAQAgAAAAIgAAAGRycy9kb3ducmV2LnhtbFBLAQIUABQAAAAIAIdO4kAzLwWe&#10;OwAAADkAAAAQAAAAAAAAAAEAIAAAAAsBAABkcnMvc2hhcGV4bWwueG1sUEsFBgAAAAAGAAYAWwEA&#10;ALUDAAAAAA==&#10;" path="m994,68l992,68,989,67,987,65,986,63,986,60,986,58,987,55,989,54,1010,41,1040,41,997,67,994,68xe">
                    <v:fill on="t" focussize="0,0"/>
                    <v:stroke on="f"/>
                    <v:imagedata o:title=""/>
                    <o:lock v:ext="edit" aspectratio="f"/>
                  </v:shape>
                </v:group>
                <v:group id="组合 64" o:spid="_x0000_s1026" o:spt="203" style="position:absolute;left:8169;top:2164;height:68;width:629;" coordorigin="8169,2164" coordsize="629,68"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任意多边形 65" o:spid="_x0000_s1026" o:spt="100" style="position:absolute;left:8169;top:2164;height:68;width:629;" fillcolor="#FF0000" filled="t" stroked="f" coordsize="629,68" o:gfxdata="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fjJrsAAADd&#10;AAAADwAAAAAAAAABACAAAAAiAAAAZHJzL2Rvd25yZXYueG1sUEsBAhQAFAAAAAgAh07iQDMvBZ47&#10;AAAAOQAAABAAAAAAAAAAAQAgAAAACgEAAGRycy9zaGFwZXhtbC54bWxQSwUGAAAAAAYABgBbAQAA&#10;tAMAAAAA&#10;" path="m585,25l564,14,562,12,561,10,560,7,560,5,562,2,564,1,566,0,569,0,571,0,615,25,613,25,585,25xe">
                    <v:fill on="t" focussize="0,0"/>
                    <v:stroke on="f"/>
                    <v:imagedata o:title=""/>
                    <o:lock v:ext="edit" aspectratio="f"/>
                  </v:shape>
                  <v:shape id="任意多边形 66" o:spid="_x0000_s1026" o:spt="100" style="position:absolute;left:8169;top:2164;height:68;width:629;" fillcolor="#FF0000" filled="t" stroked="f" coordsize="629,68" o:gfxdata="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V9UbsAAADd&#10;AAAADwAAAAAAAAABACAAAAAiAAAAZHJzL2Rvd25yZXYueG1sUEsBAhQAFAAAAAgAh07iQDMvBZ47&#10;AAAAOQAAABAAAAAAAAAAAQAgAAAACgEAAGRycy9zaGFwZXhtbC54bWxQSwUGAAAAAAYABgBbAQAA&#10;tAMAAAAA&#10;" path="m598,33l585,25,613,25,613,26,609,26,598,33xe">
                    <v:fill on="t" focussize="0,0"/>
                    <v:stroke on="f"/>
                    <v:imagedata o:title=""/>
                    <o:lock v:ext="edit" aspectratio="f"/>
                  </v:shape>
                  <v:shape id="任意多边形 67" o:spid="_x0000_s1026" o:spt="100" style="position:absolute;left:8169;top:2164;height:68;width:629;" fillcolor="#FF0000" filled="t" stroked="f" coordsize="629,68" o:gfxdata="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nYyrsAAADd&#10;AAAADwAAAAAAAAABACAAAAAiAAAAZHJzL2Rvd25yZXYueG1sUEsBAhQAFAAAAAgAh07iQDMvBZ47&#10;AAAAOQAAABAAAAAAAAAAAQAgAAAACgEAAGRycy9zaGFwZXhtbC54bWxQSwUGAAAAAAYABgBbAQAA&#10;tAMAAAAA&#10;" path="m568,67l565,66,563,65,562,62,561,60,562,57,563,55,565,53,586,40,613,40,613,25,615,25,628,32,573,66,570,67,568,67xe">
                    <v:fill on="t" focussize="0,0"/>
                    <v:stroke on="f"/>
                    <v:imagedata o:title=""/>
                    <o:lock v:ext="edit" aspectratio="f"/>
                  </v:shape>
                  <v:shape id="任意多边形 68" o:spid="_x0000_s1026" o:spt="100" style="position:absolute;left:8169;top:2164;height:68;width:629;" fillcolor="#FF0000" filled="t" stroked="f" coordsize="629,68" o:gfxdata="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TLi/&#10;AAAA3QAAAA8AAAAAAAAAAQAgAAAAIgAAAGRycy9kb3ducmV2LnhtbFBLAQIUABQAAAAIAIdO4kAz&#10;LwWeOwAAADkAAAAQAAAAAAAAAAEAIAAAAA4BAABkcnMvc2hhcGV4bWwueG1sUEsFBgAAAAAGAAYA&#10;WwEAALgDAAAAAA==&#10;" path="m0,53l0,38,585,25,598,33,586,40,0,53xe">
                    <v:fill on="t" focussize="0,0"/>
                    <v:stroke on="f"/>
                    <v:imagedata o:title=""/>
                    <o:lock v:ext="edit" aspectratio="f"/>
                  </v:shape>
                  <v:shape id="任意多边形 69" o:spid="_x0000_s1026" o:spt="100" style="position:absolute;left:8169;top:2164;height:68;width:629;" fillcolor="#FF0000" filled="t" stroked="f" coordsize="629,68" o:gfxdata="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rpI7sAAADd&#10;AAAADwAAAAAAAAABACAAAAAiAAAAZHJzL2Rvd25yZXYueG1sUEsBAhQAFAAAAAgAh07iQDMvBZ47&#10;AAAAOQAAABAAAAAAAAAAAQAgAAAACgEAAGRycy9zaGFwZXhtbC54bWxQSwUGAAAAAAYABgBbAQAA&#10;tAMAAAAA&#10;" path="m609,39l598,33,609,26,609,39xe">
                    <v:fill on="t" focussize="0,0"/>
                    <v:stroke on="f"/>
                    <v:imagedata o:title=""/>
                    <o:lock v:ext="edit" aspectratio="f"/>
                  </v:shape>
                  <v:shape id="任意多边形 70" o:spid="_x0000_s1026" o:spt="100" style="position:absolute;left:8169;top:2164;height:68;width:629;" fillcolor="#FF0000" filled="t" stroked="f" coordsize="629,68" o:gfxdata="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J1mO/&#10;AAAA3QAAAA8AAAAAAAAAAQAgAAAAIgAAAGRycy9kb3ducmV2LnhtbFBLAQIUABQAAAAIAIdO4kAz&#10;LwWeOwAAADkAAAAQAAAAAAAAAAEAIAAAAA4BAABkcnMvc2hhcGV4bWwueG1sUEsFBgAAAAAGAAYA&#10;WwEAALgDAAAAAA==&#10;" path="m613,39l609,39,609,26,613,26,613,39xe">
                    <v:fill on="t" focussize="0,0"/>
                    <v:stroke on="f"/>
                    <v:imagedata o:title=""/>
                    <o:lock v:ext="edit" aspectratio="f"/>
                  </v:shape>
                  <v:shape id="任意多边形 71" o:spid="_x0000_s1026" o:spt="100" style="position:absolute;left:8169;top:2164;height:68;width:629;" fillcolor="#FF0000" filled="t" stroked="f" coordsize="629,68" o:gfxdata="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c/i8AAAA&#10;3QAAAA8AAAAAAAAAAQAgAAAAIgAAAGRycy9kb3ducmV2LnhtbFBLAQIUABQAAAAIAIdO4kAzLwWe&#10;OwAAADkAAAAQAAAAAAAAAAEAIAAAAAsBAABkcnMvc2hhcGV4bWwueG1sUEsFBgAAAAAGAAYAWwEA&#10;ALUDAAAAAA==&#10;" path="m586,40l598,33,609,39,613,39,613,40,586,40xe">
                    <v:fill on="t" focussize="0,0"/>
                    <v:stroke on="f"/>
                    <v:imagedata o:title=""/>
                    <o:lock v:ext="edit" aspectratio="f"/>
                  </v:shape>
                </v:group>
                <v:group id="组合 72" o:spid="_x0000_s1026" o:spt="203" style="position:absolute;left:8158;top:1486;height:68;width:791;" coordorigin="8158,1486" coordsize="791,68"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任意多边形 73" o:spid="_x0000_s1026" o:spt="100" style="position:absolute;left:8158;top:1486;height:68;width:791;" fillcolor="#FF0000" filled="t" stroked="f" coordsize="791,68" o:gfxdata="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BGPS8AAAA&#10;3QAAAA8AAAAAAAAAAQAgAAAAIgAAAGRycy9kb3ducmV2LnhtbFBLAQIUABQAAAAIAIdO4kAzLwWe&#10;OwAAADkAAAAQAAAAAAAAAAEAIAAAAAsBAABkcnMvc2hhcGV4bWwueG1sUEsFBgAAAAAGAAYAWwEA&#10;ALUDAAAAAA==&#10;" path="m777,42l775,42,775,27,748,27,727,14,725,12,724,10,723,7,724,5,725,3,727,1,730,0,732,0,735,1,790,35,777,42xe">
                    <v:fill on="t" focussize="0,0"/>
                    <v:stroke on="f"/>
                    <v:imagedata o:title=""/>
                    <o:lock v:ext="edit" aspectratio="f"/>
                  </v:shape>
                  <v:shape id="任意多边形 74" o:spid="_x0000_s1026" o:spt="100" style="position:absolute;left:8158;top:1486;height:68;width:791;" fillcolor="#FF0000" filled="t" stroked="f" coordsize="791,68" o:gfxdata="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ogIC8AAAA&#10;3QAAAA8AAAAAAAAAAQAgAAAAIgAAAGRycy9kb3ducmV2LnhtbFBLAQIUABQAAAAIAIdO4kAzLwWe&#10;OwAAADkAAAAQAAAAAAAAAAEAIAAAAAsBAABkcnMvc2hhcGV4bWwueG1sUEsFBgAAAAAGAAYAWwEA&#10;ALUDAAAAAA==&#10;" path="m747,42l0,26,0,11,748,27,760,34,747,42xe">
                    <v:fill on="t" focussize="0,0"/>
                    <v:stroke on="f"/>
                    <v:imagedata o:title=""/>
                    <o:lock v:ext="edit" aspectratio="f"/>
                  </v:shape>
                  <v:shape id="任意多边形 75" o:spid="_x0000_s1026" o:spt="100" style="position:absolute;left:8158;top:1486;height:68;width:791;" fillcolor="#FF0000" filled="t" stroked="f" coordsize="791,68" o:gfxdata="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kJRu8AAAA&#10;3QAAAA8AAAAAAAAAAQAgAAAAIgAAAGRycy9kb3ducmV2LnhtbFBLAQIUABQAAAAIAIdO4kAzLwWe&#10;OwAAADkAAAAQAAAAAAAAAAEAIAAAAAsBAABkcnMvc2hhcGV4bWwueG1sUEsFBgAAAAAGAAYAWwEA&#10;ALUDAAAAAA==&#10;" path="m760,34l748,27,775,27,775,28,771,28,760,34xe">
                    <v:fill on="t" focussize="0,0"/>
                    <v:stroke on="f"/>
                    <v:imagedata o:title=""/>
                    <o:lock v:ext="edit" aspectratio="f"/>
                  </v:shape>
                  <v:shape id="任意多边形 76" o:spid="_x0000_s1026" o:spt="100" style="position:absolute;left:8158;top:1486;height:68;width:791;" fillcolor="#FF0000" filled="t" stroked="f" coordsize="791,68" o:gfxdata="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2u2y8AAAA&#10;3QAAAA8AAAAAAAAAAQAgAAAAIgAAAGRycy9kb3ducmV2LnhtbFBLAQIUABQAAAAIAIdO4kAzLwWe&#10;OwAAADkAAAAQAAAAAAAAAAEAIAAAAAsBAABkcnMvc2hhcGV4bWwueG1sUEsFBgAAAAAGAAYAWwEA&#10;ALUDAAAAAA==&#10;" path="m771,41l760,34,771,28,771,41xe">
                    <v:fill on="t" focussize="0,0"/>
                    <v:stroke on="f"/>
                    <v:imagedata o:title=""/>
                    <o:lock v:ext="edit" aspectratio="f"/>
                  </v:shape>
                  <v:shape id="任意多边形 77" o:spid="_x0000_s1026" o:spt="100" style="position:absolute;left:8158;top:1486;height:68;width:791;" fillcolor="#FF0000" filled="t" stroked="f" coordsize="791,68" o:gfxdata="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e97sAAADd&#10;AAAADwAAAAAAAAABACAAAAAiAAAAZHJzL2Rvd25yZXYueG1sUEsBAhQAFAAAAAgAh07iQDMvBZ47&#10;AAAAOQAAABAAAAAAAAAAAQAgAAAACgEAAGRycy9zaGFwZXhtbC54bWxQSwUGAAAAAAYABgBbAQAA&#10;tAMAAAAA&#10;" path="m775,41l771,41,771,28,775,28,775,41xe">
                    <v:fill on="t" focussize="0,0"/>
                    <v:stroke on="f"/>
                    <v:imagedata o:title=""/>
                    <o:lock v:ext="edit" aspectratio="f"/>
                  </v:shape>
                  <v:shape id="任意多边形 78" o:spid="_x0000_s1026" o:spt="100" style="position:absolute;left:8158;top:1486;height:68;width:791;" fillcolor="#FF0000" filled="t" stroked="f" coordsize="791,68" o:gfxdata="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YqFvQAA&#10;AN0AAAAPAAAAAAAAAAEAIAAAACIAAABkcnMvZG93bnJldi54bWxQSwECFAAUAAAACACHTuJAMy8F&#10;njsAAAA5AAAAEAAAAAAAAAABACAAAAAMAQAAZHJzL3NoYXBleG1sLnhtbFBLBQYAAAAABgAGAFsB&#10;AAC2AwAAAAA=&#10;" path="m775,42l747,42,760,34,771,41,775,41,775,42xe">
                    <v:fill on="t" focussize="0,0"/>
                    <v:stroke on="f"/>
                    <v:imagedata o:title=""/>
                    <o:lock v:ext="edit" aspectratio="f"/>
                  </v:shape>
                  <v:shape id="任意多边形 79" o:spid="_x0000_s1026" o:spt="100" style="position:absolute;left:8158;top:1486;height:68;width:791;" fillcolor="#FF0000" filled="t" stroked="f" coordsize="791,68" o:gfxdata="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kvHrsAAADd&#10;AAAADwAAAAAAAAABACAAAAAiAAAAZHJzL2Rvd25yZXYueG1sUEsBAhQAFAAAAAgAh07iQDMvBZ47&#10;AAAAOQAAABAAAAAAAAAAAQAgAAAACgEAAGRycy9zaGFwZXhtbC54bWxQSwUGAAAAAAYABgBbAQAA&#10;tAMAAAAA&#10;" path="m731,67l722,60,723,57,724,55,726,53,747,42,775,42,777,42,733,67,731,67xe">
                    <v:fill on="t" focussize="0,0"/>
                    <v:stroke on="f"/>
                    <v:imagedata o:title=""/>
                    <o:lock v:ext="edit" aspectratio="f"/>
                  </v:shape>
                </v:group>
                <v:group id="组合 80" o:spid="_x0000_s1026" o:spt="203" style="position:absolute;left:2995;top:-278;height:2876;width:5153;" coordorigin="2995,-278" coordsize="5153,2876"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shape id="任意多边形 81" o:spid="_x0000_s1026" o:spt="100" style="position:absolute;left:2995;top:-278;height:2876;width:5153;" fillcolor="#00AFEF" filled="t" stroked="f" coordsize="5153,2876" o:gfxdata="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y1F3ugAAAN0A&#10;AAAPAAAAAAAAAAEAIAAAACIAAABkcnMvZG93bnJldi54bWxQSwECFAAUAAAACACHTuJAMy8FnjsA&#10;AAA5AAAAEAAAAAAAAAABACAAAAAJAQAAZHJzL3NoYXBleG1sLnhtbFBLBQYAAAAABgAGAFsBAACz&#10;AwAAAAA=&#10;" path="m4675,2875l478,2875,400,2869,327,2851,258,2822,195,2783,140,2735,92,2680,53,2617,24,2548,6,2475,0,2397,0,477,6,400,24,326,53,258,92,195,140,139,195,92,258,53,327,24,400,6,478,0,4675,0,4753,6,4826,24,4895,53,4958,92,5013,139,5061,195,5100,258,5129,326,5147,400,5153,477,5153,2397,5147,2475,5129,2548,5100,2617,5061,2680,5013,2735,4958,2783,4895,2822,4826,2851,4753,2869,4675,2875xe">
                    <v:fill on="t" focussize="0,0"/>
                    <v:stroke on="f"/>
                    <v:imagedata o:title=""/>
                    <o:lock v:ext="edit" aspectratio="f"/>
                  </v:shape>
                </v:group>
                <v:group id="组合 82" o:spid="_x0000_s1026" o:spt="203" style="position:absolute;left:2987;top:-286;height:2880;width:5170;" coordorigin="2987,-286" coordsize="5170,2880"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shape id="任意多边形 83" o:spid="_x0000_s1026" o:spt="100" style="position:absolute;left:2987;top:-286;height:2880;width:5170;" fillcolor="#000000" filled="t" stroked="f" coordsize="5170,2880" o:gfxdata="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ChPvQAA&#10;AN0AAAAPAAAAAAAAAAEAIAAAACIAAABkcnMvZG93bnJldi54bWxQSwECFAAUAAAACACHTuJAMy8F&#10;njsAAAA5AAAAEAAAAAAAAAABACAAAAAMAQAAZHJzL3NoYXBleG1sLnhtbFBLBQYAAAAABgAGAFsB&#10;AAC2AwAAAAA=&#10;" path="m415,20l342,20,353,0,426,0,415,20xe">
                    <v:fill on="t" focussize="0,0"/>
                    <v:stroke on="f"/>
                    <v:imagedata o:title=""/>
                    <o:lock v:ext="edit" aspectratio="f"/>
                  </v:shape>
                  <v:shape id="任意多边形 84" o:spid="_x0000_s1026" o:spt="100" style="position:absolute;left:2987;top:-286;height:2880;width:5170;" fillcolor="#000000" filled="t" stroked="f" coordsize="5170,2880" o:gfxdata="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A7vQAA&#10;AN0AAAAPAAAAAAAAAAEAIAAAACIAAABkcnMvZG93bnJldi54bWxQSwECFAAUAAAACACHTuJAMy8F&#10;njsAAAA5AAAAEAAAAAAAAAABACAAAAAMAQAAZHJzL3NoYXBleG1sLnhtbFBLBQYAAAAABgAGAFsB&#10;AAC2AwAAAAA=&#10;" path="m4827,20l4754,20,4742,0,4816,0,4827,20xe">
                    <v:fill on="t" focussize="0,0"/>
                    <v:stroke on="f"/>
                    <v:imagedata o:title=""/>
                    <o:lock v:ext="edit" aspectratio="f"/>
                  </v:shape>
                  <v:shape id="任意多边形 85" o:spid="_x0000_s1026" o:spt="100" style="position:absolute;left:2987;top:-286;height:2880;width:5170;" fillcolor="#000000" filled="t" stroked="f" coordsize="5170,2880" o:gfxdata="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RWgvQAA&#10;AN0AAAAPAAAAAAAAAAEAIAAAACIAAABkcnMvZG93bnJldi54bWxQSwECFAAUAAAACACHTuJAMy8F&#10;njsAAAA5AAAAEAAAAAAAAAABACAAAAAMAQAAZHJzL3NoYXBleG1sLnhtbFBLBQYAAAAABgAGAFsB&#10;AAC2AwAAAAA=&#10;" path="m324,40l286,40,297,20,335,20,324,40xe">
                    <v:fill on="t" focussize="0,0"/>
                    <v:stroke on="f"/>
                    <v:imagedata o:title=""/>
                    <o:lock v:ext="edit" aspectratio="f"/>
                  </v:shape>
                  <v:shape id="任意多边形 86" o:spid="_x0000_s1026" o:spt="100" style="position:absolute;left:2987;top:-286;height:2880;width:5170;" fillcolor="#000000" filled="t" stroked="f" coordsize="5170,2880" o:gfxdata="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eL17sAAADd&#10;AAAADwAAAAAAAAABACAAAAAiAAAAZHJzL2Rvd25yZXYueG1sUEsBAhQAFAAAAAgAh07iQDMvBZ47&#10;AAAAOQAAABAAAAAAAAAAAQAgAAAACgEAAGRycy9zaGFwZXhtbC54bWxQSwUGAAAAAAYABgBbAQAA&#10;tAMAAAAA&#10;" path="m4883,40l4845,40,4834,20,4872,20,4883,40xe">
                    <v:fill on="t" focussize="0,0"/>
                    <v:stroke on="f"/>
                    <v:imagedata o:title=""/>
                    <o:lock v:ext="edit" aspectratio="f"/>
                  </v:shape>
                  <v:shape id="任意多边形 87" o:spid="_x0000_s1026" o:spt="100" style="position:absolute;left:2987;top:-286;height:2880;width:5170;" fillcolor="#000000" filled="t" stroked="f" coordsize="5170,2880" o:gfxdata="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suTLsAAADd&#10;AAAADwAAAAAAAAABACAAAAAiAAAAZHJzL2Rvd25yZXYueG1sUEsBAhQAFAAAAAgAh07iQDMvBZ47&#10;AAAAOQAAABAAAAAAAAAAAQAgAAAACgEAAGRycy9zaGFwZXhtbC54bWxQSwUGAAAAAAYABgBbAQAA&#10;tAMAAAAA&#10;" path="m282,60l244,60,254,40,292,40,282,60xe">
                    <v:fill on="t" focussize="0,0"/>
                    <v:stroke on="f"/>
                    <v:imagedata o:title=""/>
                    <o:lock v:ext="edit" aspectratio="f"/>
                  </v:shape>
                  <v:shape id="任意多边形 88" o:spid="_x0000_s1026" o:spt="100" style="position:absolute;left:2987;top:-286;height:2880;width:5170;" fillcolor="#000000" filled="t" stroked="f" coordsize="5170,2880" o:gfxdata="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Lo+&#10;wAAAAN0AAAAPAAAAAAAAAAEAIAAAACIAAABkcnMvZG93bnJldi54bWxQSwECFAAUAAAACACHTuJA&#10;My8FnjsAAAA5AAAAEAAAAAAAAAABACAAAAAPAQAAZHJzL3NoYXBleG1sLnhtbFBLBQYAAAAABgAG&#10;AFsBAAC5AwAAAAA=&#10;" path="m4925,60l4887,60,4877,40,4915,40,4925,60xe">
                    <v:fill on="t" focussize="0,0"/>
                    <v:stroke on="f"/>
                    <v:imagedata o:title=""/>
                    <o:lock v:ext="edit" aspectratio="f"/>
                  </v:shape>
                  <v:shape id="任意多边形 89" o:spid="_x0000_s1026" o:spt="100" style="position:absolute;left:2987;top:-286;height:2880;width:5170;" fillcolor="#000000" filled="t" stroked="f" coordsize="5170,2880" o:gfxdata="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vgfpbsAAADd&#10;AAAADwAAAAAAAAABACAAAAAiAAAAZHJzL2Rvd25yZXYueG1sUEsBAhQAFAAAAAgAh07iQDMvBZ47&#10;AAAAOQAAABAAAAAAAAAAAQAgAAAACgEAAGRycy9zaGFwZXhtbC54bWxQSwUGAAAAAAYABgBbAQAA&#10;tAMAAAAA&#10;" path="m242,80l214,80,224,60,252,60,242,80xe">
                    <v:fill on="t" focussize="0,0"/>
                    <v:stroke on="f"/>
                    <v:imagedata o:title=""/>
                    <o:lock v:ext="edit" aspectratio="f"/>
                  </v:shape>
                  <v:shape id="任意多边形 90" o:spid="_x0000_s1026" o:spt="100" style="position:absolute;left:2987;top:-286;height:2880;width:5170;" fillcolor="#000000" filled="t" stroked="f" coordsize="5170,2880" o:gfxdata="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bIOW/&#10;AAAA3QAAAA8AAAAAAAAAAQAgAAAAIgAAAGRycy9kb3ducmV2LnhtbFBLAQIUABQAAAAIAIdO4kAz&#10;LwWeOwAAADkAAAAQAAAAAAAAAAEAIAAAAA4BAABkcnMvc2hhcGV4bWwueG1sUEsFBgAAAAAGAAYA&#10;WwEAALgDAAAAAA==&#10;" path="m4955,80l4927,80,4917,60,4945,60,4955,80xe">
                    <v:fill on="t" focussize="0,0"/>
                    <v:stroke on="f"/>
                    <v:imagedata o:title=""/>
                    <o:lock v:ext="edit" aspectratio="f"/>
                  </v:shape>
                  <v:shape id="任意多边形 91" o:spid="_x0000_s1026" o:spt="100" style="position:absolute;left:2987;top:-286;height:2880;width:5170;" fillcolor="#000000" filled="t" stroked="f" coordsize="5170,2880" o:gfxdata="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XhX68AAAA&#10;3QAAAA8AAAAAAAAAAQAgAAAAIgAAAGRycy9kb3ducmV2LnhtbFBLAQIUABQAAAAIAIdO4kAzLwWe&#10;OwAAADkAAAAQAAAAAAAAAAEAIAAAAAsBAABkcnMvc2hhcGV4bWwueG1sUEsFBgAAAAAGAAYAWwEA&#10;ALUDAAAAAA==&#10;" path="m213,100l186,100,195,80,223,80,213,100xe">
                    <v:fill on="t" focussize="0,0"/>
                    <v:stroke on="f"/>
                    <v:imagedata o:title=""/>
                    <o:lock v:ext="edit" aspectratio="f"/>
                  </v:shape>
                  <v:shape id="任意多边形 92" o:spid="_x0000_s1026" o:spt="100" style="position:absolute;left:2987;top:-286;height:2880;width:5170;" fillcolor="#000000" filled="t" stroked="f" coordsize="5170,2880" o:gfxdata="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RsJvQAA&#10;AN0AAAAPAAAAAAAAAAEAIAAAACIAAABkcnMvZG93bnJldi54bWxQSwECFAAUAAAACACHTuJAMy8F&#10;njsAAAA5AAAAEAAAAAAAAAABACAAAAAMAQAAZHJzL3NoYXBleG1sLnhtbFBLBQYAAAAABgAGAFsB&#10;AAC2AwAAAAA=&#10;" path="m4983,100l4956,100,4946,80,4974,80,4983,100xe">
                    <v:fill on="t" focussize="0,0"/>
                    <v:stroke on="f"/>
                    <v:imagedata o:title=""/>
                    <o:lock v:ext="edit" aspectratio="f"/>
                  </v:shape>
                  <v:shape id="任意多边形 93" o:spid="_x0000_s1026" o:spt="100" style="position:absolute;left:2987;top:-286;height:2880;width:5170;" fillcolor="#000000" filled="t" stroked="f" coordsize="5170,2880" o:gfxdata="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vpK/&#10;AAAA3QAAAA8AAAAAAAAAAQAgAAAAIgAAAGRycy9kb3ducmV2LnhtbFBLAQIUABQAAAAIAIdO4kAz&#10;LwWeOwAAADkAAAAQAAAAAAAAAAEAIAAAAA4BAABkcnMvc2hhcGV4bWwueG1sUEsFBgAAAAAGAAYA&#10;WwEAALgDAAAAAA==&#10;" path="m186,120l159,120,168,100,195,100,186,120xe">
                    <v:fill on="t" focussize="0,0"/>
                    <v:stroke on="f"/>
                    <v:imagedata o:title=""/>
                    <o:lock v:ext="edit" aspectratio="f"/>
                  </v:shape>
                  <v:shape id="任意多边形 94" o:spid="_x0000_s1026" o:spt="100" style="position:absolute;left:2987;top:-286;height:2880;width:5170;" fillcolor="#000000" filled="t" stroked="f" coordsize="5170,2880" o:gfxdata="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gJua/&#10;AAAA3QAAAA8AAAAAAAAAAQAgAAAAIgAAAGRycy9kb3ducmV2LnhtbFBLAQIUABQAAAAIAIdO4kAz&#10;LwWeOwAAADkAAAAQAAAAAAAAAAEAIAAAAA4BAABkcnMvc2hhcGV4bWwueG1sUEsFBgAAAAAGAAYA&#10;WwEAALgDAAAAAA==&#10;" path="m5010,120l4983,120,4974,100,5001,100,5010,120xe">
                    <v:fill on="t" focussize="0,0"/>
                    <v:stroke on="f"/>
                    <v:imagedata o:title=""/>
                    <o:lock v:ext="edit" aspectratio="f"/>
                  </v:shape>
                  <v:shape id="任意多边形 95" o:spid="_x0000_s1026" o:spt="100" style="position:absolute;left:2987;top:-286;height:2880;width:5170;" fillcolor="#000000" filled="t" stroked="f" coordsize="5170,2880" o:gfxdata="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sg32/&#10;AAAA3QAAAA8AAAAAAAAAAQAgAAAAIgAAAGRycy9kb3ducmV2LnhtbFBLAQIUABQAAAAIAIdO4kAz&#10;LwWeOwAAADkAAAAQAAAAAAAAAAEAIAAAAA4BAABkcnMvc2hhcGV4bWwueG1sUEsFBgAAAAAGAAYA&#10;WwEAALgDAAAAAA==&#10;" path="m161,140l142,140,150,120,169,120,161,140xe">
                    <v:fill on="t" focussize="0,0"/>
                    <v:stroke on="f"/>
                    <v:imagedata o:title=""/>
                    <o:lock v:ext="edit" aspectratio="f"/>
                  </v:shape>
                  <v:shape id="任意多边形 96" o:spid="_x0000_s1026" o:spt="100" style="position:absolute;left:2987;top:-286;height:2880;width:5170;" fillcolor="#000000" filled="t" stroked="f" coordsize="5170,2880" o:gfxdata="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4dCrsAAADd&#10;AAAADwAAAAAAAAABACAAAAAiAAAAZHJzL2Rvd25yZXYueG1sUEsBAhQAFAAAAAgAh07iQDMvBZ47&#10;AAAAOQAAABAAAAAAAAAAAQAgAAAACgEAAGRycy9zaGFwZXhtbC54bWxQSwUGAAAAAAYABgBbAQAA&#10;tAMAAAAA&#10;" path="m5027,140l5008,140,5000,120,5018,120,5027,140xe">
                    <v:fill on="t" focussize="0,0"/>
                    <v:stroke on="f"/>
                    <v:imagedata o:title=""/>
                    <o:lock v:ext="edit" aspectratio="f"/>
                  </v:shape>
                  <v:shape id="任意多边形 97" o:spid="_x0000_s1026" o:spt="100" style="position:absolute;left:2987;top:-286;height:2880;width:5170;" fillcolor="#000000" filled="t" stroked="f" coordsize="5170,2880" o:gfxdata="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yuJG/&#10;AAAA3QAAAA8AAAAAAAAAAQAgAAAAIgAAAGRycy9kb3ducmV2LnhtbFBLAQIUABQAAAAIAIdO4kAz&#10;LwWeOwAAADkAAAAQAAAAAAAAAAEAIAAAAA4BAABkcnMvc2hhcGV4bWwueG1sUEsFBgAAAAAGAAYA&#10;WwEAALgDAAAAAA==&#10;" path="m145,160l118,160,126,140,153,140,145,160xe">
                    <v:fill on="t" focussize="0,0"/>
                    <v:stroke on="f"/>
                    <v:imagedata o:title=""/>
                    <o:lock v:ext="edit" aspectratio="f"/>
                  </v:shape>
                  <v:shape id="任意多边形 98" o:spid="_x0000_s1026" o:spt="100" style="position:absolute;left:2987;top:-286;height:2880;width:5170;" fillcolor="#000000" filled="t" stroked="f" coordsize="5170,2880" o:gfxdata="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tLOO/&#10;AAAA3QAAAA8AAAAAAAAAAQAgAAAAIgAAAGRycy9kb3ducmV2LnhtbFBLAQIUABQAAAAIAIdO4kAz&#10;LwWeOwAAADkAAAAQAAAAAAAAAAEAIAAAAA4BAABkcnMvc2hhcGV4bWwueG1sUEsFBgAAAAAGAAYA&#10;WwEAALgDAAAAAA==&#10;" path="m5051,160l5024,160,5016,140,5043,140,5051,160xe">
                    <v:fill on="t" focussize="0,0"/>
                    <v:stroke on="f"/>
                    <v:imagedata o:title=""/>
                    <o:lock v:ext="edit" aspectratio="f"/>
                  </v:shape>
                  <v:shape id="任意多边形 99" o:spid="_x0000_s1026" o:spt="100" style="position:absolute;left:2987;top:-286;height:2880;width:5170;" fillcolor="#000000" filled="t" stroked="f" coordsize="5170,2880" o:gfxdata="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GJeLsAAADd&#10;AAAADwAAAAAAAAABACAAAAAiAAAAZHJzL2Rvd25yZXYueG1sUEsBAhQAFAAAAAgAh07iQDMvBZ47&#10;AAAAOQAAABAAAAAAAAAAAQAgAAAACgEAAGRycy9zaGFwZXhtbC54bWxQSwUGAAAAAAYABgBbAQAA&#10;tAMAAAAA&#10;" path="m122,180l103,180,111,160,130,160,122,180xe">
                    <v:fill on="t" focussize="0,0"/>
                    <v:stroke on="f"/>
                    <v:imagedata o:title=""/>
                    <o:lock v:ext="edit" aspectratio="f"/>
                  </v:shape>
                  <v:shape id="任意多边形 100" o:spid="_x0000_s1026" o:spt="100" style="position:absolute;left:2987;top:-286;height:2880;width:5170;" fillcolor="#000000" filled="t" stroked="f" coordsize="5170,2880" o:gfxdata="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8Lr/&#10;wAAAAN0AAAAPAAAAAAAAAAEAIAAAACIAAABkcnMvZG93bnJldi54bWxQSwECFAAUAAAACACHTuJA&#10;My8FnjsAAAA5AAAAEAAAAAAAAAABACAAAAAPAQAAZHJzL3NoYXBleG1sLnhtbFBLBQYAAAAABgAG&#10;AFsBAAC5AwAAAAA=&#10;" path="m5066,180l5047,180,5039,160,5058,160,5066,180xe">
                    <v:fill on="t" focussize="0,0"/>
                    <v:stroke on="f"/>
                    <v:imagedata o:title=""/>
                    <o:lock v:ext="edit" aspectratio="f"/>
                  </v:shape>
                  <v:shape id="任意多边形 101" o:spid="_x0000_s1026" o:spt="100" style="position:absolute;left:2987;top:-286;height:2880;width:5170;" fillcolor="#000000" filled="t" stroked="f" coordsize="5170,2880" o:gfxdata="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wfZL4A&#10;AADdAAAADwAAAAAAAAABACAAAAAiAAAAZHJzL2Rvd25yZXYueG1sUEsBAhQAFAAAAAgAh07iQDMv&#10;BZ47AAAAOQAAABAAAAAAAAAAAQAgAAAADQEAAGRycy9zaGFwZXhtbC54bWxQSwUGAAAAAAYABgBb&#10;AQAAtwMAAAAA&#10;" path="m108,200l89,200,96,180,115,180,108,200xe">
                    <v:fill on="t" focussize="0,0"/>
                    <v:stroke on="f"/>
                    <v:imagedata o:title=""/>
                    <o:lock v:ext="edit" aspectratio="f"/>
                  </v:shape>
                  <v:shape id="任意多边形 102" o:spid="_x0000_s1026" o:spt="100" style="position:absolute;left:2987;top:-286;height:2880;width:5170;" fillcolor="#000000" filled="t" stroked="f" coordsize="5170,2880" o:gfxdata="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6BE74A&#10;AADdAAAADwAAAAAAAAABACAAAAAiAAAAZHJzL2Rvd25yZXYueG1sUEsBAhQAFAAAAAgAh07iQDMv&#10;BZ47AAAAOQAAABAAAAAAAAAAAQAgAAAADQEAAGRycy9zaGFwZXhtbC54bWxQSwUGAAAAAAYABgBb&#10;AQAAtwMAAAAA&#10;" path="m5080,200l5061,200,5054,180,5073,180,5080,200xe">
                    <v:fill on="t" focussize="0,0"/>
                    <v:stroke on="f"/>
                    <v:imagedata o:title=""/>
                    <o:lock v:ext="edit" aspectratio="f"/>
                  </v:shape>
                  <v:shape id="任意多边形 103" o:spid="_x0000_s1026" o:spt="100" style="position:absolute;left:2987;top:-286;height:2880;width:5170;" fillcolor="#000000" filled="t" stroked="f" coordsize="5170,2880" o:gfxdata="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iJIi8AAAA&#10;3QAAAA8AAAAAAAAAAQAgAAAAIgAAAGRycy9kb3ducmV2LnhtbFBLAQIUABQAAAAIAIdO4kAzLwWe&#10;OwAAADkAAAAQAAAAAAAAAAEAIAAAAAsBAABkcnMvc2hhcGV4bWwueG1sUEsFBgAAAAAGAAYAWwEA&#10;ALUDAAAAAA==&#10;" path="m95,220l76,220,83,200,102,200,95,220xe">
                    <v:fill on="t" focussize="0,0"/>
                    <v:stroke on="f"/>
                    <v:imagedata o:title=""/>
                    <o:lock v:ext="edit" aspectratio="f"/>
                  </v:shape>
                  <v:shape id="任意多边形 104" o:spid="_x0000_s1026" o:spt="100" style="position:absolute;left:2987;top:-286;height:2880;width:5170;" fillcolor="#000000" filled="t" stroked="f" coordsize="5170,2880" o:gfxdata="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LvPy8AAAA&#10;3QAAAA8AAAAAAAAAAQAgAAAAIgAAAGRycy9kb3ducmV2LnhtbFBLAQIUABQAAAAIAIdO4kAzLwWe&#10;OwAAADkAAAAQAAAAAAAAAAEAIAAAAAsBAABkcnMvc2hhcGV4bWwueG1sUEsFBgAAAAAGAAYAWwEA&#10;ALUDAAAAAA==&#10;" path="m5093,220l5074,220,5067,200,5086,200,5093,220xe">
                    <v:fill on="t" focussize="0,0"/>
                    <v:stroke on="f"/>
                    <v:imagedata o:title=""/>
                    <o:lock v:ext="edit" aspectratio="f"/>
                  </v:shape>
                  <v:shape id="任意多边形 105" o:spid="_x0000_s1026" o:spt="100" style="position:absolute;left:2987;top:-286;height:2880;width:5170;" fillcolor="#000000" filled="t" stroked="f" coordsize="5170,2880" o:gfxdata="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HGWe8AAAA&#10;3QAAAA8AAAAAAAAAAQAgAAAAIgAAAGRycy9kb3ducmV2LnhtbFBLAQIUABQAAAAIAIdO4kAzLwWe&#10;OwAAADkAAAAQAAAAAAAAAAEAIAAAAAsBAABkcnMvc2hhcGV4bWwueG1sUEsFBgAAAAAGAAYAWwEA&#10;ALUDAAAAAA==&#10;" path="m83,240l64,240,70,220,89,220,83,240xe">
                    <v:fill on="t" focussize="0,0"/>
                    <v:stroke on="f"/>
                    <v:imagedata o:title=""/>
                    <o:lock v:ext="edit" aspectratio="f"/>
                  </v:shape>
                  <v:shape id="任意多边形 106" o:spid="_x0000_s1026" o:spt="100" style="position:absolute;left:2987;top:-286;height:2880;width:5170;" fillcolor="#000000" filled="t" stroked="f" coordsize="5170,2880" o:gfxdata="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VhxC8AAAA&#10;3QAAAA8AAAAAAAAAAQAgAAAAIgAAAGRycy9kb3ducmV2LnhtbFBLAQIUABQAAAAIAIdO4kAzLwWe&#10;OwAAADkAAAAQAAAAAAAAAAEAIAAAAAsBAABkcnMvc2hhcGV4bWwueG1sUEsFBgAAAAAGAAYAWwEA&#10;ALUDAAAAAA==&#10;" path="m5105,240l5086,240,5080,220,5099,220,5105,240xe">
                    <v:fill on="t" focussize="0,0"/>
                    <v:stroke on="f"/>
                    <v:imagedata o:title=""/>
                    <o:lock v:ext="edit" aspectratio="f"/>
                  </v:shape>
                  <v:shape id="任意多边形 107" o:spid="_x0000_s1026" o:spt="100" style="position:absolute;left:2987;top:-286;height:2880;width:5170;" fillcolor="#000000" filled="t" stroked="f" coordsize="5170,2880" o:gfxdata="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kii74A&#10;AADdAAAADwAAAAAAAAABACAAAAAiAAAAZHJzL2Rvd25yZXYueG1sUEsBAhQAFAAAAAgAh07iQDMv&#10;BZ47AAAAOQAAABAAAAAAAAAAAQAgAAAADQEAAGRycy9zaGFwZXhtbC54bWxQSwUGAAAAAAYABgBb&#10;AQAAtwMAAAAA&#10;" path="m71,260l53,260,58,240,77,240,71,260xe">
                    <v:fill on="t" focussize="0,0"/>
                    <v:stroke on="f"/>
                    <v:imagedata o:title=""/>
                    <o:lock v:ext="edit" aspectratio="f"/>
                  </v:shape>
                  <v:shape id="任意多边形 108" o:spid="_x0000_s1026" o:spt="100" style="position:absolute;left:2987;top:-286;height:2880;width:5170;" fillcolor="#000000" filled="t" stroked="f" coordsize="5170,2880" o:gfxdata="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hrb5&#10;wAAAAN0AAAAPAAAAAAAAAAEAIAAAACIAAABkcnMvZG93bnJldi54bWxQSwECFAAUAAAACACHTuJA&#10;My8FnjsAAAA5AAAAEAAAAAAAAAABACAAAAAPAQAAZHJzL3NoYXBleG1sLnhtbFBLBQYAAAAABgAG&#10;AFsBAAC5AwAAAAA=&#10;" path="m5116,260l5097,260,5092,240,5111,240,5116,260xe">
                    <v:fill on="t" focussize="0,0"/>
                    <v:stroke on="f"/>
                    <v:imagedata o:title=""/>
                    <o:lock v:ext="edit" aspectratio="f"/>
                  </v:shape>
                  <v:shape id="任意多边形 109" o:spid="_x0000_s1026" o:spt="100" style="position:absolute;left:2987;top:-286;height:2880;width:5170;" fillcolor="#000000" filled="t" stroked="f" coordsize="5170,2880" o:gfxdata="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KE2K8AAAA&#10;3QAAAA8AAAAAAAAAAQAgAAAAIgAAAGRycy9kb3ducmV2LnhtbFBLAQIUABQAAAAIAIdO4kAzLwWe&#10;OwAAADkAAAAQAAAAAAAAAAEAIAAAAAsBAABkcnMvc2hhcGV4bWwueG1sUEsFBgAAAAAGAAYAWwEA&#10;ALUDAAAAAA==&#10;" path="m61,280l43,280,48,260,66,260,61,280xe">
                    <v:fill on="t" focussize="0,0"/>
                    <v:stroke on="f"/>
                    <v:imagedata o:title=""/>
                    <o:lock v:ext="edit" aspectratio="f"/>
                  </v:shape>
                  <v:shape id="任意多边形 110" o:spid="_x0000_s1026" o:spt="100" style="position:absolute;left:2987;top:-286;height:2880;width:5170;" fillcolor="#000000" filled="t" stroked="f" coordsize="5170,2880" o:gfxdata="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KSwi&#10;wAAAAN0AAAAPAAAAAAAAAAEAIAAAACIAAABkcnMvZG93bnJldi54bWxQSwECFAAUAAAACACHTuJA&#10;My8FnjsAAAA5AAAAEAAAAAAAAAABACAAAAAPAQAAZHJzL3NoYXBleG1sLnhtbFBLBQYAAAAABgAG&#10;AFsBAAC5AwAAAAA=&#10;" path="m5126,280l5108,280,5103,260,5121,260,5126,280xe">
                    <v:fill on="t" focussize="0,0"/>
                    <v:stroke on="f"/>
                    <v:imagedata o:title=""/>
                    <o:lock v:ext="edit" aspectratio="f"/>
                  </v:shape>
                  <v:shape id="任意多边形 111" o:spid="_x0000_s1026" o:spt="100" style="position:absolute;left:2987;top:-286;height:2880;width:5170;" fillcolor="#000000" filled="t" stroked="f" coordsize="5170,2880" o:gfxdata="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WJubsAAADd&#10;AAAADwAAAAAAAAABACAAAAAiAAAAZHJzL2Rvd25yZXYueG1sUEsBAhQAFAAAAAgAh07iQDMvBZ47&#10;AAAAOQAAABAAAAAAAAAAAQAgAAAACgEAAGRycy9zaGFwZXhtbC54bWxQSwUGAAAAAAYABgBbAQAA&#10;tAMAAAAA&#10;" path="m52,300l33,300,38,280,56,280,52,300xe">
                    <v:fill on="t" focussize="0,0"/>
                    <v:stroke on="f"/>
                    <v:imagedata o:title=""/>
                    <o:lock v:ext="edit" aspectratio="f"/>
                  </v:shape>
                  <v:shape id="任意多边形 112" o:spid="_x0000_s1026" o:spt="100" style="position:absolute;left:2987;top:-286;height:2880;width:5170;" fillcolor="#000000" filled="t" stroked="f" coordsize="5170,2880" o:gfxdata="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3F868AAAA&#10;3QAAAA8AAAAAAAAAAQAgAAAAIgAAAGRycy9kb3ducmV2LnhtbFBLAQIUABQAAAAIAIdO4kAzLwWe&#10;OwAAADkAAAAQAAAAAAAAAAEAIAAAAAsBAABkcnMvc2hhcGV4bWwueG1sUEsFBgAAAAAGAAYAWwEA&#10;ALUDAAAAAA==&#10;" path="m5136,300l5117,300,5113,280,5131,280,5136,300xe">
                    <v:fill on="t" focussize="0,0"/>
                    <v:stroke on="f"/>
                    <v:imagedata o:title=""/>
                    <o:lock v:ext="edit" aspectratio="f"/>
                  </v:shape>
                  <v:shape id="任意多边形 113" o:spid="_x0000_s1026" o:spt="100" style="position:absolute;left:2987;top:-286;height:2880;width:5170;" fillcolor="#000000" filled="t" stroked="f" coordsize="5170,2880" o:gfxdata="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7JVvQAA&#10;AN0AAAAPAAAAAAAAAAEAIAAAACIAAABkcnMvZG93bnJldi54bWxQSwECFAAUAAAACACHTuJAMy8F&#10;njsAAAA5AAAAEAAAAAAAAAABACAAAAAMAQAAZHJzL3NoYXBleG1sLnhtbFBLBQYAAAAABgAGAFsB&#10;AAC2AwAAAAA=&#10;" path="m36,340l21,340,25,320,29,300,47,300,43,320,39,320,36,340xe">
                    <v:fill on="t" focussize="0,0"/>
                    <v:stroke on="f"/>
                    <v:imagedata o:title=""/>
                    <o:lock v:ext="edit" aspectratio="f"/>
                  </v:shape>
                  <v:shape id="任意多边形 114" o:spid="_x0000_s1026" o:spt="100" style="position:absolute;left:2987;top:-286;height:2880;width:5170;" fillcolor="#000000" filled="t" stroked="f" coordsize="5170,2880" o:gfxdata="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ohvQAA&#10;AN0AAAAPAAAAAAAAAAEAIAAAACIAAABkcnMvZG93bnJldi54bWxQSwECFAAUAAAACACHTuJAMy8F&#10;njsAAAA5AAAAEAAAAAAAAAABACAAAAAMAQAAZHJzL3NoYXBleG1sLnhtbFBLBQYAAAAABgAGAFsB&#10;AAC2AwAAAAA=&#10;" path="m5147,340l5133,340,5130,320,5126,320,5122,300,5140,300,5144,320,5147,340xe">
                    <v:fill on="t" focussize="0,0"/>
                    <v:stroke on="f"/>
                    <v:imagedata o:title=""/>
                    <o:lock v:ext="edit" aspectratio="f"/>
                  </v:shape>
                  <v:shape id="任意多边形 115" o:spid="_x0000_s1026" o:spt="100" style="position:absolute;left:2987;top:-286;height:2880;width:5170;" fillcolor="#000000" filled="t" stroked="f" coordsize="5170,2880" o:gfxdata="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o+6vQAA&#10;AN0AAAAPAAAAAAAAAAEAIAAAACIAAABkcnMvZG93bnJldi54bWxQSwECFAAUAAAACACHTuJAMy8F&#10;njsAAAA5AAAAEAAAAAAAAAABACAAAAAMAQAAZHJzL3NoYXBleG1sLnhtbFBLBQYAAAAABgAGAFsB&#10;AAC2AwAAAAA=&#10;" path="m29,360l15,360,18,340,32,340,29,360xe">
                    <v:fill on="t" focussize="0,0"/>
                    <v:stroke on="f"/>
                    <v:imagedata o:title=""/>
                    <o:lock v:ext="edit" aspectratio="f"/>
                  </v:shape>
                  <v:shape id="任意多边形 116" o:spid="_x0000_s1026" o:spt="100" style="position:absolute;left:2987;top:-286;height:2880;width:5170;" fillcolor="#000000" filled="t" stroked="f" coordsize="5170,2880" o:gfxdata="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jBHNugAAAN0A&#10;AAAPAAAAAAAAAAEAIAAAACIAAABkcnMvZG93bnJldi54bWxQSwECFAAUAAAACACHTuJAMy8FnjsA&#10;AAA5AAAAEAAAAAAAAAABACAAAAAJAQAAZHJzL3NoYXBleG1sLnhtbFBLBQYAAAAABgAGAFsBAACz&#10;AwAAAAA=&#10;" path="m5154,360l5140,360,5136,340,5151,340,5154,360xe">
                    <v:fill on="t" focussize="0,0"/>
                    <v:stroke on="f"/>
                    <v:imagedata o:title=""/>
                    <o:lock v:ext="edit" aspectratio="f"/>
                  </v:shape>
                  <v:shape id="任意多边形 117" o:spid="_x0000_s1026" o:spt="100" style="position:absolute;left:2987;top:-286;height:2880;width:5170;" fillcolor="#000000" filled="t" stroked="f" coordsize="5170,2880" o:gfxdata="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LRWugAAAN0A&#10;AAAPAAAAAAAAAAEAIAAAACIAAABkcnMvZG93bnJldi54bWxQSwECFAAUAAAACACHTuJAMy8FnjsA&#10;AAA5AAAAEAAAAAAAAAABACAAAAAJAQAAZHJzL3NoYXBleG1sLnhtbFBLBQYAAAAABgAGAFsBAACz&#10;AwAAAAA=&#10;" path="m22,400l7,400,9,380,12,360,29,360,27,380,24,380,22,400xe">
                    <v:fill on="t" focussize="0,0"/>
                    <v:stroke on="f"/>
                    <v:imagedata o:title=""/>
                    <o:lock v:ext="edit" aspectratio="f"/>
                  </v:shape>
                  <v:shape id="任意多边形 118" o:spid="_x0000_s1026" o:spt="100" style="position:absolute;left:2987;top:-286;height:2880;width:5170;" fillcolor="#000000" filled="t" stroked="f" coordsize="5170,2880" o:gfxdata="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yAk&#10;wAAAAN0AAAAPAAAAAAAAAAEAIAAAACIAAABkcnMvZG93bnJldi54bWxQSwECFAAUAAAACACHTuJA&#10;My8FnjsAAAA5AAAAEAAAAAAAAAABACAAAAAPAQAAZHJzL3NoYXBleG1sLnhtbFBLBQYAAAAABgAG&#10;AFsBAAC5AwAAAAA=&#10;" path="m5162,400l5147,400,5145,380,5142,380,5139,360,5157,360,5159,380,5162,400xe">
                    <v:fill on="t" focussize="0,0"/>
                    <v:stroke on="f"/>
                    <v:imagedata o:title=""/>
                    <o:lock v:ext="edit" aspectratio="f"/>
                  </v:shape>
                  <v:shape id="任意多边形 119" o:spid="_x0000_s1026" o:spt="100" style="position:absolute;left:2987;top:-286;height:2880;width:5170;" fillcolor="#000000" filled="t" stroked="f" coordsize="5170,2880" o:gfxdata="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E4W/ugAAAN0A&#10;AAAPAAAAAAAAAAEAIAAAACIAAABkcnMvZG93bnJldi54bWxQSwECFAAUAAAACACHTuJAMy8FnjsA&#10;AAA5AAAAEAAAAAAAAAABACAAAAAJAQAAZHJzL3NoYXBleG1sLnhtbFBLBQYAAAAABgAGAFsBAACz&#10;AwAAAAA=&#10;" path="m18,420l3,420,5,400,20,400,18,420xe">
                    <v:fill on="t" focussize="0,0"/>
                    <v:stroke on="f"/>
                    <v:imagedata o:title=""/>
                    <o:lock v:ext="edit" aspectratio="f"/>
                  </v:shape>
                  <v:shape id="任意多边形 120" o:spid="_x0000_s1026" o:spt="100" style="position:absolute;left:2987;top:-286;height:2880;width:5170;" fillcolor="#000000" filled="t" stroked="f" coordsize="5170,2880" o:gfxdata="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eaf&#10;wAAAAN0AAAAPAAAAAAAAAAEAIAAAACIAAABkcnMvZG93bnJldi54bWxQSwECFAAUAAAACACHTuJA&#10;My8FnjsAAAA5AAAAEAAAAAAAAAABACAAAAAPAQAAZHJzL3NoYXBleG1sLnhtbFBLBQYAAAAABgAG&#10;AFsBAAC5AwAAAAA=&#10;" path="m5165,420l5151,420,5149,400,5164,400,5165,420xe">
                    <v:fill on="t" focussize="0,0"/>
                    <v:stroke on="f"/>
                    <v:imagedata o:title=""/>
                    <o:lock v:ext="edit" aspectratio="f"/>
                  </v:shape>
                  <v:shape id="任意多边形 121" o:spid="_x0000_s1026" o:spt="100" style="position:absolute;left:2987;top:-286;height:2880;width:5170;" fillcolor="#000000" filled="t" stroked="f" coordsize="5170,2880" o:gfxdata="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JQwS8AAAA&#10;3QAAAA8AAAAAAAAAAQAgAAAAIgAAAGRycy9kb3ducmV2LnhtbFBLAQIUABQAAAAIAIdO4kAzLwWe&#10;OwAAADkAAAAQAAAAAAAAAAEAIAAAAAsBAABkcnMvc2hhcGV4bWwueG1sUEsFBgAAAAAGAAYAWwEA&#10;ALUDAAAAAA==&#10;" path="m15,460l0,460,1,440,2,420,17,420,16,440,15,460xe">
                    <v:fill on="t" focussize="0,0"/>
                    <v:stroke on="f"/>
                    <v:imagedata o:title=""/>
                    <o:lock v:ext="edit" aspectratio="f"/>
                  </v:shape>
                  <v:shape id="任意多边形 122" o:spid="_x0000_s1026" o:spt="100" style="position:absolute;left:2987;top:-286;height:2880;width:5170;" fillcolor="#000000" filled="t" stroked="f" coordsize="5170,2880" o:gfxdata="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vdc74A&#10;AADdAAAADwAAAAAAAAABACAAAAAiAAAAZHJzL2Rvd25yZXYueG1sUEsBAhQAFAAAAAgAh07iQDMv&#10;BZ47AAAAOQAAABAAAAAAAAAAAQAgAAAADQEAAGRycy9zaGFwZXhtbC54bWxQSwUGAAAAAAYABgBb&#10;AQAAtwMAAAAA&#10;" path="m5169,460l5154,460,5153,440,5152,420,5167,420,5168,440,5169,460xe">
                    <v:fill on="t" focussize="0,0"/>
                    <v:stroke on="f"/>
                    <v:imagedata o:title=""/>
                    <o:lock v:ext="edit" aspectratio="f"/>
                  </v:shape>
                  <v:shape id="任意多边形 123" o:spid="_x0000_s1026" o:spt="100" style="position:absolute;left:2987;top:-286;height:2880;width:5170;" fillcolor="#000000" filled="t" stroked="f" coordsize="5170,2880" o:gfxdata="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46L4A&#10;AADdAAAADwAAAAAAAAABACAAAAAiAAAAZHJzL2Rvd25yZXYueG1sUEsBAhQAFAAAAAgAh07iQDMv&#10;BZ47AAAAOQAAABAAAAAAAAAAAQAgAAAADQEAAGRycy9zaGFwZXhtbC54bWxQSwUGAAAAAAYABgBb&#10;AQAAtwMAAAAA&#10;" path="m16,2440l1,2440,0,2420,0,2400,0,460,15,460,15,2400,15,2420,16,2440xe">
                    <v:fill on="t" focussize="0,0"/>
                    <v:stroke on="f"/>
                    <v:imagedata o:title=""/>
                    <o:lock v:ext="edit" aspectratio="f"/>
                  </v:shape>
                  <v:shape id="任意多边形 124" o:spid="_x0000_s1026" o:spt="100" style="position:absolute;left:2987;top:-286;height:2880;width:5170;" fillcolor="#000000" filled="t" stroked="f" coordsize="5170,2880" o:gfxdata="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7gnL4A&#10;AADdAAAADwAAAAAAAAABACAAAAAiAAAAZHJzL2Rvd25yZXYueG1sUEsBAhQAFAAAAAgAh07iQDMv&#10;BZ47AAAAOQAAABAAAAAAAAAAAQAgAAAADQEAAGRycy9zaGFwZXhtbC54bWxQSwUGAAAAAAYABgBb&#10;AQAAtwMAAAAA&#10;" path="m5168,2440l5153,2440,5154,2420,5154,2400,5154,460,5169,460,5169,2400,5169,2420,5168,2440xe">
                    <v:fill on="t" focussize="0,0"/>
                    <v:stroke on="f"/>
                    <v:imagedata o:title=""/>
                    <o:lock v:ext="edit" aspectratio="f"/>
                  </v:shape>
                  <v:shape id="任意多边形 125" o:spid="_x0000_s1026" o:spt="100" style="position:absolute;left:2987;top:-286;height:2880;width:5170;" fillcolor="#000000" filled="t" stroked="f" coordsize="5170,2880" o:gfxdata="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JFB74A&#10;AADdAAAADwAAAAAAAAABACAAAAAiAAAAZHJzL2Rvd25yZXYueG1sUEsBAhQAFAAAAAgAh07iQDMv&#10;BZ47AAAAOQAAABAAAAAAAAAAAQAgAAAADQEAAGRycy9zaGFwZXhtbC54bWxQSwUGAAAAAAYABgBb&#10;AQAAtwMAAAAA&#10;" path="m18,2460l3,2460,2,2440,17,2440,18,2460xe">
                    <v:fill on="t" focussize="0,0"/>
                    <v:stroke on="f"/>
                    <v:imagedata o:title=""/>
                    <o:lock v:ext="edit" aspectratio="f"/>
                  </v:shape>
                  <v:shape id="任意多边形 126" o:spid="_x0000_s1026" o:spt="100" style="position:absolute;left:2987;top:-286;height:2880;width:5170;" fillcolor="#000000" filled="t" stroked="f" coordsize="5170,2880" o:gfxdata="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23C8AAAA&#10;3QAAAA8AAAAAAAAAAQAgAAAAIgAAAGRycy9kb3ducmV2LnhtbFBLAQIUABQAAAAIAIdO4kAzLwWe&#10;OwAAADkAAAAQAAAAAAAAAAEAIAAAAAsBAABkcnMvc2hhcGV4bWwueG1sUEsFBgAAAAAGAAYAWwEA&#10;ALUDAAAAAA==&#10;" path="m5165,2460l5151,2460,5152,2440,5167,2440,5165,2460xe">
                    <v:fill on="t" focussize="0,0"/>
                    <v:stroke on="f"/>
                    <v:imagedata o:title=""/>
                    <o:lock v:ext="edit" aspectratio="f"/>
                  </v:shape>
                  <v:shape id="任意多边形 127" o:spid="_x0000_s1026" o:spt="100" style="position:absolute;left:2987;top:-286;height:2880;width:5170;" fillcolor="#000000" filled="t" stroked="f" coordsize="5170,2880" o:gfxdata="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sfuu8AAAA&#10;3QAAAA8AAAAAAAAAAQAgAAAAIgAAAGRycy9kb3ducmV2LnhtbFBLAQIUABQAAAAIAIdO4kAzLwWe&#10;OwAAADkAAAAQAAAAAAAAAAEAIAAAAAsBAABkcnMvc2hhcGV4bWwueG1sUEsFBgAAAAAGAAYAWwEA&#10;ALUDAAAAAA==&#10;" path="m24,2500l9,2500,7,2480,5,2460,20,2460,22,2480,24,2500xe">
                    <v:fill on="t" focussize="0,0"/>
                    <v:stroke on="f"/>
                    <v:imagedata o:title=""/>
                    <o:lock v:ext="edit" aspectratio="f"/>
                  </v:shape>
                  <v:shape id="任意多边形 128" o:spid="_x0000_s1026" o:spt="100" style="position:absolute;left:2987;top:-286;height:2880;width:5170;" fillcolor="#000000" filled="t" stroked="f" coordsize="5170,2880" o:gfxdata="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M+qZ&#10;wAAAAN0AAAAPAAAAAAAAAAEAIAAAACIAAABkcnMvZG93bnJldi54bWxQSwECFAAUAAAACACHTuJA&#10;My8FnjsAAAA5AAAAEAAAAAAAAAABACAAAAAPAQAAZHJzL3NoYXBleG1sLnhtbFBLBQYAAAAABgAG&#10;AFsBAAC5AwAAAAA=&#10;" path="m5159,2500l5145,2500,5147,2480,5149,2460,5164,2460,5162,2480,5159,2500xe">
                    <v:fill on="t" focussize="0,0"/>
                    <v:stroke on="f"/>
                    <v:imagedata o:title=""/>
                    <o:lock v:ext="edit" aspectratio="f"/>
                  </v:shape>
                  <v:shape id="任意多边形 129" o:spid="_x0000_s1026" o:spt="100" style="position:absolute;left:2987;top:-286;height:2880;width:5170;" fillcolor="#000000" filled="t" stroked="f" coordsize="5170,2880" o:gfxdata="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9PAr4A&#10;AADdAAAADwAAAAAAAAABACAAAAAiAAAAZHJzL2Rvd25yZXYueG1sUEsBAhQAFAAAAAgAh07iQDMv&#10;BZ47AAAAOQAAABAAAAAAAAAAAQAgAAAADQEAAGRycy9zaGFwZXhtbC54bWxQSwUGAAAAAAYABgBb&#10;AQAAtwMAAAAA&#10;" path="m27,2500l24,2500,24,2480,27,2500xe">
                    <v:fill on="t" focussize="0,0"/>
                    <v:stroke on="f"/>
                    <v:imagedata o:title=""/>
                    <o:lock v:ext="edit" aspectratio="f"/>
                  </v:shape>
                  <v:shape id="任意多边形 130" o:spid="_x0000_s1026" o:spt="100" style="position:absolute;left:2987;top:-286;height:2880;width:5170;" fillcolor="#000000" filled="t" stroked="f" coordsize="5170,2880" o:gfxdata="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qc&#10;cELCAAAA3QAAAA8AAAAAAAAAAQAgAAAAIgAAAGRycy9kb3ducmV2LnhtbFBLAQIUABQAAAAIAIdO&#10;4kAzLwWeOwAAADkAAAAQAAAAAAAAAAEAIAAAABEBAABkcnMvc2hhcGV4bWwueG1sUEsFBgAAAAAG&#10;AAYAWwEAALsDAAAAAA==&#10;" path="m5145,2500l5142,2500,5145,2480,5145,2500xe">
                    <v:fill on="t" focussize="0,0"/>
                    <v:stroke on="f"/>
                    <v:imagedata o:title=""/>
                    <o:lock v:ext="edit" aspectratio="f"/>
                  </v:shape>
                  <v:shape id="任意多边形 131" o:spid="_x0000_s1026" o:spt="100" style="position:absolute;left:2987;top:-286;height:2880;width:5170;" fillcolor="#000000" filled="t" stroked="f" coordsize="5170,2880" o:gfxdata="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0NXZvQAA&#10;AN0AAAAPAAAAAAAAAAEAIAAAACIAAABkcnMvZG93bnJldi54bWxQSwECFAAUAAAACACHTuJAMy8F&#10;njsAAAA5AAAAEAAAAAAAAAABACAAAAAMAQAAZHJzL3NoYXBleG1sLnhtbFBLBQYAAAAABgAGAFsB&#10;AAC2AwAAAAA=&#10;" path="m29,2520l15,2520,12,2500,27,2500,29,2520xe">
                    <v:fill on="t" focussize="0,0"/>
                    <v:stroke on="f"/>
                    <v:imagedata o:title=""/>
                    <o:lock v:ext="edit" aspectratio="f"/>
                  </v:shape>
                  <v:shape id="任意多边形 132" o:spid="_x0000_s1026" o:spt="100" style="position:absolute;left:2987;top:-286;height:2880;width:5170;" fillcolor="#000000" filled="t" stroked="f" coordsize="5170,2880" o:gfxdata="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JLrr4A&#10;AADdAAAADwAAAAAAAAABACAAAAAiAAAAZHJzL2Rvd25yZXYueG1sUEsBAhQAFAAAAAgAh07iQDMv&#10;BZ47AAAAOQAAABAAAAAAAAAAAQAgAAAADQEAAGRycy9zaGFwZXhtbC54bWxQSwUGAAAAAAYABgBb&#10;AQAAtwMAAAAA&#10;" path="m5154,2520l5139,2520,5142,2500,5157,2500,5154,2520xe">
                    <v:fill on="t" focussize="0,0"/>
                    <v:stroke on="f"/>
                    <v:imagedata o:title=""/>
                    <o:lock v:ext="edit" aspectratio="f"/>
                  </v:shape>
                  <v:shape id="任意多边形 133" o:spid="_x0000_s1026" o:spt="100" style="position:absolute;left:2987;top:-286;height:2880;width:5170;" fillcolor="#000000" filled="t" stroked="f" coordsize="5170,2880" o:gfxdata="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7uNb4A&#10;AADdAAAADwAAAAAAAAABACAAAAAiAAAAZHJzL2Rvd25yZXYueG1sUEsBAhQAFAAAAAgAh07iQDMv&#10;BZ47AAAAOQAAABAAAAAAAAAAAQAgAAAADQEAAGRycy9zaGFwZXhtbC54bWxQSwUGAAAAAAYABgBb&#10;AQAAtwMAAAAA&#10;" path="m43,2560l25,2560,21,2540,18,2520,32,2520,36,2540,39,2540,43,2560xe">
                    <v:fill on="t" focussize="0,0"/>
                    <v:stroke on="f"/>
                    <v:imagedata o:title=""/>
                    <o:lock v:ext="edit" aspectratio="f"/>
                  </v:shape>
                  <v:shape id="任意多边形 134" o:spid="_x0000_s1026" o:spt="100" style="position:absolute;left:2987;top:-286;height:2880;width:5170;" fillcolor="#000000" filled="t" stroked="f" coordsize="5170,2880" o:gfxdata="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d2Qb4A&#10;AADdAAAADwAAAAAAAAABACAAAAAiAAAAZHJzL2Rvd25yZXYueG1sUEsBAhQAFAAAAAgAh07iQDMv&#10;BZ47AAAAOQAAABAAAAAAAAAAAQAgAAAADQEAAGRycy9zaGFwZXhtbC54bWxQSwUGAAAAAAYABgBb&#10;AQAAtwMAAAAA&#10;" path="m5144,2560l5126,2560,5130,2540,5133,2540,5137,2520,5151,2520,5147,2540,5144,2560xe">
                    <v:fill on="t" focussize="0,0"/>
                    <v:stroke on="f"/>
                    <v:imagedata o:title=""/>
                    <o:lock v:ext="edit" aspectratio="f"/>
                  </v:shape>
                  <v:shape id="任意多边形 135" o:spid="_x0000_s1026" o:spt="100" style="position:absolute;left:2987;top:-286;height:2880;width:5170;" fillcolor="#000000" filled="t" stroked="f" coordsize="5170,2880" o:gfxdata="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vT2r4A&#10;AADdAAAADwAAAAAAAAABACAAAAAiAAAAZHJzL2Rvd25yZXYueG1sUEsBAhQAFAAAAAgAh07iQDMv&#10;BZ47AAAAOQAAABAAAAAAAAAAAQAgAAAADQEAAGRycy9zaGFwZXhtbC54bWxQSwUGAAAAAAYABgBb&#10;AQAAtwMAAAAA&#10;" path="m52,2580l33,2580,29,2560,47,2560,52,2580xe">
                    <v:fill on="t" focussize="0,0"/>
                    <v:stroke on="f"/>
                    <v:imagedata o:title=""/>
                    <o:lock v:ext="edit" aspectratio="f"/>
                  </v:shape>
                  <v:shape id="任意多边形 136" o:spid="_x0000_s1026" o:spt="100" style="position:absolute;left:2987;top:-286;height:2880;width:5170;" fillcolor="#000000" filled="t" stroked="f" coordsize="5170,2880" o:gfxdata="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5Ta2/&#10;AAAA3QAAAA8AAAAAAAAAAQAgAAAAIgAAAGRycy9kb3ducmV2LnhtbFBLAQIUABQAAAAIAIdO4kAz&#10;LwWeOwAAADkAAAAQAAAAAAAAAAEAIAAAAA4BAABkcnMvc2hhcGV4bWwueG1sUEsFBgAAAAAGAAYA&#10;WwEAALgDAAAAAA==&#10;" path="m5136,2580l5117,2580,5122,2560,5140,2560,5136,2580xe">
                    <v:fill on="t" focussize="0,0"/>
                    <v:stroke on="f"/>
                    <v:imagedata o:title=""/>
                    <o:lock v:ext="edit" aspectratio="f"/>
                  </v:shape>
                  <v:shape id="任意多边形 137" o:spid="_x0000_s1026" o:spt="100" style="position:absolute;left:2987;top:-286;height:2880;width:5170;" fillcolor="#000000" filled="t" stroked="f" coordsize="5170,2880" o:gfxdata="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eg2vQAA&#10;AN0AAAAPAAAAAAAAAAEAIAAAACIAAABkcnMvZG93bnJldi54bWxQSwECFAAUAAAACACHTuJAMy8F&#10;njsAAAA5AAAAEAAAAAAAAAABACAAAAAMAQAAZHJzL3NoYXBleG1sLnhtbFBLBQYAAAAABgAGAFsB&#10;AAC2AwAAAAA=&#10;" path="m61,2600l43,2600,38,2580,56,2580,61,2600xe">
                    <v:fill on="t" focussize="0,0"/>
                    <v:stroke on="f"/>
                    <v:imagedata o:title=""/>
                    <o:lock v:ext="edit" aspectratio="f"/>
                  </v:shape>
                  <v:shape id="任意多边形 138" o:spid="_x0000_s1026" o:spt="100" style="position:absolute;left:2987;top:-286;height:2880;width:5170;" fillcolor="#000000" filled="t" stroked="f" coordsize="5170,2880" o:gfxdata="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q&#10;fETCAAAA3QAAAA8AAAAAAAAAAQAgAAAAIgAAAGRycy9kb3ducmV2LnhtbFBLAQIUABQAAAAIAIdO&#10;4kAzLwWeOwAAADkAAAAQAAAAAAAAAAEAIAAAABEBAABkcnMvc2hhcGV4bWwueG1sUEsFBgAAAAAG&#10;AAYAWwEAALsDAAAAAA==&#10;" path="m5126,2600l5108,2600,5113,2580,5131,2580,5126,2600xe">
                    <v:fill on="t" focussize="0,0"/>
                    <v:stroke on="f"/>
                    <v:imagedata o:title=""/>
                    <o:lock v:ext="edit" aspectratio="f"/>
                  </v:shape>
                  <v:shape id="任意多边形 139" o:spid="_x0000_s1026" o:spt="100" style="position:absolute;left:2987;top:-286;height:2880;width:5170;" fillcolor="#000000" filled="t" stroked="f" coordsize="5170,2880" o:gfxdata="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bZ37sAAADd&#10;AAAADwAAAAAAAAABACAAAAAiAAAAZHJzL2Rvd25yZXYueG1sUEsBAhQAFAAAAAgAh07iQDMvBZ47&#10;AAAAOQAAABAAAAAAAAAAAQAgAAAACgEAAGRycy9zaGFwZXhtbC54bWxQSwUGAAAAAAYABgBbAQAA&#10;tAMAAAAA&#10;" path="m71,2620l53,2620,48,2600,66,2600,71,2620xe">
                    <v:fill on="t" focussize="0,0"/>
                    <v:stroke on="f"/>
                    <v:imagedata o:title=""/>
                    <o:lock v:ext="edit" aspectratio="f"/>
                  </v:shape>
                  <v:shape id="任意多边形 140" o:spid="_x0000_s1026" o:spt="100" style="position:absolute;left:2987;top:-286;height:2880;width:5170;" fillcolor="#000000" filled="t" stroked="f" coordsize="5170,2880" o:gfxdata="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Ka&#10;Az/CAAAA3QAAAA8AAAAAAAAAAQAgAAAAIgAAAGRycy9kb3ducmV2LnhtbFBLAQIUABQAAAAIAIdO&#10;4kAzLwWeOwAAADkAAAAQAAAAAAAAAAEAIAAAABEBAABkcnMvc2hhcGV4bWwueG1sUEsFBgAAAAAG&#10;AAYAWwEAALsDAAAAAA==&#10;" path="m5116,2620l5097,2620,5103,2600,5121,2600,5116,2620xe">
                    <v:fill on="t" focussize="0,0"/>
                    <v:stroke on="f"/>
                    <v:imagedata o:title=""/>
                    <o:lock v:ext="edit" aspectratio="f"/>
                  </v:shape>
                  <v:shape id="任意多边形 141" o:spid="_x0000_s1026" o:spt="100" style="position:absolute;left:2987;top:-286;height:2880;width:5170;" fillcolor="#000000" filled="t" stroked="f" coordsize="5170,2880" o:gfxdata="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qakvQAA&#10;AN0AAAAPAAAAAAAAAAEAIAAAACIAAABkcnMvZG93bnJldi54bWxQSwECFAAUAAAACACHTuJAMy8F&#10;njsAAAA5AAAAEAAAAAAAAAABACAAAAAMAQAAZHJzL3NoYXBleG1sLnhtbFBLBQYAAAAABgAGAFsB&#10;AAC2AwAAAAA=&#10;" path="m83,2640l64,2640,58,2620,77,2620,83,2640xe">
                    <v:fill on="t" focussize="0,0"/>
                    <v:stroke on="f"/>
                    <v:imagedata o:title=""/>
                    <o:lock v:ext="edit" aspectratio="f"/>
                  </v:shape>
                  <v:shape id="任意多边形 142" o:spid="_x0000_s1026" o:spt="100" style="position:absolute;left:2987;top:-286;height:2880;width:5170;" fillcolor="#000000" filled="t" stroked="f" coordsize="5170,2880" o:gfxdata="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Q4074A&#10;AADdAAAADwAAAAAAAAABACAAAAAiAAAAZHJzL2Rvd25yZXYueG1sUEsBAhQAFAAAAAgAh07iQDMv&#10;BZ47AAAAOQAAABAAAAAAAAAAAQAgAAAADQEAAGRycy9zaGFwZXhtbC54bWxQSwUGAAAAAAYABgBb&#10;AQAAtwMAAAAA&#10;" path="m5105,2640l5086,2640,5092,2620,5111,2620,5105,2640xe">
                    <v:fill on="t" focussize="0,0"/>
                    <v:stroke on="f"/>
                    <v:imagedata o:title=""/>
                    <o:lock v:ext="edit" aspectratio="f"/>
                  </v:shape>
                  <v:shape id="任意多边形 143" o:spid="_x0000_s1026" o:spt="100" style="position:absolute;left:2987;top:-286;height:2880;width:5170;" fillcolor="#000000" filled="t" stroked="f" coordsize="5170,2880" o:gfxdata="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idSL4A&#10;AADdAAAADwAAAAAAAAABACAAAAAiAAAAZHJzL2Rvd25yZXYueG1sUEsBAhQAFAAAAAgAh07iQDMv&#10;BZ47AAAAOQAAABAAAAAAAAAAAQAgAAAADQEAAGRycy9zaGFwZXhtbC54bWxQSwUGAAAAAAYABgBb&#10;AQAAtwMAAAAA&#10;" path="m95,2660l76,2660,70,2640,89,2640,95,2660xe">
                    <v:fill on="t" focussize="0,0"/>
                    <v:stroke on="f"/>
                    <v:imagedata o:title=""/>
                    <o:lock v:ext="edit" aspectratio="f"/>
                  </v:shape>
                  <v:shape id="任意多边形 144" o:spid="_x0000_s1026" o:spt="100" style="position:absolute;left:2987;top:-286;height:2880;width:5170;" fillcolor="#000000" filled="t" stroked="f" coordsize="5170,2880" o:gfxdata="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EFPL4A&#10;AADdAAAADwAAAAAAAAABACAAAAAiAAAAZHJzL2Rvd25yZXYueG1sUEsBAhQAFAAAAAgAh07iQDMv&#10;BZ47AAAAOQAAABAAAAAAAAAAAQAgAAAADQEAAGRycy9zaGFwZXhtbC54bWxQSwUGAAAAAAYABgBb&#10;AQAAtwMAAAAA&#10;" path="m5093,2660l5074,2660,5080,2640,5099,2640,5093,2660xe">
                    <v:fill on="t" focussize="0,0"/>
                    <v:stroke on="f"/>
                    <v:imagedata o:title=""/>
                    <o:lock v:ext="edit" aspectratio="f"/>
                  </v:shape>
                  <v:shape id="任意多边形 145" o:spid="_x0000_s1026" o:spt="100" style="position:absolute;left:2987;top:-286;height:2880;width:5170;" fillcolor="#000000" filled="t" stroked="f" coordsize="5170,2880" o:gfxdata="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2gp74A&#10;AADdAAAADwAAAAAAAAABACAAAAAiAAAAZHJzL2Rvd25yZXYueG1sUEsBAhQAFAAAAAgAh07iQDMv&#10;BZ47AAAAOQAAABAAAAAAAAAAAQAgAAAADQEAAGRycy9zaGFwZXhtbC54bWxQSwUGAAAAAAYABgBb&#10;AQAAtwMAAAAA&#10;" path="m108,2680l89,2680,83,2660,102,2660,108,2680xe">
                    <v:fill on="t" focussize="0,0"/>
                    <v:stroke on="f"/>
                    <v:imagedata o:title=""/>
                    <o:lock v:ext="edit" aspectratio="f"/>
                  </v:shape>
                  <v:shape id="任意多边形 146" o:spid="_x0000_s1026" o:spt="100" style="position:absolute;left:2987;top:-286;height:2880;width:5170;" fillcolor="#000000" filled="t" stroked="f" coordsize="5170,2880" o:gfxdata="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PtC/&#10;AAAA3QAAAA8AAAAAAAAAAQAgAAAAIgAAAGRycy9kb3ducmV2LnhtbFBLAQIUABQAAAAIAIdO4kAz&#10;LwWeOwAAADkAAAAQAAAAAAAAAAEAIAAAAA4BAABkcnMvc2hhcGV4bWwueG1sUEsFBgAAAAAGAAYA&#10;WwEAALgDAAAAAA==&#10;" path="m5080,2680l5061,2680,5067,2660,5086,2660,5080,2680xe">
                    <v:fill on="t" focussize="0,0"/>
                    <v:stroke on="f"/>
                    <v:imagedata o:title=""/>
                    <o:lock v:ext="edit" aspectratio="f"/>
                  </v:shape>
                  <v:shape id="任意多边形 147" o:spid="_x0000_s1026" o:spt="100" style="position:absolute;left:2987;top:-286;height:2880;width:5170;" fillcolor="#000000" filled="t" stroked="f" coordsize="5170,2880" o:gfxdata="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5tLvQAA&#10;AN0AAAAPAAAAAAAAAAEAIAAAACIAAABkcnMvZG93bnJldi54bWxQSwECFAAUAAAACACHTuJAMy8F&#10;njsAAAA5AAAAEAAAAAAAAAABACAAAAAMAQAAZHJzL3NoYXBleG1sLnhtbFBLBQYAAAAABgAGAFsB&#10;AAC2AwAAAAA=&#10;" path="m122,2700l103,2700,96,2680,115,2680,122,2700xe">
                    <v:fill on="t" focussize="0,0"/>
                    <v:stroke on="f"/>
                    <v:imagedata o:title=""/>
                    <o:lock v:ext="edit" aspectratio="f"/>
                  </v:shape>
                  <v:shape id="任意多边形 148" o:spid="_x0000_s1026" o:spt="100" style="position:absolute;left:2987;top:-286;height:2880;width:5170;" fillcolor="#000000" filled="t" stroked="f" coordsize="5170,2880" o:gfxdata="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s&#10;DznCAAAA3QAAAA8AAAAAAAAAAQAgAAAAIgAAAGRycy9kb3ducmV2LnhtbFBLAQIUABQAAAAIAIdO&#10;4kAzLwWeOwAAADkAAAAQAAAAAAAAAAEAIAAAABEBAABkcnMvc2hhcGV4bWwueG1sUEsFBgAAAAAG&#10;AAYAWwEAALsDAAAAAA==&#10;" path="m5066,2700l5047,2700,5054,2680,5073,2680,5066,2700xe">
                    <v:fill on="t" focussize="0,0"/>
                    <v:stroke on="f"/>
                    <v:imagedata o:title=""/>
                    <o:lock v:ext="edit" aspectratio="f"/>
                  </v:shape>
                  <v:shape id="任意多边形 149" o:spid="_x0000_s1026" o:spt="100" style="position:absolute;left:2987;top:-286;height:2880;width:5170;" fillcolor="#000000" filled="t" stroked="f" coordsize="5170,2880" o:gfxdata="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CqorsAAADd&#10;AAAADwAAAAAAAAABACAAAAAiAAAAZHJzL2Rvd25yZXYueG1sUEsBAhQAFAAAAAgAh07iQDMvBZ47&#10;AAAAOQAAABAAAAAAAAAAAQAgAAAACgEAAGRycy9zaGFwZXhtbC54bWxQSwUGAAAAAAYABgBbAQAA&#10;tAMAAAAA&#10;" path="m137,2720l118,2720,111,2700,130,2700,137,2720xe">
                    <v:fill on="t" focussize="0,0"/>
                    <v:stroke on="f"/>
                    <v:imagedata o:title=""/>
                    <o:lock v:ext="edit" aspectratio="f"/>
                  </v:shape>
                  <v:shape id="任意多边形 150" o:spid="_x0000_s1026" o:spt="100" style="position:absolute;left:2987;top:-286;height:2880;width:5170;" fillcolor="#000000" filled="t" stroked="f" coordsize="5170,2880" o:gfxdata="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D&#10;leLCAAAA3QAAAA8AAAAAAAAAAQAgAAAAIgAAAGRycy9kb3ducmV2LnhtbFBLAQIUABQAAAAIAIdO&#10;4kAzLwWeOwAAADkAAAAQAAAAAAAAAAEAIAAAABEBAABkcnMvc2hhcGV4bWwueG1sUEsFBgAAAAAG&#10;AAYAWwEAALsDAAAAAA==&#10;" path="m5051,2720l5032,2720,5039,2700,5058,2700,5051,2720xe">
                    <v:fill on="t" focussize="0,0"/>
                    <v:stroke on="f"/>
                    <v:imagedata o:title=""/>
                    <o:lock v:ext="edit" aspectratio="f"/>
                  </v:shape>
                  <v:shape id="任意多边形 151" o:spid="_x0000_s1026" o:spt="100" style="position:absolute;left:2987;top:-286;height:2880;width:5170;" fillcolor="#000000" filled="t" stroked="f" coordsize="5170,2880" o:gfxdata="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zB5vQAA&#10;AN0AAAAPAAAAAAAAAAEAIAAAACIAAABkcnMvZG93bnJldi54bWxQSwECFAAUAAAACACHTuJAMy8F&#10;njsAAAA5AAAAEAAAAAAAAAABACAAAAAMAQAAZHJzL3NoYXBleG1sLnhtbFBLBQYAAAAABgAGAFsB&#10;AAC2AwAAAAA=&#10;" path="m161,2740l134,2740,126,2720,153,2720,161,2740xe">
                    <v:fill on="t" focussize="0,0"/>
                    <v:stroke on="f"/>
                    <v:imagedata o:title=""/>
                    <o:lock v:ext="edit" aspectratio="f"/>
                  </v:shape>
                  <v:shape id="任意多边形 152" o:spid="_x0000_s1026" o:spt="100" style="position:absolute;left:2987;top:-286;height:2880;width:5170;" fillcolor="#000000" filled="t" stroked="f" coordsize="5170,2880" o:gfxdata="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2uDr4A&#10;AADdAAAADwAAAAAAAAABACAAAAAiAAAAZHJzL2Rvd25yZXYueG1sUEsBAhQAFAAAAAgAh07iQDMv&#10;BZ47AAAAOQAAABAAAAAAAAAAAQAgAAAADQEAAGRycy9zaGFwZXhtbC54bWxQSwUGAAAAAAYABgBb&#10;AQAAtwMAAAAA&#10;" path="m5035,2740l5008,2740,5016,2720,5043,2720,5035,2740xe">
                    <v:fill on="t" focussize="0,0"/>
                    <v:stroke on="f"/>
                    <v:imagedata o:title=""/>
                    <o:lock v:ext="edit" aspectratio="f"/>
                  </v:shape>
                  <v:shape id="任意多边形 153" o:spid="_x0000_s1026" o:spt="100" style="position:absolute;left:2987;top:-286;height:2880;width:5170;" fillcolor="#000000" filled="t" stroked="f" coordsize="5170,2880" o:gfxdata="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ELlb4A&#10;AADdAAAADwAAAAAAAAABACAAAAAiAAAAZHJzL2Rvd25yZXYueG1sUEsBAhQAFAAAAAgAh07iQDMv&#10;BZ47AAAAOQAAABAAAAAAAAAAAQAgAAAADQEAAGRycy9zaGFwZXhtbC54bWxQSwUGAAAAAAYABgBb&#10;AQAAtwMAAAAA&#10;" path="m178,2760l159,2760,150,2740,169,2740,178,2760xe">
                    <v:fill on="t" focussize="0,0"/>
                    <v:stroke on="f"/>
                    <v:imagedata o:title=""/>
                    <o:lock v:ext="edit" aspectratio="f"/>
                  </v:shape>
                  <v:shape id="任意多边形 154" o:spid="_x0000_s1026" o:spt="100" style="position:absolute;left:2987;top:-286;height:2880;width:5170;" fillcolor="#000000" filled="t" stroked="f" coordsize="5170,2880" o:gfxdata="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iT4b4A&#10;AADdAAAADwAAAAAAAAABACAAAAAiAAAAZHJzL2Rvd25yZXYueG1sUEsBAhQAFAAAAAgAh07iQDMv&#10;BZ47AAAAOQAAABAAAAAAAAAAAQAgAAAADQEAAGRycy9zaGFwZXhtbC54bWxQSwUGAAAAAAYABgBb&#10;AQAAtwMAAAAA&#10;" path="m5010,2760l4991,2760,5000,2740,5018,2740,5010,2760xe">
                    <v:fill on="t" focussize="0,0"/>
                    <v:stroke on="f"/>
                    <v:imagedata o:title=""/>
                    <o:lock v:ext="edit" aspectratio="f"/>
                  </v:shape>
                  <v:shape id="任意多边形 155" o:spid="_x0000_s1026" o:spt="100" style="position:absolute;left:2987;top:-286;height:2880;width:5170;" fillcolor="#000000" filled="t" stroked="f" coordsize="5170,2880" o:gfxdata="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DZ6vQAA&#10;AN0AAAAPAAAAAAAAAAEAIAAAACIAAABkcnMvZG93bnJldi54bWxQSwECFAAUAAAACACHTuJAMy8F&#10;njsAAAA5AAAAEAAAAAAAAAABACAAAAAMAQAAZHJzL3NoYXBleG1sLnhtbFBLBQYAAAAABgAGAFsB&#10;AAC2AwAAAAA=&#10;" path="m204,2780l177,2780,168,2760,195,2760,204,2780xe">
                    <v:fill on="t" focussize="0,0"/>
                    <v:stroke on="f"/>
                    <v:imagedata o:title=""/>
                    <o:lock v:ext="edit" aspectratio="f"/>
                  </v:shape>
                  <v:shape id="任意多边形 156" o:spid="_x0000_s1026" o:spt="100" style="position:absolute;left:2987;top:-286;height:2880;width:5170;" fillcolor="#000000" filled="t" stroked="f" coordsize="5170,2880" o:gfxdata="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mqA2/&#10;AAAA3QAAAA8AAAAAAAAAAQAgAAAAIgAAAGRycy9kb3ducmV2LnhtbFBLAQIUABQAAAAIAIdO4kAz&#10;LwWeOwAAADkAAAAQAAAAAAAAAAEAIAAAAA4BAABkcnMvc2hhcGV4bWwueG1sUEsFBgAAAAAGAAYA&#10;WwEAALgDAAAAAA==&#10;" path="m4992,2780l4965,2780,4974,2760,5001,2760,4992,2780xe">
                    <v:fill on="t" focussize="0,0"/>
                    <v:stroke on="f"/>
                    <v:imagedata o:title=""/>
                    <o:lock v:ext="edit" aspectratio="f"/>
                  </v:shape>
                  <v:shape id="任意多边形 157" o:spid="_x0000_s1026" o:spt="100" style="position:absolute;left:2987;top:-286;height:2880;width:5170;" fillcolor="#000000" filled="t" stroked="f" coordsize="5170,2880" o:gfxdata="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g2WvQAA&#10;AN0AAAAPAAAAAAAAAAEAIAAAACIAAABkcnMvZG93bnJldi54bWxQSwECFAAUAAAACACHTuJAMy8F&#10;njsAAAA5AAAAEAAAAAAAAAABACAAAAAMAQAAZHJzL3NoYXBleG1sLnhtbFBLBQYAAAAABgAGAFsB&#10;AAC2AwAAAAA=&#10;" path="m232,2800l205,2800,195,2780,223,2780,232,2800xe">
                    <v:fill on="t" focussize="0,0"/>
                    <v:stroke on="f"/>
                    <v:imagedata o:title=""/>
                    <o:lock v:ext="edit" aspectratio="f"/>
                  </v:shape>
                  <v:shape id="任意多边形 158" o:spid="_x0000_s1026" o:spt="100" style="position:absolute;left:2987;top:-286;height:2880;width:5170;" fillcolor="#000000" filled="t" stroked="f" coordsize="5170,2880" o:gfxdata="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1&#10;meTCAAAA3QAAAA8AAAAAAAAAAQAgAAAAIgAAAGRycy9kb3ducmV2LnhtbFBLAQIUABQAAAAIAIdO&#10;4kAzLwWeOwAAADkAAAAQAAAAAAAAAAEAIAAAABEBAABkcnMvc2hhcGV4bWwueG1sUEsFBgAAAAAG&#10;AAYAWwEAALsDAAAAAA==&#10;" path="m4964,2800l4937,2800,4946,2780,4974,2780,4964,2800xe">
                    <v:fill on="t" focussize="0,0"/>
                    <v:stroke on="f"/>
                    <v:imagedata o:title=""/>
                    <o:lock v:ext="edit" aspectratio="f"/>
                  </v:shape>
                  <v:shape id="任意多边形 159" o:spid="_x0000_s1026" o:spt="100" style="position:absolute;left:2987;top:-286;height:2880;width:5170;" fillcolor="#000000" filled="t" stroked="f" coordsize="5170,2880" o:gfxdata="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k8f7sAAADd&#10;AAAADwAAAAAAAAABACAAAAAiAAAAZHJzL2Rvd25yZXYueG1sUEsBAhQAFAAAAAgAh07iQDMvBZ47&#10;AAAAOQAAABAAAAAAAAAAAQAgAAAACgEAAGRycy9zaGFwZXhtbC54bWxQSwUGAAAAAAYABgBbAQAA&#10;tAMAAAAA&#10;" path="m272,2820l234,2820,224,2800,261,2800,272,2820xe">
                    <v:fill on="t" focussize="0,0"/>
                    <v:stroke on="f"/>
                    <v:imagedata o:title=""/>
                    <o:lock v:ext="edit" aspectratio="f"/>
                  </v:shape>
                  <v:shape id="任意多边形 160" o:spid="_x0000_s1026" o:spt="100" style="position:absolute;left:2987;top:-286;height:2880;width:5170;" fillcolor="#000000" filled="t" stroked="f" coordsize="5170,2880" o:gfxdata="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19f&#10;wAAAAN0AAAAPAAAAAAAAAAEAIAAAACIAAABkcnMvZG93bnJldi54bWxQSwECFAAUAAAACACHTuJA&#10;My8FnjsAAAA5AAAAEAAAAAAAAAABACAAAAAPAQAAZHJzL3NoYXBleG1sLnhtbFBLBQYAAAAABgAG&#10;AFsBAAC5AwAAAAA=&#10;" path="m4935,2820l4897,2820,4907,2800,4945,2800,4935,2820xe">
                    <v:fill on="t" focussize="0,0"/>
                    <v:stroke on="f"/>
                    <v:imagedata o:title=""/>
                    <o:lock v:ext="edit" aspectratio="f"/>
                  </v:shape>
                  <v:shape id="任意多边形 161" o:spid="_x0000_s1026" o:spt="100" style="position:absolute;left:2987;top:-286;height:2880;width:5170;" fillcolor="#000000" filled="t" stroked="f" coordsize="5170,2880" o:gfxdata="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Y/rEugAAAN0A&#10;AAAPAAAAAAAAAAEAIAAAACIAAABkcnMvZG93bnJldi54bWxQSwECFAAUAAAACACHTuJAMy8FnjsA&#10;AAA5AAAAEAAAAAAAAAABACAAAAAJAQAAZHJzL3NoYXBleG1sLnhtbFBLBQYAAAAABgAGAFsBAACz&#10;AwAAAAA=&#10;" path="m314,2840l275,2840,265,2820,303,2820,314,2840xe">
                    <v:fill on="t" focussize="0,0"/>
                    <v:stroke on="f"/>
                    <v:imagedata o:title=""/>
                    <o:lock v:ext="edit" aspectratio="f"/>
                  </v:shape>
                  <v:shape id="任意多边形 162" o:spid="_x0000_s1026" o:spt="100" style="position:absolute;left:2987;top:-286;height:2880;width:5170;" fillcolor="#000000" filled="t" stroked="f" coordsize="5170,2880" o:gfxdata="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xZLO8AAAA&#10;3QAAAA8AAAAAAAAAAQAgAAAAIgAAAGRycy9kb3ducmV2LnhtbFBLAQIUABQAAAAIAIdO4kAzLwWe&#10;OwAAADkAAAAQAAAAAAAAAAEAIAAAAAsBAABkcnMvc2hhcGV4bWwueG1sUEsFBgAAAAAGAAYAWwEA&#10;ALUDAAAAAA==&#10;" path="m4894,2840l4855,2840,4866,2820,4904,2820,4894,2840xe">
                    <v:fill on="t" focussize="0,0"/>
                    <v:stroke on="f"/>
                    <v:imagedata o:title=""/>
                    <o:lock v:ext="edit" aspectratio="f"/>
                  </v:shape>
                  <v:shape id="任意多边形 163" o:spid="_x0000_s1026" o:spt="100" style="position:absolute;left:2987;top:-286;height:2880;width:5170;" fillcolor="#000000" filled="t" stroked="f" coordsize="5170,2880" o:gfxdata="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9wSi/&#10;AAAA3QAAAA8AAAAAAAAAAQAgAAAAIgAAAGRycy9kb3ducmV2LnhtbFBLAQIUABQAAAAIAIdO4kAz&#10;LwWeOwAAADkAAAAQAAAAAAAAAAEAIAAAAA4BAABkcnMvc2hhcGV4bWwueG1sUEsFBgAAAAAGAAYA&#10;WwEAALgDAAAAAA==&#10;" path="m369,2860l319,2860,308,2840,357,2840,369,2860xe">
                    <v:fill on="t" focussize="0,0"/>
                    <v:stroke on="f"/>
                    <v:imagedata o:title=""/>
                    <o:lock v:ext="edit" aspectratio="f"/>
                  </v:shape>
                  <v:shape id="任意多边形 164" o:spid="_x0000_s1026" o:spt="100" style="position:absolute;left:2987;top:-286;height:2880;width:5170;" fillcolor="#000000" filled="t" stroked="f" coordsize="5170,2880" o:gfxdata="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UWVy/&#10;AAAA3QAAAA8AAAAAAAAAAQAgAAAAIgAAAGRycy9kb3ducmV2LnhtbFBLAQIUABQAAAAIAIdO4kAz&#10;LwWeOwAAADkAAAAQAAAAAAAAAAEAIAAAAA4BAABkcnMvc2hhcGV4bWwueG1sUEsFBgAAAAAGAAYA&#10;WwEAALgDAAAAAA==&#10;" path="m4850,2860l4800,2860,4812,2840,4861,2840,4850,2860xe">
                    <v:fill on="t" focussize="0,0"/>
                    <v:stroke on="f"/>
                    <v:imagedata o:title=""/>
                    <o:lock v:ext="edit" aspectratio="f"/>
                  </v:shape>
                  <v:shape id="任意多边形 165" o:spid="_x0000_s1026" o:spt="100" style="position:absolute;left:2987;top:-286;height:2880;width:5170;" fillcolor="#000000" filled="t" stroked="f" coordsize="5170,2880" o:gfxdata="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Y/Me/&#10;AAAA3QAAAA8AAAAAAAAAAQAgAAAAIgAAAGRycy9kb3ducmV2LnhtbFBLAQIUABQAAAAIAIdO4kAz&#10;LwWeOwAAADkAAAAQAAAAAAAAAAEAIAAAAA4BAABkcnMvc2hhcGV4bWwueG1sUEsFBgAAAAAGAAYA&#10;WwEAALgDAAAAAA==&#10;" path="m4781,2880l388,2880,377,2860,4792,2860,4781,2880xe">
                    <v:fill on="t" focussize="0,0"/>
                    <v:stroke on="f"/>
                    <v:imagedata o:title=""/>
                    <o:lock v:ext="edit" aspectratio="f"/>
                  </v:shape>
                </v:group>
              </v:group>
            </w:pict>
          </mc:Fallback>
        </mc:AlternateContent>
      </w:r>
      <w:r>
        <w:rPr>
          <w:rFonts w:hint="default" w:ascii="楷体" w:hAnsi="楷体" w:eastAsia="楷体" w:cs="楷体"/>
          <w:b/>
          <w:bCs/>
          <w:sz w:val="30"/>
          <w:szCs w:val="30"/>
        </w:rPr>
        <w:t>主界面：</w:t>
      </w:r>
    </w:p>
    <w:p>
      <w:pPr>
        <w:tabs>
          <w:tab w:val="left" w:pos="4715"/>
        </w:tabs>
        <w:spacing w:before="60"/>
        <w:ind w:left="3038" w:right="-20" w:firstLine="0"/>
        <w:jc w:val="left"/>
        <w:rPr>
          <w:rFonts w:hint="default" w:ascii="Times New Roman" w:hAnsi="Times New Roman" w:eastAsia="Times New Roman" w:cs="Times New Roman"/>
          <w:sz w:val="32"/>
          <w:szCs w:val="32"/>
        </w:rPr>
      </w:pPr>
      <w:r>
        <w:rPr>
          <w:rFonts w:ascii="Times New Roman"/>
          <w:b/>
          <w:color w:val="FFFFFF"/>
          <w:sz w:val="32"/>
        </w:rPr>
        <w:t>M-</w:t>
      </w:r>
      <w:r>
        <w:rPr>
          <w:rFonts w:ascii="Times New Roman"/>
          <w:b/>
          <w:color w:val="FFFFFF"/>
          <w:spacing w:val="-4"/>
          <w:sz w:val="32"/>
        </w:rPr>
        <w:t xml:space="preserve"> </w:t>
      </w:r>
      <w:r>
        <w:rPr>
          <w:rFonts w:ascii="Times New Roman"/>
          <w:b/>
          <w:color w:val="FFFFFF"/>
          <w:sz w:val="32"/>
        </w:rPr>
        <w:t>C8</w:t>
      </w:r>
      <w:r>
        <w:rPr>
          <w:rFonts w:ascii="Times New Roman"/>
          <w:b/>
          <w:color w:val="FFFFFF"/>
          <w:sz w:val="32"/>
        </w:rPr>
        <w:tab/>
      </w:r>
      <w:r>
        <w:rPr>
          <w:rFonts w:ascii="Times New Roman"/>
          <w:b/>
          <w:color w:val="FFFFFF"/>
          <w:sz w:val="32"/>
        </w:rPr>
        <w:t>CL01</w:t>
      </w:r>
    </w:p>
    <w:p>
      <w:pPr>
        <w:pStyle w:val="2"/>
        <w:spacing w:before="215" w:line="240" w:lineRule="auto"/>
        <w:ind w:left="1598" w:right="-20"/>
        <w:jc w:val="left"/>
        <w:rPr>
          <w:rFonts w:hint="default" w:ascii="Times New Roman" w:hAnsi="Times New Roman" w:eastAsia="Times New Roman" w:cs="Times New Roman"/>
          <w:b w:val="0"/>
          <w:bCs w:val="0"/>
        </w:rPr>
      </w:pPr>
      <w:r>
        <w:rPr>
          <w:color w:val="FFFFFF"/>
        </w:rPr>
        <w:t>芯片：</w:t>
      </w:r>
      <w:r>
        <w:rPr>
          <w:rFonts w:hint="default" w:ascii="Times New Roman" w:hAnsi="Times New Roman" w:eastAsia="Times New Roman" w:cs="Times New Roman"/>
          <w:color w:val="FFFFFF"/>
        </w:rPr>
        <w:t>UCS1903</w:t>
      </w:r>
    </w:p>
    <w:p>
      <w:pPr>
        <w:tabs>
          <w:tab w:val="left" w:pos="3482"/>
          <w:tab w:val="left" w:pos="4804"/>
        </w:tabs>
        <w:spacing w:before="236" w:line="386" w:lineRule="auto"/>
        <w:ind w:left="1598" w:right="111" w:firstLine="0"/>
        <w:jc w:val="left"/>
        <w:rPr>
          <w:rFonts w:hint="default" w:ascii="Times New Roman" w:hAnsi="Times New Roman" w:eastAsia="Times New Roman" w:cs="Times New Roman"/>
          <w:sz w:val="28"/>
          <w:szCs w:val="28"/>
        </w:rPr>
      </w:pPr>
      <w:r>
        <w:rPr>
          <w:rFonts w:hint="default" w:ascii="宋体" w:hAnsi="宋体" w:eastAsia="宋体" w:cs="宋体"/>
          <w:b/>
          <w:bCs/>
          <w:color w:val="FFFFFF"/>
          <w:spacing w:val="-1"/>
          <w:sz w:val="28"/>
          <w:szCs w:val="28"/>
        </w:rPr>
        <w:t xml:space="preserve">速度： </w:t>
      </w:r>
      <w:r>
        <w:rPr>
          <w:rFonts w:hint="default" w:ascii="Times New Roman" w:hAnsi="Times New Roman" w:eastAsia="Times New Roman" w:cs="Times New Roman"/>
          <w:b/>
          <w:bCs/>
          <w:color w:val="FFFFFF"/>
          <w:sz w:val="28"/>
          <w:szCs w:val="28"/>
        </w:rPr>
        <w:t>0X</w:t>
      </w:r>
      <w:r>
        <w:rPr>
          <w:rFonts w:hint="default" w:ascii="Times New Roman" w:hAnsi="Times New Roman" w:eastAsia="Times New Roman" w:cs="Times New Roman"/>
          <w:b/>
          <w:bCs/>
          <w:color w:val="FFFFFF"/>
          <w:sz w:val="28"/>
          <w:szCs w:val="28"/>
        </w:rPr>
        <w:tab/>
      </w:r>
      <w:r>
        <w:rPr>
          <w:rFonts w:hint="default" w:ascii="Times New Roman" w:hAnsi="Times New Roman" w:eastAsia="Times New Roman" w:cs="Times New Roman"/>
          <w:b/>
          <w:bCs/>
          <w:color w:val="FFFFFF"/>
          <w:spacing w:val="-1"/>
          <w:sz w:val="28"/>
          <w:szCs w:val="28"/>
        </w:rPr>
        <w:t>X%</w:t>
      </w:r>
      <w:r>
        <w:rPr>
          <w:rFonts w:hint="default" w:ascii="Times New Roman" w:hAnsi="Times New Roman" w:eastAsia="Times New Roman" w:cs="Times New Roman"/>
          <w:b/>
          <w:bCs/>
          <w:color w:val="FFFFFF"/>
          <w:spacing w:val="-1"/>
          <w:sz w:val="28"/>
          <w:szCs w:val="28"/>
        </w:rPr>
        <w:tab/>
      </w:r>
      <w:r>
        <w:rPr>
          <w:rFonts w:hint="default" w:ascii="宋体" w:hAnsi="宋体" w:eastAsia="宋体" w:cs="宋体"/>
          <w:b/>
          <w:bCs/>
          <w:color w:val="FFFFFF"/>
          <w:spacing w:val="-1"/>
          <w:sz w:val="28"/>
          <w:szCs w:val="28"/>
        </w:rPr>
        <w:t>单个</w:t>
      </w:r>
      <w:r>
        <w:rPr>
          <w:rFonts w:hint="default" w:ascii="宋体" w:hAnsi="宋体" w:eastAsia="宋体" w:cs="宋体"/>
          <w:b/>
          <w:bCs/>
          <w:color w:val="FFFFFF"/>
          <w:w w:val="99"/>
          <w:sz w:val="28"/>
          <w:szCs w:val="28"/>
        </w:rPr>
        <w:t xml:space="preserve"> </w:t>
      </w:r>
      <w:r>
        <w:rPr>
          <w:rFonts w:hint="default" w:ascii="宋体" w:hAnsi="宋体" w:eastAsia="宋体" w:cs="宋体"/>
          <w:b/>
          <w:bCs/>
          <w:color w:val="FFFFFF"/>
          <w:sz w:val="28"/>
          <w:szCs w:val="28"/>
        </w:rPr>
        <w:t>模式：</w:t>
      </w:r>
      <w:r>
        <w:rPr>
          <w:rFonts w:hint="default" w:ascii="宋体" w:hAnsi="宋体" w:eastAsia="宋体" w:cs="宋体"/>
          <w:b/>
          <w:bCs/>
          <w:color w:val="FFFFFF"/>
          <w:spacing w:val="-8"/>
          <w:sz w:val="28"/>
          <w:szCs w:val="28"/>
        </w:rPr>
        <w:t xml:space="preserve"> </w:t>
      </w:r>
      <w:r>
        <w:rPr>
          <w:rFonts w:hint="default" w:ascii="Times New Roman" w:hAnsi="Times New Roman" w:eastAsia="Times New Roman" w:cs="Times New Roman"/>
          <w:b/>
          <w:bCs/>
          <w:color w:val="FFFFFF"/>
          <w:sz w:val="28"/>
          <w:szCs w:val="28"/>
        </w:rPr>
        <w:t>SD/NoCard</w:t>
      </w:r>
    </w:p>
    <w:p>
      <w:pPr>
        <w:pStyle w:val="4"/>
        <w:spacing w:before="26" w:line="240" w:lineRule="auto"/>
        <w:ind w:left="1987" w:right="88"/>
        <w:jc w:val="left"/>
        <w:rPr>
          <w:b w:val="0"/>
          <w:bCs w:val="0"/>
        </w:rPr>
      </w:pPr>
      <w:r>
        <w:rPr>
          <w:b w:val="0"/>
          <w:bCs w:val="0"/>
        </w:rPr>
        <w:br w:type="column"/>
      </w:r>
      <w:r>
        <w:t>控</w:t>
      </w:r>
      <w:r>
        <w:rPr>
          <w:spacing w:val="-78"/>
        </w:rPr>
        <w:t xml:space="preserve"> </w:t>
      </w:r>
      <w:r>
        <w:t>制</w:t>
      </w:r>
      <w:r>
        <w:rPr>
          <w:spacing w:val="-78"/>
        </w:rPr>
        <w:t xml:space="preserve"> </w:t>
      </w:r>
      <w:r>
        <w:t>器</w:t>
      </w:r>
      <w:r>
        <w:rPr>
          <w:spacing w:val="-78"/>
        </w:rPr>
        <w:t xml:space="preserve"> </w:t>
      </w:r>
      <w:r>
        <w:t>型</w:t>
      </w:r>
    </w:p>
    <w:p>
      <w:pPr>
        <w:spacing w:before="11" w:line="240" w:lineRule="auto"/>
        <w:rPr>
          <w:rFonts w:hint="default" w:ascii="楷体" w:hAnsi="楷体" w:eastAsia="楷体" w:cs="楷体"/>
          <w:b/>
          <w:bCs/>
          <w:sz w:val="21"/>
          <w:szCs w:val="21"/>
        </w:rPr>
      </w:pPr>
    </w:p>
    <w:p>
      <w:pPr>
        <w:spacing w:before="0" w:line="525" w:lineRule="auto"/>
        <w:ind w:left="1840" w:right="88" w:firstLine="98"/>
        <w:jc w:val="left"/>
        <w:rPr>
          <w:rFonts w:hint="default" w:ascii="楷体" w:hAnsi="楷体" w:eastAsia="楷体" w:cs="楷体"/>
          <w:sz w:val="24"/>
          <w:szCs w:val="24"/>
        </w:rPr>
      </w:pPr>
      <w:r>
        <mc:AlternateContent>
          <mc:Choice Requires="wpg">
            <w:drawing>
              <wp:anchor distT="0" distB="0" distL="114300" distR="114300" simplePos="0" relativeHeight="251691008" behindDoc="0" locked="0" layoutInCell="1" allowOverlap="1">
                <wp:simplePos x="0" y="0"/>
                <wp:positionH relativeFrom="page">
                  <wp:posOffset>5225415</wp:posOffset>
                </wp:positionH>
                <wp:positionV relativeFrom="paragraph">
                  <wp:posOffset>-290830</wp:posOffset>
                </wp:positionV>
                <wp:extent cx="533400" cy="43180"/>
                <wp:effectExtent l="0" t="0" r="0" b="2540"/>
                <wp:wrapNone/>
                <wp:docPr id="360" name="组合 166"/>
                <wp:cNvGraphicFramePr/>
                <a:graphic xmlns:a="http://schemas.openxmlformats.org/drawingml/2006/main">
                  <a:graphicData uri="http://schemas.microsoft.com/office/word/2010/wordprocessingGroup">
                    <wpg:wgp>
                      <wpg:cNvGrpSpPr/>
                      <wpg:grpSpPr>
                        <a:xfrm>
                          <a:off x="0" y="0"/>
                          <a:ext cx="533400" cy="43180"/>
                          <a:chOff x="8229" y="-458"/>
                          <a:chExt cx="840" cy="68"/>
                        </a:xfrm>
                      </wpg:grpSpPr>
                      <wps:wsp>
                        <wps:cNvPr id="68" name="任意多边形 167"/>
                        <wps:cNvSpPr/>
                        <wps:spPr>
                          <a:xfrm>
                            <a:off x="8229" y="-458"/>
                            <a:ext cx="840" cy="68"/>
                          </a:xfrm>
                          <a:custGeom>
                            <a:avLst/>
                            <a:gdLst/>
                            <a:ahLst/>
                            <a:cxnLst/>
                            <a:pathLst>
                              <a:path w="840" h="68">
                                <a:moveTo>
                                  <a:pt x="827" y="41"/>
                                </a:moveTo>
                                <a:lnTo>
                                  <a:pt x="825" y="41"/>
                                </a:lnTo>
                                <a:lnTo>
                                  <a:pt x="825" y="26"/>
                                </a:lnTo>
                                <a:lnTo>
                                  <a:pt x="797" y="26"/>
                                </a:lnTo>
                                <a:lnTo>
                                  <a:pt x="776" y="13"/>
                                </a:lnTo>
                                <a:lnTo>
                                  <a:pt x="774" y="12"/>
                                </a:lnTo>
                                <a:lnTo>
                                  <a:pt x="773" y="10"/>
                                </a:lnTo>
                                <a:lnTo>
                                  <a:pt x="773" y="7"/>
                                </a:lnTo>
                                <a:lnTo>
                                  <a:pt x="773" y="4"/>
                                </a:lnTo>
                                <a:lnTo>
                                  <a:pt x="774" y="2"/>
                                </a:lnTo>
                                <a:lnTo>
                                  <a:pt x="776" y="0"/>
                                </a:lnTo>
                                <a:lnTo>
                                  <a:pt x="779" y="0"/>
                                </a:lnTo>
                                <a:lnTo>
                                  <a:pt x="782" y="0"/>
                                </a:lnTo>
                                <a:lnTo>
                                  <a:pt x="784" y="1"/>
                                </a:lnTo>
                                <a:lnTo>
                                  <a:pt x="840" y="33"/>
                                </a:lnTo>
                                <a:lnTo>
                                  <a:pt x="827" y="41"/>
                                </a:lnTo>
                                <a:close/>
                              </a:path>
                            </a:pathLst>
                          </a:custGeom>
                          <a:solidFill>
                            <a:srgbClr val="FF0000"/>
                          </a:solidFill>
                          <a:ln>
                            <a:noFill/>
                          </a:ln>
                        </wps:spPr>
                        <wps:bodyPr upright="1"/>
                      </wps:wsp>
                      <wps:wsp>
                        <wps:cNvPr id="69" name="任意多边形 168"/>
                        <wps:cNvSpPr/>
                        <wps:spPr>
                          <a:xfrm>
                            <a:off x="8229" y="-458"/>
                            <a:ext cx="840" cy="68"/>
                          </a:xfrm>
                          <a:custGeom>
                            <a:avLst/>
                            <a:gdLst/>
                            <a:ahLst/>
                            <a:cxnLst/>
                            <a:pathLst>
                              <a:path w="840" h="68">
                                <a:moveTo>
                                  <a:pt x="797" y="41"/>
                                </a:moveTo>
                                <a:lnTo>
                                  <a:pt x="0" y="40"/>
                                </a:lnTo>
                                <a:lnTo>
                                  <a:pt x="0" y="25"/>
                                </a:lnTo>
                                <a:lnTo>
                                  <a:pt x="797" y="26"/>
                                </a:lnTo>
                                <a:lnTo>
                                  <a:pt x="810" y="33"/>
                                </a:lnTo>
                                <a:lnTo>
                                  <a:pt x="797" y="41"/>
                                </a:lnTo>
                                <a:close/>
                              </a:path>
                            </a:pathLst>
                          </a:custGeom>
                          <a:solidFill>
                            <a:srgbClr val="FF0000"/>
                          </a:solidFill>
                          <a:ln>
                            <a:noFill/>
                          </a:ln>
                        </wps:spPr>
                        <wps:bodyPr upright="1"/>
                      </wps:wsp>
                      <wps:wsp>
                        <wps:cNvPr id="70" name="任意多边形 169"/>
                        <wps:cNvSpPr/>
                        <wps:spPr>
                          <a:xfrm>
                            <a:off x="8229" y="-458"/>
                            <a:ext cx="840" cy="68"/>
                          </a:xfrm>
                          <a:custGeom>
                            <a:avLst/>
                            <a:gdLst/>
                            <a:ahLst/>
                            <a:cxnLst/>
                            <a:pathLst>
                              <a:path w="840" h="68">
                                <a:moveTo>
                                  <a:pt x="810" y="33"/>
                                </a:moveTo>
                                <a:lnTo>
                                  <a:pt x="797" y="26"/>
                                </a:lnTo>
                                <a:lnTo>
                                  <a:pt x="825" y="26"/>
                                </a:lnTo>
                                <a:lnTo>
                                  <a:pt x="825" y="27"/>
                                </a:lnTo>
                                <a:lnTo>
                                  <a:pt x="821" y="27"/>
                                </a:lnTo>
                                <a:lnTo>
                                  <a:pt x="810" y="33"/>
                                </a:lnTo>
                                <a:close/>
                              </a:path>
                            </a:pathLst>
                          </a:custGeom>
                          <a:solidFill>
                            <a:srgbClr val="FF0000"/>
                          </a:solidFill>
                          <a:ln>
                            <a:noFill/>
                          </a:ln>
                        </wps:spPr>
                        <wps:bodyPr upright="1"/>
                      </wps:wsp>
                      <wps:wsp>
                        <wps:cNvPr id="71" name="任意多边形 170"/>
                        <wps:cNvSpPr/>
                        <wps:spPr>
                          <a:xfrm>
                            <a:off x="8229" y="-458"/>
                            <a:ext cx="840" cy="68"/>
                          </a:xfrm>
                          <a:custGeom>
                            <a:avLst/>
                            <a:gdLst/>
                            <a:ahLst/>
                            <a:cxnLst/>
                            <a:pathLst>
                              <a:path w="840" h="68">
                                <a:moveTo>
                                  <a:pt x="821" y="40"/>
                                </a:moveTo>
                                <a:lnTo>
                                  <a:pt x="810" y="33"/>
                                </a:lnTo>
                                <a:lnTo>
                                  <a:pt x="821" y="27"/>
                                </a:lnTo>
                                <a:lnTo>
                                  <a:pt x="821" y="40"/>
                                </a:lnTo>
                                <a:close/>
                              </a:path>
                            </a:pathLst>
                          </a:custGeom>
                          <a:solidFill>
                            <a:srgbClr val="FF0000"/>
                          </a:solidFill>
                          <a:ln>
                            <a:noFill/>
                          </a:ln>
                        </wps:spPr>
                        <wps:bodyPr upright="1"/>
                      </wps:wsp>
                      <wps:wsp>
                        <wps:cNvPr id="72" name="任意多边形 171"/>
                        <wps:cNvSpPr/>
                        <wps:spPr>
                          <a:xfrm>
                            <a:off x="8229" y="-458"/>
                            <a:ext cx="840" cy="68"/>
                          </a:xfrm>
                          <a:custGeom>
                            <a:avLst/>
                            <a:gdLst/>
                            <a:ahLst/>
                            <a:cxnLst/>
                            <a:pathLst>
                              <a:path w="840" h="68">
                                <a:moveTo>
                                  <a:pt x="825" y="40"/>
                                </a:moveTo>
                                <a:lnTo>
                                  <a:pt x="821" y="40"/>
                                </a:lnTo>
                                <a:lnTo>
                                  <a:pt x="821" y="27"/>
                                </a:lnTo>
                                <a:lnTo>
                                  <a:pt x="825" y="27"/>
                                </a:lnTo>
                                <a:lnTo>
                                  <a:pt x="825" y="40"/>
                                </a:lnTo>
                                <a:close/>
                              </a:path>
                            </a:pathLst>
                          </a:custGeom>
                          <a:solidFill>
                            <a:srgbClr val="FF0000"/>
                          </a:solidFill>
                          <a:ln>
                            <a:noFill/>
                          </a:ln>
                        </wps:spPr>
                        <wps:bodyPr upright="1"/>
                      </wps:wsp>
                      <wps:wsp>
                        <wps:cNvPr id="73" name="任意多边形 172"/>
                        <wps:cNvSpPr/>
                        <wps:spPr>
                          <a:xfrm>
                            <a:off x="8229" y="-458"/>
                            <a:ext cx="840" cy="68"/>
                          </a:xfrm>
                          <a:custGeom>
                            <a:avLst/>
                            <a:gdLst/>
                            <a:ahLst/>
                            <a:cxnLst/>
                            <a:pathLst>
                              <a:path w="840" h="68">
                                <a:moveTo>
                                  <a:pt x="825" y="41"/>
                                </a:moveTo>
                                <a:lnTo>
                                  <a:pt x="797" y="41"/>
                                </a:lnTo>
                                <a:lnTo>
                                  <a:pt x="810" y="33"/>
                                </a:lnTo>
                                <a:lnTo>
                                  <a:pt x="821" y="40"/>
                                </a:lnTo>
                                <a:lnTo>
                                  <a:pt x="825" y="40"/>
                                </a:lnTo>
                                <a:lnTo>
                                  <a:pt x="825" y="41"/>
                                </a:lnTo>
                                <a:close/>
                              </a:path>
                            </a:pathLst>
                          </a:custGeom>
                          <a:solidFill>
                            <a:srgbClr val="FF0000"/>
                          </a:solidFill>
                          <a:ln>
                            <a:noFill/>
                          </a:ln>
                        </wps:spPr>
                        <wps:bodyPr upright="1"/>
                      </wps:wsp>
                      <wps:wsp>
                        <wps:cNvPr id="74" name="任意多边形 173"/>
                        <wps:cNvSpPr/>
                        <wps:spPr>
                          <a:xfrm>
                            <a:off x="8229" y="-458"/>
                            <a:ext cx="840" cy="68"/>
                          </a:xfrm>
                          <a:custGeom>
                            <a:avLst/>
                            <a:gdLst/>
                            <a:ahLst/>
                            <a:cxnLst/>
                            <a:pathLst>
                              <a:path w="840" h="68">
                                <a:moveTo>
                                  <a:pt x="781" y="67"/>
                                </a:moveTo>
                                <a:lnTo>
                                  <a:pt x="779" y="67"/>
                                </a:lnTo>
                                <a:lnTo>
                                  <a:pt x="776" y="66"/>
                                </a:lnTo>
                                <a:lnTo>
                                  <a:pt x="774" y="64"/>
                                </a:lnTo>
                                <a:lnTo>
                                  <a:pt x="773" y="62"/>
                                </a:lnTo>
                                <a:lnTo>
                                  <a:pt x="773" y="60"/>
                                </a:lnTo>
                                <a:lnTo>
                                  <a:pt x="773" y="57"/>
                                </a:lnTo>
                                <a:lnTo>
                                  <a:pt x="774" y="55"/>
                                </a:lnTo>
                                <a:lnTo>
                                  <a:pt x="776" y="53"/>
                                </a:lnTo>
                                <a:lnTo>
                                  <a:pt x="797" y="41"/>
                                </a:lnTo>
                                <a:lnTo>
                                  <a:pt x="827" y="41"/>
                                </a:lnTo>
                                <a:lnTo>
                                  <a:pt x="784" y="66"/>
                                </a:lnTo>
                                <a:lnTo>
                                  <a:pt x="781" y="67"/>
                                </a:lnTo>
                                <a:close/>
                              </a:path>
                            </a:pathLst>
                          </a:custGeom>
                          <a:solidFill>
                            <a:srgbClr val="FF0000"/>
                          </a:solidFill>
                          <a:ln>
                            <a:noFill/>
                          </a:ln>
                        </wps:spPr>
                        <wps:bodyPr upright="1"/>
                      </wps:wsp>
                    </wpg:wgp>
                  </a:graphicData>
                </a:graphic>
              </wp:anchor>
            </w:drawing>
          </mc:Choice>
          <mc:Fallback>
            <w:pict>
              <v:group id="组合 166" o:spid="_x0000_s1026" o:spt="203" style="position:absolute;left:0pt;margin-left:411.45pt;margin-top:-22.9pt;height:3.4pt;width:42pt;mso-position-horizontal-relative:page;z-index:251691008;mso-width-relative:page;mso-height-relative:page;" coordorigin="8229,-458" coordsize="840,68" o:gfxdata="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U9pwrNoAAAAL&#10;AQAADwAAAAAAAAABACAAAAAiAAAAZHJzL2Rvd25yZXYueG1sUEsBAhQAFAAAAAgAh07iQOkpx+0b&#10;BAAAvxgAAA4AAAAAAAAAAQAgAAAAKQEAAGRycy9lMm9Eb2MueG1sUEsFBgAAAAAGAAYAWQEAALYH&#10;AAAAAA==&#10;">
                <o:lock v:ext="edit" aspectratio="f"/>
                <v:shape id="任意多边形 167" o:spid="_x0000_s1026" o:spt="100" style="position:absolute;left:8229;top:-458;height:68;width:840;" fillcolor="#FF0000" filled="t" stroked="f" coordsize="840,68" o:gfxdata="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TL/7sAAADb&#10;AAAADwAAAAAAAAABACAAAAAiAAAAZHJzL2Rvd25yZXYueG1sUEsBAhQAFAAAAAgAh07iQDMvBZ47&#10;AAAAOQAAABAAAAAAAAAAAQAgAAAACgEAAGRycy9zaGFwZXhtbC54bWxQSwUGAAAAAAYABgBbAQAA&#10;tAMAAAAA&#10;" path="m827,41l825,41,825,26,797,26,776,13,774,12,773,10,773,7,773,4,774,2,776,0,779,0,782,0,784,1,840,33,827,41xe">
                  <v:fill on="t" focussize="0,0"/>
                  <v:stroke on="f"/>
                  <v:imagedata o:title=""/>
                  <o:lock v:ext="edit" aspectratio="f"/>
                </v:shape>
                <v:shape id="任意多边形 168" o:spid="_x0000_s1026" o:spt="100" style="position:absolute;left:8229;top:-458;height:68;width:840;" fillcolor="#FF0000" filled="t" stroked="f" coordsize="840,68" o:gfxdata="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huZL4A&#10;AADbAAAADwAAAAAAAAABACAAAAAiAAAAZHJzL2Rvd25yZXYueG1sUEsBAhQAFAAAAAgAh07iQDMv&#10;BZ47AAAAOQAAABAAAAAAAAAAAQAgAAAADQEAAGRycy9zaGFwZXhtbC54bWxQSwUGAAAAAAYABgBb&#10;AQAAtwMAAAAA&#10;" path="m797,41l0,40,0,25,797,26,810,33,797,41xe">
                  <v:fill on="t" focussize="0,0"/>
                  <v:stroke on="f"/>
                  <v:imagedata o:title=""/>
                  <o:lock v:ext="edit" aspectratio="f"/>
                </v:shape>
                <v:shape id="任意多边形 169" o:spid="_x0000_s1026" o:spt="100" style="position:absolute;left:8229;top:-458;height:68;width:840;" fillcolor="#FF0000" filled="t" stroked="f" coordsize="840,68" o:gfxdata="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tRJLsAAADb&#10;AAAADwAAAAAAAAABACAAAAAiAAAAZHJzL2Rvd25yZXYueG1sUEsBAhQAFAAAAAgAh07iQDMvBZ47&#10;AAAAOQAAABAAAAAAAAAAAQAgAAAACgEAAGRycy9zaGFwZXhtbC54bWxQSwUGAAAAAAYABgBbAQAA&#10;tAMAAAAA&#10;" path="m810,33l797,26,825,26,825,27,821,27,810,33xe">
                  <v:fill on="t" focussize="0,0"/>
                  <v:stroke on="f"/>
                  <v:imagedata o:title=""/>
                  <o:lock v:ext="edit" aspectratio="f"/>
                </v:shape>
                <v:shape id="任意多边形 170" o:spid="_x0000_s1026" o:spt="100" style="position:absolute;left:8229;top:-458;height:68;width:840;" fillcolor="#FF0000" filled="t" stroked="f" coordsize="840,68" o:gfxdata="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f0v74A&#10;AADbAAAADwAAAAAAAAABACAAAAAiAAAAZHJzL2Rvd25yZXYueG1sUEsBAhQAFAAAAAgAh07iQDMv&#10;BZ47AAAAOQAAABAAAAAAAAAAAQAgAAAADQEAAGRycy9zaGFwZXhtbC54bWxQSwUGAAAAAAYABgBb&#10;AQAAtwMAAAAA&#10;" path="m821,40l810,33,821,27,821,40xe">
                  <v:fill on="t" focussize="0,0"/>
                  <v:stroke on="f"/>
                  <v:imagedata o:title=""/>
                  <o:lock v:ext="edit" aspectratio="f"/>
                </v:shape>
                <v:shape id="任意多边形 171" o:spid="_x0000_s1026" o:spt="100" style="position:absolute;left:8229;top:-458;height:68;width:840;" fillcolor="#FF0000" filled="t" stroked="f" coordsize="840,68" o:gfxdata="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VqyL4A&#10;AADbAAAADwAAAAAAAAABACAAAAAiAAAAZHJzL2Rvd25yZXYueG1sUEsBAhQAFAAAAAgAh07iQDMv&#10;BZ47AAAAOQAAABAAAAAAAAAAAQAgAAAADQEAAGRycy9zaGFwZXhtbC54bWxQSwUGAAAAAAYABgBb&#10;AQAAtwMAAAAA&#10;" path="m825,40l821,40,821,27,825,27,825,40xe">
                  <v:fill on="t" focussize="0,0"/>
                  <v:stroke on="f"/>
                  <v:imagedata o:title=""/>
                  <o:lock v:ext="edit" aspectratio="f"/>
                </v:shape>
                <v:shape id="任意多边形 172" o:spid="_x0000_s1026" o:spt="100" style="position:absolute;left:8229;top:-458;height:68;width:840;" fillcolor="#FF0000" filled="t" stroked="f" coordsize="840,68" o:gfxdata="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nPU74A&#10;AADbAAAADwAAAAAAAAABACAAAAAiAAAAZHJzL2Rvd25yZXYueG1sUEsBAhQAFAAAAAgAh07iQDMv&#10;BZ47AAAAOQAAABAAAAAAAAAAAQAgAAAADQEAAGRycy9zaGFwZXhtbC54bWxQSwUGAAAAAAYABgBb&#10;AQAAtwMAAAAA&#10;" path="m825,41l797,41,810,33,821,40,825,40,825,41xe">
                  <v:fill on="t" focussize="0,0"/>
                  <v:stroke on="f"/>
                  <v:imagedata o:title=""/>
                  <o:lock v:ext="edit" aspectratio="f"/>
                </v:shape>
                <v:shape id="任意多边形 173" o:spid="_x0000_s1026" o:spt="100" style="position:absolute;left:8229;top:-458;height:68;width:840;" fillcolor="#FF0000" filled="t" stroked="f" coordsize="840,68" o:gfxdata="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XJ74A&#10;AADbAAAADwAAAAAAAAABACAAAAAiAAAAZHJzL2Rvd25yZXYueG1sUEsBAhQAFAAAAAgAh07iQDMv&#10;BZ47AAAAOQAAABAAAAAAAAAAAQAgAAAADQEAAGRycy9zaGFwZXhtbC54bWxQSwUGAAAAAAYABgBb&#10;AQAAtwMAAAAA&#10;" path="m781,67l779,67,776,66,774,64,773,62,773,60,773,57,774,55,776,53,797,41,827,41,784,66,781,67xe">
                  <v:fill on="t" focussize="0,0"/>
                  <v:stroke on="f"/>
                  <v:imagedata o:title=""/>
                  <o:lock v:ext="edit" aspectratio="f"/>
                </v:shape>
              </v:group>
            </w:pict>
          </mc:Fallback>
        </mc:AlternateContent>
      </w:r>
      <w:r>
        <w:rPr>
          <w:rFonts w:hint="default" w:ascii="楷体" w:hAnsi="楷体" w:eastAsia="楷体" w:cs="楷体"/>
          <w:b/>
          <w:bCs/>
          <w:sz w:val="24"/>
          <w:szCs w:val="24"/>
        </w:rPr>
        <w:t>灯</w:t>
      </w:r>
      <w:r>
        <w:rPr>
          <w:rFonts w:hint="default" w:ascii="楷体" w:hAnsi="楷体" w:eastAsia="楷体" w:cs="楷体"/>
          <w:b/>
          <w:bCs/>
          <w:spacing w:val="-60"/>
          <w:sz w:val="24"/>
          <w:szCs w:val="24"/>
        </w:rPr>
        <w:t xml:space="preserve"> </w:t>
      </w:r>
      <w:r>
        <w:rPr>
          <w:rFonts w:hint="default" w:ascii="楷体" w:hAnsi="楷体" w:eastAsia="楷体" w:cs="楷体"/>
          <w:b/>
          <w:bCs/>
          <w:sz w:val="24"/>
          <w:szCs w:val="24"/>
        </w:rPr>
        <w:t>具</w:t>
      </w:r>
      <w:r>
        <w:rPr>
          <w:rFonts w:hint="default" w:ascii="楷体" w:hAnsi="楷体" w:eastAsia="楷体" w:cs="楷体"/>
          <w:b/>
          <w:bCs/>
          <w:spacing w:val="-62"/>
          <w:sz w:val="24"/>
          <w:szCs w:val="24"/>
        </w:rPr>
        <w:t xml:space="preserve"> </w:t>
      </w:r>
      <w:r>
        <w:rPr>
          <w:rFonts w:hint="default" w:ascii="楷体" w:hAnsi="楷体" w:eastAsia="楷体" w:cs="楷体"/>
          <w:b/>
          <w:bCs/>
          <w:sz w:val="24"/>
          <w:szCs w:val="24"/>
        </w:rPr>
        <w:t>芯</w:t>
      </w:r>
      <w:r>
        <w:rPr>
          <w:rFonts w:hint="default" w:ascii="楷体" w:hAnsi="楷体" w:eastAsia="楷体" w:cs="楷体"/>
          <w:b/>
          <w:bCs/>
          <w:spacing w:val="-60"/>
          <w:sz w:val="24"/>
          <w:szCs w:val="24"/>
        </w:rPr>
        <w:t xml:space="preserve"> </w:t>
      </w:r>
      <w:r>
        <w:rPr>
          <w:rFonts w:hint="default" w:ascii="楷体" w:hAnsi="楷体" w:eastAsia="楷体" w:cs="楷体"/>
          <w:b/>
          <w:bCs/>
          <w:sz w:val="24"/>
          <w:szCs w:val="24"/>
        </w:rPr>
        <w:t>片</w:t>
      </w:r>
      <w:r>
        <w:rPr>
          <w:rFonts w:hint="default" w:ascii="楷体" w:hAnsi="楷体" w:eastAsia="楷体" w:cs="楷体"/>
          <w:b/>
          <w:bCs/>
          <w:spacing w:val="-60"/>
          <w:sz w:val="24"/>
          <w:szCs w:val="24"/>
        </w:rPr>
        <w:t xml:space="preserve"> </w:t>
      </w:r>
      <w:r>
        <w:rPr>
          <w:rFonts w:hint="default" w:ascii="楷体" w:hAnsi="楷体" w:eastAsia="楷体" w:cs="楷体"/>
          <w:b/>
          <w:bCs/>
          <w:sz w:val="24"/>
          <w:szCs w:val="24"/>
        </w:rPr>
        <w:t>型</w:t>
      </w:r>
      <w:r>
        <w:rPr>
          <w:rFonts w:hint="default" w:ascii="楷体" w:hAnsi="楷体" w:eastAsia="楷体" w:cs="楷体"/>
          <w:b/>
          <w:bCs/>
          <w:w w:val="99"/>
          <w:sz w:val="24"/>
          <w:szCs w:val="24"/>
        </w:rPr>
        <w:t xml:space="preserve"> </w:t>
      </w:r>
      <w:r>
        <w:rPr>
          <w:rFonts w:hint="default" w:ascii="楷体" w:hAnsi="楷体" w:eastAsia="楷体" w:cs="楷体"/>
          <w:b/>
          <w:bCs/>
          <w:sz w:val="24"/>
          <w:szCs w:val="24"/>
        </w:rPr>
        <w:t>速</w:t>
      </w:r>
      <w:r>
        <w:rPr>
          <w:rFonts w:hint="eastAsia" w:ascii="楷体" w:hAnsi="楷体" w:eastAsia="楷体" w:cs="楷体"/>
          <w:b/>
          <w:bCs/>
          <w:sz w:val="24"/>
          <w:szCs w:val="24"/>
          <w:lang w:val="en-US" w:eastAsia="zh-CN"/>
        </w:rPr>
        <w:t>速度</w:t>
      </w:r>
      <w:r>
        <w:rPr>
          <w:rFonts w:hint="default" w:ascii="楷体" w:hAnsi="楷体" w:eastAsia="楷体" w:cs="楷体"/>
          <w:b/>
          <w:bCs/>
          <w:sz w:val="24"/>
          <w:szCs w:val="24"/>
        </w:rPr>
        <w:t>、亮度、模式</w:t>
      </w:r>
    </w:p>
    <w:p>
      <w:pPr>
        <w:spacing w:before="91"/>
        <w:ind w:left="1579" w:right="514" w:firstLine="0"/>
        <w:jc w:val="center"/>
        <w:rPr>
          <w:rFonts w:hint="default" w:ascii="楷体" w:hAnsi="楷体" w:eastAsia="楷体" w:cs="楷体"/>
          <w:sz w:val="24"/>
          <w:szCs w:val="24"/>
        </w:rPr>
      </w:pPr>
      <w:r>
        <w:rPr>
          <w:rFonts w:hint="default" w:ascii="楷体" w:hAnsi="楷体" w:eastAsia="楷体" w:cs="楷体"/>
          <w:b/>
          <w:bCs/>
          <w:sz w:val="24"/>
          <w:szCs w:val="24"/>
        </w:rPr>
        <w:t>SD</w:t>
      </w:r>
      <w:r>
        <w:rPr>
          <w:rFonts w:hint="default" w:ascii="楷体" w:hAnsi="楷体" w:eastAsia="楷体" w:cs="楷体"/>
          <w:b/>
          <w:bCs/>
          <w:spacing w:val="-66"/>
          <w:sz w:val="24"/>
          <w:szCs w:val="24"/>
        </w:rPr>
        <w:t xml:space="preserve"> </w:t>
      </w:r>
      <w:r>
        <w:rPr>
          <w:rFonts w:hint="default" w:ascii="楷体" w:hAnsi="楷体" w:eastAsia="楷体" w:cs="楷体"/>
          <w:b/>
          <w:bCs/>
          <w:sz w:val="24"/>
          <w:szCs w:val="24"/>
        </w:rPr>
        <w:t>卡</w:t>
      </w:r>
      <w:r>
        <w:rPr>
          <w:rFonts w:hint="eastAsia" w:ascii="楷体" w:hAnsi="楷体" w:eastAsia="楷体" w:cs="楷体"/>
          <w:b/>
          <w:bCs/>
          <w:sz w:val="24"/>
          <w:szCs w:val="24"/>
          <w:lang w:val="en-US" w:eastAsia="zh-CN"/>
        </w:rPr>
        <w:t>/</w:t>
      </w:r>
      <w:r>
        <w:rPr>
          <w:rFonts w:hint="default" w:ascii="楷体" w:hAnsi="楷体" w:eastAsia="楷体" w:cs="楷体"/>
          <w:b/>
          <w:bCs/>
          <w:sz w:val="24"/>
          <w:szCs w:val="24"/>
        </w:rPr>
        <w:t>内置程序</w:t>
      </w:r>
    </w:p>
    <w:p>
      <w:pPr>
        <w:spacing w:after="0"/>
        <w:jc w:val="center"/>
        <w:rPr>
          <w:rFonts w:hint="default" w:ascii="楷体" w:hAnsi="楷体" w:eastAsia="楷体" w:cs="楷体"/>
          <w:sz w:val="24"/>
          <w:szCs w:val="24"/>
        </w:rPr>
        <w:sectPr>
          <w:type w:val="continuous"/>
          <w:pgSz w:w="11910" w:h="16840"/>
          <w:pgMar w:top="1440" w:right="580" w:bottom="1260" w:left="1680" w:header="720" w:footer="720" w:gutter="0"/>
          <w:cols w:equalWidth="0" w:num="2">
            <w:col w:w="5481" w:space="289"/>
            <w:col w:w="3880"/>
          </w:cols>
        </w:sectPr>
      </w:pPr>
    </w:p>
    <w:p>
      <w:pPr>
        <w:spacing w:before="9" w:line="240" w:lineRule="auto"/>
        <w:rPr>
          <w:rFonts w:hint="default" w:ascii="楷体" w:hAnsi="楷体" w:eastAsia="楷体" w:cs="楷体"/>
          <w:b/>
          <w:bCs/>
          <w:sz w:val="11"/>
          <w:szCs w:val="11"/>
        </w:rPr>
      </w:pPr>
    </w:p>
    <w:p>
      <w:pPr>
        <w:spacing w:before="14"/>
        <w:ind w:left="120" w:right="0" w:firstLine="0"/>
        <w:jc w:val="left"/>
        <w:rPr>
          <w:rFonts w:hint="eastAsia" w:ascii="楷体" w:hAnsi="楷体" w:eastAsia="楷体" w:cs="楷体"/>
          <w:sz w:val="28"/>
          <w:szCs w:val="28"/>
          <w:lang w:eastAsia="zh-CN"/>
        </w:rPr>
      </w:pPr>
      <w:r>
        <w:rPr>
          <w:rFonts w:hint="eastAsia" w:ascii="楷体" w:hAnsi="楷体" w:eastAsia="楷体" w:cs="楷体"/>
          <w:sz w:val="28"/>
          <w:szCs w:val="28"/>
          <w:lang w:eastAsia="zh-CN"/>
        </w:rPr>
        <w:t>、</w:t>
      </w:r>
    </w:p>
    <w:p>
      <w:pPr>
        <w:spacing w:before="14"/>
        <w:ind w:left="120" w:right="0" w:firstLine="0"/>
        <w:jc w:val="left"/>
        <w:rPr>
          <w:rFonts w:hint="eastAsia" w:ascii="楷体" w:hAnsi="楷体" w:eastAsia="楷体" w:cs="楷体"/>
          <w:sz w:val="28"/>
          <w:szCs w:val="28"/>
          <w:lang w:eastAsia="zh-CN"/>
        </w:rPr>
      </w:pPr>
    </w:p>
    <w:p>
      <w:pPr>
        <w:spacing w:before="14"/>
        <w:ind w:left="120" w:right="0" w:firstLine="0"/>
        <w:jc w:val="left"/>
        <w:rPr>
          <w:rFonts w:hint="eastAsia" w:ascii="楷体" w:hAnsi="楷体" w:eastAsia="楷体" w:cs="楷体"/>
          <w:sz w:val="28"/>
          <w:szCs w:val="28"/>
          <w:lang w:eastAsia="zh-CN"/>
        </w:rPr>
      </w:pPr>
    </w:p>
    <w:p>
      <w:pPr>
        <w:spacing w:before="14"/>
        <w:ind w:left="120" w:right="0" w:firstLine="0"/>
        <w:jc w:val="left"/>
        <w:rPr>
          <w:rFonts w:hint="default" w:ascii="楷体" w:hAnsi="楷体" w:eastAsia="楷体" w:cs="楷体"/>
          <w:sz w:val="28"/>
          <w:szCs w:val="28"/>
        </w:rPr>
      </w:pPr>
    </w:p>
    <w:p>
      <w:pPr>
        <w:spacing w:before="14"/>
        <w:ind w:left="120" w:right="0" w:firstLine="0"/>
        <w:jc w:val="left"/>
        <w:rPr>
          <w:rFonts w:hint="default" w:ascii="楷体" w:hAnsi="楷体" w:eastAsia="楷体" w:cs="楷体"/>
          <w:sz w:val="28"/>
          <w:szCs w:val="28"/>
        </w:rPr>
      </w:pPr>
    </w:p>
    <w:p>
      <w:pPr>
        <w:spacing w:before="14"/>
        <w:ind w:left="120" w:right="0" w:firstLine="0"/>
        <w:jc w:val="left"/>
        <w:rPr>
          <w:rFonts w:hint="default" w:ascii="楷体" w:hAnsi="楷体" w:eastAsia="楷体" w:cs="楷体"/>
          <w:sz w:val="28"/>
          <w:szCs w:val="28"/>
        </w:rPr>
      </w:pPr>
      <w:r>
        <w:rPr>
          <w:rFonts w:hint="default" w:ascii="楷体" w:hAnsi="楷体" w:eastAsia="楷体" w:cs="楷体"/>
          <w:sz w:val="28"/>
          <w:szCs w:val="28"/>
        </w:rPr>
        <w:t>操作说明：</w:t>
      </w:r>
    </w:p>
    <w:p>
      <w:pPr>
        <w:spacing w:before="0" w:line="240" w:lineRule="auto"/>
        <w:rPr>
          <w:rFonts w:hint="default" w:ascii="微软雅黑" w:hAnsi="微软雅黑" w:eastAsia="微软雅黑" w:cs="微软雅黑"/>
          <w:sz w:val="20"/>
          <w:szCs w:val="20"/>
        </w:rPr>
      </w:pPr>
    </w:p>
    <w:p>
      <w:pPr>
        <w:spacing w:before="4" w:line="240" w:lineRule="auto"/>
        <w:rPr>
          <w:rFonts w:hint="default" w:ascii="微软雅黑" w:hAnsi="微软雅黑" w:eastAsia="微软雅黑" w:cs="微软雅黑"/>
          <w:sz w:val="11"/>
          <w:szCs w:val="11"/>
        </w:rPr>
      </w:pPr>
    </w:p>
    <w:p>
      <w:pPr>
        <w:tabs>
          <w:tab w:val="left" w:pos="3076"/>
          <w:tab w:val="left" w:pos="4336"/>
        </w:tabs>
        <w:spacing w:before="0"/>
        <w:ind w:left="540" w:right="0" w:firstLine="0"/>
        <w:jc w:val="left"/>
        <w:rPr>
          <w:rFonts w:hint="default" w:ascii="微软雅黑" w:hAnsi="微软雅黑" w:eastAsia="微软雅黑" w:cs="微软雅黑"/>
          <w:sz w:val="20"/>
          <w:szCs w:val="20"/>
        </w:rPr>
      </w:pPr>
      <w:r>
        <w:rPr>
          <w:rFonts w:hint="default"/>
          <w:lang w:val="en-US"/>
        </w:rPr>
        <mc:AlternateContent>
          <mc:Choice Requires="wpg">
            <w:drawing>
              <wp:anchor distT="0" distB="0" distL="114300" distR="114300" simplePos="0" relativeHeight="251699200" behindDoc="1" locked="0" layoutInCell="1" allowOverlap="1">
                <wp:simplePos x="0" y="0"/>
                <wp:positionH relativeFrom="page">
                  <wp:posOffset>2249170</wp:posOffset>
                </wp:positionH>
                <wp:positionV relativeFrom="paragraph">
                  <wp:posOffset>-45085</wp:posOffset>
                </wp:positionV>
                <wp:extent cx="401955" cy="387350"/>
                <wp:effectExtent l="0" t="0" r="9525" b="8890"/>
                <wp:wrapNone/>
                <wp:docPr id="361" name="组合 174"/>
                <wp:cNvGraphicFramePr/>
                <a:graphic xmlns:a="http://schemas.openxmlformats.org/drawingml/2006/main">
                  <a:graphicData uri="http://schemas.microsoft.com/office/word/2010/wordprocessingGroup">
                    <wpg:wgp>
                      <wpg:cNvGrpSpPr/>
                      <wpg:grpSpPr>
                        <a:xfrm>
                          <a:off x="0" y="0"/>
                          <a:ext cx="401955" cy="387350"/>
                          <a:chOff x="3543" y="-72"/>
                          <a:chExt cx="633" cy="610"/>
                        </a:xfrm>
                      </wpg:grpSpPr>
                      <wpg:grpSp>
                        <wpg:cNvPr id="362" name="组合 175"/>
                        <wpg:cNvGrpSpPr/>
                        <wpg:grpSpPr>
                          <a:xfrm>
                            <a:off x="3550" y="-64"/>
                            <a:ext cx="619" cy="596"/>
                            <a:chOff x="3550" y="-64"/>
                            <a:chExt cx="619" cy="596"/>
                          </a:xfrm>
                        </wpg:grpSpPr>
                        <wps:wsp>
                          <wps:cNvPr id="1033" name="任意多边形 176"/>
                          <wps:cNvSpPr/>
                          <wps:spPr>
                            <a:xfrm>
                              <a:off x="3550" y="-64"/>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2"/>
                                  </a:lnTo>
                                  <a:lnTo>
                                    <a:pt x="587" y="167"/>
                                  </a:lnTo>
                                  <a:lnTo>
                                    <a:pt x="610" y="230"/>
                                  </a:lnTo>
                                  <a:lnTo>
                                    <a:pt x="619" y="299"/>
                                  </a:lnTo>
                                  <a:lnTo>
                                    <a:pt x="610" y="367"/>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363" name="组合 177"/>
                        <wpg:cNvGrpSpPr/>
                        <wpg:grpSpPr>
                          <a:xfrm>
                            <a:off x="3543" y="-72"/>
                            <a:ext cx="633" cy="610"/>
                            <a:chOff x="3543" y="-72"/>
                            <a:chExt cx="633" cy="610"/>
                          </a:xfrm>
                        </wpg:grpSpPr>
                        <wps:wsp>
                          <wps:cNvPr id="1035" name="任意多边形 178"/>
                          <wps:cNvSpPr/>
                          <wps:spPr>
                            <a:xfrm>
                              <a:off x="3543" y="-72"/>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036" name="任意多边形 179"/>
                          <wps:cNvSpPr/>
                          <wps:spPr>
                            <a:xfrm>
                              <a:off x="3543" y="-72"/>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037" name="任意多边形 180"/>
                          <wps:cNvSpPr/>
                          <wps:spPr>
                            <a:xfrm>
                              <a:off x="3543" y="-72"/>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038" name="任意多边形 181"/>
                          <wps:cNvSpPr/>
                          <wps:spPr>
                            <a:xfrm>
                              <a:off x="3543" y="-72"/>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1039" name="任意多边形 182"/>
                          <wps:cNvSpPr/>
                          <wps:spPr>
                            <a:xfrm>
                              <a:off x="3543" y="-72"/>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040" name="任意多边形 183"/>
                          <wps:cNvSpPr/>
                          <wps:spPr>
                            <a:xfrm>
                              <a:off x="3543" y="-72"/>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1041" name="任意多边形 184"/>
                          <wps:cNvSpPr/>
                          <wps:spPr>
                            <a:xfrm>
                              <a:off x="3543" y="-72"/>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042" name="任意多边形 185"/>
                          <wps:cNvSpPr/>
                          <wps:spPr>
                            <a:xfrm>
                              <a:off x="3543" y="-72"/>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043" name="任意多边形 186"/>
                          <wps:cNvSpPr/>
                          <wps:spPr>
                            <a:xfrm>
                              <a:off x="3543" y="-72"/>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1044" name="任意多边形 187"/>
                          <wps:cNvSpPr/>
                          <wps:spPr>
                            <a:xfrm>
                              <a:off x="3543" y="-72"/>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045" name="任意多边形 188"/>
                          <wps:cNvSpPr/>
                          <wps:spPr>
                            <a:xfrm>
                              <a:off x="3543" y="-72"/>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046" name="任意多边形 189"/>
                          <wps:cNvSpPr/>
                          <wps:spPr>
                            <a:xfrm>
                              <a:off x="3543" y="-72"/>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047" name="任意多边形 190"/>
                          <wps:cNvSpPr/>
                          <wps:spPr>
                            <a:xfrm>
                              <a:off x="3543" y="-72"/>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048" name="任意多边形 191"/>
                          <wps:cNvSpPr/>
                          <wps:spPr>
                            <a:xfrm>
                              <a:off x="3543" y="-72"/>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049" name="任意多边形 192"/>
                          <wps:cNvSpPr/>
                          <wps:spPr>
                            <a:xfrm>
                              <a:off x="3543" y="-72"/>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050" name="任意多边形 193"/>
                          <wps:cNvSpPr/>
                          <wps:spPr>
                            <a:xfrm>
                              <a:off x="3543" y="-72"/>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051" name="任意多边形 194"/>
                          <wps:cNvSpPr/>
                          <wps:spPr>
                            <a:xfrm>
                              <a:off x="3543" y="-72"/>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052" name="任意多边形 195"/>
                          <wps:cNvSpPr/>
                          <wps:spPr>
                            <a:xfrm>
                              <a:off x="3543" y="-72"/>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053" name="任意多边形 196"/>
                          <wps:cNvSpPr/>
                          <wps:spPr>
                            <a:xfrm>
                              <a:off x="3543" y="-72"/>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054" name="文本框 197"/>
                          <wps:cNvSpPr txBox="1"/>
                          <wps:spPr>
                            <a:xfrm>
                              <a:off x="3543" y="-72"/>
                              <a:ext cx="633" cy="610"/>
                            </a:xfrm>
                            <a:prstGeom prst="rect">
                              <a:avLst/>
                            </a:prstGeom>
                            <a:noFill/>
                            <a:ln>
                              <a:noFill/>
                            </a:ln>
                          </wps:spPr>
                          <wps:txbx>
                            <w:txbxContent>
                              <w:p>
                                <w:pPr>
                                  <w:spacing w:before="13" w:line="240" w:lineRule="auto"/>
                                  <w:rPr>
                                    <w:rFonts w:hint="default" w:ascii="微软雅黑" w:hAnsi="微软雅黑" w:eastAsia="微软雅黑" w:cs="微软雅黑"/>
                                    <w:sz w:val="10"/>
                                    <w:szCs w:val="10"/>
                                  </w:rPr>
                                </w:pPr>
                              </w:p>
                              <w:p>
                                <w:pPr>
                                  <w:spacing w:before="0"/>
                                  <w:ind w:left="203" w:right="0" w:firstLine="0"/>
                                  <w:jc w:val="left"/>
                                  <w:rPr>
                                    <w:rFonts w:hint="default" w:ascii="Times New Roman" w:hAnsi="Times New Roman" w:eastAsia="Times New Roman" w:cs="Times New Roman"/>
                                    <w:sz w:val="21"/>
                                    <w:szCs w:val="21"/>
                                  </w:rPr>
                                </w:pPr>
                                <w:r>
                                  <w:rPr>
                                    <w:rFonts w:ascii="Times New Roman"/>
                                    <w:b/>
                                    <w:sz w:val="21"/>
                                  </w:rPr>
                                  <w:t>ok</w:t>
                                </w:r>
                              </w:p>
                            </w:txbxContent>
                          </wps:txbx>
                          <wps:bodyPr lIns="0" tIns="0" rIns="0" bIns="0" upright="1"/>
                        </wps:wsp>
                      </wpg:grpSp>
                    </wpg:wgp>
                  </a:graphicData>
                </a:graphic>
              </wp:anchor>
            </w:drawing>
          </mc:Choice>
          <mc:Fallback>
            <w:pict>
              <v:group id="组合 174" o:spid="_x0000_s1026" o:spt="203" style="position:absolute;left:0pt;margin-left:177.1pt;margin-top:-3.55pt;height:30.5pt;width:31.65pt;mso-position-horizontal-relative:page;z-index:-251617280;mso-width-relative:page;mso-height-relative:page;" coordorigin="3543,-72" coordsize="633,610" o:gfxdata="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">
                <o:lock v:ext="edit" aspectratio="f"/>
                <v:group id="组合 175" o:spid="_x0000_s1026" o:spt="203" style="position:absolute;left:3550;top:-64;height:596;width:619;" coordorigin="3550,-64" coordsize="619,596"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任意多边形 176" o:spid="_x0000_s1026" o:spt="100" style="position:absolute;left:3550;top:-64;height:596;width:619;" fillcolor="#FF0000" filled="t" stroked="f" coordsize="619,596" o:gfxdata="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9Z6m8AAAA&#10;3QAAAA8AAAAAAAAAAQAgAAAAIgAAAGRycy9kb3ducmV2LnhtbFBLAQIUABQAAAAIAIdO4kAzLwWe&#10;OwAAADkAAAAQAAAAAAAAAAEAIAAAAAsBAABkcnMvc2hhcGV4bWwueG1sUEsFBgAAAAAGAAYAWwEA&#10;ALUDAAAAAA==&#10;" path="m309,596l238,588,173,565,116,530,68,484,31,429,8,366,0,298,8,229,31,167,68,111,116,65,173,30,238,8,309,0,380,8,445,30,502,65,550,112,587,167,610,230,619,299,610,367,587,429,550,484,502,530,445,565,380,588,309,596xe">
                    <v:fill on="t" focussize="0,0"/>
                    <v:stroke on="f"/>
                    <v:imagedata o:title=""/>
                    <o:lock v:ext="edit" aspectratio="f"/>
                  </v:shape>
                </v:group>
                <v:group id="组合 177" o:spid="_x0000_s1026" o:spt="203" style="position:absolute;left:3543;top:-72;height:610;width:633;" coordorigin="3543,-72" coordsize="633,610"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shape id="任意多边形 178" o:spid="_x0000_s1026" o:spt="100" style="position:absolute;left:3543;top:-72;height:610;width:633;" fillcolor="#FF0000" filled="t" stroked="f" coordsize="633,610" o:gfxdata="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7DO8AAAA&#10;3QAAAA8AAAAAAAAAAQAgAAAAIgAAAGRycy9kb3ducmV2LnhtbFBLAQIUABQAAAAIAIdO4kAzLwWe&#10;OwAAADkAAAAQAAAAAAAAAAEAIAAAAAsBAABkcnMvc2hhcGV4bWwueG1sUEsFBgAAAAAGAAYAWwEA&#10;ALUDA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79" o:spid="_x0000_s1026" o:spt="100" style="position:absolute;left:3543;top:-72;height:610;width:633;" fillcolor="#FF0000" filled="t" stroked="f" coordsize="633,610" o:gfxdata="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9ckS8AAAA&#10;3QAAAA8AAAAAAAAAAQAgAAAAIgAAAGRycy9kb3ducmV2LnhtbFBLAQIUABQAAAAIAIdO4kAzLwWe&#10;OwAAADkAAAAQAAAAAAAAAAEAIAAAAAsBAABkcnMvc2hhcGV4bWwueG1sUEsFBgAAAAAGAAYAWwEA&#10;ALUDAAAAAA==&#10;" path="m406,28l391,24,392,24,377,20,377,20,362,18,362,18,347,16,347,16,331,14,415,14,425,18,439,22,448,26,406,26,406,28xe">
                    <v:fill on="t" focussize="0,0"/>
                    <v:stroke on="f"/>
                    <v:imagedata o:title=""/>
                    <o:lock v:ext="edit" aspectratio="f"/>
                  </v:shape>
                  <v:shape id="任意多边形 180" o:spid="_x0000_s1026" o:spt="100" style="position:absolute;left:3543;top:-72;height:610;width:633;" fillcolor="#FF0000" filled="t" stroked="f" coordsize="633,610" o:gfxdata="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x19+8AAAA&#10;3QAAAA8AAAAAAAAAAQAgAAAAIgAAAGRycy9kb3ducmV2LnhtbFBLAQIUABQAAAAIAIdO4kAzLwWe&#10;OwAAADkAAAAQAAAAAAAAAAEAIAAAAAsBAABkcnMvc2hhcGV4bWwueG1sUEsFBgAAAAAGAAYAWwEA&#10;ALUDAAAAAA==&#10;" path="m226,28l226,26,233,26,226,28xe">
                    <v:fill on="t" focussize="0,0"/>
                    <v:stroke on="f"/>
                    <v:imagedata o:title=""/>
                    <o:lock v:ext="edit" aspectratio="f"/>
                  </v:shape>
                  <v:shape id="任意多边形 181" o:spid="_x0000_s1026" o:spt="100" style="position:absolute;left:3543;top:-72;height:610;width:633;" fillcolor="#FF0000" filled="t" stroked="f" coordsize="633,610" o:gfxdata="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5Drb4A&#10;AADdAAAADwAAAAAAAAABACAAAAAiAAAAZHJzL2Rvd25yZXYueG1sUEsBAhQAFAAAAAgAh07iQDMv&#10;BZ47AAAAOQAAABAAAAAAAAAAAQAgAAAADQEAAGRycy9zaGFwZXhtbC54bWxQSwUGAAAAAAYABgBb&#10;AQAAtwMAAAAA&#10;" path="m460,50l447,42,447,42,433,36,434,36,420,32,420,32,406,26,448,26,453,28,467,36,480,44,486,48,460,48,460,50xe">
                    <v:fill on="t" focussize="0,0"/>
                    <v:stroke on="f"/>
                    <v:imagedata o:title=""/>
                    <o:lock v:ext="edit" aspectratio="f"/>
                  </v:shape>
                  <v:shape id="任意多边形 182" o:spid="_x0000_s1026" o:spt="100" style="position:absolute;left:3543;top:-72;height:610;width:633;" fillcolor="#FF0000" filled="t" stroked="f" coordsize="633,610" o:gfxdata="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i5ja8AAAA&#10;3Q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183" o:spid="_x0000_s1026" o:spt="100" style="position:absolute;left:3543;top:-72;height:610;width:633;" fillcolor="#FF0000" filled="t" stroked="f" coordsize="633,610" o:gfxdata="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481r4A&#10;AADdAAAADwAAAAAAAAABACAAAAAiAAAAZHJzL2Rvd25yZXYueG1sUEsBAhQAFAAAAAgAh07iQDMv&#10;BZ47AAAAOQAAABAAAAAAAAAAAQAgAAAADQEAAGRycy9zaGFwZXhtbC54bWxQSwUGAAAAAAYABgBb&#10;AQAAtwMAAAAA&#10;" path="m529,100l519,90,519,90,508,80,508,80,496,72,497,72,485,64,485,64,472,56,473,56,460,48,486,48,540,88,550,98,529,98,529,100xe">
                    <v:fill on="t" focussize="0,0"/>
                    <v:stroke on="f"/>
                    <v:imagedata o:title=""/>
                    <o:lock v:ext="edit" aspectratio="f"/>
                  </v:shape>
                  <v:shape id="任意多边形 184" o:spid="_x0000_s1026" o:spt="100" style="position:absolute;left:3543;top:-72;height:610;width:633;" fillcolor="#FF0000" filled="t" stroked="f" coordsize="633,610" o:gfxdata="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SmU28AAAA&#10;3QAAAA8AAAAAAAAAAQAgAAAAIgAAAGRycy9kb3ducmV2LnhtbFBLAQIUABQAAAAIAIdO4kAzLwWe&#10;OwAAADkAAAAQAAAAAAAAAAEAIAAAAAsBAABkcnMvc2hhcGV4bWwueG1sUEsFBgAAAAAGAAYAWwEA&#10;ALUDAAAAAA==&#10;" path="m103,100l103,98,105,98,103,100xe">
                    <v:fill on="t" focussize="0,0"/>
                    <v:stroke on="f"/>
                    <v:imagedata o:title=""/>
                    <o:lock v:ext="edit" aspectratio="f"/>
                  </v:shape>
                  <v:shape id="任意多边形 185" o:spid="_x0000_s1026" o:spt="100" style="position:absolute;left:3543;top:-72;height:610;width:633;" fillcolor="#FF0000" filled="t" stroked="f" coordsize="633,610" o:gfxdata="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ABzq8AAAA&#10;3QAAAA8AAAAAAAAAAQAgAAAAIgAAAGRycy9kb3ducmV2LnhtbFBLAQIUABQAAAAIAIdO4kAzLwWe&#10;OwAAADkAAAAQAAAAAAAAAAEAIAAAAAsBAABkcnMvc2hhcGV4bWwueG1sUEsFBgAAAAAGAAYAWwEA&#10;ALUDAAAAAA==&#10;" path="m626,364l611,364,614,348,616,334,617,320,617,312,617,296,617,290,616,274,614,260,611,246,608,232,604,218,599,204,594,192,588,178,581,166,574,154,566,142,566,142,558,130,558,130,549,120,549,120,539,110,539,110,529,98,550,98,587,146,613,200,629,258,632,296,632,312,632,320,631,336,629,350,626,364xe">
                    <v:fill on="t" focussize="0,0"/>
                    <v:stroke on="f"/>
                    <v:imagedata o:title=""/>
                    <o:lock v:ext="edit" aspectratio="f"/>
                  </v:shape>
                  <v:shape id="任意多边形 186" o:spid="_x0000_s1026" o:spt="100" style="position:absolute;left:3543;top:-72;height:610;width:633;" fillcolor="#FF0000" filled="t" stroked="f" coordsize="633,610" o:gfxdata="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MoqG8AAAA&#10;3QAAAA8AAAAAAAAAAQAgAAAAIgAAAGRycy9kb3ducmV2LnhtbFBLAQIUABQAAAAIAIdO4kAzLwWe&#10;OwAAADkAAAAQAAAAAAAAAAEAIAAAAAsBAABkcnMvc2hhcGV4bWwueG1sUEsFBgAAAAAGAAYAWwEA&#10;ALUDAAAAAA==&#10;" path="m617,298l617,296,617,298xe">
                    <v:fill on="t" focussize="0,0"/>
                    <v:stroke on="f"/>
                    <v:imagedata o:title=""/>
                    <o:lock v:ext="edit" aspectratio="f"/>
                  </v:shape>
                  <v:shape id="任意多边形 187" o:spid="_x0000_s1026" o:spt="100" style="position:absolute;left:3543;top:-72;height:610;width:633;" fillcolor="#FF0000" filled="t" stroked="f" coordsize="633,610" o:gfxdata="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lOtW8AAAA&#10;3QAAAA8AAAAAAAAAAQAgAAAAIgAAAGRycy9kb3ducmV2LnhtbFBLAQIUABQAAAAIAIdO4kAzLwWe&#10;OwAAADkAAAAQAAAAAAAAAAEAIAAAAAsBAABkcnMvc2hhcGV4bWwueG1sUEsFBgAAAAAGAAYAWwEA&#10;ALUDAAAAAA==&#10;" path="m21,364l21,364,21,362,21,364xe">
                    <v:fill on="t" focussize="0,0"/>
                    <v:stroke on="f"/>
                    <v:imagedata o:title=""/>
                    <o:lock v:ext="edit" aspectratio="f"/>
                  </v:shape>
                  <v:shape id="任意多边形 188" o:spid="_x0000_s1026" o:spt="100" style="position:absolute;left:3543;top:-72;height:610;width:633;" fillcolor="#FF0000" filled="t" stroked="f" coordsize="633,610" o:gfxdata="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pn068AAAA&#10;3Q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189" o:spid="_x0000_s1026" o:spt="100" style="position:absolute;left:3543;top:-72;height:610;width:633;" fillcolor="#FF0000" filled="t" stroked="f" coordsize="633,610" o:gfxdata="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7ATm8AAAA&#10;3QAAAA8AAAAAAAAAAQAgAAAAIgAAAGRycy9kb3ducmV2LnhtbFBLAQIUABQAAAAIAIdO4kAzLwWe&#10;OwAAADkAAAAQAAAAAAAAAAEAIAAAAAsBAABkcnMvc2hhcGV4bWwueG1sUEsFBgAAAAAGAAYAWwEA&#10;ALUDAAAAAA==&#10;" path="m25,378l24,378,24,376,25,378xe">
                    <v:fill on="t" focussize="0,0"/>
                    <v:stroke on="f"/>
                    <v:imagedata o:title=""/>
                    <o:lock v:ext="edit" aspectratio="f"/>
                  </v:shape>
                  <v:shape id="任意多边形 190" o:spid="_x0000_s1026" o:spt="100" style="position:absolute;left:3543;top:-72;height:610;width:633;" fillcolor="#FF0000" filled="t" stroked="f" coordsize="633,610" o:gfxdata="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3pKK8AAAA&#10;3QAAAA8AAAAAAAAAAQAgAAAAIgAAAGRycy9kb3ducmV2LnhtbFBLAQIUABQAAAAIAIdO4kAzLwWe&#10;OwAAADkAAAAQAAAAAAAAAAEAIAAAAAsBAABkcnMvc2hhcGV4bWwueG1sUEsFBgAAAAAGAAYAWwEA&#10;ALUDAAAAAA==&#10;" path="m590,456l574,456,581,442,588,430,594,418,599,404,604,390,608,376,608,378,623,378,623,380,618,396,613,410,608,424,601,436,594,450,590,456xe">
                    <v:fill on="t" focussize="0,0"/>
                    <v:stroke on="f"/>
                    <v:imagedata o:title=""/>
                    <o:lock v:ext="edit" aspectratio="f"/>
                  </v:shape>
                  <v:shape id="任意多边形 191" o:spid="_x0000_s1026" o:spt="100" style="position:absolute;left:3543;top:-72;height:610;width:633;" fillcolor="#FF0000" filled="t" stroked="f" coordsize="633,610" o:gfxdata="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gw0L4A&#10;AADdAAAADwAAAAAAAAABACAAAAAiAAAAZHJzL2Rvd25yZXYueG1sUEsBAhQAFAAAAAgAh07iQDMv&#10;BZ47AAAAOQAAABAAAAAAAAAAAQAgAAAADQEAAGRycy9zaGFwZXhtbC54bWxQSwUGAAAAAAYABgBb&#10;AQAAtwMAAAAA&#10;" path="m59,456l58,456,58,454,59,456xe">
                    <v:fill on="t" focussize="0,0"/>
                    <v:stroke on="f"/>
                    <v:imagedata o:title=""/>
                    <o:lock v:ext="edit" aspectratio="f"/>
                  </v:shape>
                  <v:shape id="任意多边形 192" o:spid="_x0000_s1026" o:spt="100" style="position:absolute;left:3543;top:-72;height:610;width:633;" fillcolor="#FF0000" filled="t" stroked="f" coordsize="633,610" o:gfxdata="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klUu8AAAA&#10;3QAAAA8AAAAAAAAAAQAgAAAAIgAAAGRycy9kb3ducmV2LnhtbFBLAQIUABQAAAAIAIdO4kAzLwWe&#10;OwAAADkAAAAQAAAAAAAAAAEAIAAAAAsBAABkcnMvc2hhcGV4bWwueG1sUEsFBgAAAAAGAAYAWwEA&#10;ALUDAAAAAA==&#10;" path="m568,490l549,490,558,478,558,478,566,466,566,466,574,454,574,456,590,456,587,462,578,476,570,488,568,490xe">
                    <v:fill on="t" focussize="0,0"/>
                    <v:stroke on="f"/>
                    <v:imagedata o:title=""/>
                    <o:lock v:ext="edit" aspectratio="f"/>
                  </v:shape>
                  <v:shape id="任意多边形 193" o:spid="_x0000_s1026" o:spt="100" style="position:absolute;left:3543;top:-72;height:610;width:633;" fillcolor="#FF0000" filled="t" stroked="f" coordsize="633,610" o:gfxdata="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eqC74A&#10;AADdAAAADwAAAAAAAAABACAAAAAiAAAAZHJzL2Rvd25yZXYueG1sUEsBAhQAFAAAAAgAh07iQDMv&#10;BZ47AAAAOQAAABAAAAAAAAAAAQAgAAAADQEAAGRycy9zaGFwZXhtbC54bWxQSwUGAAAAAAYABgBb&#10;AQAAtwMAAAAA&#10;" path="m85,490l83,490,83,488,85,490xe">
                    <v:fill on="t" focussize="0,0"/>
                    <v:stroke on="f"/>
                    <v:imagedata o:title=""/>
                    <o:lock v:ext="edit" aspectratio="f"/>
                  </v:shape>
                  <v:shape id="任意多边形 194" o:spid="_x0000_s1026" o:spt="100" style="position:absolute;left:3543;top:-72;height:610;width:633;" fillcolor="#FF0000" filled="t" stroked="f" coordsize="633,610" o:gfxdata="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LD5C8AAAA&#10;3QAAAA8AAAAAAAAAAQAgAAAAIgAAAGRycy9kb3ducmV2LnhtbFBLAQIUABQAAAAIAIdO4kAzLwWe&#10;OwAAADkAAAAQAAAAAAAAAAEAIAAAAAsBAABkcnMvc2hhcGV4bWwueG1sUEsFBgAAAAAGAAYAWwEA&#10;ALU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5" o:spid="_x0000_s1026" o:spt="100" style="position:absolute;left:3543;top:-72;height:610;width:633;" fillcolor="#FF0000" filled="t" stroked="f" coordsize="633,610" o:gfxdata="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Zkee8AAAA&#10;3QAAAA8AAAAAAAAAAQAgAAAAIgAAAGRycy9kb3ducmV2LnhtbFBLAQIUABQAAAAIAIdO4kAzLwWe&#10;OwAAADkAAAAQAAAAAAAAAAEAIAAAAAsBAABkcnMvc2hhcGV4bWwueG1sUEsFBgAAAAAGAAYAWwEA&#10;ALUDAAAAAA==&#10;" path="m263,590l255,590,255,588,263,590xe">
                    <v:fill on="t" focussize="0,0"/>
                    <v:stroke on="f"/>
                    <v:imagedata o:title=""/>
                    <o:lock v:ext="edit" aspectratio="f"/>
                  </v:shape>
                  <v:shape id="任意多边形 196" o:spid="_x0000_s1026" o:spt="100" style="position:absolute;left:3543;top:-72;height:610;width:633;" fillcolor="#FF0000" filled="t" stroked="f" coordsize="633,610" o:gfxdata="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VNHy8AAAA&#10;3QAAAA8AAAAAAAAAAQAgAAAAIgAAAGRycy9kb3ducmV2LnhtbFBLAQIUABQAAAAIAIdO4kAzLwWe&#10;OwAAADkAAAAQAAAAAAAAAAEAIAAAAAsBAABkcnMvc2hhcGV4bWwueG1sUEsFBgAAAAAGAAYAWwEA&#10;ALUDAAAAAA==&#10;" path="m417,594l347,594,362,592,362,592,377,588,377,590,430,590,425,592,417,594xe">
                    <v:fill on="t" focussize="0,0"/>
                    <v:stroke on="f"/>
                    <v:imagedata o:title=""/>
                    <o:lock v:ext="edit" aspectratio="f"/>
                  </v:shape>
                  <v:shape id="文本框 197" o:spid="_x0000_s1026" o:spt="202" type="#_x0000_t202" style="position:absolute;left:3543;top:-72;height:610;width:633;" filled="f" stroked="f" coordsize="21600,21600" o:gfxdata="UEsDBAoAAAAAAIdO4kAAAAAAAAAAAAAAAAAEAAAAZHJzL1BLAwQUAAAACACHTuJAFHDC1L0AAADd&#10;AAAADwAAAGRycy9kb3ducmV2LnhtbEVPTWsCMRC9C/0PYQreNLGo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ML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sz w:val="10"/>
                              <w:szCs w:val="10"/>
                            </w:rPr>
                          </w:pPr>
                        </w:p>
                        <w:p>
                          <w:pPr>
                            <w:spacing w:before="0"/>
                            <w:ind w:left="203" w:right="0" w:firstLine="0"/>
                            <w:jc w:val="left"/>
                            <w:rPr>
                              <w:rFonts w:hint="default" w:ascii="Times New Roman" w:hAnsi="Times New Roman" w:eastAsia="Times New Roman" w:cs="Times New Roman"/>
                              <w:sz w:val="21"/>
                              <w:szCs w:val="21"/>
                            </w:rPr>
                          </w:pPr>
                          <w:r>
                            <w:rPr>
                              <w:rFonts w:ascii="Times New Roman"/>
                              <w:b/>
                              <w:sz w:val="21"/>
                            </w:rPr>
                            <w:t>ok</w:t>
                          </w:r>
                        </w:p>
                      </w:txbxContent>
                    </v:textbox>
                  </v:shape>
                </v:group>
              </v:group>
            </w:pict>
          </mc:Fallback>
        </mc:AlternateContent>
      </w:r>
      <w:r>
        <w:rPr>
          <w:rFonts w:hint="eastAsia" w:eastAsia="宋体"/>
          <w:lang w:val="en-US" w:eastAsia="zh-CN"/>
        </w:rPr>
        <w:t>1</w:t>
      </w:r>
      <w:r>
        <w:rPr>
          <w:rFonts w:hint="default" w:ascii="微软雅黑" w:hAnsi="微软雅黑" w:eastAsia="微软雅黑" w:cs="微软雅黑"/>
          <w:spacing w:val="-1"/>
          <w:w w:val="95"/>
          <w:sz w:val="21"/>
          <w:szCs w:val="21"/>
        </w:rPr>
        <w:t>、</w:t>
      </w:r>
      <w:r>
        <w:rPr>
          <w:rFonts w:hint="eastAsia" w:ascii="微软雅黑" w:hAnsi="微软雅黑" w:eastAsia="微软雅黑" w:cs="微软雅黑"/>
          <w:spacing w:val="-1"/>
          <w:w w:val="95"/>
          <w:sz w:val="21"/>
          <w:szCs w:val="21"/>
          <w:lang w:val="en-US" w:eastAsia="zh-CN"/>
        </w:rPr>
        <w:t>单按</w:t>
      </w:r>
      <w:r>
        <w:rPr>
          <w:rFonts w:hint="default" w:ascii="微软雅黑" w:hAnsi="微软雅黑" w:eastAsia="微软雅黑" w:cs="微软雅黑"/>
          <w:spacing w:val="-1"/>
          <w:w w:val="95"/>
          <w:sz w:val="21"/>
          <w:szCs w:val="21"/>
        </w:rPr>
        <w:tab/>
      </w:r>
      <w:r>
        <w:rPr>
          <w:rFonts w:hint="default" w:ascii="微软雅黑" w:hAnsi="微软雅黑" w:eastAsia="微软雅黑" w:cs="微软雅黑"/>
          <w:w w:val="95"/>
          <w:sz w:val="21"/>
          <w:szCs w:val="21"/>
        </w:rPr>
        <w:t>在主界面时</w:t>
      </w:r>
      <w:r>
        <w:rPr>
          <w:rFonts w:hint="eastAsia" w:ascii="微软雅黑" w:hAnsi="微软雅黑" w:eastAsia="微软雅黑" w:cs="微软雅黑"/>
          <w:w w:val="95"/>
          <w:sz w:val="21"/>
          <w:szCs w:val="21"/>
          <w:lang w:val="en-US" w:eastAsia="zh-CN"/>
        </w:rPr>
        <w:t>单按“</w:t>
      </w:r>
      <w:r>
        <w:rPr>
          <w:rFonts w:hint="default" w:ascii="微软雅黑" w:hAnsi="微软雅黑" w:eastAsia="微软雅黑" w:cs="微软雅黑"/>
          <w:sz w:val="21"/>
          <w:szCs w:val="21"/>
        </w:rPr>
        <w:t>确定键</w:t>
      </w:r>
      <w:r>
        <w:rPr>
          <w:rFonts w:hint="eastAsia" w:ascii="微软雅黑" w:hAnsi="微软雅黑" w:eastAsia="微软雅黑" w:cs="微软雅黑"/>
          <w:sz w:val="21"/>
          <w:szCs w:val="21"/>
          <w:lang w:eastAsia="zh-CN"/>
        </w:rPr>
        <w:t>”</w:t>
      </w:r>
      <w:r>
        <w:rPr>
          <w:rFonts w:hint="default" w:ascii="微软雅黑" w:hAnsi="微软雅黑" w:eastAsia="微软雅黑" w:cs="微软雅黑"/>
          <w:sz w:val="21"/>
          <w:szCs w:val="21"/>
        </w:rPr>
        <w:t xml:space="preserve">为速度调节使用 </w:t>
      </w:r>
      <w:r>
        <w:rPr>
          <w:rFonts w:hint="default" w:ascii="微软雅黑" w:hAnsi="微软雅黑" w:eastAsia="微软雅黑" w:cs="微软雅黑"/>
          <w:spacing w:val="-1"/>
          <w:sz w:val="21"/>
          <w:szCs w:val="21"/>
        </w:rPr>
        <w:t>01---06</w:t>
      </w:r>
      <w:r>
        <w:rPr>
          <w:rFonts w:hint="default" w:ascii="微软雅黑" w:hAnsi="微软雅黑" w:eastAsia="微软雅黑" w:cs="微软雅黑"/>
          <w:spacing w:val="5"/>
          <w:sz w:val="21"/>
          <w:szCs w:val="21"/>
        </w:rPr>
        <w:t xml:space="preserve"> </w:t>
      </w:r>
      <w:r>
        <w:rPr>
          <w:rFonts w:hint="default" w:ascii="微软雅黑" w:hAnsi="微软雅黑" w:eastAsia="微软雅黑" w:cs="微软雅黑"/>
          <w:sz w:val="21"/>
          <w:szCs w:val="21"/>
        </w:rPr>
        <w:t>循环选择</w:t>
      </w:r>
    </w:p>
    <w:p>
      <w:pPr>
        <w:spacing w:before="0" w:line="24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w w:val="95"/>
          <w:sz w:val="21"/>
          <w:szCs w:val="21"/>
          <w:lang w:val="en-US" w:eastAsia="zh-CN"/>
        </w:rPr>
        <w:t>数值越大，速度越快</w:t>
      </w:r>
      <w:r>
        <w:rPr>
          <w:rFonts w:hint="eastAsia" w:ascii="微软雅黑" w:hAnsi="微软雅黑" w:eastAsia="微软雅黑" w:cs="微软雅黑"/>
          <w:sz w:val="20"/>
          <w:szCs w:val="20"/>
          <w:lang w:val="en-US" w:eastAsia="zh-CN"/>
        </w:rPr>
        <w:t xml:space="preserve">   </w:t>
      </w:r>
    </w:p>
    <w:p>
      <w:pPr>
        <w:spacing w:before="0" w:line="240" w:lineRule="auto"/>
        <w:rPr>
          <w:rFonts w:hint="default" w:ascii="微软雅黑" w:hAnsi="微软雅黑" w:eastAsia="微软雅黑" w:cs="微软雅黑"/>
          <w:sz w:val="20"/>
          <w:szCs w:val="20"/>
          <w:lang w:val="en-US" w:eastAsia="zh-CN"/>
        </w:rPr>
      </w:pPr>
    </w:p>
    <w:p>
      <w:pPr>
        <w:spacing w:before="4" w:line="240" w:lineRule="auto"/>
        <w:rPr>
          <w:rFonts w:hint="default" w:ascii="微软雅黑" w:hAnsi="微软雅黑" w:eastAsia="微软雅黑" w:cs="微软雅黑"/>
          <w:sz w:val="11"/>
          <w:szCs w:val="11"/>
        </w:rPr>
      </w:pPr>
    </w:p>
    <w:p>
      <w:pPr>
        <w:tabs>
          <w:tab w:val="left" w:pos="2973"/>
          <w:tab w:val="left" w:pos="4511"/>
          <w:tab w:val="left" w:pos="6369"/>
        </w:tabs>
        <w:spacing w:before="0"/>
        <w:ind w:left="540" w:right="0" w:firstLine="0"/>
        <w:jc w:val="left"/>
        <w:rPr>
          <w:rFonts w:hint="default" w:ascii="微软雅黑" w:hAnsi="微软雅黑" w:eastAsia="微软雅黑" w:cs="微软雅黑"/>
          <w:sz w:val="21"/>
          <w:szCs w:val="21"/>
        </w:rPr>
      </w:pPr>
      <w:r>
        <w:rPr>
          <w:rFonts w:hint="default"/>
          <w:lang w:val="en-US"/>
        </w:rPr>
        <mc:AlternateContent>
          <mc:Choice Requires="wpg">
            <w:drawing>
              <wp:anchor distT="0" distB="0" distL="114300" distR="114300" simplePos="0" relativeHeight="251697152" behindDoc="1" locked="0" layoutInCell="1" allowOverlap="1">
                <wp:simplePos x="0" y="0"/>
                <wp:positionH relativeFrom="page">
                  <wp:posOffset>2226945</wp:posOffset>
                </wp:positionH>
                <wp:positionV relativeFrom="paragraph">
                  <wp:posOffset>-59055</wp:posOffset>
                </wp:positionV>
                <wp:extent cx="401955" cy="387350"/>
                <wp:effectExtent l="0" t="0" r="9525" b="8890"/>
                <wp:wrapNone/>
                <wp:docPr id="364" name="组合 198"/>
                <wp:cNvGraphicFramePr/>
                <a:graphic xmlns:a="http://schemas.openxmlformats.org/drawingml/2006/main">
                  <a:graphicData uri="http://schemas.microsoft.com/office/word/2010/wordprocessingGroup">
                    <wpg:wgp>
                      <wpg:cNvGrpSpPr/>
                      <wpg:grpSpPr>
                        <a:xfrm>
                          <a:off x="0" y="0"/>
                          <a:ext cx="401955" cy="387350"/>
                          <a:chOff x="3508" y="-94"/>
                          <a:chExt cx="633" cy="610"/>
                        </a:xfrm>
                      </wpg:grpSpPr>
                      <wpg:grpSp>
                        <wpg:cNvPr id="365" name="组合 199"/>
                        <wpg:cNvGrpSpPr/>
                        <wpg:grpSpPr>
                          <a:xfrm>
                            <a:off x="3515" y="-86"/>
                            <a:ext cx="618" cy="596"/>
                            <a:chOff x="3515" y="-86"/>
                            <a:chExt cx="618" cy="596"/>
                          </a:xfrm>
                        </wpg:grpSpPr>
                        <wps:wsp>
                          <wps:cNvPr id="1009" name="任意多边形 200"/>
                          <wps:cNvSpPr/>
                          <wps:spPr>
                            <a:xfrm>
                              <a:off x="3515" y="-86"/>
                              <a:ext cx="618" cy="596"/>
                            </a:xfrm>
                            <a:custGeom>
                              <a:avLst/>
                              <a:gdLst/>
                              <a:ahLst/>
                              <a:cxnLst/>
                              <a:pathLst>
                                <a:path w="618"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6"/>
                                  </a:lnTo>
                                  <a:lnTo>
                                    <a:pt x="610" y="229"/>
                                  </a:lnTo>
                                  <a:lnTo>
                                    <a:pt x="618" y="297"/>
                                  </a:lnTo>
                                  <a:lnTo>
                                    <a:pt x="610" y="365"/>
                                  </a:lnTo>
                                  <a:lnTo>
                                    <a:pt x="587" y="428"/>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366" name="组合 201"/>
                        <wpg:cNvGrpSpPr/>
                        <wpg:grpSpPr>
                          <a:xfrm>
                            <a:off x="3508" y="-94"/>
                            <a:ext cx="633" cy="610"/>
                            <a:chOff x="3508" y="-94"/>
                            <a:chExt cx="633" cy="610"/>
                          </a:xfrm>
                        </wpg:grpSpPr>
                        <wps:wsp>
                          <wps:cNvPr id="1011" name="任意多边形 202"/>
                          <wps:cNvSpPr/>
                          <wps:spPr>
                            <a:xfrm>
                              <a:off x="3508" y="-94"/>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012" name="任意多边形 203"/>
                          <wps:cNvSpPr/>
                          <wps:spPr>
                            <a:xfrm>
                              <a:off x="3508" y="-94"/>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013" name="任意多边形 204"/>
                          <wps:cNvSpPr/>
                          <wps:spPr>
                            <a:xfrm>
                              <a:off x="3508" y="-94"/>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014" name="任意多边形 205"/>
                          <wps:cNvSpPr/>
                          <wps:spPr>
                            <a:xfrm>
                              <a:off x="3508" y="-94"/>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1015" name="任意多边形 206"/>
                          <wps:cNvSpPr/>
                          <wps:spPr>
                            <a:xfrm>
                              <a:off x="3508" y="-94"/>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016" name="任意多边形 207"/>
                          <wps:cNvSpPr/>
                          <wps:spPr>
                            <a:xfrm>
                              <a:off x="3508" y="-94"/>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1017" name="任意多边形 208"/>
                          <wps:cNvSpPr/>
                          <wps:spPr>
                            <a:xfrm>
                              <a:off x="3508" y="-94"/>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018" name="任意多边形 209"/>
                          <wps:cNvSpPr/>
                          <wps:spPr>
                            <a:xfrm>
                              <a:off x="3508" y="-94"/>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019" name="任意多边形 210"/>
                          <wps:cNvSpPr/>
                          <wps:spPr>
                            <a:xfrm>
                              <a:off x="3508" y="-94"/>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1020" name="任意多边形 211"/>
                          <wps:cNvSpPr/>
                          <wps:spPr>
                            <a:xfrm>
                              <a:off x="3508" y="-94"/>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021" name="任意多边形 212"/>
                          <wps:cNvSpPr/>
                          <wps:spPr>
                            <a:xfrm>
                              <a:off x="3508" y="-94"/>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022" name="任意多边形 213"/>
                          <wps:cNvSpPr/>
                          <wps:spPr>
                            <a:xfrm>
                              <a:off x="3508" y="-94"/>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023" name="任意多边形 214"/>
                          <wps:cNvSpPr/>
                          <wps:spPr>
                            <a:xfrm>
                              <a:off x="3508" y="-94"/>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024" name="任意多边形 215"/>
                          <wps:cNvSpPr/>
                          <wps:spPr>
                            <a:xfrm>
                              <a:off x="3508" y="-94"/>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025" name="任意多边形 216"/>
                          <wps:cNvSpPr/>
                          <wps:spPr>
                            <a:xfrm>
                              <a:off x="3508" y="-94"/>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026" name="任意多边形 217"/>
                          <wps:cNvSpPr/>
                          <wps:spPr>
                            <a:xfrm>
                              <a:off x="3508" y="-94"/>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027" name="任意多边形 218"/>
                          <wps:cNvSpPr/>
                          <wps:spPr>
                            <a:xfrm>
                              <a:off x="3508" y="-94"/>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028" name="任意多边形 219"/>
                          <wps:cNvSpPr/>
                          <wps:spPr>
                            <a:xfrm>
                              <a:off x="3508" y="-94"/>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029" name="任意多边形 220"/>
                          <wps:cNvSpPr/>
                          <wps:spPr>
                            <a:xfrm>
                              <a:off x="3508" y="-94"/>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030" name="文本框 221"/>
                          <wps:cNvSpPr txBox="1"/>
                          <wps:spPr>
                            <a:xfrm>
                              <a:off x="3508" y="-94"/>
                              <a:ext cx="633" cy="610"/>
                            </a:xfrm>
                            <a:prstGeom prst="rect">
                              <a:avLst/>
                            </a:prstGeom>
                            <a:noFill/>
                            <a:ln>
                              <a:noFill/>
                            </a:ln>
                          </wps:spPr>
                          <wps:txbx>
                            <w:txbxContent>
                              <w:p>
                                <w:pPr>
                                  <w:spacing w:before="13" w:line="240" w:lineRule="auto"/>
                                  <w:rPr>
                                    <w:rFonts w:hint="default" w:ascii="微软雅黑" w:hAnsi="微软雅黑" w:eastAsia="微软雅黑" w:cs="微软雅黑"/>
                                    <w:sz w:val="10"/>
                                    <w:szCs w:val="10"/>
                                  </w:rPr>
                                </w:pPr>
                              </w:p>
                              <w:p>
                                <w:pPr>
                                  <w:spacing w:before="0"/>
                                  <w:ind w:left="205" w:right="0" w:firstLine="0"/>
                                  <w:jc w:val="left"/>
                                  <w:rPr>
                                    <w:rFonts w:hint="default" w:ascii="Times New Roman" w:hAnsi="Times New Roman" w:eastAsia="Times New Roman" w:cs="Times New Roman"/>
                                    <w:sz w:val="21"/>
                                    <w:szCs w:val="21"/>
                                  </w:rPr>
                                </w:pPr>
                                <w:r>
                                  <w:rPr>
                                    <w:rFonts w:ascii="Times New Roman"/>
                                    <w:b/>
                                    <w:sz w:val="21"/>
                                  </w:rPr>
                                  <w:t>ok</w:t>
                                </w:r>
                              </w:p>
                            </w:txbxContent>
                          </wps:txbx>
                          <wps:bodyPr lIns="0" tIns="0" rIns="0" bIns="0" upright="1"/>
                        </wps:wsp>
                      </wpg:grpSp>
                    </wpg:wgp>
                  </a:graphicData>
                </a:graphic>
              </wp:anchor>
            </w:drawing>
          </mc:Choice>
          <mc:Fallback>
            <w:pict>
              <v:group id="组合 198" o:spid="_x0000_s1026" o:spt="203" style="position:absolute;left:0pt;margin-left:175.35pt;margin-top:-4.65pt;height:30.5pt;width:31.65pt;mso-position-horizontal-relative:page;z-index:-251619328;mso-width-relative:page;mso-height-relative:page;" coordorigin="3508,-94" coordsize="633,610" o:gfxdata="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">
                <o:lock v:ext="edit" aspectratio="f"/>
                <v:group id="组合 199" o:spid="_x0000_s1026" o:spt="203" style="position:absolute;left:3515;top:-86;height:596;width:618;" coordorigin="3515,-86" coordsize="618,596"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shape id="任意多边形 200" o:spid="_x0000_s1026" o:spt="100" style="position:absolute;left:3515;top:-86;height:596;width:618;" fillcolor="#FF0000" filled="t" stroked="f" coordsize="618,596" o:gfxdata="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m5ElugAAAN0A&#10;AAAPAAAAAAAAAAEAIAAAACIAAABkcnMvZG93bnJldi54bWxQSwECFAAUAAAACACHTuJAMy8FnjsA&#10;AAA5AAAAEAAAAAAAAAABACAAAAAJAQAAZHJzL3NoYXBleG1sLnhtbFBLBQYAAAAABgAGAFsBAACz&#10;AwAAAAA=&#10;" path="m309,596l238,588,173,565,116,530,68,484,31,429,8,366,0,298,8,229,31,167,68,111,116,65,173,30,238,8,309,0,380,8,445,30,502,65,550,111,587,166,610,229,618,297,610,365,587,428,550,484,502,530,445,565,380,588,309,596xe">
                    <v:fill on="t" focussize="0,0"/>
                    <v:stroke on="f"/>
                    <v:imagedata o:title=""/>
                    <o:lock v:ext="edit" aspectratio="f"/>
                  </v:shape>
                </v:group>
                <v:group id="组合 201" o:spid="_x0000_s1026" o:spt="203" style="position:absolute;left:3508;top:-94;height:610;width:633;" coordorigin="3508,-94" coordsize="633,610" o:gfxdata="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kK3++AAAA3AAAAA8AAAAAAAAAAQAgAAAAIgAAAGRycy9kb3ducmV2Lnht&#10;bFBLAQIUABQAAAAIAIdO4kAzLwWeOwAAADkAAAAVAAAAAAAAAAEAIAAAAA0BAABkcnMvZ3JvdXBz&#10;aGFwZXhtbC54bWxQSwUGAAAAAAYABgBgAQAAygMAAAAA&#10;">
                  <o:lock v:ext="edit" aspectratio="f"/>
                  <v:shape id="任意多边形 202" o:spid="_x0000_s1026" o:spt="100" style="position:absolute;left:3508;top:-94;height:610;width:633;" fillcolor="#FF0000" filled="t" stroked="f" coordsize="633,610" o:gfxdata="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YbZQugAAAN0A&#10;AAAPAAAAAAAAAAEAIAAAACIAAABkcnMvZG93bnJldi54bWxQSwECFAAUAAAACACHTuJAMy8FnjsA&#10;AAA5AAAAEAAAAAAAAAABACAAAAAJAQAAZHJzL3NoYXBleG1sLnhtbFBLBQYAAAAABgAGAFsBAACz&#10;Aw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203" o:spid="_x0000_s1026" o:spt="100" style="position:absolute;left:3508;top:-94;height:610;width:633;" fillcolor="#FF0000" filled="t" stroked="f" coordsize="633,610" o:gfxdata="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zKCe8AAAA&#10;3QAAAA8AAAAAAAAAAQAgAAAAIgAAAGRycy9kb3ducmV2LnhtbFBLAQIUABQAAAAIAIdO4kAzLwWe&#10;OwAAADkAAAAQAAAAAAAAAAEAIAAAAAsBAABkcnMvc2hhcGV4bWwueG1sUEsFBgAAAAAGAAYAWwEA&#10;ALUDAAAAAA==&#10;" path="m406,28l391,24,392,24,377,20,377,20,362,18,362,18,347,16,347,16,331,14,415,14,425,18,439,22,448,26,406,26,406,28xe">
                    <v:fill on="t" focussize="0,0"/>
                    <v:stroke on="f"/>
                    <v:imagedata o:title=""/>
                    <o:lock v:ext="edit" aspectratio="f"/>
                  </v:shape>
                  <v:shape id="任意多边形 204" o:spid="_x0000_s1026" o:spt="100" style="position:absolute;left:3508;top:-94;height:610;width:633;" fillcolor="#FF0000" filled="t" stroked="f" coordsize="633,610" o:gfxdata="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jby8AAAA&#10;3QAAAA8AAAAAAAAAAQAgAAAAIgAAAGRycy9kb3ducmV2LnhtbFBLAQIUABQAAAAIAIdO4kAzLwWe&#10;OwAAADkAAAAQAAAAAAAAAAEAIAAAAAsBAABkcnMvc2hhcGV4bWwueG1sUEsFBgAAAAAGAAYAWwEA&#10;ALUDAAAAAA==&#10;" path="m226,28l226,26,233,26,226,28xe">
                    <v:fill on="t" focussize="0,0"/>
                    <v:stroke on="f"/>
                    <v:imagedata o:title=""/>
                    <o:lock v:ext="edit" aspectratio="f"/>
                  </v:shape>
                  <v:shape id="任意多边形 205" o:spid="_x0000_s1026" o:spt="100" style="position:absolute;left:3508;top:-94;height:610;width:633;" fillcolor="#FF0000" filled="t" stroked="f" coordsize="633,610" o:gfxdata="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WFci8AAAA&#10;3QAAAA8AAAAAAAAAAQAgAAAAIgAAAGRycy9kb3ducmV2LnhtbFBLAQIUABQAAAAIAIdO4kAzLwWe&#10;OwAAADkAAAAQAAAAAAAAAAEAIAAAAAsBAABkcnMvc2hhcGV4bWwueG1sUEsFBgAAAAAGAAYAWwEA&#10;ALUDAAAAAA==&#10;" path="m460,50l447,42,447,42,433,36,434,36,420,32,420,32,406,26,448,26,453,28,467,36,480,44,486,48,460,48,460,50xe">
                    <v:fill on="t" focussize="0,0"/>
                    <v:stroke on="f"/>
                    <v:imagedata o:title=""/>
                    <o:lock v:ext="edit" aspectratio="f"/>
                  </v:shape>
                  <v:shape id="任意多边形 206" o:spid="_x0000_s1026" o:spt="100" style="position:absolute;left:3508;top:-94;height:610;width:633;" fillcolor="#FF0000" filled="t" stroked="f" coordsize="633,610" o:gfxdata="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asFO8AAAA&#10;3Q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207" o:spid="_x0000_s1026" o:spt="100" style="position:absolute;left:3508;top:-94;height:610;width:633;" fillcolor="#FF0000" filled="t" stroked="f" coordsize="633,610" o:gfxdata="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iC4kugAAAN0A&#10;AAAPAAAAAAAAAAEAIAAAACIAAABkcnMvZG93bnJldi54bWxQSwECFAAUAAAACACHTuJAMy8FnjsA&#10;AAA5AAAAEAAAAAAAAAABACAAAAAJAQAAZHJzL3NoYXBleG1sLnhtbFBLBQYAAAAABgAGAFsBAACz&#10;AwAAAAA=&#10;" path="m529,100l519,90,519,90,508,80,508,80,496,72,497,72,485,64,485,64,472,56,473,56,460,48,486,48,540,88,550,98,529,98,529,100xe">
                    <v:fill on="t" focussize="0,0"/>
                    <v:stroke on="f"/>
                    <v:imagedata o:title=""/>
                    <o:lock v:ext="edit" aspectratio="f"/>
                  </v:shape>
                  <v:shape id="任意多边形 208" o:spid="_x0000_s1026" o:spt="100" style="position:absolute;left:3508;top:-94;height:610;width:633;" fillcolor="#FF0000" filled="t" stroked="f" coordsize="633,610" o:gfxdata="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Ei7+8AAAA&#10;3QAAAA8AAAAAAAAAAQAgAAAAIgAAAGRycy9kb3ducmV2LnhtbFBLAQIUABQAAAAIAIdO4kAzLwWe&#10;OwAAADkAAAAQAAAAAAAAAAEAIAAAAAsBAABkcnMvc2hhcGV4bWwueG1sUEsFBgAAAAAGAAYAWwEA&#10;ALUDAAAAAA==&#10;" path="m103,100l103,98,105,98,103,100xe">
                    <v:fill on="t" focussize="0,0"/>
                    <v:stroke on="f"/>
                    <v:imagedata o:title=""/>
                    <o:lock v:ext="edit" aspectratio="f"/>
                  </v:shape>
                  <v:shape id="任意多边形 209" o:spid="_x0000_s1026" o:spt="100" style="position:absolute;left:3508;top:-94;height:610;width:633;" fillcolor="#FF0000" filled="t" stroked="f" coordsize="633,610" o:gfxdata="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sfzb4A&#10;AADdAAAADwAAAAAAAAABACAAAAAiAAAAZHJzL2Rvd25yZXYueG1sUEsBAhQAFAAAAAgAh07iQDMv&#10;BZ47AAAAOQAAABAAAAAAAAAAAQAgAAAADQEAAGRycy9zaGFwZXhtbC54bWxQSwUGAAAAAAYABgBb&#10;AQAAtwMAAAAA&#10;" path="m626,364l611,364,614,348,616,334,617,320,617,312,617,296,617,290,616,274,614,260,611,246,608,232,604,218,599,204,594,192,588,178,581,166,574,154,566,142,566,142,558,130,558,130,549,120,549,120,539,110,539,110,529,98,550,98,587,146,613,200,629,258,632,296,632,312,632,320,631,336,629,350,626,364xe">
                    <v:fill on="t" focussize="0,0"/>
                    <v:stroke on="f"/>
                    <v:imagedata o:title=""/>
                    <o:lock v:ext="edit" aspectratio="f"/>
                  </v:shape>
                  <v:shape id="任意多边形 210" o:spid="_x0000_s1026" o:spt="100" style="position:absolute;left:3508;top:-94;height:610;width:633;" fillcolor="#FF0000" filled="t" stroked="f" coordsize="633,610" o:gfxdata="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e6VrsAAADd&#10;AAAADwAAAAAAAAABACAAAAAiAAAAZHJzL2Rvd25yZXYueG1sUEsBAhQAFAAAAAgAh07iQDMvBZ47&#10;AAAAOQAAABAAAAAAAAAAAQAgAAAACgEAAGRycy9zaGFwZXhtbC54bWxQSwUGAAAAAAYABgBbAQAA&#10;tAMAAAAA&#10;" path="m617,298l617,296,617,298xe">
                    <v:fill on="t" focussize="0,0"/>
                    <v:stroke on="f"/>
                    <v:imagedata o:title=""/>
                    <o:lock v:ext="edit" aspectratio="f"/>
                  </v:shape>
                  <v:shape id="任意多边形 211" o:spid="_x0000_s1026" o:spt="100" style="position:absolute;left:3508;top:-94;height:610;width:633;" fillcolor="#FF0000" filled="t" stroked="f" coordsize="633,610" o:gfxdata="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HZdr4A&#10;AADdAAAADwAAAAAAAAABACAAAAAiAAAAZHJzL2Rvd25yZXYueG1sUEsBAhQAFAAAAAgAh07iQDMv&#10;BZ47AAAAOQAAABAAAAAAAAAAAQAgAAAADQEAAGRycy9zaGFwZXhtbC54bWxQSwUGAAAAAAYABgBb&#10;AQAAtwMAAAAA&#10;" path="m21,364l21,364,21,362,21,364xe">
                    <v:fill on="t" focussize="0,0"/>
                    <v:stroke on="f"/>
                    <v:imagedata o:title=""/>
                    <o:lock v:ext="edit" aspectratio="f"/>
                  </v:shape>
                  <v:shape id="任意多边形 212" o:spid="_x0000_s1026" o:spt="100" style="position:absolute;left:3508;top:-94;height:610;width:633;" fillcolor="#FF0000" filled="t" stroked="f" coordsize="633,610" o:gfxdata="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NfO28AAAA&#10;3Q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213" o:spid="_x0000_s1026" o:spt="100" style="position:absolute;left:3508;top:-94;height:610;width:633;" fillcolor="#FF0000" filled="t" stroked="f" coordsize="633,610" o:gfxdata="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3+KaugAAAN0A&#10;AAAPAAAAAAAAAAEAIAAAACIAAABkcnMvZG93bnJldi54bWxQSwECFAAUAAAACACHTuJAMy8FnjsA&#10;AAA5AAAAEAAAAAAAAAABACAAAAAJAQAAZHJzL3NoYXBleG1sLnhtbFBLBQYAAAAABgAGAFsBAACz&#10;AwAAAAA=&#10;" path="m25,378l24,378,24,376,25,378xe">
                    <v:fill on="t" focussize="0,0"/>
                    <v:stroke on="f"/>
                    <v:imagedata o:title=""/>
                    <o:lock v:ext="edit" aspectratio="f"/>
                  </v:shape>
                  <v:shape id="任意多边形 214" o:spid="_x0000_s1026" o:spt="100" style="position:absolute;left:3508;top:-94;height:610;width:633;" fillcolor="#FF0000" filled="t" stroked="f" coordsize="633,610" o:gfxdata="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TRwG8AAAA&#10;3QAAAA8AAAAAAAAAAQAgAAAAIgAAAGRycy9kb3ducmV2LnhtbFBLAQIUABQAAAAIAIdO4kAzLwWe&#10;OwAAADkAAAAQAAAAAAAAAAEAIAAAAAsBAABkcnMvc2hhcGV4bWwueG1sUEsFBgAAAAAGAAYAWwEA&#10;ALUDAAAAAA==&#10;" path="m590,456l574,456,581,442,588,430,594,418,599,404,604,390,608,376,608,378,623,378,623,380,618,396,613,410,608,424,601,436,594,450,590,456xe">
                    <v:fill on="t" focussize="0,0"/>
                    <v:stroke on="f"/>
                    <v:imagedata o:title=""/>
                    <o:lock v:ext="edit" aspectratio="f"/>
                  </v:shape>
                  <v:shape id="任意多边形 215" o:spid="_x0000_s1026" o:spt="100" style="position:absolute;left:3508;top:-94;height:610;width:633;" fillcolor="#FF0000" filled="t" stroked="f" coordsize="633,610" o:gfxdata="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633W8AAAA&#10;3QAAAA8AAAAAAAAAAQAgAAAAIgAAAGRycy9kb3ducmV2LnhtbFBLAQIUABQAAAAIAIdO4kAzLwWe&#10;OwAAADkAAAAQAAAAAAAAAAEAIAAAAAsBAABkcnMvc2hhcGV4bWwueG1sUEsFBgAAAAAGAAYAWwEA&#10;ALUDAAAAAA==&#10;" path="m59,456l58,456,58,454,59,456xe">
                    <v:fill on="t" focussize="0,0"/>
                    <v:stroke on="f"/>
                    <v:imagedata o:title=""/>
                    <o:lock v:ext="edit" aspectratio="f"/>
                  </v:shape>
                  <v:shape id="任意多边形 216" o:spid="_x0000_s1026" o:spt="100" style="position:absolute;left:3508;top:-94;height:610;width:633;" fillcolor="#FF0000" filled="t" stroked="f" coordsize="633,610" o:gfxdata="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2eu68AAAA&#10;3QAAAA8AAAAAAAAAAQAgAAAAIgAAAGRycy9kb3ducmV2LnhtbFBLAQIUABQAAAAIAIdO4kAzLwWe&#10;OwAAADkAAAAQAAAAAAAAAAEAIAAAAAsBAABkcnMvc2hhcGV4bWwueG1sUEsFBgAAAAAGAAYAWwEA&#10;ALUDAAAAAA==&#10;" path="m568,490l549,490,558,478,558,478,566,466,566,466,574,454,574,456,590,456,587,462,578,476,570,488,568,490xe">
                    <v:fill on="t" focussize="0,0"/>
                    <v:stroke on="f"/>
                    <v:imagedata o:title=""/>
                    <o:lock v:ext="edit" aspectratio="f"/>
                  </v:shape>
                  <v:shape id="任意多边形 217" o:spid="_x0000_s1026" o:spt="100" style="position:absolute;left:3508;top:-94;height:610;width:633;" fillcolor="#FF0000" filled="t" stroked="f" coordsize="633,610" o:gfxdata="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5OSZugAAAN0A&#10;AAAPAAAAAAAAAAEAIAAAACIAAABkcnMvZG93bnJldi54bWxQSwECFAAUAAAACACHTuJAMy8FnjsA&#10;AAA5AAAAEAAAAAAAAAABACAAAAAJAQAAZHJzL3NoYXBleG1sLnhtbFBLBQYAAAAABgAGAFsBAACz&#10;AwAAAAA=&#10;" path="m85,490l83,490,83,488,85,490xe">
                    <v:fill on="t" focussize="0,0"/>
                    <v:stroke on="f"/>
                    <v:imagedata o:title=""/>
                    <o:lock v:ext="edit" aspectratio="f"/>
                  </v:shape>
                  <v:shape id="任意多边形 218" o:spid="_x0000_s1026" o:spt="100" style="position:absolute;left:3508;top:-94;height:610;width:633;" fillcolor="#FF0000" filled="t" stroked="f" coordsize="633,610" o:gfxdata="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oQQK8AAAA&#10;3QAAAA8AAAAAAAAAAQAgAAAAIgAAAGRycy9kb3ducmV2LnhtbFBLAQIUABQAAAAIAIdO4kAzLwWe&#10;OwAAADkAAAAQAAAAAAAAAAEAIAAAAAsBAABkcnMvc2hhcGV4bWwueG1sUEsFBgAAAAAGAAYAWwEA&#10;ALU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219" o:spid="_x0000_s1026" o:spt="100" style="position:absolute;left:3508;top:-94;height:610;width:633;" fillcolor="#FF0000" filled="t" stroked="f" coordsize="633,610" o:gfxdata="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fVcL4A&#10;AADdAAAADwAAAAAAAAABACAAAAAiAAAAZHJzL2Rvd25yZXYueG1sUEsBAhQAFAAAAAgAh07iQDMv&#10;BZ47AAAAOQAAABAAAAAAAAAAAQAgAAAADQEAAGRycy9zaGFwZXhtbC54bWxQSwUGAAAAAAYABgBb&#10;AQAAtwMAAAAA&#10;" path="m263,590l255,590,255,588,263,590xe">
                    <v:fill on="t" focussize="0,0"/>
                    <v:stroke on="f"/>
                    <v:imagedata o:title=""/>
                    <o:lock v:ext="edit" aspectratio="f"/>
                  </v:shape>
                  <v:shape id="任意多边形 220" o:spid="_x0000_s1026" o:spt="100" style="position:absolute;left:3508;top:-94;height:610;width:633;" fillcolor="#FF0000" filled="t" stroked="f" coordsize="633,610" o:gfxdata="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tw67sAAADd&#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221" o:spid="_x0000_s1026" o:spt="202" type="#_x0000_t202" style="position:absolute;left:3508;top:-94;height:610;width:633;" filled="f" stroked="f" coordsize="21600,21600" o:gfxdata="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lCF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sz w:val="10"/>
                              <w:szCs w:val="10"/>
                            </w:rPr>
                          </w:pPr>
                        </w:p>
                        <w:p>
                          <w:pPr>
                            <w:spacing w:before="0"/>
                            <w:ind w:left="205" w:right="0" w:firstLine="0"/>
                            <w:jc w:val="left"/>
                            <w:rPr>
                              <w:rFonts w:hint="default" w:ascii="Times New Roman" w:hAnsi="Times New Roman" w:eastAsia="Times New Roman" w:cs="Times New Roman"/>
                              <w:sz w:val="21"/>
                              <w:szCs w:val="21"/>
                            </w:rPr>
                          </w:pPr>
                          <w:r>
                            <w:rPr>
                              <w:rFonts w:ascii="Times New Roman"/>
                              <w:b/>
                              <w:sz w:val="21"/>
                            </w:rPr>
                            <w:t>ok</w:t>
                          </w:r>
                        </w:p>
                      </w:txbxContent>
                    </v:textbox>
                  </v:shape>
                </v:group>
              </v:group>
            </w:pict>
          </mc:Fallback>
        </mc:AlternateContent>
      </w:r>
      <w:r>
        <w:rPr>
          <w:rFonts w:hint="eastAsia" w:eastAsia="宋体"/>
          <w:lang w:val="en-US" w:eastAsia="zh-CN"/>
        </w:rPr>
        <w:t>2</w:t>
      </w:r>
      <w:r>
        <w:rPr>
          <w:rFonts w:hint="default" w:ascii="微软雅黑" w:hAnsi="微软雅黑" w:eastAsia="微软雅黑" w:cs="微软雅黑"/>
          <w:w w:val="95"/>
          <w:sz w:val="21"/>
          <w:szCs w:val="21"/>
        </w:rPr>
        <w:t>、</w:t>
      </w:r>
      <w:r>
        <w:rPr>
          <w:rFonts w:hint="eastAsia" w:ascii="微软雅黑" w:hAnsi="微软雅黑" w:eastAsia="微软雅黑" w:cs="微软雅黑"/>
          <w:w w:val="95"/>
          <w:sz w:val="21"/>
          <w:szCs w:val="21"/>
          <w:lang w:val="en-US" w:eastAsia="zh-CN"/>
        </w:rPr>
        <w:t>长按</w:t>
      </w:r>
      <w:r>
        <w:rPr>
          <w:rFonts w:hint="default" w:ascii="微软雅黑" w:hAnsi="微软雅黑" w:eastAsia="微软雅黑" w:cs="微软雅黑"/>
          <w:w w:val="95"/>
          <w:sz w:val="21"/>
          <w:szCs w:val="21"/>
        </w:rPr>
        <w:tab/>
      </w:r>
      <w:r>
        <w:rPr>
          <w:rFonts w:hint="default" w:ascii="微软雅黑" w:hAnsi="微软雅黑" w:eastAsia="微软雅黑" w:cs="微软雅黑"/>
          <w:spacing w:val="27"/>
          <w:sz w:val="21"/>
          <w:szCs w:val="21"/>
        </w:rPr>
        <w:t xml:space="preserve"> </w:t>
      </w:r>
      <w:r>
        <w:rPr>
          <w:rFonts w:hint="eastAsia" w:ascii="微软雅黑" w:hAnsi="微软雅黑" w:eastAsia="微软雅黑" w:cs="微软雅黑"/>
          <w:spacing w:val="27"/>
          <w:sz w:val="21"/>
          <w:szCs w:val="21"/>
          <w:lang w:val="en-US" w:eastAsia="zh-CN"/>
        </w:rPr>
        <w:t xml:space="preserve"> </w:t>
      </w:r>
      <w:r>
        <w:rPr>
          <w:rFonts w:hint="default" w:ascii="微软雅黑" w:hAnsi="微软雅黑" w:eastAsia="微软雅黑" w:cs="微软雅黑"/>
          <w:sz w:val="21"/>
          <w:szCs w:val="21"/>
        </w:rPr>
        <w:t>主界面上按住</w:t>
      </w:r>
      <w:r>
        <w:rPr>
          <w:rFonts w:hint="eastAsia" w:ascii="微软雅黑" w:hAnsi="微软雅黑" w:eastAsia="微软雅黑" w:cs="微软雅黑"/>
          <w:sz w:val="21"/>
          <w:szCs w:val="21"/>
          <w:lang w:eastAsia="zh-CN"/>
        </w:rPr>
        <w:t>“</w:t>
      </w:r>
      <w:r>
        <w:rPr>
          <w:rFonts w:hint="default" w:ascii="微软雅黑" w:hAnsi="微软雅黑" w:eastAsia="微软雅黑" w:cs="微软雅黑"/>
          <w:sz w:val="21"/>
          <w:szCs w:val="21"/>
        </w:rPr>
        <w:t xml:space="preserve">确定键 </w:t>
      </w:r>
      <w:r>
        <w:rPr>
          <w:rFonts w:hint="eastAsia" w:ascii="微软雅黑" w:hAnsi="微软雅黑" w:eastAsia="微软雅黑" w:cs="微软雅黑"/>
          <w:sz w:val="21"/>
          <w:szCs w:val="21"/>
          <w:lang w:eastAsia="zh-CN"/>
        </w:rPr>
        <w:t>”</w:t>
      </w:r>
      <w:r>
        <w:rPr>
          <w:rFonts w:hint="default" w:ascii="微软雅黑" w:hAnsi="微软雅黑" w:eastAsia="微软雅黑" w:cs="微软雅黑"/>
          <w:sz w:val="21"/>
          <w:szCs w:val="21"/>
        </w:rPr>
        <w:t xml:space="preserve">3 </w:t>
      </w:r>
      <w:r>
        <w:rPr>
          <w:rFonts w:hint="default" w:ascii="微软雅黑" w:hAnsi="微软雅黑" w:eastAsia="微软雅黑" w:cs="微软雅黑"/>
          <w:spacing w:val="12"/>
          <w:sz w:val="21"/>
          <w:szCs w:val="21"/>
        </w:rPr>
        <w:t xml:space="preserve"> </w:t>
      </w:r>
      <w:r>
        <w:rPr>
          <w:rFonts w:hint="default" w:ascii="微软雅黑" w:hAnsi="微软雅黑" w:eastAsia="微软雅黑" w:cs="微软雅黑"/>
          <w:sz w:val="21"/>
          <w:szCs w:val="21"/>
        </w:rPr>
        <w:t>秒</w:t>
      </w:r>
      <w:r>
        <w:rPr>
          <w:rFonts w:hint="eastAsia" w:ascii="微软雅黑" w:hAnsi="微软雅黑" w:eastAsia="微软雅黑" w:cs="微软雅黑"/>
          <w:sz w:val="21"/>
          <w:szCs w:val="21"/>
          <w:lang w:val="en-US" w:eastAsia="zh-CN"/>
        </w:rPr>
        <w:t>不动</w:t>
      </w:r>
      <w:r>
        <w:rPr>
          <w:rFonts w:hint="default" w:ascii="微软雅黑" w:hAnsi="微软雅黑" w:eastAsia="微软雅黑" w:cs="微软雅黑"/>
          <w:sz w:val="21"/>
          <w:szCs w:val="21"/>
        </w:rPr>
        <w:tab/>
      </w:r>
      <w:r>
        <w:rPr>
          <w:rFonts w:hint="default" w:ascii="微软雅黑" w:hAnsi="微软雅黑" w:eastAsia="微软雅黑" w:cs="微软雅黑"/>
          <w:sz w:val="21"/>
          <w:szCs w:val="21"/>
        </w:rPr>
        <w:t>为文件播放</w:t>
      </w:r>
      <w:r>
        <w:rPr>
          <w:rFonts w:hint="eastAsia" w:ascii="微软雅黑" w:hAnsi="微软雅黑" w:eastAsia="微软雅黑" w:cs="微软雅黑"/>
          <w:sz w:val="21"/>
          <w:szCs w:val="21"/>
          <w:lang w:val="en-US" w:eastAsia="zh-CN"/>
        </w:rPr>
        <w:t>循环</w:t>
      </w:r>
      <w:r>
        <w:rPr>
          <w:rFonts w:hint="default" w:ascii="微软雅黑" w:hAnsi="微软雅黑" w:eastAsia="微软雅黑" w:cs="微软雅黑"/>
          <w:sz w:val="21"/>
          <w:szCs w:val="21"/>
        </w:rPr>
        <w:t>模式选择</w:t>
      </w:r>
    </w:p>
    <w:p>
      <w:pPr>
        <w:spacing w:before="2" w:line="240" w:lineRule="auto"/>
        <w:rPr>
          <w:rFonts w:hint="default" w:ascii="微软雅黑" w:hAnsi="微软雅黑" w:eastAsia="微软雅黑" w:cs="微软雅黑"/>
          <w:sz w:val="15"/>
          <w:szCs w:val="15"/>
        </w:rPr>
      </w:pPr>
    </w:p>
    <w:p>
      <w:pPr>
        <w:spacing w:before="0"/>
        <w:ind w:left="120" w:right="0" w:firstLine="0"/>
        <w:jc w:val="left"/>
        <w:rPr>
          <w:rFonts w:hint="default" w:ascii="微软雅黑" w:hAnsi="微软雅黑" w:eastAsia="微软雅黑" w:cs="微软雅黑"/>
          <w:sz w:val="21"/>
          <w:szCs w:val="21"/>
        </w:rPr>
      </w:pPr>
      <w:r>
        <w:rPr>
          <w:rFonts w:hint="default" w:ascii="微软雅黑" w:hAnsi="微软雅黑" w:eastAsia="微软雅黑" w:cs="微软雅黑"/>
          <w:sz w:val="21"/>
          <w:szCs w:val="21"/>
        </w:rPr>
        <w:t>（单个播放/循环播放）</w:t>
      </w:r>
    </w:p>
    <w:p>
      <w:pPr>
        <w:spacing w:before="2" w:line="240" w:lineRule="auto"/>
        <w:rPr>
          <w:rFonts w:hint="default" w:ascii="微软雅黑" w:hAnsi="微软雅黑" w:eastAsia="微软雅黑" w:cs="微软雅黑"/>
          <w:sz w:val="15"/>
          <w:szCs w:val="15"/>
        </w:rPr>
      </w:pPr>
    </w:p>
    <w:p>
      <w:pPr>
        <w:tabs>
          <w:tab w:val="left" w:pos="2027"/>
          <w:tab w:val="left" w:pos="3707"/>
          <w:tab w:val="left" w:pos="5051"/>
        </w:tabs>
        <w:spacing w:before="0" w:line="412" w:lineRule="auto"/>
        <w:ind w:left="120" w:right="3543" w:firstLine="420"/>
        <w:jc w:val="left"/>
        <w:rPr>
          <w:rFonts w:hint="default" w:ascii="微软雅黑" w:hAnsi="微软雅黑" w:eastAsia="微软雅黑" w:cs="微软雅黑"/>
          <w:sz w:val="21"/>
          <w:szCs w:val="21"/>
        </w:rPr>
      </w:pPr>
      <w:r>
        <w:rPr>
          <w:rFonts w:hint="default"/>
          <w:lang w:val="en-US"/>
        </w:rPr>
        <mc:AlternateContent>
          <mc:Choice Requires="wpg">
            <w:drawing>
              <wp:anchor distT="0" distB="0" distL="114300" distR="114300" simplePos="0" relativeHeight="251692032" behindDoc="0" locked="0" layoutInCell="1" allowOverlap="1">
                <wp:simplePos x="0" y="0"/>
                <wp:positionH relativeFrom="page">
                  <wp:posOffset>5117465</wp:posOffset>
                </wp:positionH>
                <wp:positionV relativeFrom="paragraph">
                  <wp:posOffset>-58420</wp:posOffset>
                </wp:positionV>
                <wp:extent cx="417195" cy="406400"/>
                <wp:effectExtent l="0" t="0" r="9525" b="5080"/>
                <wp:wrapNone/>
                <wp:docPr id="367" name="组合 222"/>
                <wp:cNvGraphicFramePr/>
                <a:graphic xmlns:a="http://schemas.openxmlformats.org/drawingml/2006/main">
                  <a:graphicData uri="http://schemas.microsoft.com/office/word/2010/wordprocessingGroup">
                    <wpg:wgp>
                      <wpg:cNvGrpSpPr/>
                      <wpg:grpSpPr>
                        <a:xfrm>
                          <a:off x="0" y="0"/>
                          <a:ext cx="417195" cy="406400"/>
                          <a:chOff x="8060" y="-93"/>
                          <a:chExt cx="657" cy="640"/>
                        </a:xfrm>
                      </wpg:grpSpPr>
                      <wpg:grpSp>
                        <wpg:cNvPr id="368" name="组合 223"/>
                        <wpg:cNvGrpSpPr/>
                        <wpg:grpSpPr>
                          <a:xfrm>
                            <a:off x="8067" y="-85"/>
                            <a:ext cx="643" cy="626"/>
                            <a:chOff x="8067" y="-85"/>
                            <a:chExt cx="643" cy="626"/>
                          </a:xfrm>
                        </wpg:grpSpPr>
                        <wps:wsp>
                          <wps:cNvPr id="44" name="任意多边形 224"/>
                          <wps:cNvSpPr/>
                          <wps:spPr>
                            <a:xfrm>
                              <a:off x="8067" y="-85"/>
                              <a:ext cx="643" cy="626"/>
                            </a:xfrm>
                            <a:custGeom>
                              <a:avLst/>
                              <a:gdLst/>
                              <a:ahLst/>
                              <a:cxnLst/>
                              <a:pathLst>
                                <a:path w="643" h="626">
                                  <a:moveTo>
                                    <a:pt x="321" y="626"/>
                                  </a:moveTo>
                                  <a:lnTo>
                                    <a:pt x="247" y="617"/>
                                  </a:lnTo>
                                  <a:lnTo>
                                    <a:pt x="180" y="594"/>
                                  </a:lnTo>
                                  <a:lnTo>
                                    <a:pt x="120" y="557"/>
                                  </a:lnTo>
                                  <a:lnTo>
                                    <a:pt x="70" y="508"/>
                                  </a:lnTo>
                                  <a:lnTo>
                                    <a:pt x="33" y="450"/>
                                  </a:lnTo>
                                  <a:lnTo>
                                    <a:pt x="8" y="384"/>
                                  </a:lnTo>
                                  <a:lnTo>
                                    <a:pt x="0" y="313"/>
                                  </a:lnTo>
                                  <a:lnTo>
                                    <a:pt x="8" y="241"/>
                                  </a:lnTo>
                                  <a:lnTo>
                                    <a:pt x="33" y="175"/>
                                  </a:lnTo>
                                  <a:lnTo>
                                    <a:pt x="71" y="117"/>
                                  </a:lnTo>
                                  <a:lnTo>
                                    <a:pt x="120" y="68"/>
                                  </a:lnTo>
                                  <a:lnTo>
                                    <a:pt x="180" y="32"/>
                                  </a:lnTo>
                                  <a:lnTo>
                                    <a:pt x="247" y="8"/>
                                  </a:lnTo>
                                  <a:lnTo>
                                    <a:pt x="321" y="0"/>
                                  </a:lnTo>
                                  <a:lnTo>
                                    <a:pt x="395" y="8"/>
                                  </a:lnTo>
                                  <a:lnTo>
                                    <a:pt x="462" y="32"/>
                                  </a:lnTo>
                                  <a:lnTo>
                                    <a:pt x="522" y="68"/>
                                  </a:lnTo>
                                  <a:lnTo>
                                    <a:pt x="572" y="117"/>
                                  </a:lnTo>
                                  <a:lnTo>
                                    <a:pt x="610" y="175"/>
                                  </a:lnTo>
                                  <a:lnTo>
                                    <a:pt x="634" y="241"/>
                                  </a:lnTo>
                                  <a:lnTo>
                                    <a:pt x="643" y="313"/>
                                  </a:lnTo>
                                  <a:lnTo>
                                    <a:pt x="634" y="384"/>
                                  </a:lnTo>
                                  <a:lnTo>
                                    <a:pt x="610" y="450"/>
                                  </a:lnTo>
                                  <a:lnTo>
                                    <a:pt x="572" y="508"/>
                                  </a:lnTo>
                                  <a:lnTo>
                                    <a:pt x="522" y="557"/>
                                  </a:lnTo>
                                  <a:lnTo>
                                    <a:pt x="462" y="594"/>
                                  </a:lnTo>
                                  <a:lnTo>
                                    <a:pt x="395" y="617"/>
                                  </a:lnTo>
                                  <a:lnTo>
                                    <a:pt x="321" y="626"/>
                                  </a:lnTo>
                                  <a:close/>
                                </a:path>
                              </a:pathLst>
                            </a:custGeom>
                            <a:solidFill>
                              <a:srgbClr val="FF0000"/>
                            </a:solidFill>
                            <a:ln>
                              <a:noFill/>
                            </a:ln>
                          </wps:spPr>
                          <wps:bodyPr upright="1"/>
                        </wps:wsp>
                      </wpg:grpSp>
                      <wpg:grpSp>
                        <wpg:cNvPr id="369" name="组合 225"/>
                        <wpg:cNvGrpSpPr/>
                        <wpg:grpSpPr>
                          <a:xfrm>
                            <a:off x="8060" y="-93"/>
                            <a:ext cx="657" cy="640"/>
                            <a:chOff x="8060" y="-93"/>
                            <a:chExt cx="657" cy="640"/>
                          </a:xfrm>
                        </wpg:grpSpPr>
                        <wps:wsp>
                          <wps:cNvPr id="46" name="任意多边形 226"/>
                          <wps:cNvSpPr/>
                          <wps:spPr>
                            <a:xfrm>
                              <a:off x="8060" y="-93"/>
                              <a:ext cx="657" cy="640"/>
                            </a:xfrm>
                            <a:custGeom>
                              <a:avLst/>
                              <a:gdLst/>
                              <a:ahLst/>
                              <a:cxnLst/>
                              <a:pathLst>
                                <a:path w="657" h="640">
                                  <a:moveTo>
                                    <a:pt x="362" y="638"/>
                                  </a:moveTo>
                                  <a:lnTo>
                                    <a:pt x="294" y="638"/>
                                  </a:lnTo>
                                  <a:lnTo>
                                    <a:pt x="262" y="634"/>
                                  </a:lnTo>
                                  <a:lnTo>
                                    <a:pt x="186" y="608"/>
                                  </a:lnTo>
                                  <a:lnTo>
                                    <a:pt x="132" y="576"/>
                                  </a:lnTo>
                                  <a:lnTo>
                                    <a:pt x="85" y="534"/>
                                  </a:lnTo>
                                  <a:lnTo>
                                    <a:pt x="75" y="524"/>
                                  </a:lnTo>
                                  <a:lnTo>
                                    <a:pt x="65" y="512"/>
                                  </a:lnTo>
                                  <a:lnTo>
                                    <a:pt x="56" y="498"/>
                                  </a:lnTo>
                                  <a:lnTo>
                                    <a:pt x="47" y="486"/>
                                  </a:lnTo>
                                  <a:lnTo>
                                    <a:pt x="19" y="430"/>
                                  </a:lnTo>
                                  <a:lnTo>
                                    <a:pt x="3" y="368"/>
                                  </a:lnTo>
                                  <a:lnTo>
                                    <a:pt x="0" y="328"/>
                                  </a:lnTo>
                                  <a:lnTo>
                                    <a:pt x="0" y="312"/>
                                  </a:lnTo>
                                  <a:lnTo>
                                    <a:pt x="10" y="240"/>
                                  </a:lnTo>
                                  <a:lnTo>
                                    <a:pt x="32" y="180"/>
                                  </a:lnTo>
                                  <a:lnTo>
                                    <a:pt x="47" y="154"/>
                                  </a:lnTo>
                                  <a:lnTo>
                                    <a:pt x="56" y="140"/>
                                  </a:lnTo>
                                  <a:lnTo>
                                    <a:pt x="96" y="92"/>
                                  </a:lnTo>
                                  <a:lnTo>
                                    <a:pt x="144" y="54"/>
                                  </a:lnTo>
                                  <a:lnTo>
                                    <a:pt x="215" y="18"/>
                                  </a:lnTo>
                                  <a:lnTo>
                                    <a:pt x="230" y="14"/>
                                  </a:lnTo>
                                  <a:lnTo>
                                    <a:pt x="246" y="8"/>
                                  </a:lnTo>
                                  <a:lnTo>
                                    <a:pt x="262" y="6"/>
                                  </a:lnTo>
                                  <a:lnTo>
                                    <a:pt x="278" y="2"/>
                                  </a:lnTo>
                                  <a:lnTo>
                                    <a:pt x="294" y="0"/>
                                  </a:lnTo>
                                  <a:lnTo>
                                    <a:pt x="362" y="0"/>
                                  </a:lnTo>
                                  <a:lnTo>
                                    <a:pt x="378" y="2"/>
                                  </a:lnTo>
                                  <a:lnTo>
                                    <a:pt x="394" y="6"/>
                                  </a:lnTo>
                                  <a:lnTo>
                                    <a:pt x="410" y="8"/>
                                  </a:lnTo>
                                  <a:lnTo>
                                    <a:pt x="426" y="14"/>
                                  </a:lnTo>
                                  <a:lnTo>
                                    <a:pt x="304" y="14"/>
                                  </a:lnTo>
                                  <a:lnTo>
                                    <a:pt x="296" y="16"/>
                                  </a:lnTo>
                                  <a:lnTo>
                                    <a:pt x="296" y="16"/>
                                  </a:lnTo>
                                  <a:lnTo>
                                    <a:pt x="280" y="18"/>
                                  </a:lnTo>
                                  <a:lnTo>
                                    <a:pt x="280" y="18"/>
                                  </a:lnTo>
                                  <a:lnTo>
                                    <a:pt x="265" y="20"/>
                                  </a:lnTo>
                                  <a:lnTo>
                                    <a:pt x="265" y="20"/>
                                  </a:lnTo>
                                  <a:lnTo>
                                    <a:pt x="249" y="24"/>
                                  </a:lnTo>
                                  <a:lnTo>
                                    <a:pt x="250" y="24"/>
                                  </a:lnTo>
                                  <a:lnTo>
                                    <a:pt x="235" y="28"/>
                                  </a:lnTo>
                                  <a:lnTo>
                                    <a:pt x="235" y="28"/>
                                  </a:lnTo>
                                  <a:lnTo>
                                    <a:pt x="220" y="32"/>
                                  </a:lnTo>
                                  <a:lnTo>
                                    <a:pt x="220" y="32"/>
                                  </a:lnTo>
                                  <a:lnTo>
                                    <a:pt x="206" y="38"/>
                                  </a:lnTo>
                                  <a:lnTo>
                                    <a:pt x="206" y="38"/>
                                  </a:lnTo>
                                  <a:lnTo>
                                    <a:pt x="192" y="44"/>
                                  </a:lnTo>
                                  <a:lnTo>
                                    <a:pt x="192" y="44"/>
                                  </a:lnTo>
                                  <a:lnTo>
                                    <a:pt x="178" y="50"/>
                                  </a:lnTo>
                                  <a:lnTo>
                                    <a:pt x="179" y="50"/>
                                  </a:lnTo>
                                  <a:lnTo>
                                    <a:pt x="165" y="58"/>
                                  </a:lnTo>
                                  <a:lnTo>
                                    <a:pt x="166" y="58"/>
                                  </a:lnTo>
                                  <a:lnTo>
                                    <a:pt x="153" y="66"/>
                                  </a:lnTo>
                                  <a:lnTo>
                                    <a:pt x="153" y="66"/>
                                  </a:lnTo>
                                  <a:lnTo>
                                    <a:pt x="140" y="74"/>
                                  </a:lnTo>
                                  <a:lnTo>
                                    <a:pt x="141" y="74"/>
                                  </a:lnTo>
                                  <a:lnTo>
                                    <a:pt x="128" y="84"/>
                                  </a:lnTo>
                                  <a:lnTo>
                                    <a:pt x="129" y="84"/>
                                  </a:lnTo>
                                  <a:lnTo>
                                    <a:pt x="117" y="94"/>
                                  </a:lnTo>
                                  <a:lnTo>
                                    <a:pt x="117" y="94"/>
                                  </a:lnTo>
                                  <a:lnTo>
                                    <a:pt x="106" y="104"/>
                                  </a:lnTo>
                                  <a:lnTo>
                                    <a:pt x="106" y="104"/>
                                  </a:lnTo>
                                  <a:lnTo>
                                    <a:pt x="96" y="114"/>
                                  </a:lnTo>
                                  <a:lnTo>
                                    <a:pt x="96" y="114"/>
                                  </a:lnTo>
                                  <a:lnTo>
                                    <a:pt x="86" y="126"/>
                                  </a:lnTo>
                                  <a:lnTo>
                                    <a:pt x="86" y="126"/>
                                  </a:lnTo>
                                  <a:lnTo>
                                    <a:pt x="77" y="136"/>
                                  </a:lnTo>
                                  <a:lnTo>
                                    <a:pt x="77" y="136"/>
                                  </a:lnTo>
                                  <a:lnTo>
                                    <a:pt x="68" y="148"/>
                                  </a:lnTo>
                                  <a:lnTo>
                                    <a:pt x="61" y="160"/>
                                  </a:lnTo>
                                  <a:lnTo>
                                    <a:pt x="60" y="160"/>
                                  </a:lnTo>
                                  <a:lnTo>
                                    <a:pt x="52" y="174"/>
                                  </a:lnTo>
                                  <a:lnTo>
                                    <a:pt x="46" y="186"/>
                                  </a:lnTo>
                                  <a:lnTo>
                                    <a:pt x="45" y="186"/>
                                  </a:lnTo>
                                  <a:lnTo>
                                    <a:pt x="39" y="200"/>
                                  </a:lnTo>
                                  <a:lnTo>
                                    <a:pt x="33" y="214"/>
                                  </a:lnTo>
                                  <a:lnTo>
                                    <a:pt x="29" y="228"/>
                                  </a:lnTo>
                                  <a:lnTo>
                                    <a:pt x="25" y="242"/>
                                  </a:lnTo>
                                  <a:lnTo>
                                    <a:pt x="24" y="242"/>
                                  </a:lnTo>
                                  <a:lnTo>
                                    <a:pt x="21" y="258"/>
                                  </a:lnTo>
                                  <a:lnTo>
                                    <a:pt x="18" y="272"/>
                                  </a:lnTo>
                                  <a:lnTo>
                                    <a:pt x="18" y="272"/>
                                  </a:lnTo>
                                  <a:lnTo>
                                    <a:pt x="16" y="288"/>
                                  </a:lnTo>
                                  <a:lnTo>
                                    <a:pt x="15" y="296"/>
                                  </a:lnTo>
                                  <a:lnTo>
                                    <a:pt x="15" y="304"/>
                                  </a:lnTo>
                                  <a:lnTo>
                                    <a:pt x="15" y="312"/>
                                  </a:lnTo>
                                  <a:lnTo>
                                    <a:pt x="15" y="328"/>
                                  </a:lnTo>
                                  <a:lnTo>
                                    <a:pt x="15" y="336"/>
                                  </a:lnTo>
                                  <a:lnTo>
                                    <a:pt x="15" y="344"/>
                                  </a:lnTo>
                                  <a:lnTo>
                                    <a:pt x="16" y="350"/>
                                  </a:lnTo>
                                  <a:lnTo>
                                    <a:pt x="18" y="366"/>
                                  </a:lnTo>
                                  <a:lnTo>
                                    <a:pt x="21" y="382"/>
                                  </a:lnTo>
                                  <a:lnTo>
                                    <a:pt x="21" y="382"/>
                                  </a:lnTo>
                                  <a:lnTo>
                                    <a:pt x="24" y="396"/>
                                  </a:lnTo>
                                  <a:lnTo>
                                    <a:pt x="29" y="410"/>
                                  </a:lnTo>
                                  <a:lnTo>
                                    <a:pt x="34" y="424"/>
                                  </a:lnTo>
                                  <a:lnTo>
                                    <a:pt x="39" y="438"/>
                                  </a:lnTo>
                                  <a:lnTo>
                                    <a:pt x="45" y="452"/>
                                  </a:lnTo>
                                  <a:lnTo>
                                    <a:pt x="52" y="466"/>
                                  </a:lnTo>
                                  <a:lnTo>
                                    <a:pt x="53" y="466"/>
                                  </a:lnTo>
                                  <a:lnTo>
                                    <a:pt x="60" y="478"/>
                                  </a:lnTo>
                                  <a:lnTo>
                                    <a:pt x="68" y="490"/>
                                  </a:lnTo>
                                  <a:lnTo>
                                    <a:pt x="77" y="502"/>
                                  </a:lnTo>
                                  <a:lnTo>
                                    <a:pt x="77" y="502"/>
                                  </a:lnTo>
                                  <a:lnTo>
                                    <a:pt x="86" y="514"/>
                                  </a:lnTo>
                                  <a:lnTo>
                                    <a:pt x="86" y="514"/>
                                  </a:lnTo>
                                  <a:lnTo>
                                    <a:pt x="96" y="524"/>
                                  </a:lnTo>
                                  <a:lnTo>
                                    <a:pt x="96" y="524"/>
                                  </a:lnTo>
                                  <a:lnTo>
                                    <a:pt x="106" y="536"/>
                                  </a:lnTo>
                                  <a:lnTo>
                                    <a:pt x="106" y="536"/>
                                  </a:lnTo>
                                  <a:lnTo>
                                    <a:pt x="117" y="546"/>
                                  </a:lnTo>
                                  <a:lnTo>
                                    <a:pt x="117" y="546"/>
                                  </a:lnTo>
                                  <a:lnTo>
                                    <a:pt x="129" y="556"/>
                                  </a:lnTo>
                                  <a:lnTo>
                                    <a:pt x="131" y="556"/>
                                  </a:lnTo>
                                  <a:lnTo>
                                    <a:pt x="141" y="564"/>
                                  </a:lnTo>
                                  <a:lnTo>
                                    <a:pt x="140" y="564"/>
                                  </a:lnTo>
                                  <a:lnTo>
                                    <a:pt x="153" y="572"/>
                                  </a:lnTo>
                                  <a:lnTo>
                                    <a:pt x="153" y="572"/>
                                  </a:lnTo>
                                  <a:lnTo>
                                    <a:pt x="166" y="580"/>
                                  </a:lnTo>
                                  <a:lnTo>
                                    <a:pt x="165" y="580"/>
                                  </a:lnTo>
                                  <a:lnTo>
                                    <a:pt x="179" y="588"/>
                                  </a:lnTo>
                                  <a:lnTo>
                                    <a:pt x="178" y="588"/>
                                  </a:lnTo>
                                  <a:lnTo>
                                    <a:pt x="192" y="594"/>
                                  </a:lnTo>
                                  <a:lnTo>
                                    <a:pt x="192" y="594"/>
                                  </a:lnTo>
                                  <a:lnTo>
                                    <a:pt x="206" y="600"/>
                                  </a:lnTo>
                                  <a:lnTo>
                                    <a:pt x="206" y="600"/>
                                  </a:lnTo>
                                  <a:lnTo>
                                    <a:pt x="220" y="606"/>
                                  </a:lnTo>
                                  <a:lnTo>
                                    <a:pt x="220" y="606"/>
                                  </a:lnTo>
                                  <a:lnTo>
                                    <a:pt x="235" y="612"/>
                                  </a:lnTo>
                                  <a:lnTo>
                                    <a:pt x="235" y="612"/>
                                  </a:lnTo>
                                  <a:lnTo>
                                    <a:pt x="250" y="616"/>
                                  </a:lnTo>
                                  <a:lnTo>
                                    <a:pt x="249" y="616"/>
                                  </a:lnTo>
                                  <a:lnTo>
                                    <a:pt x="265" y="618"/>
                                  </a:lnTo>
                                  <a:lnTo>
                                    <a:pt x="265" y="618"/>
                                  </a:lnTo>
                                  <a:lnTo>
                                    <a:pt x="280" y="622"/>
                                  </a:lnTo>
                                  <a:lnTo>
                                    <a:pt x="280" y="622"/>
                                  </a:lnTo>
                                  <a:lnTo>
                                    <a:pt x="296" y="624"/>
                                  </a:lnTo>
                                  <a:lnTo>
                                    <a:pt x="431" y="624"/>
                                  </a:lnTo>
                                  <a:lnTo>
                                    <a:pt x="426" y="626"/>
                                  </a:lnTo>
                                  <a:lnTo>
                                    <a:pt x="394" y="634"/>
                                  </a:lnTo>
                                  <a:lnTo>
                                    <a:pt x="362" y="638"/>
                                  </a:lnTo>
                                  <a:close/>
                                </a:path>
                              </a:pathLst>
                            </a:custGeom>
                            <a:solidFill>
                              <a:srgbClr val="FF0000"/>
                            </a:solidFill>
                            <a:ln>
                              <a:noFill/>
                            </a:ln>
                          </wps:spPr>
                          <wps:bodyPr upright="1"/>
                        </wps:wsp>
                        <wps:wsp>
                          <wps:cNvPr id="47" name="任意多边形 227"/>
                          <wps:cNvSpPr/>
                          <wps:spPr>
                            <a:xfrm>
                              <a:off x="8060" y="-93"/>
                              <a:ext cx="657" cy="640"/>
                            </a:xfrm>
                            <a:custGeom>
                              <a:avLst/>
                              <a:gdLst/>
                              <a:ahLst/>
                              <a:cxnLst/>
                              <a:pathLst>
                                <a:path w="657" h="640">
                                  <a:moveTo>
                                    <a:pt x="596" y="162"/>
                                  </a:moveTo>
                                  <a:lnTo>
                                    <a:pt x="588" y="148"/>
                                  </a:lnTo>
                                  <a:lnTo>
                                    <a:pt x="579" y="136"/>
                                  </a:lnTo>
                                  <a:lnTo>
                                    <a:pt x="579" y="136"/>
                                  </a:lnTo>
                                  <a:lnTo>
                                    <a:pt x="570" y="126"/>
                                  </a:lnTo>
                                  <a:lnTo>
                                    <a:pt x="570" y="126"/>
                                  </a:lnTo>
                                  <a:lnTo>
                                    <a:pt x="560" y="114"/>
                                  </a:lnTo>
                                  <a:lnTo>
                                    <a:pt x="560" y="114"/>
                                  </a:lnTo>
                                  <a:lnTo>
                                    <a:pt x="550" y="104"/>
                                  </a:lnTo>
                                  <a:lnTo>
                                    <a:pt x="550" y="104"/>
                                  </a:lnTo>
                                  <a:lnTo>
                                    <a:pt x="539" y="94"/>
                                  </a:lnTo>
                                  <a:lnTo>
                                    <a:pt x="539" y="94"/>
                                  </a:lnTo>
                                  <a:lnTo>
                                    <a:pt x="527" y="84"/>
                                  </a:lnTo>
                                  <a:lnTo>
                                    <a:pt x="528" y="84"/>
                                  </a:lnTo>
                                  <a:lnTo>
                                    <a:pt x="516" y="74"/>
                                  </a:lnTo>
                                  <a:lnTo>
                                    <a:pt x="516" y="74"/>
                                  </a:lnTo>
                                  <a:lnTo>
                                    <a:pt x="503" y="66"/>
                                  </a:lnTo>
                                  <a:lnTo>
                                    <a:pt x="504" y="66"/>
                                  </a:lnTo>
                                  <a:lnTo>
                                    <a:pt x="490" y="58"/>
                                  </a:lnTo>
                                  <a:lnTo>
                                    <a:pt x="491" y="58"/>
                                  </a:lnTo>
                                  <a:lnTo>
                                    <a:pt x="477" y="50"/>
                                  </a:lnTo>
                                  <a:lnTo>
                                    <a:pt x="478" y="50"/>
                                  </a:lnTo>
                                  <a:lnTo>
                                    <a:pt x="464" y="44"/>
                                  </a:lnTo>
                                  <a:lnTo>
                                    <a:pt x="464" y="44"/>
                                  </a:lnTo>
                                  <a:lnTo>
                                    <a:pt x="450" y="38"/>
                                  </a:lnTo>
                                  <a:lnTo>
                                    <a:pt x="450" y="38"/>
                                  </a:lnTo>
                                  <a:lnTo>
                                    <a:pt x="436" y="32"/>
                                  </a:lnTo>
                                  <a:lnTo>
                                    <a:pt x="436" y="32"/>
                                  </a:lnTo>
                                  <a:lnTo>
                                    <a:pt x="421" y="28"/>
                                  </a:lnTo>
                                  <a:lnTo>
                                    <a:pt x="421" y="28"/>
                                  </a:lnTo>
                                  <a:lnTo>
                                    <a:pt x="406" y="24"/>
                                  </a:lnTo>
                                  <a:lnTo>
                                    <a:pt x="407" y="24"/>
                                  </a:lnTo>
                                  <a:lnTo>
                                    <a:pt x="391" y="20"/>
                                  </a:lnTo>
                                  <a:lnTo>
                                    <a:pt x="391" y="20"/>
                                  </a:lnTo>
                                  <a:lnTo>
                                    <a:pt x="376" y="18"/>
                                  </a:lnTo>
                                  <a:lnTo>
                                    <a:pt x="376" y="18"/>
                                  </a:lnTo>
                                  <a:lnTo>
                                    <a:pt x="360" y="16"/>
                                  </a:lnTo>
                                  <a:lnTo>
                                    <a:pt x="360" y="16"/>
                                  </a:lnTo>
                                  <a:lnTo>
                                    <a:pt x="352" y="14"/>
                                  </a:lnTo>
                                  <a:lnTo>
                                    <a:pt x="426" y="14"/>
                                  </a:lnTo>
                                  <a:lnTo>
                                    <a:pt x="441" y="18"/>
                                  </a:lnTo>
                                  <a:lnTo>
                                    <a:pt x="498" y="46"/>
                                  </a:lnTo>
                                  <a:lnTo>
                                    <a:pt x="549" y="82"/>
                                  </a:lnTo>
                                  <a:lnTo>
                                    <a:pt x="591" y="128"/>
                                  </a:lnTo>
                                  <a:lnTo>
                                    <a:pt x="609" y="154"/>
                                  </a:lnTo>
                                  <a:lnTo>
                                    <a:pt x="613" y="160"/>
                                  </a:lnTo>
                                  <a:lnTo>
                                    <a:pt x="596" y="160"/>
                                  </a:lnTo>
                                  <a:lnTo>
                                    <a:pt x="596" y="162"/>
                                  </a:lnTo>
                                  <a:close/>
                                </a:path>
                              </a:pathLst>
                            </a:custGeom>
                            <a:solidFill>
                              <a:srgbClr val="FF0000"/>
                            </a:solidFill>
                            <a:ln>
                              <a:noFill/>
                            </a:ln>
                          </wps:spPr>
                          <wps:bodyPr upright="1"/>
                        </wps:wsp>
                        <wps:wsp>
                          <wps:cNvPr id="48" name="任意多边形 228"/>
                          <wps:cNvSpPr/>
                          <wps:spPr>
                            <a:xfrm>
                              <a:off x="8060" y="-93"/>
                              <a:ext cx="657" cy="640"/>
                            </a:xfrm>
                            <a:custGeom>
                              <a:avLst/>
                              <a:gdLst/>
                              <a:ahLst/>
                              <a:cxnLst/>
                              <a:pathLst>
                                <a:path w="657" h="640">
                                  <a:moveTo>
                                    <a:pt x="60" y="162"/>
                                  </a:moveTo>
                                  <a:lnTo>
                                    <a:pt x="60" y="160"/>
                                  </a:lnTo>
                                  <a:lnTo>
                                    <a:pt x="61" y="160"/>
                                  </a:lnTo>
                                  <a:lnTo>
                                    <a:pt x="60" y="162"/>
                                  </a:lnTo>
                                  <a:close/>
                                </a:path>
                              </a:pathLst>
                            </a:custGeom>
                            <a:solidFill>
                              <a:srgbClr val="FF0000"/>
                            </a:solidFill>
                            <a:ln>
                              <a:noFill/>
                            </a:ln>
                          </wps:spPr>
                          <wps:bodyPr upright="1"/>
                        </wps:wsp>
                        <wps:wsp>
                          <wps:cNvPr id="49" name="任意多边形 229"/>
                          <wps:cNvSpPr/>
                          <wps:spPr>
                            <a:xfrm>
                              <a:off x="8060" y="-93"/>
                              <a:ext cx="657" cy="640"/>
                            </a:xfrm>
                            <a:custGeom>
                              <a:avLst/>
                              <a:gdLst/>
                              <a:ahLst/>
                              <a:cxnLst/>
                              <a:pathLst>
                                <a:path w="657" h="640">
                                  <a:moveTo>
                                    <a:pt x="611" y="188"/>
                                  </a:moveTo>
                                  <a:lnTo>
                                    <a:pt x="604" y="174"/>
                                  </a:lnTo>
                                  <a:lnTo>
                                    <a:pt x="596" y="160"/>
                                  </a:lnTo>
                                  <a:lnTo>
                                    <a:pt x="613" y="160"/>
                                  </a:lnTo>
                                  <a:lnTo>
                                    <a:pt x="617" y="166"/>
                                  </a:lnTo>
                                  <a:lnTo>
                                    <a:pt x="624" y="180"/>
                                  </a:lnTo>
                                  <a:lnTo>
                                    <a:pt x="627" y="186"/>
                                  </a:lnTo>
                                  <a:lnTo>
                                    <a:pt x="611" y="186"/>
                                  </a:lnTo>
                                  <a:lnTo>
                                    <a:pt x="611" y="188"/>
                                  </a:lnTo>
                                  <a:close/>
                                </a:path>
                              </a:pathLst>
                            </a:custGeom>
                            <a:solidFill>
                              <a:srgbClr val="FF0000"/>
                            </a:solidFill>
                            <a:ln>
                              <a:noFill/>
                            </a:ln>
                          </wps:spPr>
                          <wps:bodyPr upright="1"/>
                        </wps:wsp>
                        <wps:wsp>
                          <wps:cNvPr id="50" name="任意多边形 230"/>
                          <wps:cNvSpPr/>
                          <wps:spPr>
                            <a:xfrm>
                              <a:off x="8060" y="-93"/>
                              <a:ext cx="657" cy="640"/>
                            </a:xfrm>
                            <a:custGeom>
                              <a:avLst/>
                              <a:gdLst/>
                              <a:ahLst/>
                              <a:cxnLst/>
                              <a:pathLst>
                                <a:path w="657" h="640">
                                  <a:moveTo>
                                    <a:pt x="45" y="188"/>
                                  </a:moveTo>
                                  <a:lnTo>
                                    <a:pt x="45" y="186"/>
                                  </a:lnTo>
                                  <a:lnTo>
                                    <a:pt x="46" y="186"/>
                                  </a:lnTo>
                                  <a:lnTo>
                                    <a:pt x="45" y="188"/>
                                  </a:lnTo>
                                  <a:close/>
                                </a:path>
                              </a:pathLst>
                            </a:custGeom>
                            <a:solidFill>
                              <a:srgbClr val="FF0000"/>
                            </a:solidFill>
                            <a:ln>
                              <a:noFill/>
                            </a:ln>
                          </wps:spPr>
                          <wps:bodyPr upright="1"/>
                        </wps:wsp>
                        <wps:wsp>
                          <wps:cNvPr id="51" name="任意多边形 231"/>
                          <wps:cNvSpPr/>
                          <wps:spPr>
                            <a:xfrm>
                              <a:off x="8060" y="-93"/>
                              <a:ext cx="657" cy="640"/>
                            </a:xfrm>
                            <a:custGeom>
                              <a:avLst/>
                              <a:gdLst/>
                              <a:ahLst/>
                              <a:cxnLst/>
                              <a:pathLst>
                                <a:path w="657" h="640">
                                  <a:moveTo>
                                    <a:pt x="632" y="244"/>
                                  </a:moveTo>
                                  <a:lnTo>
                                    <a:pt x="627" y="228"/>
                                  </a:lnTo>
                                  <a:lnTo>
                                    <a:pt x="622" y="214"/>
                                  </a:lnTo>
                                  <a:lnTo>
                                    <a:pt x="617" y="200"/>
                                  </a:lnTo>
                                  <a:lnTo>
                                    <a:pt x="611" y="186"/>
                                  </a:lnTo>
                                  <a:lnTo>
                                    <a:pt x="627" y="186"/>
                                  </a:lnTo>
                                  <a:lnTo>
                                    <a:pt x="631" y="194"/>
                                  </a:lnTo>
                                  <a:lnTo>
                                    <a:pt x="642" y="224"/>
                                  </a:lnTo>
                                  <a:lnTo>
                                    <a:pt x="646" y="240"/>
                                  </a:lnTo>
                                  <a:lnTo>
                                    <a:pt x="647" y="242"/>
                                  </a:lnTo>
                                  <a:lnTo>
                                    <a:pt x="632" y="242"/>
                                  </a:lnTo>
                                  <a:lnTo>
                                    <a:pt x="632" y="244"/>
                                  </a:lnTo>
                                  <a:close/>
                                </a:path>
                              </a:pathLst>
                            </a:custGeom>
                            <a:solidFill>
                              <a:srgbClr val="FF0000"/>
                            </a:solidFill>
                            <a:ln>
                              <a:noFill/>
                            </a:ln>
                          </wps:spPr>
                          <wps:bodyPr upright="1"/>
                        </wps:wsp>
                        <wps:wsp>
                          <wps:cNvPr id="52" name="任意多边形 232"/>
                          <wps:cNvSpPr/>
                          <wps:spPr>
                            <a:xfrm>
                              <a:off x="8060" y="-93"/>
                              <a:ext cx="657" cy="640"/>
                            </a:xfrm>
                            <a:custGeom>
                              <a:avLst/>
                              <a:gdLst/>
                              <a:ahLst/>
                              <a:cxnLst/>
                              <a:pathLst>
                                <a:path w="657" h="640">
                                  <a:moveTo>
                                    <a:pt x="24" y="244"/>
                                  </a:moveTo>
                                  <a:lnTo>
                                    <a:pt x="24" y="242"/>
                                  </a:lnTo>
                                  <a:lnTo>
                                    <a:pt x="25" y="242"/>
                                  </a:lnTo>
                                  <a:lnTo>
                                    <a:pt x="24" y="244"/>
                                  </a:lnTo>
                                  <a:close/>
                                </a:path>
                              </a:pathLst>
                            </a:custGeom>
                            <a:solidFill>
                              <a:srgbClr val="FF0000"/>
                            </a:solidFill>
                            <a:ln>
                              <a:noFill/>
                            </a:ln>
                          </wps:spPr>
                          <wps:bodyPr upright="1"/>
                        </wps:wsp>
                        <wps:wsp>
                          <wps:cNvPr id="53" name="任意多边形 233"/>
                          <wps:cNvSpPr/>
                          <wps:spPr>
                            <a:xfrm>
                              <a:off x="8060" y="-93"/>
                              <a:ext cx="657" cy="640"/>
                            </a:xfrm>
                            <a:custGeom>
                              <a:avLst/>
                              <a:gdLst/>
                              <a:ahLst/>
                              <a:cxnLst/>
                              <a:pathLst>
                                <a:path w="657" h="640">
                                  <a:moveTo>
                                    <a:pt x="638" y="274"/>
                                  </a:moveTo>
                                  <a:lnTo>
                                    <a:pt x="635" y="258"/>
                                  </a:lnTo>
                                  <a:lnTo>
                                    <a:pt x="632" y="242"/>
                                  </a:lnTo>
                                  <a:lnTo>
                                    <a:pt x="647" y="242"/>
                                  </a:lnTo>
                                  <a:lnTo>
                                    <a:pt x="650" y="254"/>
                                  </a:lnTo>
                                  <a:lnTo>
                                    <a:pt x="653" y="270"/>
                                  </a:lnTo>
                                  <a:lnTo>
                                    <a:pt x="653" y="272"/>
                                  </a:lnTo>
                                  <a:lnTo>
                                    <a:pt x="638" y="272"/>
                                  </a:lnTo>
                                  <a:lnTo>
                                    <a:pt x="638" y="274"/>
                                  </a:lnTo>
                                  <a:close/>
                                </a:path>
                              </a:pathLst>
                            </a:custGeom>
                            <a:solidFill>
                              <a:srgbClr val="FF0000"/>
                            </a:solidFill>
                            <a:ln>
                              <a:noFill/>
                            </a:ln>
                          </wps:spPr>
                          <wps:bodyPr upright="1"/>
                        </wps:wsp>
                        <wps:wsp>
                          <wps:cNvPr id="54" name="任意多边形 234"/>
                          <wps:cNvSpPr/>
                          <wps:spPr>
                            <a:xfrm>
                              <a:off x="8060" y="-93"/>
                              <a:ext cx="657" cy="640"/>
                            </a:xfrm>
                            <a:custGeom>
                              <a:avLst/>
                              <a:gdLst/>
                              <a:ahLst/>
                              <a:cxnLst/>
                              <a:pathLst>
                                <a:path w="657" h="640">
                                  <a:moveTo>
                                    <a:pt x="18" y="274"/>
                                  </a:moveTo>
                                  <a:lnTo>
                                    <a:pt x="18" y="272"/>
                                  </a:lnTo>
                                  <a:lnTo>
                                    <a:pt x="18" y="272"/>
                                  </a:lnTo>
                                  <a:lnTo>
                                    <a:pt x="18" y="274"/>
                                  </a:lnTo>
                                  <a:close/>
                                </a:path>
                              </a:pathLst>
                            </a:custGeom>
                            <a:solidFill>
                              <a:srgbClr val="FF0000"/>
                            </a:solidFill>
                            <a:ln>
                              <a:noFill/>
                            </a:ln>
                          </wps:spPr>
                          <wps:bodyPr upright="1"/>
                        </wps:wsp>
                        <wps:wsp>
                          <wps:cNvPr id="55" name="任意多边形 235"/>
                          <wps:cNvSpPr/>
                          <wps:spPr>
                            <a:xfrm>
                              <a:off x="8060" y="-93"/>
                              <a:ext cx="657" cy="640"/>
                            </a:xfrm>
                            <a:custGeom>
                              <a:avLst/>
                              <a:gdLst/>
                              <a:ahLst/>
                              <a:cxnLst/>
                              <a:pathLst>
                                <a:path w="657" h="640">
                                  <a:moveTo>
                                    <a:pt x="656" y="344"/>
                                  </a:moveTo>
                                  <a:lnTo>
                                    <a:pt x="641" y="344"/>
                                  </a:lnTo>
                                  <a:lnTo>
                                    <a:pt x="641" y="336"/>
                                  </a:lnTo>
                                  <a:lnTo>
                                    <a:pt x="641" y="328"/>
                                  </a:lnTo>
                                  <a:lnTo>
                                    <a:pt x="641" y="312"/>
                                  </a:lnTo>
                                  <a:lnTo>
                                    <a:pt x="641" y="304"/>
                                  </a:lnTo>
                                  <a:lnTo>
                                    <a:pt x="641" y="296"/>
                                  </a:lnTo>
                                  <a:lnTo>
                                    <a:pt x="640" y="288"/>
                                  </a:lnTo>
                                  <a:lnTo>
                                    <a:pt x="638" y="272"/>
                                  </a:lnTo>
                                  <a:lnTo>
                                    <a:pt x="653" y="272"/>
                                  </a:lnTo>
                                  <a:lnTo>
                                    <a:pt x="655" y="286"/>
                                  </a:lnTo>
                                  <a:lnTo>
                                    <a:pt x="656" y="294"/>
                                  </a:lnTo>
                                  <a:lnTo>
                                    <a:pt x="656" y="302"/>
                                  </a:lnTo>
                                  <a:lnTo>
                                    <a:pt x="656" y="312"/>
                                  </a:lnTo>
                                  <a:lnTo>
                                    <a:pt x="656" y="328"/>
                                  </a:lnTo>
                                  <a:lnTo>
                                    <a:pt x="656" y="336"/>
                                  </a:lnTo>
                                  <a:lnTo>
                                    <a:pt x="656" y="344"/>
                                  </a:lnTo>
                                  <a:close/>
                                </a:path>
                              </a:pathLst>
                            </a:custGeom>
                            <a:solidFill>
                              <a:srgbClr val="FF0000"/>
                            </a:solidFill>
                            <a:ln>
                              <a:noFill/>
                            </a:ln>
                          </wps:spPr>
                          <wps:bodyPr upright="1"/>
                        </wps:wsp>
                        <wps:wsp>
                          <wps:cNvPr id="56" name="任意多边形 236"/>
                          <wps:cNvSpPr/>
                          <wps:spPr>
                            <a:xfrm>
                              <a:off x="8060" y="-93"/>
                              <a:ext cx="657" cy="640"/>
                            </a:xfrm>
                            <a:custGeom>
                              <a:avLst/>
                              <a:gdLst/>
                              <a:ahLst/>
                              <a:cxnLst/>
                              <a:pathLst>
                                <a:path w="657" h="640">
                                  <a:moveTo>
                                    <a:pt x="16" y="344"/>
                                  </a:moveTo>
                                  <a:lnTo>
                                    <a:pt x="15" y="342"/>
                                  </a:lnTo>
                                  <a:lnTo>
                                    <a:pt x="16" y="344"/>
                                  </a:lnTo>
                                  <a:close/>
                                </a:path>
                              </a:pathLst>
                            </a:custGeom>
                            <a:solidFill>
                              <a:srgbClr val="FF0000"/>
                            </a:solidFill>
                            <a:ln>
                              <a:noFill/>
                            </a:ln>
                          </wps:spPr>
                          <wps:bodyPr upright="1"/>
                        </wps:wsp>
                        <wps:wsp>
                          <wps:cNvPr id="57" name="任意多边形 237"/>
                          <wps:cNvSpPr/>
                          <wps:spPr>
                            <a:xfrm>
                              <a:off x="8060" y="-93"/>
                              <a:ext cx="657" cy="640"/>
                            </a:xfrm>
                            <a:custGeom>
                              <a:avLst/>
                              <a:gdLst/>
                              <a:ahLst/>
                              <a:cxnLst/>
                              <a:pathLst>
                                <a:path w="657" h="640">
                                  <a:moveTo>
                                    <a:pt x="650" y="382"/>
                                  </a:moveTo>
                                  <a:lnTo>
                                    <a:pt x="635" y="382"/>
                                  </a:lnTo>
                                  <a:lnTo>
                                    <a:pt x="638" y="366"/>
                                  </a:lnTo>
                                  <a:lnTo>
                                    <a:pt x="640" y="350"/>
                                  </a:lnTo>
                                  <a:lnTo>
                                    <a:pt x="641" y="342"/>
                                  </a:lnTo>
                                  <a:lnTo>
                                    <a:pt x="641" y="344"/>
                                  </a:lnTo>
                                  <a:lnTo>
                                    <a:pt x="656" y="344"/>
                                  </a:lnTo>
                                  <a:lnTo>
                                    <a:pt x="655" y="352"/>
                                  </a:lnTo>
                                  <a:lnTo>
                                    <a:pt x="653" y="368"/>
                                  </a:lnTo>
                                  <a:lnTo>
                                    <a:pt x="650" y="382"/>
                                  </a:lnTo>
                                  <a:close/>
                                </a:path>
                              </a:pathLst>
                            </a:custGeom>
                            <a:solidFill>
                              <a:srgbClr val="FF0000"/>
                            </a:solidFill>
                            <a:ln>
                              <a:noFill/>
                            </a:ln>
                          </wps:spPr>
                          <wps:bodyPr upright="1"/>
                        </wps:wsp>
                        <wps:wsp>
                          <wps:cNvPr id="58" name="任意多边形 238"/>
                          <wps:cNvSpPr/>
                          <wps:spPr>
                            <a:xfrm>
                              <a:off x="8060" y="-93"/>
                              <a:ext cx="657" cy="640"/>
                            </a:xfrm>
                            <a:custGeom>
                              <a:avLst/>
                              <a:gdLst/>
                              <a:ahLst/>
                              <a:cxnLst/>
                              <a:pathLst>
                                <a:path w="657" h="640">
                                  <a:moveTo>
                                    <a:pt x="21" y="382"/>
                                  </a:moveTo>
                                  <a:lnTo>
                                    <a:pt x="21" y="382"/>
                                  </a:lnTo>
                                  <a:lnTo>
                                    <a:pt x="21" y="380"/>
                                  </a:lnTo>
                                  <a:lnTo>
                                    <a:pt x="21" y="382"/>
                                  </a:lnTo>
                                  <a:close/>
                                </a:path>
                              </a:pathLst>
                            </a:custGeom>
                            <a:solidFill>
                              <a:srgbClr val="FF0000"/>
                            </a:solidFill>
                            <a:ln>
                              <a:noFill/>
                            </a:ln>
                          </wps:spPr>
                          <wps:bodyPr upright="1"/>
                        </wps:wsp>
                        <wps:wsp>
                          <wps:cNvPr id="59" name="任意多边形 239"/>
                          <wps:cNvSpPr/>
                          <wps:spPr>
                            <a:xfrm>
                              <a:off x="8060" y="-93"/>
                              <a:ext cx="657" cy="640"/>
                            </a:xfrm>
                            <a:custGeom>
                              <a:avLst/>
                              <a:gdLst/>
                              <a:ahLst/>
                              <a:cxnLst/>
                              <a:pathLst>
                                <a:path w="657" h="640">
                                  <a:moveTo>
                                    <a:pt x="620" y="466"/>
                                  </a:moveTo>
                                  <a:lnTo>
                                    <a:pt x="604" y="466"/>
                                  </a:lnTo>
                                  <a:lnTo>
                                    <a:pt x="611" y="452"/>
                                  </a:lnTo>
                                  <a:lnTo>
                                    <a:pt x="617" y="438"/>
                                  </a:lnTo>
                                  <a:lnTo>
                                    <a:pt x="623" y="424"/>
                                  </a:lnTo>
                                  <a:lnTo>
                                    <a:pt x="627" y="410"/>
                                  </a:lnTo>
                                  <a:lnTo>
                                    <a:pt x="632" y="396"/>
                                  </a:lnTo>
                                  <a:lnTo>
                                    <a:pt x="635" y="380"/>
                                  </a:lnTo>
                                  <a:lnTo>
                                    <a:pt x="635" y="382"/>
                                  </a:lnTo>
                                  <a:lnTo>
                                    <a:pt x="650" y="382"/>
                                  </a:lnTo>
                                  <a:lnTo>
                                    <a:pt x="650" y="384"/>
                                  </a:lnTo>
                                  <a:lnTo>
                                    <a:pt x="631" y="444"/>
                                  </a:lnTo>
                                  <a:lnTo>
                                    <a:pt x="624" y="458"/>
                                  </a:lnTo>
                                  <a:lnTo>
                                    <a:pt x="620" y="466"/>
                                  </a:lnTo>
                                  <a:close/>
                                </a:path>
                              </a:pathLst>
                            </a:custGeom>
                            <a:solidFill>
                              <a:srgbClr val="FF0000"/>
                            </a:solidFill>
                            <a:ln>
                              <a:noFill/>
                            </a:ln>
                          </wps:spPr>
                          <wps:bodyPr upright="1"/>
                        </wps:wsp>
                        <wps:wsp>
                          <wps:cNvPr id="60" name="任意多边形 240"/>
                          <wps:cNvSpPr/>
                          <wps:spPr>
                            <a:xfrm>
                              <a:off x="8060" y="-93"/>
                              <a:ext cx="657" cy="640"/>
                            </a:xfrm>
                            <a:custGeom>
                              <a:avLst/>
                              <a:gdLst/>
                              <a:ahLst/>
                              <a:cxnLst/>
                              <a:pathLst>
                                <a:path w="657" h="640">
                                  <a:moveTo>
                                    <a:pt x="53" y="466"/>
                                  </a:moveTo>
                                  <a:lnTo>
                                    <a:pt x="52" y="466"/>
                                  </a:lnTo>
                                  <a:lnTo>
                                    <a:pt x="52" y="464"/>
                                  </a:lnTo>
                                  <a:lnTo>
                                    <a:pt x="53" y="466"/>
                                  </a:lnTo>
                                  <a:close/>
                                </a:path>
                              </a:pathLst>
                            </a:custGeom>
                            <a:solidFill>
                              <a:srgbClr val="FF0000"/>
                            </a:solidFill>
                            <a:ln>
                              <a:noFill/>
                            </a:ln>
                          </wps:spPr>
                          <wps:bodyPr upright="1"/>
                        </wps:wsp>
                        <wps:wsp>
                          <wps:cNvPr id="61" name="任意多边形 241"/>
                          <wps:cNvSpPr/>
                          <wps:spPr>
                            <a:xfrm>
                              <a:off x="8060" y="-93"/>
                              <a:ext cx="657" cy="640"/>
                            </a:xfrm>
                            <a:custGeom>
                              <a:avLst/>
                              <a:gdLst/>
                              <a:ahLst/>
                              <a:cxnLst/>
                              <a:pathLst>
                                <a:path w="657" h="640">
                                  <a:moveTo>
                                    <a:pt x="549" y="556"/>
                                  </a:moveTo>
                                  <a:lnTo>
                                    <a:pt x="527" y="556"/>
                                  </a:lnTo>
                                  <a:lnTo>
                                    <a:pt x="539" y="546"/>
                                  </a:lnTo>
                                  <a:lnTo>
                                    <a:pt x="539" y="546"/>
                                  </a:lnTo>
                                  <a:lnTo>
                                    <a:pt x="550" y="536"/>
                                  </a:lnTo>
                                  <a:lnTo>
                                    <a:pt x="550" y="536"/>
                                  </a:lnTo>
                                  <a:lnTo>
                                    <a:pt x="560" y="524"/>
                                  </a:lnTo>
                                  <a:lnTo>
                                    <a:pt x="560" y="524"/>
                                  </a:lnTo>
                                  <a:lnTo>
                                    <a:pt x="570" y="514"/>
                                  </a:lnTo>
                                  <a:lnTo>
                                    <a:pt x="570" y="514"/>
                                  </a:lnTo>
                                  <a:lnTo>
                                    <a:pt x="579" y="502"/>
                                  </a:lnTo>
                                  <a:lnTo>
                                    <a:pt x="579" y="502"/>
                                  </a:lnTo>
                                  <a:lnTo>
                                    <a:pt x="588" y="490"/>
                                  </a:lnTo>
                                  <a:lnTo>
                                    <a:pt x="596" y="478"/>
                                  </a:lnTo>
                                  <a:lnTo>
                                    <a:pt x="604" y="464"/>
                                  </a:lnTo>
                                  <a:lnTo>
                                    <a:pt x="604" y="466"/>
                                  </a:lnTo>
                                  <a:lnTo>
                                    <a:pt x="620" y="466"/>
                                  </a:lnTo>
                                  <a:lnTo>
                                    <a:pt x="617" y="472"/>
                                  </a:lnTo>
                                  <a:lnTo>
                                    <a:pt x="609" y="486"/>
                                  </a:lnTo>
                                  <a:lnTo>
                                    <a:pt x="600" y="498"/>
                                  </a:lnTo>
                                  <a:lnTo>
                                    <a:pt x="591" y="512"/>
                                  </a:lnTo>
                                  <a:lnTo>
                                    <a:pt x="581" y="524"/>
                                  </a:lnTo>
                                  <a:lnTo>
                                    <a:pt x="571" y="534"/>
                                  </a:lnTo>
                                  <a:lnTo>
                                    <a:pt x="560" y="546"/>
                                  </a:lnTo>
                                  <a:lnTo>
                                    <a:pt x="549" y="556"/>
                                  </a:lnTo>
                                  <a:close/>
                                </a:path>
                              </a:pathLst>
                            </a:custGeom>
                            <a:solidFill>
                              <a:srgbClr val="FF0000"/>
                            </a:solidFill>
                            <a:ln>
                              <a:noFill/>
                            </a:ln>
                          </wps:spPr>
                          <wps:bodyPr upright="1"/>
                        </wps:wsp>
                        <wps:wsp>
                          <wps:cNvPr id="62" name="任意多边形 242"/>
                          <wps:cNvSpPr/>
                          <wps:spPr>
                            <a:xfrm>
                              <a:off x="8060" y="-93"/>
                              <a:ext cx="657" cy="640"/>
                            </a:xfrm>
                            <a:custGeom>
                              <a:avLst/>
                              <a:gdLst/>
                              <a:ahLst/>
                              <a:cxnLst/>
                              <a:pathLst>
                                <a:path w="657" h="640">
                                  <a:moveTo>
                                    <a:pt x="131" y="556"/>
                                  </a:moveTo>
                                  <a:lnTo>
                                    <a:pt x="129" y="556"/>
                                  </a:lnTo>
                                  <a:lnTo>
                                    <a:pt x="128" y="554"/>
                                  </a:lnTo>
                                  <a:lnTo>
                                    <a:pt x="131" y="556"/>
                                  </a:lnTo>
                                  <a:close/>
                                </a:path>
                              </a:pathLst>
                            </a:custGeom>
                            <a:solidFill>
                              <a:srgbClr val="FF0000"/>
                            </a:solidFill>
                            <a:ln>
                              <a:noFill/>
                            </a:ln>
                          </wps:spPr>
                          <wps:bodyPr upright="1"/>
                        </wps:wsp>
                        <wps:wsp>
                          <wps:cNvPr id="63" name="任意多边形 243"/>
                          <wps:cNvSpPr/>
                          <wps:spPr>
                            <a:xfrm>
                              <a:off x="8060" y="-93"/>
                              <a:ext cx="657" cy="640"/>
                            </a:xfrm>
                            <a:custGeom>
                              <a:avLst/>
                              <a:gdLst/>
                              <a:ahLst/>
                              <a:cxnLst/>
                              <a:pathLst>
                                <a:path w="657" h="640">
                                  <a:moveTo>
                                    <a:pt x="431" y="624"/>
                                  </a:moveTo>
                                  <a:lnTo>
                                    <a:pt x="360" y="624"/>
                                  </a:lnTo>
                                  <a:lnTo>
                                    <a:pt x="376" y="622"/>
                                  </a:lnTo>
                                  <a:lnTo>
                                    <a:pt x="376" y="622"/>
                                  </a:lnTo>
                                  <a:lnTo>
                                    <a:pt x="391" y="618"/>
                                  </a:lnTo>
                                  <a:lnTo>
                                    <a:pt x="391" y="618"/>
                                  </a:lnTo>
                                  <a:lnTo>
                                    <a:pt x="407" y="616"/>
                                  </a:lnTo>
                                  <a:lnTo>
                                    <a:pt x="406" y="616"/>
                                  </a:lnTo>
                                  <a:lnTo>
                                    <a:pt x="421" y="612"/>
                                  </a:lnTo>
                                  <a:lnTo>
                                    <a:pt x="421" y="612"/>
                                  </a:lnTo>
                                  <a:lnTo>
                                    <a:pt x="436" y="606"/>
                                  </a:lnTo>
                                  <a:lnTo>
                                    <a:pt x="436" y="606"/>
                                  </a:lnTo>
                                  <a:lnTo>
                                    <a:pt x="450" y="600"/>
                                  </a:lnTo>
                                  <a:lnTo>
                                    <a:pt x="450" y="600"/>
                                  </a:lnTo>
                                  <a:lnTo>
                                    <a:pt x="464" y="594"/>
                                  </a:lnTo>
                                  <a:lnTo>
                                    <a:pt x="464" y="594"/>
                                  </a:lnTo>
                                  <a:lnTo>
                                    <a:pt x="478" y="588"/>
                                  </a:lnTo>
                                  <a:lnTo>
                                    <a:pt x="477" y="588"/>
                                  </a:lnTo>
                                  <a:lnTo>
                                    <a:pt x="491" y="580"/>
                                  </a:lnTo>
                                  <a:lnTo>
                                    <a:pt x="490" y="580"/>
                                  </a:lnTo>
                                  <a:lnTo>
                                    <a:pt x="504" y="572"/>
                                  </a:lnTo>
                                  <a:lnTo>
                                    <a:pt x="503" y="572"/>
                                  </a:lnTo>
                                  <a:lnTo>
                                    <a:pt x="516" y="564"/>
                                  </a:lnTo>
                                  <a:lnTo>
                                    <a:pt x="516" y="564"/>
                                  </a:lnTo>
                                  <a:lnTo>
                                    <a:pt x="528" y="554"/>
                                  </a:lnTo>
                                  <a:lnTo>
                                    <a:pt x="527" y="556"/>
                                  </a:lnTo>
                                  <a:lnTo>
                                    <a:pt x="549" y="556"/>
                                  </a:lnTo>
                                  <a:lnTo>
                                    <a:pt x="537" y="566"/>
                                  </a:lnTo>
                                  <a:lnTo>
                                    <a:pt x="485" y="602"/>
                                  </a:lnTo>
                                  <a:lnTo>
                                    <a:pt x="441" y="620"/>
                                  </a:lnTo>
                                  <a:lnTo>
                                    <a:pt x="431" y="624"/>
                                  </a:lnTo>
                                  <a:close/>
                                </a:path>
                              </a:pathLst>
                            </a:custGeom>
                            <a:solidFill>
                              <a:srgbClr val="FF0000"/>
                            </a:solidFill>
                            <a:ln>
                              <a:noFill/>
                            </a:ln>
                          </wps:spPr>
                          <wps:bodyPr upright="1"/>
                        </wps:wsp>
                        <wps:wsp>
                          <wps:cNvPr id="64" name="任意多边形 244"/>
                          <wps:cNvSpPr/>
                          <wps:spPr>
                            <a:xfrm>
                              <a:off x="8060" y="-93"/>
                              <a:ext cx="657" cy="640"/>
                            </a:xfrm>
                            <a:custGeom>
                              <a:avLst/>
                              <a:gdLst/>
                              <a:ahLst/>
                              <a:cxnLst/>
                              <a:pathLst>
                                <a:path w="657" h="640">
                                  <a:moveTo>
                                    <a:pt x="345" y="640"/>
                                  </a:moveTo>
                                  <a:lnTo>
                                    <a:pt x="311" y="640"/>
                                  </a:lnTo>
                                  <a:lnTo>
                                    <a:pt x="303" y="638"/>
                                  </a:lnTo>
                                  <a:lnTo>
                                    <a:pt x="353" y="638"/>
                                  </a:lnTo>
                                  <a:lnTo>
                                    <a:pt x="345" y="640"/>
                                  </a:lnTo>
                                  <a:close/>
                                </a:path>
                              </a:pathLst>
                            </a:custGeom>
                            <a:solidFill>
                              <a:srgbClr val="FF0000"/>
                            </a:solidFill>
                            <a:ln>
                              <a:noFill/>
                            </a:ln>
                          </wps:spPr>
                          <wps:bodyPr upright="1"/>
                        </wps:wsp>
                        <pic:pic xmlns:pic="http://schemas.openxmlformats.org/drawingml/2006/picture">
                          <pic:nvPicPr>
                            <pic:cNvPr id="65" name="图片 245"/>
                            <pic:cNvPicPr>
                              <a:picLocks noChangeAspect="1"/>
                            </pic:cNvPicPr>
                          </pic:nvPicPr>
                          <pic:blipFill>
                            <a:blip r:embed="rId32"/>
                            <a:stretch>
                              <a:fillRect/>
                            </a:stretch>
                          </pic:blipFill>
                          <pic:spPr>
                            <a:xfrm>
                              <a:off x="8240" y="50"/>
                              <a:ext cx="335" cy="288"/>
                            </a:xfrm>
                            <a:prstGeom prst="rect">
                              <a:avLst/>
                            </a:prstGeom>
                            <a:noFill/>
                            <a:ln>
                              <a:noFill/>
                            </a:ln>
                          </pic:spPr>
                        </pic:pic>
                      </wpg:grpSp>
                    </wpg:wgp>
                  </a:graphicData>
                </a:graphic>
              </wp:anchor>
            </w:drawing>
          </mc:Choice>
          <mc:Fallback>
            <w:pict>
              <v:group id="组合 222" o:spid="_x0000_s1026" o:spt="203" style="position:absolute;left:0pt;margin-left:402.95pt;margin-top:-4.6pt;height:32pt;width:32.85pt;mso-position-horizontal-relative:page;z-index:251692032;mso-width-relative:page;mso-height-relative:page;" coordorigin="8060,-93" coordsize="657,640" o:gfxdata="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">
                <o:lock v:ext="edit" aspectratio="f"/>
                <v:group id="组合 223" o:spid="_x0000_s1026" o:spt="203" style="position:absolute;left:8067;top:-85;height:626;width:643;" coordorigin="8067,-85" coordsize="643,626"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shape id="任意多边形 224" o:spid="_x0000_s1026" o:spt="100" style="position:absolute;left:8067;top:-85;height:626;width:643;" fillcolor="#FF0000" filled="t" stroked="f" coordsize="643,626" o:gfxdata="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jBlO8AAAA&#10;2wAAAA8AAAAAAAAAAQAgAAAAIgAAAGRycy9kb3ducmV2LnhtbFBLAQIUABQAAAAIAIdO4kAzLwWe&#10;OwAAADkAAAAQAAAAAAAAAAEAIAAAAAsBAABkcnMvc2hhcGV4bWwueG1sUEsFBgAAAAAGAAYAWwEA&#10;ALUDAAAAAA==&#10;" path="m321,626l247,617,180,594,120,557,70,508,33,450,8,384,0,313,8,241,33,175,71,117,120,68,180,32,247,8,321,0,395,8,462,32,522,68,572,117,610,175,634,241,643,313,634,384,610,450,572,508,522,557,462,594,395,617,321,626xe">
                    <v:fill on="t" focussize="0,0"/>
                    <v:stroke on="f"/>
                    <v:imagedata o:title=""/>
                    <o:lock v:ext="edit" aspectratio="f"/>
                  </v:shape>
                </v:group>
                <v:group id="组合 225" o:spid="_x0000_s1026" o:spt="203" style="position:absolute;left:8060;top:-93;height:640;width:657;" coordorigin="8060,-93" coordsize="657,640"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shape id="任意多边形 226" o:spid="_x0000_s1026" o:spt="100" style="position:absolute;left:8060;top:-93;height:640;width:657;" fillcolor="#FF0000" filled="t" stroked="f" coordsize="657,640" o:gfxdata="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5VIb4A&#10;AADbAAAADwAAAAAAAAABACAAAAAiAAAAZHJzL2Rvd25yZXYueG1sUEsBAhQAFAAAAAgAh07iQDMv&#10;BZ47AAAAOQAAABAAAAAAAAAAAQAgAAAADQEAAGRycy9zaGFwZXhtbC54bWxQSwUGAAAAAAYABgBb&#10;AQAAtwMAAAAA&#10;" path="m362,638l294,638,262,634,186,608,132,576,85,534,75,524,65,512,56,498,47,486,19,430,3,368,0,328,0,312,10,240,32,180,47,154,56,140,96,92,144,54,215,18,230,14,246,8,262,6,278,2,294,0,362,0,378,2,394,6,410,8,426,14,304,14,296,16,296,16,280,18,280,18,265,20,265,20,249,24,250,24,235,28,235,28,220,32,220,32,206,38,206,38,192,44,192,44,178,50,179,50,165,58,166,58,153,66,153,66,140,74,141,74,128,84,129,84,117,94,117,94,106,104,106,104,96,114,96,114,86,126,86,126,77,136,77,136,68,148,61,160,60,160,52,174,46,186,45,186,39,200,33,214,29,228,25,242,24,242,21,258,18,272,18,272,16,288,15,296,15,304,15,312,15,328,15,336,15,344,16,350,18,366,21,382,21,382,24,396,29,410,34,424,39,438,45,452,52,466,53,466,60,478,68,490,77,502,77,502,86,514,86,514,96,524,96,524,106,536,106,536,117,546,117,546,129,556,131,556,141,564,140,564,153,572,153,572,166,580,165,580,179,588,178,588,192,594,192,594,206,600,206,600,220,606,220,606,235,612,235,612,250,616,249,616,265,618,265,618,280,622,280,622,296,624,431,624,426,626,394,634,362,638xe">
                    <v:fill on="t" focussize="0,0"/>
                    <v:stroke on="f"/>
                    <v:imagedata o:title=""/>
                    <o:lock v:ext="edit" aspectratio="f"/>
                  </v:shape>
                  <v:shape id="任意多边形 227" o:spid="_x0000_s1026" o:spt="100" style="position:absolute;left:8060;top:-93;height:640;width:657;" fillcolor="#FF0000" filled="t" stroked="f" coordsize="657,640" o:gfxdata="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Lwur4A&#10;AADbAAAADwAAAAAAAAABACAAAAAiAAAAZHJzL2Rvd25yZXYueG1sUEsBAhQAFAAAAAgAh07iQDMv&#10;BZ47AAAAOQAAABAAAAAAAAAAAQAgAAAADQEAAGRycy9zaGFwZXhtbC54bWxQSwUGAAAAAAYABgBb&#10;AQAAtwMAAAAA&#10;" path="m596,162l588,148,579,136,579,136,570,126,570,126,560,114,560,114,550,104,550,104,539,94,539,94,527,84,528,84,516,74,516,74,503,66,504,66,490,58,491,58,477,50,478,50,464,44,464,44,450,38,450,38,436,32,436,32,421,28,421,28,406,24,407,24,391,20,391,20,376,18,376,18,360,16,360,16,352,14,426,14,441,18,498,46,549,82,591,128,609,154,613,160,596,160,596,162xe">
                    <v:fill on="t" focussize="0,0"/>
                    <v:stroke on="f"/>
                    <v:imagedata o:title=""/>
                    <o:lock v:ext="edit" aspectratio="f"/>
                  </v:shape>
                  <v:shape id="任意多边形 228" o:spid="_x0000_s1026" o:spt="100" style="position:absolute;left:8060;top:-93;height:640;width:657;" fillcolor="#FF0000" filled="t" stroked="f" coordsize="657,640" o:gfxdata="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tZMi8AAAA&#10;2wAAAA8AAAAAAAAAAQAgAAAAIgAAAGRycy9kb3ducmV2LnhtbFBLAQIUABQAAAAIAIdO4kAzLwWe&#10;OwAAADkAAAAQAAAAAAAAAAEAIAAAAAsBAABkcnMvc2hhcGV4bWwueG1sUEsFBgAAAAAGAAYAWwEA&#10;ALUDAAAAAA==&#10;" path="m60,162l60,160,61,160,60,162xe">
                    <v:fill on="t" focussize="0,0"/>
                    <v:stroke on="f"/>
                    <v:imagedata o:title=""/>
                    <o:lock v:ext="edit" aspectratio="f"/>
                  </v:shape>
                  <v:shape id="任意多边形 229" o:spid="_x0000_s1026" o:spt="100" style="position:absolute;left:8060;top:-93;height:640;width:657;" fillcolor="#FF0000" filled="t" stroked="f" coordsize="657,640" o:gfxdata="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hwVO/&#10;AAAA2wAAAA8AAAAAAAAAAQAgAAAAIgAAAGRycy9kb3ducmV2LnhtbFBLAQIUABQAAAAIAIdO4kAz&#10;LwWeOwAAADkAAAAQAAAAAAAAAAEAIAAAAA4BAABkcnMvc2hhcGV4bWwueG1sUEsFBgAAAAAGAAYA&#10;WwEAALgDAAAAAA==&#10;" path="m611,188l604,174,596,160,613,160,617,166,624,180,627,186,611,186,611,188xe">
                    <v:fill on="t" focussize="0,0"/>
                    <v:stroke on="f"/>
                    <v:imagedata o:title=""/>
                    <o:lock v:ext="edit" aspectratio="f"/>
                  </v:shape>
                  <v:shape id="任意多边形 230" o:spid="_x0000_s1026" o:spt="100" style="position:absolute;left:8060;top:-93;height:640;width:657;" fillcolor="#FF0000" filled="t" stroked="f" coordsize="657,640" o:gfxdata="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hO8AAAA&#10;2wAAAA8AAAAAAAAAAQAgAAAAIgAAAGRycy9kb3ducmV2LnhtbFBLAQIUABQAAAAIAIdO4kAzLwWe&#10;OwAAADkAAAAQAAAAAAAAAAEAIAAAAAsBAABkcnMvc2hhcGV4bWwueG1sUEsFBgAAAAAGAAYAWwEA&#10;ALUDAAAAAA==&#10;" path="m45,188l45,186,46,186,45,188xe">
                    <v:fill on="t" focussize="0,0"/>
                    <v:stroke on="f"/>
                    <v:imagedata o:title=""/>
                    <o:lock v:ext="edit" aspectratio="f"/>
                  </v:shape>
                  <v:shape id="任意多边形 231" o:spid="_x0000_s1026" o:spt="100" style="position:absolute;left:8060;top:-93;height:640;width:657;" fillcolor="#FF0000" filled="t" stroked="f" coordsize="657,640" o:gfxdata="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OW4i/&#10;AAAA2wAAAA8AAAAAAAAAAQAgAAAAIgAAAGRycy9kb3ducmV2LnhtbFBLAQIUABQAAAAIAIdO4kAz&#10;LwWeOwAAADkAAAAQAAAAAAAAAAEAIAAAAA4BAABkcnMvc2hhcGV4bWwueG1sUEsFBgAAAAAGAAYA&#10;WwEAALgDAAAAAA==&#10;" path="m632,244l627,228,622,214,617,200,611,186,627,186,631,194,642,224,646,240,647,242,632,242,632,244xe">
                    <v:fill on="t" focussize="0,0"/>
                    <v:stroke on="f"/>
                    <v:imagedata o:title=""/>
                    <o:lock v:ext="edit" aspectratio="f"/>
                  </v:shape>
                  <v:shape id="任意多边形 232" o:spid="_x0000_s1026" o:spt="100" style="position:absolute;left:8060;top:-93;height:640;width:657;" fillcolor="#FF0000" filled="t" stroked="f" coordsize="657,640" o:gfxdata="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zF/74A&#10;AADbAAAADwAAAAAAAAABACAAAAAiAAAAZHJzL2Rvd25yZXYueG1sUEsBAhQAFAAAAAgAh07iQDMv&#10;BZ47AAAAOQAAABAAAAAAAAAAAQAgAAAADQEAAGRycy9zaGFwZXhtbC54bWxQSwUGAAAAAAYABgBb&#10;AQAAtwMAAAAA&#10;" path="m24,244l24,242,25,242,24,244xe">
                    <v:fill on="t" focussize="0,0"/>
                    <v:stroke on="f"/>
                    <v:imagedata o:title=""/>
                    <o:lock v:ext="edit" aspectratio="f"/>
                  </v:shape>
                  <v:shape id="任意多边形 233" o:spid="_x0000_s1026" o:spt="100" style="position:absolute;left:8060;top:-93;height:640;width:657;" fillcolor="#FF0000" filled="t" stroked="f" coordsize="657,640" o:gfxdata="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YGS/&#10;AAAA2wAAAA8AAAAAAAAAAQAgAAAAIgAAAGRycy9kb3ducmV2LnhtbFBLAQIUABQAAAAIAIdO4kAz&#10;LwWeOwAAADkAAAAQAAAAAAAAAAEAIAAAAA4BAABkcnMvc2hhcGV4bWwueG1sUEsFBgAAAAAGAAYA&#10;WwEAALgDAAAAAA==&#10;" path="m638,274l635,258,632,242,647,242,650,254,653,270,653,272,638,272,638,274xe">
                    <v:fill on="t" focussize="0,0"/>
                    <v:stroke on="f"/>
                    <v:imagedata o:title=""/>
                    <o:lock v:ext="edit" aspectratio="f"/>
                  </v:shape>
                  <v:shape id="任意多边形 234" o:spid="_x0000_s1026" o:spt="100" style="position:absolute;left:8060;top:-93;height:640;width:657;" fillcolor="#FF0000" filled="t" stroked="f" coordsize="657,640" o:gfxdata="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n4EL4A&#10;AADbAAAADwAAAAAAAAABACAAAAAiAAAAZHJzL2Rvd25yZXYueG1sUEsBAhQAFAAAAAgAh07iQDMv&#10;BZ47AAAAOQAAABAAAAAAAAAAAQAgAAAADQEAAGRycy9zaGFwZXhtbC54bWxQSwUGAAAAAAYABgBb&#10;AQAAtwMAAAAA&#10;" path="m18,274l18,272,18,272,18,274xe">
                    <v:fill on="t" focussize="0,0"/>
                    <v:stroke on="f"/>
                    <v:imagedata o:title=""/>
                    <o:lock v:ext="edit" aspectratio="f"/>
                  </v:shape>
                  <v:shape id="任意多边形 235" o:spid="_x0000_s1026" o:spt="100" style="position:absolute;left:8060;top:-93;height:640;width:657;" fillcolor="#FF0000" filled="t" stroked="f" coordsize="657,640" o:gfxdata="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Vdi74A&#10;AADbAAAADwAAAAAAAAABACAAAAAiAAAAZHJzL2Rvd25yZXYueG1sUEsBAhQAFAAAAAgAh07iQDMv&#10;BZ47AAAAOQAAABAAAAAAAAAAAQAgAAAADQEAAGRycy9zaGFwZXhtbC54bWxQSwUGAAAAAAYABgBb&#10;AQAAtwMAAAAA&#10;" path="m656,344l641,344,641,336,641,328,641,312,641,304,641,296,640,288,638,272,653,272,655,286,656,294,656,302,656,312,656,328,656,336,656,344xe">
                    <v:fill on="t" focussize="0,0"/>
                    <v:stroke on="f"/>
                    <v:imagedata o:title=""/>
                    <o:lock v:ext="edit" aspectratio="f"/>
                  </v:shape>
                  <v:shape id="任意多边形 236" o:spid="_x0000_s1026" o:spt="100" style="position:absolute;left:8060;top:-93;height:640;width:657;" fillcolor="#FF0000" filled="t" stroked="f" coordsize="657,640" o:gfxdata="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fD/L4A&#10;AADbAAAADwAAAAAAAAABACAAAAAiAAAAZHJzL2Rvd25yZXYueG1sUEsBAhQAFAAAAAgAh07iQDMv&#10;BZ47AAAAOQAAABAAAAAAAAAAAQAgAAAADQEAAGRycy9zaGFwZXhtbC54bWxQSwUGAAAAAAYABgBb&#10;AQAAtwMAAAAA&#10;" path="m16,344l15,342,16,344xe">
                    <v:fill on="t" focussize="0,0"/>
                    <v:stroke on="f"/>
                    <v:imagedata o:title=""/>
                    <o:lock v:ext="edit" aspectratio="f"/>
                  </v:shape>
                  <v:shape id="任意多边形 237" o:spid="_x0000_s1026" o:spt="100" style="position:absolute;left:8060;top:-93;height:640;width:657;" fillcolor="#FF0000" filled="t" stroked="f" coordsize="657,640" o:gfxdata="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tmZ74A&#10;AADbAAAADwAAAAAAAAABACAAAAAiAAAAZHJzL2Rvd25yZXYueG1sUEsBAhQAFAAAAAgAh07iQDMv&#10;BZ47AAAAOQAAABAAAAAAAAAAAQAgAAAADQEAAGRycy9zaGFwZXhtbC54bWxQSwUGAAAAAAYABgBb&#10;AQAAtwMAAAAA&#10;" path="m650,382l635,382,638,366,640,350,641,342,641,344,656,344,655,352,653,368,650,382xe">
                    <v:fill on="t" focussize="0,0"/>
                    <v:stroke on="f"/>
                    <v:imagedata o:title=""/>
                    <o:lock v:ext="edit" aspectratio="f"/>
                  </v:shape>
                  <v:shape id="任意多边形 238" o:spid="_x0000_s1026" o:spt="100" style="position:absolute;left:8060;top:-93;height:640;width:657;" fillcolor="#FF0000" filled="t" stroked="f" coordsize="657,640" o:gfxdata="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08hW8AAAA&#10;2wAAAA8AAAAAAAAAAQAgAAAAIgAAAGRycy9kb3ducmV2LnhtbFBLAQIUABQAAAAIAIdO4kAzLwWe&#10;OwAAADkAAAAQAAAAAAAAAAEAIAAAAAsBAABkcnMvc2hhcGV4bWwueG1sUEsFBgAAAAAGAAYAWwEA&#10;ALUDAAAAAA==&#10;" path="m21,382l21,382,21,380,21,382xe">
                    <v:fill on="t" focussize="0,0"/>
                    <v:stroke on="f"/>
                    <v:imagedata o:title=""/>
                    <o:lock v:ext="edit" aspectratio="f"/>
                  </v:shape>
                  <v:shape id="任意多边形 239" o:spid="_x0000_s1026" o:spt="100" style="position:absolute;left:8060;top:-93;height:640;width:657;" fillcolor="#FF0000" filled="t" stroked="f" coordsize="657,640" o:gfxdata="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4V46/&#10;AAAA2wAAAA8AAAAAAAAAAQAgAAAAIgAAAGRycy9kb3ducmV2LnhtbFBLAQIUABQAAAAIAIdO4kAz&#10;LwWeOwAAADkAAAAQAAAAAAAAAAEAIAAAAA4BAABkcnMvc2hhcGV4bWwueG1sUEsFBgAAAAAGAAYA&#10;WwEAALgDAAAAAA==&#10;" path="m620,466l604,466,611,452,617,438,623,424,627,410,632,396,635,380,635,382,650,382,650,384,631,444,624,458,620,466xe">
                    <v:fill on="t" focussize="0,0"/>
                    <v:stroke on="f"/>
                    <v:imagedata o:title=""/>
                    <o:lock v:ext="edit" aspectratio="f"/>
                  </v:shape>
                  <v:shape id="任意多边形 240" o:spid="_x0000_s1026" o:spt="100" style="position:absolute;left:8060;top:-93;height:640;width:657;" fillcolor="#FF0000" filled="t" stroked="f" coordsize="657,640" o:gfxdata="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40rrsAAADb&#10;AAAADwAAAAAAAAABACAAAAAiAAAAZHJzL2Rvd25yZXYueG1sUEsBAhQAFAAAAAgAh07iQDMvBZ47&#10;AAAAOQAAABAAAAAAAAAAAQAgAAAACgEAAGRycy9zaGFwZXhtbC54bWxQSwUGAAAAAAYABgBbAQAA&#10;tAMAAAAA&#10;" path="m53,466l52,466,52,464,53,466xe">
                    <v:fill on="t" focussize="0,0"/>
                    <v:stroke on="f"/>
                    <v:imagedata o:title=""/>
                    <o:lock v:ext="edit" aspectratio="f"/>
                  </v:shape>
                  <v:shape id="任意多边形 241" o:spid="_x0000_s1026" o:spt="100" style="position:absolute;left:8060;top:-93;height:640;width:657;" fillcolor="#FF0000" filled="t" stroked="f" coordsize="657,640" o:gfxdata="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ikTW/&#10;AAAA2wAAAA8AAAAAAAAAAQAgAAAAIgAAAGRycy9kb3ducmV2LnhtbFBLAQIUABQAAAAIAIdO4kAz&#10;LwWeOwAAADkAAAAQAAAAAAAAAAEAIAAAAA4BAABkcnMvc2hhcGV4bWwueG1sUEsFBgAAAAAGAAYA&#10;WwEAALgDAAAAAA==&#10;" path="m549,556l527,556,539,546,539,546,550,536,550,536,560,524,560,524,570,514,570,514,579,502,579,502,588,490,596,478,604,464,604,466,620,466,617,472,609,486,600,498,591,512,581,524,571,534,560,546,549,556xe">
                    <v:fill on="t" focussize="0,0"/>
                    <v:stroke on="f"/>
                    <v:imagedata o:title=""/>
                    <o:lock v:ext="edit" aspectratio="f"/>
                  </v:shape>
                  <v:shape id="任意多边形 242" o:spid="_x0000_s1026" o:spt="100" style="position:absolute;left:8060;top:-93;height:640;width:657;" fillcolor="#FF0000" filled="t" stroked="f" coordsize="657,640" o:gfxdata="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A9CvQAA&#10;ANsAAAAPAAAAAAAAAAEAIAAAACIAAABkcnMvZG93bnJldi54bWxQSwECFAAUAAAACACHTuJAMy8F&#10;njsAAAA5AAAAEAAAAAAAAAABACAAAAAMAQAAZHJzL3NoYXBleG1sLnhtbFBLBQYAAAAABgAGAFsB&#10;AAC2AwAAAAA=&#10;" path="m131,556l129,556,128,554,131,556xe">
                    <v:fill on="t" focussize="0,0"/>
                    <v:stroke on="f"/>
                    <v:imagedata o:title=""/>
                    <o:lock v:ext="edit" aspectratio="f"/>
                  </v:shape>
                  <v:shape id="任意多边形 243" o:spid="_x0000_s1026" o:spt="100" style="position:absolute;left:8060;top:-93;height:640;width:657;" fillcolor="#FF0000" filled="t" stroked="f" coordsize="657,640" o:gfxdata="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q2b4A&#10;AADbAAAADwAAAAAAAAABACAAAAAiAAAAZHJzL2Rvd25yZXYueG1sUEsBAhQAFAAAAAgAh07iQDMv&#10;BZ47AAAAOQAAABAAAAAAAAAAAQAgAAAADQEAAGRycy9zaGFwZXhtbC54bWxQSwUGAAAAAAYABgBb&#10;AQAAtwMAAAAA&#10;" path="m431,624l360,624,376,622,376,622,391,618,391,618,407,616,406,616,421,612,421,612,436,606,436,606,450,600,450,600,464,594,464,594,478,588,477,588,491,580,490,580,504,572,503,572,516,564,516,564,528,554,527,556,549,556,537,566,485,602,441,620,431,624xe">
                    <v:fill on="t" focussize="0,0"/>
                    <v:stroke on="f"/>
                    <v:imagedata o:title=""/>
                    <o:lock v:ext="edit" aspectratio="f"/>
                  </v:shape>
                  <v:shape id="任意多边形 244" o:spid="_x0000_s1026" o:spt="100" style="position:absolute;left:8060;top:-93;height:640;width:657;" fillcolor="#FF0000" filled="t" stroked="f" coordsize="657,640" o:gfxdata="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Uyrb4A&#10;AADbAAAADwAAAAAAAAABACAAAAAiAAAAZHJzL2Rvd25yZXYueG1sUEsBAhQAFAAAAAgAh07iQDMv&#10;BZ47AAAAOQAAABAAAAAAAAAAAQAgAAAADQEAAGRycy9zaGFwZXhtbC54bWxQSwUGAAAAAAYABgBb&#10;AQAAtwMAAAAA&#10;" path="m345,640l311,640,303,638,353,638,345,640xe">
                    <v:fill on="t" focussize="0,0"/>
                    <v:stroke on="f"/>
                    <v:imagedata o:title=""/>
                    <o:lock v:ext="edit" aspectratio="f"/>
                  </v:shape>
                  <v:shape id="图片 245" o:spid="_x0000_s1026" o:spt="75" type="#_x0000_t75" style="position:absolute;left:8240;top:50;height:288;width:335;" filled="f" o:preferrelative="t" stroked="f" coordsize="21600,21600" o:gfxdata="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2MLvQAA&#10;ANsAAAAPAAAAAAAAAAEAIAAAACIAAABkcnMvZG93bnJldi54bWxQSwECFAAUAAAACACHTuJAMy8F&#10;njsAAAA5AAAAEAAAAAAAAAABACAAAAAMAQAAZHJzL3NoYXBleG1sLnhtbFBLBQYAAAAABgAGAFsB&#10;AAC2AwAAAAA=&#10;">
                    <v:fill on="f" focussize="0,0"/>
                    <v:stroke on="f"/>
                    <v:imagedata r:id="rId32" o:title=""/>
                    <o:lock v:ext="edit" aspectratio="t"/>
                  </v:shape>
                </v:group>
              </v:group>
            </w:pict>
          </mc:Fallback>
        </mc:AlternateContent>
      </w:r>
      <w:r>
        <w:rPr>
          <w:rFonts w:hint="default"/>
          <w:lang w:val="en-US"/>
        </w:rPr>
        <mc:AlternateContent>
          <mc:Choice Requires="wpg">
            <w:drawing>
              <wp:anchor distT="0" distB="0" distL="114300" distR="114300" simplePos="0" relativeHeight="251691008" behindDoc="0" locked="0" layoutInCell="1" allowOverlap="1">
                <wp:simplePos x="0" y="0"/>
                <wp:positionH relativeFrom="page">
                  <wp:posOffset>5676265</wp:posOffset>
                </wp:positionH>
                <wp:positionV relativeFrom="paragraph">
                  <wp:posOffset>-52070</wp:posOffset>
                </wp:positionV>
                <wp:extent cx="417195" cy="406400"/>
                <wp:effectExtent l="0" t="0" r="9525" b="5080"/>
                <wp:wrapNone/>
                <wp:docPr id="370" name="组合 246"/>
                <wp:cNvGraphicFramePr/>
                <a:graphic xmlns:a="http://schemas.openxmlformats.org/drawingml/2006/main">
                  <a:graphicData uri="http://schemas.microsoft.com/office/word/2010/wordprocessingGroup">
                    <wpg:wgp>
                      <wpg:cNvGrpSpPr/>
                      <wpg:grpSpPr>
                        <a:xfrm>
                          <a:off x="0" y="0"/>
                          <a:ext cx="417195" cy="406400"/>
                          <a:chOff x="8940" y="-83"/>
                          <a:chExt cx="657" cy="640"/>
                        </a:xfrm>
                      </wpg:grpSpPr>
                      <wpg:grpSp>
                        <wpg:cNvPr id="371" name="组合 247"/>
                        <wpg:cNvGrpSpPr/>
                        <wpg:grpSpPr>
                          <a:xfrm>
                            <a:off x="8947" y="-75"/>
                            <a:ext cx="641" cy="626"/>
                            <a:chOff x="8947" y="-75"/>
                            <a:chExt cx="641" cy="626"/>
                          </a:xfrm>
                        </wpg:grpSpPr>
                        <wps:wsp>
                          <wps:cNvPr id="1" name="任意多边形 248"/>
                          <wps:cNvSpPr/>
                          <wps:spPr>
                            <a:xfrm>
                              <a:off x="8947" y="-75"/>
                              <a:ext cx="641" cy="626"/>
                            </a:xfrm>
                            <a:custGeom>
                              <a:avLst/>
                              <a:gdLst/>
                              <a:ahLst/>
                              <a:cxnLst/>
                              <a:pathLst>
                                <a:path w="641" h="626">
                                  <a:moveTo>
                                    <a:pt x="321" y="626"/>
                                  </a:moveTo>
                                  <a:lnTo>
                                    <a:pt x="247" y="617"/>
                                  </a:lnTo>
                                  <a:lnTo>
                                    <a:pt x="180" y="594"/>
                                  </a:lnTo>
                                  <a:lnTo>
                                    <a:pt x="120" y="557"/>
                                  </a:lnTo>
                                  <a:lnTo>
                                    <a:pt x="71" y="508"/>
                                  </a:lnTo>
                                  <a:lnTo>
                                    <a:pt x="33" y="450"/>
                                  </a:lnTo>
                                  <a:lnTo>
                                    <a:pt x="8" y="384"/>
                                  </a:lnTo>
                                  <a:lnTo>
                                    <a:pt x="0" y="313"/>
                                  </a:lnTo>
                                  <a:lnTo>
                                    <a:pt x="8" y="241"/>
                                  </a:lnTo>
                                  <a:lnTo>
                                    <a:pt x="33" y="175"/>
                                  </a:lnTo>
                                  <a:lnTo>
                                    <a:pt x="71" y="117"/>
                                  </a:lnTo>
                                  <a:lnTo>
                                    <a:pt x="120" y="68"/>
                                  </a:lnTo>
                                  <a:lnTo>
                                    <a:pt x="180" y="32"/>
                                  </a:lnTo>
                                  <a:lnTo>
                                    <a:pt x="247" y="8"/>
                                  </a:lnTo>
                                  <a:lnTo>
                                    <a:pt x="321" y="0"/>
                                  </a:lnTo>
                                  <a:lnTo>
                                    <a:pt x="395" y="8"/>
                                  </a:lnTo>
                                  <a:lnTo>
                                    <a:pt x="462" y="32"/>
                                  </a:lnTo>
                                  <a:lnTo>
                                    <a:pt x="522" y="68"/>
                                  </a:lnTo>
                                  <a:lnTo>
                                    <a:pt x="571" y="117"/>
                                  </a:lnTo>
                                  <a:lnTo>
                                    <a:pt x="609" y="175"/>
                                  </a:lnTo>
                                  <a:lnTo>
                                    <a:pt x="633" y="241"/>
                                  </a:lnTo>
                                  <a:lnTo>
                                    <a:pt x="641" y="312"/>
                                  </a:lnTo>
                                  <a:lnTo>
                                    <a:pt x="633" y="384"/>
                                  </a:lnTo>
                                  <a:lnTo>
                                    <a:pt x="609" y="450"/>
                                  </a:lnTo>
                                  <a:lnTo>
                                    <a:pt x="571" y="508"/>
                                  </a:lnTo>
                                  <a:lnTo>
                                    <a:pt x="522" y="557"/>
                                  </a:lnTo>
                                  <a:lnTo>
                                    <a:pt x="462" y="594"/>
                                  </a:lnTo>
                                  <a:lnTo>
                                    <a:pt x="395" y="617"/>
                                  </a:lnTo>
                                  <a:lnTo>
                                    <a:pt x="321" y="626"/>
                                  </a:lnTo>
                                  <a:close/>
                                </a:path>
                              </a:pathLst>
                            </a:custGeom>
                            <a:solidFill>
                              <a:srgbClr val="FF0000"/>
                            </a:solidFill>
                            <a:ln>
                              <a:noFill/>
                            </a:ln>
                          </wps:spPr>
                          <wps:bodyPr upright="1"/>
                        </wps:wsp>
                      </wpg:grpSp>
                      <wpg:grpSp>
                        <wpg:cNvPr id="372" name="组合 249"/>
                        <wpg:cNvGrpSpPr/>
                        <wpg:grpSpPr>
                          <a:xfrm>
                            <a:off x="8940" y="-83"/>
                            <a:ext cx="657" cy="640"/>
                            <a:chOff x="8940" y="-83"/>
                            <a:chExt cx="657" cy="640"/>
                          </a:xfrm>
                        </wpg:grpSpPr>
                        <wps:wsp>
                          <wps:cNvPr id="3" name="任意多边形 250"/>
                          <wps:cNvSpPr/>
                          <wps:spPr>
                            <a:xfrm>
                              <a:off x="8940" y="-83"/>
                              <a:ext cx="657" cy="640"/>
                            </a:xfrm>
                            <a:custGeom>
                              <a:avLst/>
                              <a:gdLst/>
                              <a:ahLst/>
                              <a:cxnLst/>
                              <a:pathLst>
                                <a:path w="657" h="640">
                                  <a:moveTo>
                                    <a:pt x="362" y="638"/>
                                  </a:moveTo>
                                  <a:lnTo>
                                    <a:pt x="294" y="638"/>
                                  </a:lnTo>
                                  <a:lnTo>
                                    <a:pt x="262" y="634"/>
                                  </a:lnTo>
                                  <a:lnTo>
                                    <a:pt x="186" y="608"/>
                                  </a:lnTo>
                                  <a:lnTo>
                                    <a:pt x="132" y="576"/>
                                  </a:lnTo>
                                  <a:lnTo>
                                    <a:pt x="85" y="534"/>
                                  </a:lnTo>
                                  <a:lnTo>
                                    <a:pt x="75" y="524"/>
                                  </a:lnTo>
                                  <a:lnTo>
                                    <a:pt x="65" y="512"/>
                                  </a:lnTo>
                                  <a:lnTo>
                                    <a:pt x="56" y="498"/>
                                  </a:lnTo>
                                  <a:lnTo>
                                    <a:pt x="47" y="486"/>
                                  </a:lnTo>
                                  <a:lnTo>
                                    <a:pt x="19" y="430"/>
                                  </a:lnTo>
                                  <a:lnTo>
                                    <a:pt x="3" y="368"/>
                                  </a:lnTo>
                                  <a:lnTo>
                                    <a:pt x="0" y="328"/>
                                  </a:lnTo>
                                  <a:lnTo>
                                    <a:pt x="0" y="312"/>
                                  </a:lnTo>
                                  <a:lnTo>
                                    <a:pt x="10" y="240"/>
                                  </a:lnTo>
                                  <a:lnTo>
                                    <a:pt x="32" y="180"/>
                                  </a:lnTo>
                                  <a:lnTo>
                                    <a:pt x="47" y="154"/>
                                  </a:lnTo>
                                  <a:lnTo>
                                    <a:pt x="56" y="140"/>
                                  </a:lnTo>
                                  <a:lnTo>
                                    <a:pt x="96" y="92"/>
                                  </a:lnTo>
                                  <a:lnTo>
                                    <a:pt x="144" y="54"/>
                                  </a:lnTo>
                                  <a:lnTo>
                                    <a:pt x="215" y="18"/>
                                  </a:lnTo>
                                  <a:lnTo>
                                    <a:pt x="230" y="14"/>
                                  </a:lnTo>
                                  <a:lnTo>
                                    <a:pt x="246" y="8"/>
                                  </a:lnTo>
                                  <a:lnTo>
                                    <a:pt x="262" y="6"/>
                                  </a:lnTo>
                                  <a:lnTo>
                                    <a:pt x="278" y="2"/>
                                  </a:lnTo>
                                  <a:lnTo>
                                    <a:pt x="294" y="0"/>
                                  </a:lnTo>
                                  <a:lnTo>
                                    <a:pt x="362" y="0"/>
                                  </a:lnTo>
                                  <a:lnTo>
                                    <a:pt x="378" y="2"/>
                                  </a:lnTo>
                                  <a:lnTo>
                                    <a:pt x="394" y="6"/>
                                  </a:lnTo>
                                  <a:lnTo>
                                    <a:pt x="410" y="8"/>
                                  </a:lnTo>
                                  <a:lnTo>
                                    <a:pt x="426" y="14"/>
                                  </a:lnTo>
                                  <a:lnTo>
                                    <a:pt x="304" y="14"/>
                                  </a:lnTo>
                                  <a:lnTo>
                                    <a:pt x="296" y="16"/>
                                  </a:lnTo>
                                  <a:lnTo>
                                    <a:pt x="296" y="16"/>
                                  </a:lnTo>
                                  <a:lnTo>
                                    <a:pt x="280" y="18"/>
                                  </a:lnTo>
                                  <a:lnTo>
                                    <a:pt x="280" y="18"/>
                                  </a:lnTo>
                                  <a:lnTo>
                                    <a:pt x="265" y="20"/>
                                  </a:lnTo>
                                  <a:lnTo>
                                    <a:pt x="265" y="20"/>
                                  </a:lnTo>
                                  <a:lnTo>
                                    <a:pt x="249" y="24"/>
                                  </a:lnTo>
                                  <a:lnTo>
                                    <a:pt x="250" y="24"/>
                                  </a:lnTo>
                                  <a:lnTo>
                                    <a:pt x="235" y="28"/>
                                  </a:lnTo>
                                  <a:lnTo>
                                    <a:pt x="235" y="28"/>
                                  </a:lnTo>
                                  <a:lnTo>
                                    <a:pt x="220" y="32"/>
                                  </a:lnTo>
                                  <a:lnTo>
                                    <a:pt x="220" y="32"/>
                                  </a:lnTo>
                                  <a:lnTo>
                                    <a:pt x="206" y="38"/>
                                  </a:lnTo>
                                  <a:lnTo>
                                    <a:pt x="206" y="38"/>
                                  </a:lnTo>
                                  <a:lnTo>
                                    <a:pt x="192" y="44"/>
                                  </a:lnTo>
                                  <a:lnTo>
                                    <a:pt x="192" y="44"/>
                                  </a:lnTo>
                                  <a:lnTo>
                                    <a:pt x="178" y="50"/>
                                  </a:lnTo>
                                  <a:lnTo>
                                    <a:pt x="179" y="50"/>
                                  </a:lnTo>
                                  <a:lnTo>
                                    <a:pt x="165" y="58"/>
                                  </a:lnTo>
                                  <a:lnTo>
                                    <a:pt x="166" y="58"/>
                                  </a:lnTo>
                                  <a:lnTo>
                                    <a:pt x="153" y="66"/>
                                  </a:lnTo>
                                  <a:lnTo>
                                    <a:pt x="153" y="66"/>
                                  </a:lnTo>
                                  <a:lnTo>
                                    <a:pt x="140" y="74"/>
                                  </a:lnTo>
                                  <a:lnTo>
                                    <a:pt x="141" y="74"/>
                                  </a:lnTo>
                                  <a:lnTo>
                                    <a:pt x="128" y="84"/>
                                  </a:lnTo>
                                  <a:lnTo>
                                    <a:pt x="129" y="84"/>
                                  </a:lnTo>
                                  <a:lnTo>
                                    <a:pt x="117" y="94"/>
                                  </a:lnTo>
                                  <a:lnTo>
                                    <a:pt x="117" y="94"/>
                                  </a:lnTo>
                                  <a:lnTo>
                                    <a:pt x="106" y="104"/>
                                  </a:lnTo>
                                  <a:lnTo>
                                    <a:pt x="106" y="104"/>
                                  </a:lnTo>
                                  <a:lnTo>
                                    <a:pt x="96" y="114"/>
                                  </a:lnTo>
                                  <a:lnTo>
                                    <a:pt x="96" y="114"/>
                                  </a:lnTo>
                                  <a:lnTo>
                                    <a:pt x="86" y="126"/>
                                  </a:lnTo>
                                  <a:lnTo>
                                    <a:pt x="86" y="126"/>
                                  </a:lnTo>
                                  <a:lnTo>
                                    <a:pt x="77" y="136"/>
                                  </a:lnTo>
                                  <a:lnTo>
                                    <a:pt x="77" y="136"/>
                                  </a:lnTo>
                                  <a:lnTo>
                                    <a:pt x="68" y="148"/>
                                  </a:lnTo>
                                  <a:lnTo>
                                    <a:pt x="61" y="160"/>
                                  </a:lnTo>
                                  <a:lnTo>
                                    <a:pt x="60" y="160"/>
                                  </a:lnTo>
                                  <a:lnTo>
                                    <a:pt x="52" y="174"/>
                                  </a:lnTo>
                                  <a:lnTo>
                                    <a:pt x="46" y="186"/>
                                  </a:lnTo>
                                  <a:lnTo>
                                    <a:pt x="45" y="186"/>
                                  </a:lnTo>
                                  <a:lnTo>
                                    <a:pt x="39" y="200"/>
                                  </a:lnTo>
                                  <a:lnTo>
                                    <a:pt x="33" y="214"/>
                                  </a:lnTo>
                                  <a:lnTo>
                                    <a:pt x="29" y="228"/>
                                  </a:lnTo>
                                  <a:lnTo>
                                    <a:pt x="25" y="242"/>
                                  </a:lnTo>
                                  <a:lnTo>
                                    <a:pt x="24" y="242"/>
                                  </a:lnTo>
                                  <a:lnTo>
                                    <a:pt x="21" y="258"/>
                                  </a:lnTo>
                                  <a:lnTo>
                                    <a:pt x="18" y="272"/>
                                  </a:lnTo>
                                  <a:lnTo>
                                    <a:pt x="18" y="272"/>
                                  </a:lnTo>
                                  <a:lnTo>
                                    <a:pt x="16" y="288"/>
                                  </a:lnTo>
                                  <a:lnTo>
                                    <a:pt x="15" y="296"/>
                                  </a:lnTo>
                                  <a:lnTo>
                                    <a:pt x="15" y="304"/>
                                  </a:lnTo>
                                  <a:lnTo>
                                    <a:pt x="15" y="312"/>
                                  </a:lnTo>
                                  <a:lnTo>
                                    <a:pt x="15" y="328"/>
                                  </a:lnTo>
                                  <a:lnTo>
                                    <a:pt x="15" y="336"/>
                                  </a:lnTo>
                                  <a:lnTo>
                                    <a:pt x="15" y="344"/>
                                  </a:lnTo>
                                  <a:lnTo>
                                    <a:pt x="16" y="350"/>
                                  </a:lnTo>
                                  <a:lnTo>
                                    <a:pt x="18" y="366"/>
                                  </a:lnTo>
                                  <a:lnTo>
                                    <a:pt x="21" y="382"/>
                                  </a:lnTo>
                                  <a:lnTo>
                                    <a:pt x="21" y="382"/>
                                  </a:lnTo>
                                  <a:lnTo>
                                    <a:pt x="24" y="396"/>
                                  </a:lnTo>
                                  <a:lnTo>
                                    <a:pt x="29" y="410"/>
                                  </a:lnTo>
                                  <a:lnTo>
                                    <a:pt x="34" y="424"/>
                                  </a:lnTo>
                                  <a:lnTo>
                                    <a:pt x="39" y="438"/>
                                  </a:lnTo>
                                  <a:lnTo>
                                    <a:pt x="45" y="452"/>
                                  </a:lnTo>
                                  <a:lnTo>
                                    <a:pt x="52" y="466"/>
                                  </a:lnTo>
                                  <a:lnTo>
                                    <a:pt x="53" y="466"/>
                                  </a:lnTo>
                                  <a:lnTo>
                                    <a:pt x="60" y="478"/>
                                  </a:lnTo>
                                  <a:lnTo>
                                    <a:pt x="68" y="490"/>
                                  </a:lnTo>
                                  <a:lnTo>
                                    <a:pt x="77" y="502"/>
                                  </a:lnTo>
                                  <a:lnTo>
                                    <a:pt x="77" y="502"/>
                                  </a:lnTo>
                                  <a:lnTo>
                                    <a:pt x="86" y="514"/>
                                  </a:lnTo>
                                  <a:lnTo>
                                    <a:pt x="86" y="514"/>
                                  </a:lnTo>
                                  <a:lnTo>
                                    <a:pt x="96" y="524"/>
                                  </a:lnTo>
                                  <a:lnTo>
                                    <a:pt x="96" y="524"/>
                                  </a:lnTo>
                                  <a:lnTo>
                                    <a:pt x="106" y="536"/>
                                  </a:lnTo>
                                  <a:lnTo>
                                    <a:pt x="106" y="536"/>
                                  </a:lnTo>
                                  <a:lnTo>
                                    <a:pt x="117" y="546"/>
                                  </a:lnTo>
                                  <a:lnTo>
                                    <a:pt x="117" y="546"/>
                                  </a:lnTo>
                                  <a:lnTo>
                                    <a:pt x="129" y="556"/>
                                  </a:lnTo>
                                  <a:lnTo>
                                    <a:pt x="131" y="556"/>
                                  </a:lnTo>
                                  <a:lnTo>
                                    <a:pt x="141" y="564"/>
                                  </a:lnTo>
                                  <a:lnTo>
                                    <a:pt x="140" y="564"/>
                                  </a:lnTo>
                                  <a:lnTo>
                                    <a:pt x="153" y="572"/>
                                  </a:lnTo>
                                  <a:lnTo>
                                    <a:pt x="153" y="572"/>
                                  </a:lnTo>
                                  <a:lnTo>
                                    <a:pt x="166" y="580"/>
                                  </a:lnTo>
                                  <a:lnTo>
                                    <a:pt x="165" y="580"/>
                                  </a:lnTo>
                                  <a:lnTo>
                                    <a:pt x="179" y="588"/>
                                  </a:lnTo>
                                  <a:lnTo>
                                    <a:pt x="178" y="588"/>
                                  </a:lnTo>
                                  <a:lnTo>
                                    <a:pt x="192" y="594"/>
                                  </a:lnTo>
                                  <a:lnTo>
                                    <a:pt x="192" y="594"/>
                                  </a:lnTo>
                                  <a:lnTo>
                                    <a:pt x="206" y="600"/>
                                  </a:lnTo>
                                  <a:lnTo>
                                    <a:pt x="206" y="600"/>
                                  </a:lnTo>
                                  <a:lnTo>
                                    <a:pt x="220" y="606"/>
                                  </a:lnTo>
                                  <a:lnTo>
                                    <a:pt x="220" y="606"/>
                                  </a:lnTo>
                                  <a:lnTo>
                                    <a:pt x="235" y="612"/>
                                  </a:lnTo>
                                  <a:lnTo>
                                    <a:pt x="235" y="612"/>
                                  </a:lnTo>
                                  <a:lnTo>
                                    <a:pt x="250" y="616"/>
                                  </a:lnTo>
                                  <a:lnTo>
                                    <a:pt x="249" y="616"/>
                                  </a:lnTo>
                                  <a:lnTo>
                                    <a:pt x="265" y="618"/>
                                  </a:lnTo>
                                  <a:lnTo>
                                    <a:pt x="265" y="618"/>
                                  </a:lnTo>
                                  <a:lnTo>
                                    <a:pt x="280" y="622"/>
                                  </a:lnTo>
                                  <a:lnTo>
                                    <a:pt x="280" y="622"/>
                                  </a:lnTo>
                                  <a:lnTo>
                                    <a:pt x="296" y="624"/>
                                  </a:lnTo>
                                  <a:lnTo>
                                    <a:pt x="431" y="624"/>
                                  </a:lnTo>
                                  <a:lnTo>
                                    <a:pt x="426" y="626"/>
                                  </a:lnTo>
                                  <a:lnTo>
                                    <a:pt x="394" y="634"/>
                                  </a:lnTo>
                                  <a:lnTo>
                                    <a:pt x="362" y="638"/>
                                  </a:lnTo>
                                  <a:close/>
                                </a:path>
                              </a:pathLst>
                            </a:custGeom>
                            <a:solidFill>
                              <a:srgbClr val="FF0000"/>
                            </a:solidFill>
                            <a:ln>
                              <a:noFill/>
                            </a:ln>
                          </wps:spPr>
                          <wps:bodyPr upright="1"/>
                        </wps:wsp>
                        <wps:wsp>
                          <wps:cNvPr id="4" name="任意多边形 251"/>
                          <wps:cNvSpPr/>
                          <wps:spPr>
                            <a:xfrm>
                              <a:off x="8940" y="-83"/>
                              <a:ext cx="657" cy="640"/>
                            </a:xfrm>
                            <a:custGeom>
                              <a:avLst/>
                              <a:gdLst/>
                              <a:ahLst/>
                              <a:cxnLst/>
                              <a:pathLst>
                                <a:path w="657" h="640">
                                  <a:moveTo>
                                    <a:pt x="596" y="162"/>
                                  </a:moveTo>
                                  <a:lnTo>
                                    <a:pt x="588" y="148"/>
                                  </a:lnTo>
                                  <a:lnTo>
                                    <a:pt x="579" y="136"/>
                                  </a:lnTo>
                                  <a:lnTo>
                                    <a:pt x="579" y="136"/>
                                  </a:lnTo>
                                  <a:lnTo>
                                    <a:pt x="570" y="126"/>
                                  </a:lnTo>
                                  <a:lnTo>
                                    <a:pt x="570" y="126"/>
                                  </a:lnTo>
                                  <a:lnTo>
                                    <a:pt x="560" y="114"/>
                                  </a:lnTo>
                                  <a:lnTo>
                                    <a:pt x="560" y="114"/>
                                  </a:lnTo>
                                  <a:lnTo>
                                    <a:pt x="550" y="104"/>
                                  </a:lnTo>
                                  <a:lnTo>
                                    <a:pt x="550" y="104"/>
                                  </a:lnTo>
                                  <a:lnTo>
                                    <a:pt x="539" y="94"/>
                                  </a:lnTo>
                                  <a:lnTo>
                                    <a:pt x="539" y="94"/>
                                  </a:lnTo>
                                  <a:lnTo>
                                    <a:pt x="527" y="84"/>
                                  </a:lnTo>
                                  <a:lnTo>
                                    <a:pt x="528" y="84"/>
                                  </a:lnTo>
                                  <a:lnTo>
                                    <a:pt x="516" y="74"/>
                                  </a:lnTo>
                                  <a:lnTo>
                                    <a:pt x="516" y="74"/>
                                  </a:lnTo>
                                  <a:lnTo>
                                    <a:pt x="503" y="66"/>
                                  </a:lnTo>
                                  <a:lnTo>
                                    <a:pt x="504" y="66"/>
                                  </a:lnTo>
                                  <a:lnTo>
                                    <a:pt x="490" y="58"/>
                                  </a:lnTo>
                                  <a:lnTo>
                                    <a:pt x="491" y="58"/>
                                  </a:lnTo>
                                  <a:lnTo>
                                    <a:pt x="477" y="50"/>
                                  </a:lnTo>
                                  <a:lnTo>
                                    <a:pt x="478" y="50"/>
                                  </a:lnTo>
                                  <a:lnTo>
                                    <a:pt x="464" y="44"/>
                                  </a:lnTo>
                                  <a:lnTo>
                                    <a:pt x="464" y="44"/>
                                  </a:lnTo>
                                  <a:lnTo>
                                    <a:pt x="450" y="38"/>
                                  </a:lnTo>
                                  <a:lnTo>
                                    <a:pt x="450" y="38"/>
                                  </a:lnTo>
                                  <a:lnTo>
                                    <a:pt x="436" y="32"/>
                                  </a:lnTo>
                                  <a:lnTo>
                                    <a:pt x="436" y="32"/>
                                  </a:lnTo>
                                  <a:lnTo>
                                    <a:pt x="421" y="28"/>
                                  </a:lnTo>
                                  <a:lnTo>
                                    <a:pt x="421" y="28"/>
                                  </a:lnTo>
                                  <a:lnTo>
                                    <a:pt x="406" y="24"/>
                                  </a:lnTo>
                                  <a:lnTo>
                                    <a:pt x="407" y="24"/>
                                  </a:lnTo>
                                  <a:lnTo>
                                    <a:pt x="391" y="20"/>
                                  </a:lnTo>
                                  <a:lnTo>
                                    <a:pt x="391" y="20"/>
                                  </a:lnTo>
                                  <a:lnTo>
                                    <a:pt x="376" y="18"/>
                                  </a:lnTo>
                                  <a:lnTo>
                                    <a:pt x="376" y="18"/>
                                  </a:lnTo>
                                  <a:lnTo>
                                    <a:pt x="360" y="16"/>
                                  </a:lnTo>
                                  <a:lnTo>
                                    <a:pt x="360" y="16"/>
                                  </a:lnTo>
                                  <a:lnTo>
                                    <a:pt x="352" y="14"/>
                                  </a:lnTo>
                                  <a:lnTo>
                                    <a:pt x="426" y="14"/>
                                  </a:lnTo>
                                  <a:lnTo>
                                    <a:pt x="441" y="18"/>
                                  </a:lnTo>
                                  <a:lnTo>
                                    <a:pt x="498" y="46"/>
                                  </a:lnTo>
                                  <a:lnTo>
                                    <a:pt x="549" y="82"/>
                                  </a:lnTo>
                                  <a:lnTo>
                                    <a:pt x="591" y="128"/>
                                  </a:lnTo>
                                  <a:lnTo>
                                    <a:pt x="609" y="154"/>
                                  </a:lnTo>
                                  <a:lnTo>
                                    <a:pt x="613" y="160"/>
                                  </a:lnTo>
                                  <a:lnTo>
                                    <a:pt x="596" y="160"/>
                                  </a:lnTo>
                                  <a:lnTo>
                                    <a:pt x="596" y="162"/>
                                  </a:lnTo>
                                  <a:close/>
                                </a:path>
                              </a:pathLst>
                            </a:custGeom>
                            <a:solidFill>
                              <a:srgbClr val="FF0000"/>
                            </a:solidFill>
                            <a:ln>
                              <a:noFill/>
                            </a:ln>
                          </wps:spPr>
                          <wps:bodyPr upright="1"/>
                        </wps:wsp>
                        <wps:wsp>
                          <wps:cNvPr id="5" name="任意多边形 252"/>
                          <wps:cNvSpPr/>
                          <wps:spPr>
                            <a:xfrm>
                              <a:off x="8940" y="-83"/>
                              <a:ext cx="657" cy="640"/>
                            </a:xfrm>
                            <a:custGeom>
                              <a:avLst/>
                              <a:gdLst/>
                              <a:ahLst/>
                              <a:cxnLst/>
                              <a:pathLst>
                                <a:path w="657" h="640">
                                  <a:moveTo>
                                    <a:pt x="60" y="162"/>
                                  </a:moveTo>
                                  <a:lnTo>
                                    <a:pt x="60" y="160"/>
                                  </a:lnTo>
                                  <a:lnTo>
                                    <a:pt x="61" y="160"/>
                                  </a:lnTo>
                                  <a:lnTo>
                                    <a:pt x="60" y="162"/>
                                  </a:lnTo>
                                  <a:close/>
                                </a:path>
                              </a:pathLst>
                            </a:custGeom>
                            <a:solidFill>
                              <a:srgbClr val="FF0000"/>
                            </a:solidFill>
                            <a:ln>
                              <a:noFill/>
                            </a:ln>
                          </wps:spPr>
                          <wps:bodyPr upright="1"/>
                        </wps:wsp>
                        <wps:wsp>
                          <wps:cNvPr id="6" name="任意多边形 253"/>
                          <wps:cNvSpPr/>
                          <wps:spPr>
                            <a:xfrm>
                              <a:off x="8940" y="-83"/>
                              <a:ext cx="657" cy="640"/>
                            </a:xfrm>
                            <a:custGeom>
                              <a:avLst/>
                              <a:gdLst/>
                              <a:ahLst/>
                              <a:cxnLst/>
                              <a:pathLst>
                                <a:path w="657" h="640">
                                  <a:moveTo>
                                    <a:pt x="611" y="188"/>
                                  </a:moveTo>
                                  <a:lnTo>
                                    <a:pt x="604" y="174"/>
                                  </a:lnTo>
                                  <a:lnTo>
                                    <a:pt x="596" y="160"/>
                                  </a:lnTo>
                                  <a:lnTo>
                                    <a:pt x="613" y="160"/>
                                  </a:lnTo>
                                  <a:lnTo>
                                    <a:pt x="617" y="166"/>
                                  </a:lnTo>
                                  <a:lnTo>
                                    <a:pt x="624" y="180"/>
                                  </a:lnTo>
                                  <a:lnTo>
                                    <a:pt x="627" y="186"/>
                                  </a:lnTo>
                                  <a:lnTo>
                                    <a:pt x="611" y="186"/>
                                  </a:lnTo>
                                  <a:lnTo>
                                    <a:pt x="611" y="188"/>
                                  </a:lnTo>
                                  <a:close/>
                                </a:path>
                              </a:pathLst>
                            </a:custGeom>
                            <a:solidFill>
                              <a:srgbClr val="FF0000"/>
                            </a:solidFill>
                            <a:ln>
                              <a:noFill/>
                            </a:ln>
                          </wps:spPr>
                          <wps:bodyPr upright="1"/>
                        </wps:wsp>
                        <wps:wsp>
                          <wps:cNvPr id="7" name="任意多边形 254"/>
                          <wps:cNvSpPr/>
                          <wps:spPr>
                            <a:xfrm>
                              <a:off x="8940" y="-83"/>
                              <a:ext cx="657" cy="640"/>
                            </a:xfrm>
                            <a:custGeom>
                              <a:avLst/>
                              <a:gdLst/>
                              <a:ahLst/>
                              <a:cxnLst/>
                              <a:pathLst>
                                <a:path w="657" h="640">
                                  <a:moveTo>
                                    <a:pt x="45" y="188"/>
                                  </a:moveTo>
                                  <a:lnTo>
                                    <a:pt x="45" y="186"/>
                                  </a:lnTo>
                                  <a:lnTo>
                                    <a:pt x="46" y="186"/>
                                  </a:lnTo>
                                  <a:lnTo>
                                    <a:pt x="45" y="188"/>
                                  </a:lnTo>
                                  <a:close/>
                                </a:path>
                              </a:pathLst>
                            </a:custGeom>
                            <a:solidFill>
                              <a:srgbClr val="FF0000"/>
                            </a:solidFill>
                            <a:ln>
                              <a:noFill/>
                            </a:ln>
                          </wps:spPr>
                          <wps:bodyPr upright="1"/>
                        </wps:wsp>
                        <wps:wsp>
                          <wps:cNvPr id="8" name="任意多边形 255"/>
                          <wps:cNvSpPr/>
                          <wps:spPr>
                            <a:xfrm>
                              <a:off x="8940" y="-83"/>
                              <a:ext cx="657" cy="640"/>
                            </a:xfrm>
                            <a:custGeom>
                              <a:avLst/>
                              <a:gdLst/>
                              <a:ahLst/>
                              <a:cxnLst/>
                              <a:pathLst>
                                <a:path w="657" h="640">
                                  <a:moveTo>
                                    <a:pt x="632" y="244"/>
                                  </a:moveTo>
                                  <a:lnTo>
                                    <a:pt x="627" y="228"/>
                                  </a:lnTo>
                                  <a:lnTo>
                                    <a:pt x="622" y="214"/>
                                  </a:lnTo>
                                  <a:lnTo>
                                    <a:pt x="617" y="200"/>
                                  </a:lnTo>
                                  <a:lnTo>
                                    <a:pt x="611" y="186"/>
                                  </a:lnTo>
                                  <a:lnTo>
                                    <a:pt x="627" y="186"/>
                                  </a:lnTo>
                                  <a:lnTo>
                                    <a:pt x="631" y="194"/>
                                  </a:lnTo>
                                  <a:lnTo>
                                    <a:pt x="642" y="224"/>
                                  </a:lnTo>
                                  <a:lnTo>
                                    <a:pt x="646" y="240"/>
                                  </a:lnTo>
                                  <a:lnTo>
                                    <a:pt x="647" y="242"/>
                                  </a:lnTo>
                                  <a:lnTo>
                                    <a:pt x="632" y="242"/>
                                  </a:lnTo>
                                  <a:lnTo>
                                    <a:pt x="632" y="244"/>
                                  </a:lnTo>
                                  <a:close/>
                                </a:path>
                              </a:pathLst>
                            </a:custGeom>
                            <a:solidFill>
                              <a:srgbClr val="FF0000"/>
                            </a:solidFill>
                            <a:ln>
                              <a:noFill/>
                            </a:ln>
                          </wps:spPr>
                          <wps:bodyPr upright="1"/>
                        </wps:wsp>
                        <wps:wsp>
                          <wps:cNvPr id="9" name="任意多边形 256"/>
                          <wps:cNvSpPr/>
                          <wps:spPr>
                            <a:xfrm>
                              <a:off x="8940" y="-83"/>
                              <a:ext cx="657" cy="640"/>
                            </a:xfrm>
                            <a:custGeom>
                              <a:avLst/>
                              <a:gdLst/>
                              <a:ahLst/>
                              <a:cxnLst/>
                              <a:pathLst>
                                <a:path w="657" h="640">
                                  <a:moveTo>
                                    <a:pt x="24" y="244"/>
                                  </a:moveTo>
                                  <a:lnTo>
                                    <a:pt x="24" y="242"/>
                                  </a:lnTo>
                                  <a:lnTo>
                                    <a:pt x="25" y="242"/>
                                  </a:lnTo>
                                  <a:lnTo>
                                    <a:pt x="24" y="244"/>
                                  </a:lnTo>
                                  <a:close/>
                                </a:path>
                              </a:pathLst>
                            </a:custGeom>
                            <a:solidFill>
                              <a:srgbClr val="FF0000"/>
                            </a:solidFill>
                            <a:ln>
                              <a:noFill/>
                            </a:ln>
                          </wps:spPr>
                          <wps:bodyPr upright="1"/>
                        </wps:wsp>
                        <wps:wsp>
                          <wps:cNvPr id="10" name="任意多边形 257"/>
                          <wps:cNvSpPr/>
                          <wps:spPr>
                            <a:xfrm>
                              <a:off x="8940" y="-83"/>
                              <a:ext cx="657" cy="640"/>
                            </a:xfrm>
                            <a:custGeom>
                              <a:avLst/>
                              <a:gdLst/>
                              <a:ahLst/>
                              <a:cxnLst/>
                              <a:pathLst>
                                <a:path w="657" h="640">
                                  <a:moveTo>
                                    <a:pt x="638" y="274"/>
                                  </a:moveTo>
                                  <a:lnTo>
                                    <a:pt x="635" y="258"/>
                                  </a:lnTo>
                                  <a:lnTo>
                                    <a:pt x="632" y="242"/>
                                  </a:lnTo>
                                  <a:lnTo>
                                    <a:pt x="647" y="242"/>
                                  </a:lnTo>
                                  <a:lnTo>
                                    <a:pt x="650" y="254"/>
                                  </a:lnTo>
                                  <a:lnTo>
                                    <a:pt x="653" y="270"/>
                                  </a:lnTo>
                                  <a:lnTo>
                                    <a:pt x="653" y="272"/>
                                  </a:lnTo>
                                  <a:lnTo>
                                    <a:pt x="638" y="272"/>
                                  </a:lnTo>
                                  <a:lnTo>
                                    <a:pt x="638" y="274"/>
                                  </a:lnTo>
                                  <a:close/>
                                </a:path>
                              </a:pathLst>
                            </a:custGeom>
                            <a:solidFill>
                              <a:srgbClr val="FF0000"/>
                            </a:solidFill>
                            <a:ln>
                              <a:noFill/>
                            </a:ln>
                          </wps:spPr>
                          <wps:bodyPr upright="1"/>
                        </wps:wsp>
                        <wps:wsp>
                          <wps:cNvPr id="11" name="任意多边形 258"/>
                          <wps:cNvSpPr/>
                          <wps:spPr>
                            <a:xfrm>
                              <a:off x="8940" y="-83"/>
                              <a:ext cx="657" cy="640"/>
                            </a:xfrm>
                            <a:custGeom>
                              <a:avLst/>
                              <a:gdLst/>
                              <a:ahLst/>
                              <a:cxnLst/>
                              <a:pathLst>
                                <a:path w="657" h="640">
                                  <a:moveTo>
                                    <a:pt x="18" y="274"/>
                                  </a:moveTo>
                                  <a:lnTo>
                                    <a:pt x="18" y="272"/>
                                  </a:lnTo>
                                  <a:lnTo>
                                    <a:pt x="18" y="272"/>
                                  </a:lnTo>
                                  <a:lnTo>
                                    <a:pt x="18" y="274"/>
                                  </a:lnTo>
                                  <a:close/>
                                </a:path>
                              </a:pathLst>
                            </a:custGeom>
                            <a:solidFill>
                              <a:srgbClr val="FF0000"/>
                            </a:solidFill>
                            <a:ln>
                              <a:noFill/>
                            </a:ln>
                          </wps:spPr>
                          <wps:bodyPr upright="1"/>
                        </wps:wsp>
                        <wps:wsp>
                          <wps:cNvPr id="12" name="任意多边形 259"/>
                          <wps:cNvSpPr/>
                          <wps:spPr>
                            <a:xfrm>
                              <a:off x="8940" y="-83"/>
                              <a:ext cx="657" cy="640"/>
                            </a:xfrm>
                            <a:custGeom>
                              <a:avLst/>
                              <a:gdLst/>
                              <a:ahLst/>
                              <a:cxnLst/>
                              <a:pathLst>
                                <a:path w="657" h="640">
                                  <a:moveTo>
                                    <a:pt x="656" y="344"/>
                                  </a:moveTo>
                                  <a:lnTo>
                                    <a:pt x="641" y="344"/>
                                  </a:lnTo>
                                  <a:lnTo>
                                    <a:pt x="641" y="336"/>
                                  </a:lnTo>
                                  <a:lnTo>
                                    <a:pt x="641" y="328"/>
                                  </a:lnTo>
                                  <a:lnTo>
                                    <a:pt x="641" y="312"/>
                                  </a:lnTo>
                                  <a:lnTo>
                                    <a:pt x="641" y="304"/>
                                  </a:lnTo>
                                  <a:lnTo>
                                    <a:pt x="641" y="296"/>
                                  </a:lnTo>
                                  <a:lnTo>
                                    <a:pt x="640" y="288"/>
                                  </a:lnTo>
                                  <a:lnTo>
                                    <a:pt x="638" y="272"/>
                                  </a:lnTo>
                                  <a:lnTo>
                                    <a:pt x="653" y="272"/>
                                  </a:lnTo>
                                  <a:lnTo>
                                    <a:pt x="655" y="286"/>
                                  </a:lnTo>
                                  <a:lnTo>
                                    <a:pt x="656" y="294"/>
                                  </a:lnTo>
                                  <a:lnTo>
                                    <a:pt x="656" y="302"/>
                                  </a:lnTo>
                                  <a:lnTo>
                                    <a:pt x="656" y="312"/>
                                  </a:lnTo>
                                  <a:lnTo>
                                    <a:pt x="656" y="328"/>
                                  </a:lnTo>
                                  <a:lnTo>
                                    <a:pt x="656" y="336"/>
                                  </a:lnTo>
                                  <a:lnTo>
                                    <a:pt x="656" y="344"/>
                                  </a:lnTo>
                                  <a:close/>
                                </a:path>
                              </a:pathLst>
                            </a:custGeom>
                            <a:solidFill>
                              <a:srgbClr val="FF0000"/>
                            </a:solidFill>
                            <a:ln>
                              <a:noFill/>
                            </a:ln>
                          </wps:spPr>
                          <wps:bodyPr upright="1"/>
                        </wps:wsp>
                        <wps:wsp>
                          <wps:cNvPr id="13" name="任意多边形 260"/>
                          <wps:cNvSpPr/>
                          <wps:spPr>
                            <a:xfrm>
                              <a:off x="8940" y="-83"/>
                              <a:ext cx="657" cy="640"/>
                            </a:xfrm>
                            <a:custGeom>
                              <a:avLst/>
                              <a:gdLst/>
                              <a:ahLst/>
                              <a:cxnLst/>
                              <a:pathLst>
                                <a:path w="657" h="640">
                                  <a:moveTo>
                                    <a:pt x="16" y="344"/>
                                  </a:moveTo>
                                  <a:lnTo>
                                    <a:pt x="15" y="342"/>
                                  </a:lnTo>
                                  <a:lnTo>
                                    <a:pt x="16" y="344"/>
                                  </a:lnTo>
                                  <a:close/>
                                </a:path>
                              </a:pathLst>
                            </a:custGeom>
                            <a:solidFill>
                              <a:srgbClr val="FF0000"/>
                            </a:solidFill>
                            <a:ln>
                              <a:noFill/>
                            </a:ln>
                          </wps:spPr>
                          <wps:bodyPr upright="1"/>
                        </wps:wsp>
                        <wps:wsp>
                          <wps:cNvPr id="14" name="任意多边形 261"/>
                          <wps:cNvSpPr/>
                          <wps:spPr>
                            <a:xfrm>
                              <a:off x="8940" y="-83"/>
                              <a:ext cx="657" cy="640"/>
                            </a:xfrm>
                            <a:custGeom>
                              <a:avLst/>
                              <a:gdLst/>
                              <a:ahLst/>
                              <a:cxnLst/>
                              <a:pathLst>
                                <a:path w="657" h="640">
                                  <a:moveTo>
                                    <a:pt x="650" y="382"/>
                                  </a:moveTo>
                                  <a:lnTo>
                                    <a:pt x="635" y="382"/>
                                  </a:lnTo>
                                  <a:lnTo>
                                    <a:pt x="638" y="366"/>
                                  </a:lnTo>
                                  <a:lnTo>
                                    <a:pt x="640" y="350"/>
                                  </a:lnTo>
                                  <a:lnTo>
                                    <a:pt x="641" y="342"/>
                                  </a:lnTo>
                                  <a:lnTo>
                                    <a:pt x="641" y="344"/>
                                  </a:lnTo>
                                  <a:lnTo>
                                    <a:pt x="656" y="344"/>
                                  </a:lnTo>
                                  <a:lnTo>
                                    <a:pt x="655" y="352"/>
                                  </a:lnTo>
                                  <a:lnTo>
                                    <a:pt x="653" y="368"/>
                                  </a:lnTo>
                                  <a:lnTo>
                                    <a:pt x="650" y="382"/>
                                  </a:lnTo>
                                  <a:close/>
                                </a:path>
                              </a:pathLst>
                            </a:custGeom>
                            <a:solidFill>
                              <a:srgbClr val="FF0000"/>
                            </a:solidFill>
                            <a:ln>
                              <a:noFill/>
                            </a:ln>
                          </wps:spPr>
                          <wps:bodyPr upright="1"/>
                        </wps:wsp>
                        <wps:wsp>
                          <wps:cNvPr id="15" name="任意多边形 262"/>
                          <wps:cNvSpPr/>
                          <wps:spPr>
                            <a:xfrm>
                              <a:off x="8940" y="-83"/>
                              <a:ext cx="657" cy="640"/>
                            </a:xfrm>
                            <a:custGeom>
                              <a:avLst/>
                              <a:gdLst/>
                              <a:ahLst/>
                              <a:cxnLst/>
                              <a:pathLst>
                                <a:path w="657" h="640">
                                  <a:moveTo>
                                    <a:pt x="21" y="382"/>
                                  </a:moveTo>
                                  <a:lnTo>
                                    <a:pt x="21" y="382"/>
                                  </a:lnTo>
                                  <a:lnTo>
                                    <a:pt x="21" y="380"/>
                                  </a:lnTo>
                                  <a:lnTo>
                                    <a:pt x="21" y="382"/>
                                  </a:lnTo>
                                  <a:close/>
                                </a:path>
                              </a:pathLst>
                            </a:custGeom>
                            <a:solidFill>
                              <a:srgbClr val="FF0000"/>
                            </a:solidFill>
                            <a:ln>
                              <a:noFill/>
                            </a:ln>
                          </wps:spPr>
                          <wps:bodyPr upright="1"/>
                        </wps:wsp>
                        <wps:wsp>
                          <wps:cNvPr id="16" name="任意多边形 263"/>
                          <wps:cNvSpPr/>
                          <wps:spPr>
                            <a:xfrm>
                              <a:off x="8940" y="-83"/>
                              <a:ext cx="657" cy="640"/>
                            </a:xfrm>
                            <a:custGeom>
                              <a:avLst/>
                              <a:gdLst/>
                              <a:ahLst/>
                              <a:cxnLst/>
                              <a:pathLst>
                                <a:path w="657" h="640">
                                  <a:moveTo>
                                    <a:pt x="620" y="466"/>
                                  </a:moveTo>
                                  <a:lnTo>
                                    <a:pt x="604" y="466"/>
                                  </a:lnTo>
                                  <a:lnTo>
                                    <a:pt x="611" y="452"/>
                                  </a:lnTo>
                                  <a:lnTo>
                                    <a:pt x="617" y="438"/>
                                  </a:lnTo>
                                  <a:lnTo>
                                    <a:pt x="623" y="424"/>
                                  </a:lnTo>
                                  <a:lnTo>
                                    <a:pt x="627" y="410"/>
                                  </a:lnTo>
                                  <a:lnTo>
                                    <a:pt x="632" y="396"/>
                                  </a:lnTo>
                                  <a:lnTo>
                                    <a:pt x="635" y="380"/>
                                  </a:lnTo>
                                  <a:lnTo>
                                    <a:pt x="635" y="382"/>
                                  </a:lnTo>
                                  <a:lnTo>
                                    <a:pt x="650" y="382"/>
                                  </a:lnTo>
                                  <a:lnTo>
                                    <a:pt x="650" y="384"/>
                                  </a:lnTo>
                                  <a:lnTo>
                                    <a:pt x="631" y="444"/>
                                  </a:lnTo>
                                  <a:lnTo>
                                    <a:pt x="624" y="458"/>
                                  </a:lnTo>
                                  <a:lnTo>
                                    <a:pt x="620" y="466"/>
                                  </a:lnTo>
                                  <a:close/>
                                </a:path>
                              </a:pathLst>
                            </a:custGeom>
                            <a:solidFill>
                              <a:srgbClr val="FF0000"/>
                            </a:solidFill>
                            <a:ln>
                              <a:noFill/>
                            </a:ln>
                          </wps:spPr>
                          <wps:bodyPr upright="1"/>
                        </wps:wsp>
                        <wps:wsp>
                          <wps:cNvPr id="17" name="任意多边形 264"/>
                          <wps:cNvSpPr/>
                          <wps:spPr>
                            <a:xfrm>
                              <a:off x="8940" y="-83"/>
                              <a:ext cx="657" cy="640"/>
                            </a:xfrm>
                            <a:custGeom>
                              <a:avLst/>
                              <a:gdLst/>
                              <a:ahLst/>
                              <a:cxnLst/>
                              <a:pathLst>
                                <a:path w="657" h="640">
                                  <a:moveTo>
                                    <a:pt x="53" y="466"/>
                                  </a:moveTo>
                                  <a:lnTo>
                                    <a:pt x="52" y="466"/>
                                  </a:lnTo>
                                  <a:lnTo>
                                    <a:pt x="52" y="464"/>
                                  </a:lnTo>
                                  <a:lnTo>
                                    <a:pt x="53" y="466"/>
                                  </a:lnTo>
                                  <a:close/>
                                </a:path>
                              </a:pathLst>
                            </a:custGeom>
                            <a:solidFill>
                              <a:srgbClr val="FF0000"/>
                            </a:solidFill>
                            <a:ln>
                              <a:noFill/>
                            </a:ln>
                          </wps:spPr>
                          <wps:bodyPr upright="1"/>
                        </wps:wsp>
                        <wps:wsp>
                          <wps:cNvPr id="18" name="任意多边形 265"/>
                          <wps:cNvSpPr/>
                          <wps:spPr>
                            <a:xfrm>
                              <a:off x="8940" y="-83"/>
                              <a:ext cx="657" cy="640"/>
                            </a:xfrm>
                            <a:custGeom>
                              <a:avLst/>
                              <a:gdLst/>
                              <a:ahLst/>
                              <a:cxnLst/>
                              <a:pathLst>
                                <a:path w="657" h="640">
                                  <a:moveTo>
                                    <a:pt x="549" y="556"/>
                                  </a:moveTo>
                                  <a:lnTo>
                                    <a:pt x="527" y="556"/>
                                  </a:lnTo>
                                  <a:lnTo>
                                    <a:pt x="539" y="546"/>
                                  </a:lnTo>
                                  <a:lnTo>
                                    <a:pt x="539" y="546"/>
                                  </a:lnTo>
                                  <a:lnTo>
                                    <a:pt x="550" y="536"/>
                                  </a:lnTo>
                                  <a:lnTo>
                                    <a:pt x="550" y="536"/>
                                  </a:lnTo>
                                  <a:lnTo>
                                    <a:pt x="560" y="524"/>
                                  </a:lnTo>
                                  <a:lnTo>
                                    <a:pt x="560" y="524"/>
                                  </a:lnTo>
                                  <a:lnTo>
                                    <a:pt x="570" y="514"/>
                                  </a:lnTo>
                                  <a:lnTo>
                                    <a:pt x="570" y="514"/>
                                  </a:lnTo>
                                  <a:lnTo>
                                    <a:pt x="579" y="502"/>
                                  </a:lnTo>
                                  <a:lnTo>
                                    <a:pt x="579" y="502"/>
                                  </a:lnTo>
                                  <a:lnTo>
                                    <a:pt x="588" y="490"/>
                                  </a:lnTo>
                                  <a:lnTo>
                                    <a:pt x="596" y="478"/>
                                  </a:lnTo>
                                  <a:lnTo>
                                    <a:pt x="604" y="464"/>
                                  </a:lnTo>
                                  <a:lnTo>
                                    <a:pt x="604" y="466"/>
                                  </a:lnTo>
                                  <a:lnTo>
                                    <a:pt x="620" y="466"/>
                                  </a:lnTo>
                                  <a:lnTo>
                                    <a:pt x="617" y="472"/>
                                  </a:lnTo>
                                  <a:lnTo>
                                    <a:pt x="609" y="486"/>
                                  </a:lnTo>
                                  <a:lnTo>
                                    <a:pt x="600" y="498"/>
                                  </a:lnTo>
                                  <a:lnTo>
                                    <a:pt x="591" y="512"/>
                                  </a:lnTo>
                                  <a:lnTo>
                                    <a:pt x="581" y="524"/>
                                  </a:lnTo>
                                  <a:lnTo>
                                    <a:pt x="571" y="534"/>
                                  </a:lnTo>
                                  <a:lnTo>
                                    <a:pt x="560" y="546"/>
                                  </a:lnTo>
                                  <a:lnTo>
                                    <a:pt x="549" y="556"/>
                                  </a:lnTo>
                                  <a:close/>
                                </a:path>
                              </a:pathLst>
                            </a:custGeom>
                            <a:solidFill>
                              <a:srgbClr val="FF0000"/>
                            </a:solidFill>
                            <a:ln>
                              <a:noFill/>
                            </a:ln>
                          </wps:spPr>
                          <wps:bodyPr upright="1"/>
                        </wps:wsp>
                        <wps:wsp>
                          <wps:cNvPr id="19" name="任意多边形 266"/>
                          <wps:cNvSpPr/>
                          <wps:spPr>
                            <a:xfrm>
                              <a:off x="8940" y="-83"/>
                              <a:ext cx="657" cy="640"/>
                            </a:xfrm>
                            <a:custGeom>
                              <a:avLst/>
                              <a:gdLst/>
                              <a:ahLst/>
                              <a:cxnLst/>
                              <a:pathLst>
                                <a:path w="657" h="640">
                                  <a:moveTo>
                                    <a:pt x="131" y="556"/>
                                  </a:moveTo>
                                  <a:lnTo>
                                    <a:pt x="129" y="556"/>
                                  </a:lnTo>
                                  <a:lnTo>
                                    <a:pt x="128" y="554"/>
                                  </a:lnTo>
                                  <a:lnTo>
                                    <a:pt x="131" y="556"/>
                                  </a:lnTo>
                                  <a:close/>
                                </a:path>
                              </a:pathLst>
                            </a:custGeom>
                            <a:solidFill>
                              <a:srgbClr val="FF0000"/>
                            </a:solidFill>
                            <a:ln>
                              <a:noFill/>
                            </a:ln>
                          </wps:spPr>
                          <wps:bodyPr upright="1"/>
                        </wps:wsp>
                        <wps:wsp>
                          <wps:cNvPr id="20" name="任意多边形 267"/>
                          <wps:cNvSpPr/>
                          <wps:spPr>
                            <a:xfrm>
                              <a:off x="8940" y="-83"/>
                              <a:ext cx="657" cy="640"/>
                            </a:xfrm>
                            <a:custGeom>
                              <a:avLst/>
                              <a:gdLst/>
                              <a:ahLst/>
                              <a:cxnLst/>
                              <a:pathLst>
                                <a:path w="657" h="640">
                                  <a:moveTo>
                                    <a:pt x="431" y="624"/>
                                  </a:moveTo>
                                  <a:lnTo>
                                    <a:pt x="360" y="624"/>
                                  </a:lnTo>
                                  <a:lnTo>
                                    <a:pt x="376" y="622"/>
                                  </a:lnTo>
                                  <a:lnTo>
                                    <a:pt x="376" y="622"/>
                                  </a:lnTo>
                                  <a:lnTo>
                                    <a:pt x="391" y="618"/>
                                  </a:lnTo>
                                  <a:lnTo>
                                    <a:pt x="391" y="618"/>
                                  </a:lnTo>
                                  <a:lnTo>
                                    <a:pt x="407" y="616"/>
                                  </a:lnTo>
                                  <a:lnTo>
                                    <a:pt x="406" y="616"/>
                                  </a:lnTo>
                                  <a:lnTo>
                                    <a:pt x="421" y="612"/>
                                  </a:lnTo>
                                  <a:lnTo>
                                    <a:pt x="421" y="612"/>
                                  </a:lnTo>
                                  <a:lnTo>
                                    <a:pt x="436" y="606"/>
                                  </a:lnTo>
                                  <a:lnTo>
                                    <a:pt x="436" y="606"/>
                                  </a:lnTo>
                                  <a:lnTo>
                                    <a:pt x="450" y="600"/>
                                  </a:lnTo>
                                  <a:lnTo>
                                    <a:pt x="450" y="600"/>
                                  </a:lnTo>
                                  <a:lnTo>
                                    <a:pt x="464" y="594"/>
                                  </a:lnTo>
                                  <a:lnTo>
                                    <a:pt x="464" y="594"/>
                                  </a:lnTo>
                                  <a:lnTo>
                                    <a:pt x="478" y="588"/>
                                  </a:lnTo>
                                  <a:lnTo>
                                    <a:pt x="477" y="588"/>
                                  </a:lnTo>
                                  <a:lnTo>
                                    <a:pt x="491" y="580"/>
                                  </a:lnTo>
                                  <a:lnTo>
                                    <a:pt x="490" y="580"/>
                                  </a:lnTo>
                                  <a:lnTo>
                                    <a:pt x="504" y="572"/>
                                  </a:lnTo>
                                  <a:lnTo>
                                    <a:pt x="503" y="572"/>
                                  </a:lnTo>
                                  <a:lnTo>
                                    <a:pt x="516" y="564"/>
                                  </a:lnTo>
                                  <a:lnTo>
                                    <a:pt x="516" y="564"/>
                                  </a:lnTo>
                                  <a:lnTo>
                                    <a:pt x="528" y="554"/>
                                  </a:lnTo>
                                  <a:lnTo>
                                    <a:pt x="527" y="556"/>
                                  </a:lnTo>
                                  <a:lnTo>
                                    <a:pt x="549" y="556"/>
                                  </a:lnTo>
                                  <a:lnTo>
                                    <a:pt x="537" y="566"/>
                                  </a:lnTo>
                                  <a:lnTo>
                                    <a:pt x="485" y="602"/>
                                  </a:lnTo>
                                  <a:lnTo>
                                    <a:pt x="441" y="620"/>
                                  </a:lnTo>
                                  <a:lnTo>
                                    <a:pt x="431" y="624"/>
                                  </a:lnTo>
                                  <a:close/>
                                </a:path>
                              </a:pathLst>
                            </a:custGeom>
                            <a:solidFill>
                              <a:srgbClr val="FF0000"/>
                            </a:solidFill>
                            <a:ln>
                              <a:noFill/>
                            </a:ln>
                          </wps:spPr>
                          <wps:bodyPr upright="1"/>
                        </wps:wsp>
                        <wps:wsp>
                          <wps:cNvPr id="21" name="任意多边形 268"/>
                          <wps:cNvSpPr/>
                          <wps:spPr>
                            <a:xfrm>
                              <a:off x="8940" y="-83"/>
                              <a:ext cx="657" cy="640"/>
                            </a:xfrm>
                            <a:custGeom>
                              <a:avLst/>
                              <a:gdLst/>
                              <a:ahLst/>
                              <a:cxnLst/>
                              <a:pathLst>
                                <a:path w="657" h="640">
                                  <a:moveTo>
                                    <a:pt x="345" y="640"/>
                                  </a:moveTo>
                                  <a:lnTo>
                                    <a:pt x="311" y="640"/>
                                  </a:lnTo>
                                  <a:lnTo>
                                    <a:pt x="303" y="638"/>
                                  </a:lnTo>
                                  <a:lnTo>
                                    <a:pt x="353" y="638"/>
                                  </a:lnTo>
                                  <a:lnTo>
                                    <a:pt x="345" y="640"/>
                                  </a:lnTo>
                                  <a:close/>
                                </a:path>
                              </a:pathLst>
                            </a:custGeom>
                            <a:solidFill>
                              <a:srgbClr val="FF0000"/>
                            </a:solidFill>
                            <a:ln>
                              <a:noFill/>
                            </a:ln>
                          </wps:spPr>
                          <wps:bodyPr upright="1"/>
                        </wps:wsp>
                        <pic:pic xmlns:pic="http://schemas.openxmlformats.org/drawingml/2006/picture">
                          <pic:nvPicPr>
                            <pic:cNvPr id="22" name="图片 269"/>
                            <pic:cNvPicPr>
                              <a:picLocks noChangeAspect="1"/>
                            </pic:cNvPicPr>
                          </pic:nvPicPr>
                          <pic:blipFill>
                            <a:blip r:embed="rId33"/>
                            <a:stretch>
                              <a:fillRect/>
                            </a:stretch>
                          </pic:blipFill>
                          <pic:spPr>
                            <a:xfrm>
                              <a:off x="9110" y="137"/>
                              <a:ext cx="335" cy="288"/>
                            </a:xfrm>
                            <a:prstGeom prst="rect">
                              <a:avLst/>
                            </a:prstGeom>
                            <a:noFill/>
                            <a:ln>
                              <a:noFill/>
                            </a:ln>
                          </pic:spPr>
                        </pic:pic>
                      </wpg:grpSp>
                    </wpg:wgp>
                  </a:graphicData>
                </a:graphic>
              </wp:anchor>
            </w:drawing>
          </mc:Choice>
          <mc:Fallback>
            <w:pict>
              <v:group id="组合 246" o:spid="_x0000_s1026" o:spt="203" style="position:absolute;left:0pt;margin-left:446.95pt;margin-top:-4.1pt;height:32pt;width:32.85pt;mso-position-horizontal-relative:page;z-index:251691008;mso-width-relative:page;mso-height-relative:page;" coordorigin="8940,-83" coordsize="657,640" o:gfxdata="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">
                <o:lock v:ext="edit" aspectratio="f"/>
                <v:group id="组合 247" o:spid="_x0000_s1026" o:spt="203" style="position:absolute;left:8947;top:-75;height:626;width:641;" coordorigin="8947,-75" coordsize="641,626"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shape id="任意多边形 248" o:spid="_x0000_s1026" o:spt="100" style="position:absolute;left:8947;top:-75;height:626;width:641;" fillcolor="#FF0000" filled="t" stroked="f" coordsize="641,626" o:gfxdata="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2QiG5AAAA2gAA&#10;AA8AAAAAAAAAAQAgAAAAIgAAAGRycy9kb3ducmV2LnhtbFBLAQIUABQAAAAIAIdO4kAzLwWeOwAA&#10;ADkAAAAQAAAAAAAAAAEAIAAAAAgBAABkcnMvc2hhcGV4bWwueG1sUEsFBgAAAAAGAAYAWwEAALID&#10;AAAAAA==&#10;" path="m321,626l247,617,180,594,120,557,71,508,33,450,8,384,0,313,8,241,33,175,71,117,120,68,180,32,247,8,321,0,395,8,462,32,522,68,571,117,609,175,633,241,641,312,633,384,609,450,571,508,522,557,462,594,395,617,321,626xe">
                    <v:fill on="t" focussize="0,0"/>
                    <v:stroke on="f"/>
                    <v:imagedata o:title=""/>
                    <o:lock v:ext="edit" aspectratio="f"/>
                  </v:shape>
                </v:group>
                <v:group id="组合 249" o:spid="_x0000_s1026" o:spt="203" style="position:absolute;left:8940;top:-83;height:640;width:657;" coordorigin="8940,-83" coordsize="657,640"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任意多边形 250" o:spid="_x0000_s1026" o:spt="100" style="position:absolute;left:8940;top:-83;height:640;width:657;" fillcolor="#FF0000" filled="t" stroked="f" coordsize="657,640" o:gfxdata="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iLTr4A&#10;AADaAAAADwAAAAAAAAABACAAAAAiAAAAZHJzL2Rvd25yZXYueG1sUEsBAhQAFAAAAAgAh07iQDMv&#10;BZ47AAAAOQAAABAAAAAAAAAAAQAgAAAADQEAAGRycy9zaGFwZXhtbC54bWxQSwUGAAAAAAYABgBb&#10;AQAAtwMAAAAA&#10;" path="m362,638l294,638,262,634,186,608,132,576,85,534,75,524,65,512,56,498,47,486,19,430,3,368,0,328,0,312,10,240,32,180,47,154,56,140,96,92,144,54,215,18,230,14,246,8,262,6,278,2,294,0,362,0,378,2,394,6,410,8,426,14,304,14,296,16,296,16,280,18,280,18,265,20,265,20,249,24,250,24,235,28,235,28,220,32,220,32,206,38,206,38,192,44,192,44,178,50,179,50,165,58,166,58,153,66,153,66,140,74,141,74,128,84,129,84,117,94,117,94,106,104,106,104,96,114,96,114,86,126,86,126,77,136,77,136,68,148,61,160,60,160,52,174,46,186,45,186,39,200,33,214,29,228,25,242,24,242,21,258,18,272,18,272,16,288,15,296,15,304,15,312,15,328,15,336,15,344,16,350,18,366,21,382,21,382,24,396,29,410,34,424,39,438,45,452,52,466,53,466,60,478,68,490,77,502,77,502,86,514,86,514,96,524,96,524,106,536,106,536,117,546,117,546,129,556,131,556,141,564,140,564,153,572,153,572,166,580,165,580,179,588,178,588,192,594,192,594,206,600,206,600,220,606,220,606,235,612,235,612,250,616,249,616,265,618,265,618,280,622,280,622,296,624,431,624,426,626,394,634,362,638xe">
                    <v:fill on="t" focussize="0,0"/>
                    <v:stroke on="f"/>
                    <v:imagedata o:title=""/>
                    <o:lock v:ext="edit" aspectratio="f"/>
                  </v:shape>
                  <v:shape id="任意多边形 251" o:spid="_x0000_s1026" o:spt="100" style="position:absolute;left:8940;top:-83;height:640;width:657;" fillcolor="#FF0000" filled="t" stroked="f" coordsize="657,640" o:gfxdata="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RM6vQAA&#10;ANoAAAAPAAAAAAAAAAEAIAAAACIAAABkcnMvZG93bnJldi54bWxQSwECFAAUAAAACACHTuJAMy8F&#10;njsAAAA5AAAAEAAAAAAAAAABACAAAAAMAQAAZHJzL3NoYXBleG1sLnhtbFBLBQYAAAAABgAGAFsB&#10;AAC2AwAAAAA=&#10;" path="m596,162l588,148,579,136,579,136,570,126,570,126,560,114,560,114,550,104,550,104,539,94,539,94,527,84,528,84,516,74,516,74,503,66,504,66,490,58,491,58,477,50,478,50,464,44,464,44,450,38,450,38,436,32,436,32,421,28,421,28,406,24,407,24,391,20,391,20,376,18,376,18,360,16,360,16,352,14,426,14,441,18,498,46,549,82,591,128,609,154,613,160,596,160,596,162xe">
                    <v:fill on="t" focussize="0,0"/>
                    <v:stroke on="f"/>
                    <v:imagedata o:title=""/>
                    <o:lock v:ext="edit" aspectratio="f"/>
                  </v:shape>
                  <v:shape id="任意多边形 252" o:spid="_x0000_s1026" o:spt="100" style="position:absolute;left:8940;top:-83;height:640;width:657;" fillcolor="#FF0000" filled="t" stroked="f" coordsize="657,640" o:gfxdata="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bahvQAA&#10;ANoAAAAPAAAAAAAAAAEAIAAAACIAAABkcnMvZG93bnJldi54bWxQSwECFAAUAAAACACHTuJAMy8F&#10;njsAAAA5AAAAEAAAAAAAAAABACAAAAAMAQAAZHJzL3NoYXBleG1sLnhtbFBLBQYAAAAABgAGAFsB&#10;AAC2AwAAAAA=&#10;" path="m60,162l60,160,61,160,60,162xe">
                    <v:fill on="t" focussize="0,0"/>
                    <v:stroke on="f"/>
                    <v:imagedata o:title=""/>
                    <o:lock v:ext="edit" aspectratio="f"/>
                  </v:shape>
                  <v:shape id="任意多边形 253" o:spid="_x0000_s1026" o:spt="100" style="position:absolute;left:8940;top:-83;height:640;width:657;" fillcolor="#FF0000" filled="t" stroked="f" coordsize="657,640" o:gfxdata="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8o1r4A&#10;AADaAAAADwAAAAAAAAABACAAAAAiAAAAZHJzL2Rvd25yZXYueG1sUEsBAhQAFAAAAAgAh07iQDMv&#10;BZ47AAAAOQAAABAAAAAAAAAAAQAgAAAADQEAAGRycy9zaGFwZXhtbC54bWxQSwUGAAAAAAYABgBb&#10;AQAAtwMAAAAA&#10;" path="m611,188l604,174,596,160,613,160,617,166,624,180,627,186,611,186,611,188xe">
                    <v:fill on="t" focussize="0,0"/>
                    <v:stroke on="f"/>
                    <v:imagedata o:title=""/>
                    <o:lock v:ext="edit" aspectratio="f"/>
                  </v:shape>
                  <v:shape id="任意多边形 254" o:spid="_x0000_s1026" o:spt="100" style="position:absolute;left:8940;top:-83;height:640;width:657;" fillcolor="#FF0000" filled="t" stroked="f" coordsize="657,640" o:gfxdata="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41NvQAA&#10;ANoAAAAPAAAAAAAAAAEAIAAAACIAAABkcnMvZG93bnJldi54bWxQSwECFAAUAAAACACHTuJAMy8F&#10;njsAAAA5AAAAEAAAAAAAAAABACAAAAAMAQAAZHJzL3NoYXBleG1sLnhtbFBLBQYAAAAABgAGAFsB&#10;AAC2AwAAAAA=&#10;" path="m45,188l45,186,46,186,45,188xe">
                    <v:fill on="t" focussize="0,0"/>
                    <v:stroke on="f"/>
                    <v:imagedata o:title=""/>
                    <o:lock v:ext="edit" aspectratio="f"/>
                  </v:shape>
                  <v:shape id="任意多边形 255" o:spid="_x0000_s1026" o:spt="100" style="position:absolute;left:8940;top:-83;height:640;width:657;" fillcolor="#FF0000" filled="t" stroked="f" coordsize="657,640" o:gfxdata="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sGT+8AAAA&#10;2gAAAA8AAAAAAAAAAQAgAAAAIgAAAGRycy9kb3ducmV2LnhtbFBLAQIUABQAAAAIAIdO4kAzLwWe&#10;OwAAADkAAAAQAAAAAAAAAAEAIAAAAAsBAABkcnMvc2hhcGV4bWwueG1sUEsFBgAAAAAGAAYAWwEA&#10;ALUDAAAAAA==&#10;" path="m632,244l627,228,622,214,617,200,611,186,627,186,631,194,642,224,646,240,647,242,632,242,632,244xe">
                    <v:fill on="t" focussize="0,0"/>
                    <v:stroke on="f"/>
                    <v:imagedata o:title=""/>
                    <o:lock v:ext="edit" aspectratio="f"/>
                  </v:shape>
                  <v:shape id="任意多边形 256" o:spid="_x0000_s1026" o:spt="100" style="position:absolute;left:8940;top:-83;height:640;width:657;" fillcolor="#FF0000" filled="t" stroked="f" coordsize="657,640" o:gfxdata="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LykvQAA&#10;ANoAAAAPAAAAAAAAAAEAIAAAACIAAABkcnMvZG93bnJldi54bWxQSwECFAAUAAAACACHTuJAMy8F&#10;njsAAAA5AAAAEAAAAAAAAAABACAAAAAMAQAAZHJzL3NoYXBleG1sLnhtbFBLBQYAAAAABgAGAFsB&#10;AAC2AwAAAAA=&#10;" path="m24,244l24,242,25,242,24,244xe">
                    <v:fill on="t" focussize="0,0"/>
                    <v:stroke on="f"/>
                    <v:imagedata o:title=""/>
                    <o:lock v:ext="edit" aspectratio="f"/>
                  </v:shape>
                  <v:shape id="任意多边形 257" o:spid="_x0000_s1026" o:spt="100" style="position:absolute;left:8940;top:-83;height:640;width:657;" fillcolor="#FF0000" filled="t" stroked="f" coordsize="657,640" o:gfxdata="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oR9O/&#10;AAAA2wAAAA8AAAAAAAAAAQAgAAAAIgAAAGRycy9kb3ducmV2LnhtbFBLAQIUABQAAAAIAIdO4kAz&#10;LwWeOwAAADkAAAAQAAAAAAAAAAEAIAAAAA4BAABkcnMvc2hhcGV4bWwueG1sUEsFBgAAAAAGAAYA&#10;WwEAALgDAAAAAA==&#10;" path="m638,274l635,258,632,242,647,242,650,254,653,270,653,272,638,272,638,274xe">
                    <v:fill on="t" focussize="0,0"/>
                    <v:stroke on="f"/>
                    <v:imagedata o:title=""/>
                    <o:lock v:ext="edit" aspectratio="f"/>
                  </v:shape>
                  <v:shape id="任意多边形 258" o:spid="_x0000_s1026" o:spt="100" style="position:absolute;left:8940;top:-83;height:640;width:657;" fillcolor="#FF0000" filled="t" stroked="f" coordsize="657,640" o:gfxdata="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OJIvQAA&#10;ANsAAAAPAAAAAAAAAAEAIAAAACIAAABkcnMvZG93bnJldi54bWxQSwECFAAUAAAACACHTuJAMy8F&#10;njsAAAA5AAAAEAAAAAAAAAABACAAAAAMAQAAZHJzL3NoYXBleG1sLnhtbFBLBQYAAAAABgAGAFsB&#10;AAC2AwAAAAA=&#10;" path="m18,274l18,272,18,272,18,274xe">
                    <v:fill on="t" focussize="0,0"/>
                    <v:stroke on="f"/>
                    <v:imagedata o:title=""/>
                    <o:lock v:ext="edit" aspectratio="f"/>
                  </v:shape>
                  <v:shape id="任意多边形 259" o:spid="_x0000_s1026" o:spt="100" style="position:absolute;left:8940;top:-83;height:640;width:657;" fillcolor="#FF0000" filled="t" stroked="f" coordsize="657,640" o:gfxdata="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nw/vQAA&#10;ANsAAAAPAAAAAAAAAAEAIAAAACIAAABkcnMvZG93bnJldi54bWxQSwECFAAUAAAACACHTuJAMy8F&#10;njsAAAA5AAAAEAAAAAAAAAABACAAAAAMAQAAZHJzL3NoYXBleG1sLnhtbFBLBQYAAAAABgAGAFsB&#10;AAC2AwAAAAA=&#10;" path="m656,344l641,344,641,336,641,328,641,312,641,304,641,296,640,288,638,272,653,272,655,286,656,294,656,302,656,312,656,328,656,336,656,344xe">
                    <v:fill on="t" focussize="0,0"/>
                    <v:stroke on="f"/>
                    <v:imagedata o:title=""/>
                    <o:lock v:ext="edit" aspectratio="f"/>
                  </v:shape>
                  <v:shape id="任意多边形 260" o:spid="_x0000_s1026" o:spt="100" style="position:absolute;left:8940;top:-83;height:640;width:657;" fillcolor="#FF0000" filled="t" stroked="f" coordsize="657,640" o:gfxdata="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mkvQAA&#10;ANsAAAAPAAAAAAAAAAEAIAAAACIAAABkcnMvZG93bnJldi54bWxQSwECFAAUAAAACACHTuJAMy8F&#10;njsAAAA5AAAAEAAAAAAAAAABACAAAAAMAQAAZHJzL3NoYXBleG1sLnhtbFBLBQYAAAAABgAGAFsB&#10;AAC2AwAAAAA=&#10;" path="m16,344l15,342,16,344xe">
                    <v:fill on="t" focussize="0,0"/>
                    <v:stroke on="f"/>
                    <v:imagedata o:title=""/>
                    <o:lock v:ext="edit" aspectratio="f"/>
                  </v:shape>
                  <v:shape id="任意多边形 261" o:spid="_x0000_s1026" o:spt="100" style="position:absolute;left:8940;top:-83;height:640;width:657;" fillcolor="#FF0000" filled="t" stroked="f" coordsize="657,640" o:gfxdata="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0HQvQAA&#10;ANsAAAAPAAAAAAAAAAEAIAAAACIAAABkcnMvZG93bnJldi54bWxQSwECFAAUAAAACACHTuJAMy8F&#10;njsAAAA5AAAAEAAAAAAAAAABACAAAAAMAQAAZHJzL3NoYXBleG1sLnhtbFBLBQYAAAAABgAGAFsB&#10;AAC2AwAAAAA=&#10;" path="m650,382l635,382,638,366,640,350,641,342,641,344,656,344,655,352,653,368,650,382xe">
                    <v:fill on="t" focussize="0,0"/>
                    <v:stroke on="f"/>
                    <v:imagedata o:title=""/>
                    <o:lock v:ext="edit" aspectratio="f"/>
                  </v:shape>
                  <v:shape id="任意多边形 262" o:spid="_x0000_s1026" o:spt="100" style="position:absolute;left:8940;top:-83;height:640;width:657;" fillcolor="#FF0000" filled="t" stroked="f" coordsize="657,640" o:gfxdata="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RLvQAA&#10;ANsAAAAPAAAAAAAAAAEAIAAAACIAAABkcnMvZG93bnJldi54bWxQSwECFAAUAAAACACHTuJAMy8F&#10;njsAAAA5AAAAEAAAAAAAAAABACAAAAAMAQAAZHJzL3NoYXBleG1sLnhtbFBLBQYAAAAABgAGAFsB&#10;AAC2AwAAAAA=&#10;" path="m21,382l21,382,21,380,21,382xe">
                    <v:fill on="t" focussize="0,0"/>
                    <v:stroke on="f"/>
                    <v:imagedata o:title=""/>
                    <o:lock v:ext="edit" aspectratio="f"/>
                  </v:shape>
                  <v:shape id="任意多边形 263" o:spid="_x0000_s1026" o:spt="100" style="position:absolute;left:8940;top:-83;height:640;width:657;" fillcolor="#FF0000" filled="t" stroked="f" coordsize="657,640" o:gfxdata="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Xo8vQAA&#10;ANsAAAAPAAAAAAAAAAEAIAAAACIAAABkcnMvZG93bnJldi54bWxQSwECFAAUAAAACACHTuJAMy8F&#10;njsAAAA5AAAAEAAAAAAAAAABACAAAAAMAQAAZHJzL3NoYXBleG1sLnhtbFBLBQYAAAAABgAGAFsB&#10;AAC2AwAAAAA=&#10;" path="m620,466l604,466,611,452,617,438,623,424,627,410,632,396,635,380,635,382,650,382,650,384,631,444,624,458,620,466xe">
                    <v:fill on="t" focussize="0,0"/>
                    <v:stroke on="f"/>
                    <v:imagedata o:title=""/>
                    <o:lock v:ext="edit" aspectratio="f"/>
                  </v:shape>
                  <v:shape id="任意多边形 264" o:spid="_x0000_s1026" o:spt="100" style="position:absolute;left:8940;top:-83;height:640;width:657;" fillcolor="#FF0000" filled="t" stroked="f" coordsize="657,640" o:gfxdata="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d+nvQAA&#10;ANsAAAAPAAAAAAAAAAEAIAAAACIAAABkcnMvZG93bnJldi54bWxQSwECFAAUAAAACACHTuJAMy8F&#10;njsAAAA5AAAAEAAAAAAAAAABACAAAAAMAQAAZHJzL3NoYXBleG1sLnhtbFBLBQYAAAAABgAGAFsB&#10;AAC2AwAAAAA=&#10;" path="m53,466l52,466,52,464,53,466xe">
                    <v:fill on="t" focussize="0,0"/>
                    <v:stroke on="f"/>
                    <v:imagedata o:title=""/>
                    <o:lock v:ext="edit" aspectratio="f"/>
                  </v:shape>
                  <v:shape id="任意多边形 265" o:spid="_x0000_s1026" o:spt="100" style="position:absolute;left:8940;top:-83;height:640;width:657;" fillcolor="#FF0000" filled="t" stroked="f" coordsize="657,640" o:gfxdata="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eS9W/&#10;AAAA2wAAAA8AAAAAAAAAAQAgAAAAIgAAAGRycy9kb3ducmV2LnhtbFBLAQIUABQAAAAIAIdO4kAz&#10;LwWeOwAAADkAAAAQAAAAAAAAAAEAIAAAAA4BAABkcnMvc2hhcGV4bWwueG1sUEsFBgAAAAAGAAYA&#10;WwEAALgDAAAAAA==&#10;" path="m549,556l527,556,539,546,539,546,550,536,550,536,560,524,560,524,570,514,570,514,579,502,579,502,588,490,596,478,604,464,604,466,620,466,617,472,609,486,600,498,591,512,581,524,571,534,560,546,549,556xe">
                    <v:fill on="t" focussize="0,0"/>
                    <v:stroke on="f"/>
                    <v:imagedata o:title=""/>
                    <o:lock v:ext="edit" aspectratio="f"/>
                  </v:shape>
                  <v:shape id="任意多边形 266" o:spid="_x0000_s1026" o:spt="100" style="position:absolute;left:8940;top:-83;height:640;width:657;" fillcolor="#FF0000" filled="t" stroked="f" coordsize="657,640" o:gfxdata="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u5OvQAA&#10;ANsAAAAPAAAAAAAAAAEAIAAAACIAAABkcnMvZG93bnJldi54bWxQSwECFAAUAAAACACHTuJAMy8F&#10;njsAAAA5AAAAEAAAAAAAAAABACAAAAAMAQAAZHJzL3NoYXBleG1sLnhtbFBLBQYAAAAABgAGAFsB&#10;AAC2AwAAAAA=&#10;" path="m131,556l129,556,128,554,131,556xe">
                    <v:fill on="t" focussize="0,0"/>
                    <v:stroke on="f"/>
                    <v:imagedata o:title=""/>
                    <o:lock v:ext="edit" aspectratio="f"/>
                  </v:shape>
                  <v:shape id="任意多边形 267" o:spid="_x0000_s1026" o:spt="100" style="position:absolute;left:8940;top:-83;height:640;width:657;" fillcolor="#FF0000" filled="t" stroked="f" coordsize="657,640" o:gfxdata="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EjW68AAAA&#10;2wAAAA8AAAAAAAAAAQAgAAAAIgAAAGRycy9kb3ducmV2LnhtbFBLAQIUABQAAAAIAIdO4kAzLwWe&#10;OwAAADkAAAAQAAAAAAAAAAEAIAAAAAsBAABkcnMvc2hhcGV4bWwueG1sUEsFBgAAAAAGAAYAWwEA&#10;ALUDAAAAAA==&#10;" path="m431,624l360,624,376,622,376,622,391,618,391,618,407,616,406,616,421,612,421,612,436,606,436,606,450,600,450,600,464,594,464,594,478,588,477,588,491,580,490,580,504,572,503,572,516,564,516,564,528,554,527,556,549,556,537,566,485,602,441,620,431,624xe">
                    <v:fill on="t" focussize="0,0"/>
                    <v:stroke on="f"/>
                    <v:imagedata o:title=""/>
                    <o:lock v:ext="edit" aspectratio="f"/>
                  </v:shape>
                  <v:shape id="任意多边形 268" o:spid="_x0000_s1026" o:spt="100" style="position:absolute;left:8940;top:-83;height:640;width:657;" fillcolor="#FF0000" filled="t" stroked="f" coordsize="657,640" o:gfxdata="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o9b4A&#10;AADbAAAADwAAAAAAAAABACAAAAAiAAAAZHJzL2Rvd25yZXYueG1sUEsBAhQAFAAAAAgAh07iQDMv&#10;BZ47AAAAOQAAABAAAAAAAAAAAQAgAAAADQEAAGRycy9zaGFwZXhtbC54bWxQSwUGAAAAAAYABgBb&#10;AQAAtwMAAAAA&#10;" path="m345,640l311,640,303,638,353,638,345,640xe">
                    <v:fill on="t" focussize="0,0"/>
                    <v:stroke on="f"/>
                    <v:imagedata o:title=""/>
                    <o:lock v:ext="edit" aspectratio="f"/>
                  </v:shape>
                  <v:shape id="图片 269" o:spid="_x0000_s1026" o:spt="75" type="#_x0000_t75" style="position:absolute;left:9110;top:137;height:288;width:335;" filled="f" o:preferrelative="t" stroked="f" coordsize="21600,21600" o:gfxdata="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Tko2/&#10;AAAA2wAAAA8AAAAAAAAAAQAgAAAAIgAAAGRycy9kb3ducmV2LnhtbFBLAQIUABQAAAAIAIdO4kAz&#10;LwWeOwAAADkAAAAQAAAAAAAAAAEAIAAAAA4BAABkcnMvc2hhcGV4bWwueG1sUEsFBgAAAAAGAAYA&#10;WwEAALgDAAAAAA==&#10;">
                    <v:fill on="f" focussize="0,0"/>
                    <v:stroke on="f"/>
                    <v:imagedata r:id="rId33" o:title=""/>
                    <o:lock v:ext="edit" aspectratio="t"/>
                  </v:shape>
                </v:group>
              </v:group>
            </w:pict>
          </mc:Fallback>
        </mc:AlternateContent>
      </w:r>
      <w:r>
        <w:rPr>
          <w:rFonts w:hint="default"/>
          <w:lang w:val="en-US"/>
        </w:rPr>
        <mc:AlternateContent>
          <mc:Choice Requires="wpg">
            <w:drawing>
              <wp:anchor distT="0" distB="0" distL="114300" distR="114300" simplePos="0" relativeHeight="251696128" behindDoc="1" locked="0" layoutInCell="1" allowOverlap="1">
                <wp:simplePos x="0" y="0"/>
                <wp:positionH relativeFrom="page">
                  <wp:posOffset>2254250</wp:posOffset>
                </wp:positionH>
                <wp:positionV relativeFrom="paragraph">
                  <wp:posOffset>709295</wp:posOffset>
                </wp:positionV>
                <wp:extent cx="417195" cy="406400"/>
                <wp:effectExtent l="0" t="0" r="9525" b="5080"/>
                <wp:wrapNone/>
                <wp:docPr id="373" name="组合 270"/>
                <wp:cNvGraphicFramePr/>
                <a:graphic xmlns:a="http://schemas.openxmlformats.org/drawingml/2006/main">
                  <a:graphicData uri="http://schemas.microsoft.com/office/word/2010/wordprocessingGroup">
                    <wpg:wgp>
                      <wpg:cNvGrpSpPr/>
                      <wpg:grpSpPr>
                        <a:xfrm>
                          <a:off x="0" y="0"/>
                          <a:ext cx="417195" cy="406400"/>
                          <a:chOff x="3551" y="1117"/>
                          <a:chExt cx="657" cy="640"/>
                        </a:xfrm>
                      </wpg:grpSpPr>
                      <wpg:grpSp>
                        <wpg:cNvPr id="374" name="组合 271"/>
                        <wpg:cNvGrpSpPr/>
                        <wpg:grpSpPr>
                          <a:xfrm>
                            <a:off x="3558" y="1125"/>
                            <a:ext cx="642" cy="626"/>
                            <a:chOff x="3558" y="1125"/>
                            <a:chExt cx="642" cy="626"/>
                          </a:xfrm>
                        </wpg:grpSpPr>
                        <wps:wsp>
                          <wps:cNvPr id="985" name="任意多边形 272"/>
                          <wps:cNvSpPr/>
                          <wps:spPr>
                            <a:xfrm>
                              <a:off x="3558" y="1125"/>
                              <a:ext cx="642" cy="626"/>
                            </a:xfrm>
                            <a:custGeom>
                              <a:avLst/>
                              <a:gdLst/>
                              <a:ahLst/>
                              <a:cxnLst/>
                              <a:pathLst>
                                <a:path w="642" h="626">
                                  <a:moveTo>
                                    <a:pt x="321" y="626"/>
                                  </a:moveTo>
                                  <a:lnTo>
                                    <a:pt x="247" y="617"/>
                                  </a:lnTo>
                                  <a:lnTo>
                                    <a:pt x="180" y="594"/>
                                  </a:lnTo>
                                  <a:lnTo>
                                    <a:pt x="120" y="557"/>
                                  </a:lnTo>
                                  <a:lnTo>
                                    <a:pt x="71" y="508"/>
                                  </a:lnTo>
                                  <a:lnTo>
                                    <a:pt x="33" y="450"/>
                                  </a:lnTo>
                                  <a:lnTo>
                                    <a:pt x="8" y="384"/>
                                  </a:lnTo>
                                  <a:lnTo>
                                    <a:pt x="0" y="313"/>
                                  </a:lnTo>
                                  <a:lnTo>
                                    <a:pt x="8" y="241"/>
                                  </a:lnTo>
                                  <a:lnTo>
                                    <a:pt x="33" y="175"/>
                                  </a:lnTo>
                                  <a:lnTo>
                                    <a:pt x="71" y="117"/>
                                  </a:lnTo>
                                  <a:lnTo>
                                    <a:pt x="120" y="68"/>
                                  </a:lnTo>
                                  <a:lnTo>
                                    <a:pt x="180" y="32"/>
                                  </a:lnTo>
                                  <a:lnTo>
                                    <a:pt x="247" y="8"/>
                                  </a:lnTo>
                                  <a:lnTo>
                                    <a:pt x="321" y="0"/>
                                  </a:lnTo>
                                  <a:lnTo>
                                    <a:pt x="395" y="8"/>
                                  </a:lnTo>
                                  <a:lnTo>
                                    <a:pt x="462" y="32"/>
                                  </a:lnTo>
                                  <a:lnTo>
                                    <a:pt x="522" y="68"/>
                                  </a:lnTo>
                                  <a:lnTo>
                                    <a:pt x="571" y="117"/>
                                  </a:lnTo>
                                  <a:lnTo>
                                    <a:pt x="609" y="175"/>
                                  </a:lnTo>
                                  <a:lnTo>
                                    <a:pt x="634" y="241"/>
                                  </a:lnTo>
                                  <a:lnTo>
                                    <a:pt x="642" y="312"/>
                                  </a:lnTo>
                                  <a:lnTo>
                                    <a:pt x="634" y="384"/>
                                  </a:lnTo>
                                  <a:lnTo>
                                    <a:pt x="609" y="450"/>
                                  </a:lnTo>
                                  <a:lnTo>
                                    <a:pt x="571" y="508"/>
                                  </a:lnTo>
                                  <a:lnTo>
                                    <a:pt x="522" y="557"/>
                                  </a:lnTo>
                                  <a:lnTo>
                                    <a:pt x="462" y="594"/>
                                  </a:lnTo>
                                  <a:lnTo>
                                    <a:pt x="395" y="617"/>
                                  </a:lnTo>
                                  <a:lnTo>
                                    <a:pt x="321" y="626"/>
                                  </a:lnTo>
                                  <a:close/>
                                </a:path>
                              </a:pathLst>
                            </a:custGeom>
                            <a:solidFill>
                              <a:srgbClr val="FF0000"/>
                            </a:solidFill>
                            <a:ln>
                              <a:noFill/>
                            </a:ln>
                          </wps:spPr>
                          <wps:bodyPr upright="1"/>
                        </wps:wsp>
                      </wpg:grpSp>
                      <wpg:grpSp>
                        <wpg:cNvPr id="375" name="组合 273"/>
                        <wpg:cNvGrpSpPr/>
                        <wpg:grpSpPr>
                          <a:xfrm>
                            <a:off x="3551" y="1117"/>
                            <a:ext cx="657" cy="640"/>
                            <a:chOff x="3551" y="1117"/>
                            <a:chExt cx="657" cy="640"/>
                          </a:xfrm>
                        </wpg:grpSpPr>
                        <wps:wsp>
                          <wps:cNvPr id="987" name="任意多边形 274"/>
                          <wps:cNvSpPr/>
                          <wps:spPr>
                            <a:xfrm>
                              <a:off x="3551" y="1117"/>
                              <a:ext cx="657" cy="640"/>
                            </a:xfrm>
                            <a:custGeom>
                              <a:avLst/>
                              <a:gdLst/>
                              <a:ahLst/>
                              <a:cxnLst/>
                              <a:pathLst>
                                <a:path w="657" h="640">
                                  <a:moveTo>
                                    <a:pt x="362" y="638"/>
                                  </a:moveTo>
                                  <a:lnTo>
                                    <a:pt x="294" y="638"/>
                                  </a:lnTo>
                                  <a:lnTo>
                                    <a:pt x="262" y="634"/>
                                  </a:lnTo>
                                  <a:lnTo>
                                    <a:pt x="186" y="608"/>
                                  </a:lnTo>
                                  <a:lnTo>
                                    <a:pt x="132" y="576"/>
                                  </a:lnTo>
                                  <a:lnTo>
                                    <a:pt x="85" y="534"/>
                                  </a:lnTo>
                                  <a:lnTo>
                                    <a:pt x="75" y="524"/>
                                  </a:lnTo>
                                  <a:lnTo>
                                    <a:pt x="65" y="512"/>
                                  </a:lnTo>
                                  <a:lnTo>
                                    <a:pt x="56" y="498"/>
                                  </a:lnTo>
                                  <a:lnTo>
                                    <a:pt x="47" y="486"/>
                                  </a:lnTo>
                                  <a:lnTo>
                                    <a:pt x="19" y="430"/>
                                  </a:lnTo>
                                  <a:lnTo>
                                    <a:pt x="3" y="368"/>
                                  </a:lnTo>
                                  <a:lnTo>
                                    <a:pt x="0" y="328"/>
                                  </a:lnTo>
                                  <a:lnTo>
                                    <a:pt x="0" y="312"/>
                                  </a:lnTo>
                                  <a:lnTo>
                                    <a:pt x="10" y="240"/>
                                  </a:lnTo>
                                  <a:lnTo>
                                    <a:pt x="32" y="180"/>
                                  </a:lnTo>
                                  <a:lnTo>
                                    <a:pt x="47" y="154"/>
                                  </a:lnTo>
                                  <a:lnTo>
                                    <a:pt x="56" y="140"/>
                                  </a:lnTo>
                                  <a:lnTo>
                                    <a:pt x="96" y="92"/>
                                  </a:lnTo>
                                  <a:lnTo>
                                    <a:pt x="144" y="54"/>
                                  </a:lnTo>
                                  <a:lnTo>
                                    <a:pt x="215" y="18"/>
                                  </a:lnTo>
                                  <a:lnTo>
                                    <a:pt x="230" y="14"/>
                                  </a:lnTo>
                                  <a:lnTo>
                                    <a:pt x="246" y="8"/>
                                  </a:lnTo>
                                  <a:lnTo>
                                    <a:pt x="262" y="6"/>
                                  </a:lnTo>
                                  <a:lnTo>
                                    <a:pt x="278" y="2"/>
                                  </a:lnTo>
                                  <a:lnTo>
                                    <a:pt x="294" y="0"/>
                                  </a:lnTo>
                                  <a:lnTo>
                                    <a:pt x="362" y="0"/>
                                  </a:lnTo>
                                  <a:lnTo>
                                    <a:pt x="378" y="2"/>
                                  </a:lnTo>
                                  <a:lnTo>
                                    <a:pt x="394" y="6"/>
                                  </a:lnTo>
                                  <a:lnTo>
                                    <a:pt x="410" y="8"/>
                                  </a:lnTo>
                                  <a:lnTo>
                                    <a:pt x="426" y="14"/>
                                  </a:lnTo>
                                  <a:lnTo>
                                    <a:pt x="304" y="14"/>
                                  </a:lnTo>
                                  <a:lnTo>
                                    <a:pt x="296" y="16"/>
                                  </a:lnTo>
                                  <a:lnTo>
                                    <a:pt x="296" y="16"/>
                                  </a:lnTo>
                                  <a:lnTo>
                                    <a:pt x="280" y="18"/>
                                  </a:lnTo>
                                  <a:lnTo>
                                    <a:pt x="280" y="18"/>
                                  </a:lnTo>
                                  <a:lnTo>
                                    <a:pt x="265" y="20"/>
                                  </a:lnTo>
                                  <a:lnTo>
                                    <a:pt x="265" y="20"/>
                                  </a:lnTo>
                                  <a:lnTo>
                                    <a:pt x="249" y="24"/>
                                  </a:lnTo>
                                  <a:lnTo>
                                    <a:pt x="250" y="24"/>
                                  </a:lnTo>
                                  <a:lnTo>
                                    <a:pt x="235" y="28"/>
                                  </a:lnTo>
                                  <a:lnTo>
                                    <a:pt x="235" y="28"/>
                                  </a:lnTo>
                                  <a:lnTo>
                                    <a:pt x="220" y="32"/>
                                  </a:lnTo>
                                  <a:lnTo>
                                    <a:pt x="220" y="32"/>
                                  </a:lnTo>
                                  <a:lnTo>
                                    <a:pt x="206" y="38"/>
                                  </a:lnTo>
                                  <a:lnTo>
                                    <a:pt x="206" y="38"/>
                                  </a:lnTo>
                                  <a:lnTo>
                                    <a:pt x="192" y="44"/>
                                  </a:lnTo>
                                  <a:lnTo>
                                    <a:pt x="192" y="44"/>
                                  </a:lnTo>
                                  <a:lnTo>
                                    <a:pt x="178" y="50"/>
                                  </a:lnTo>
                                  <a:lnTo>
                                    <a:pt x="179" y="50"/>
                                  </a:lnTo>
                                  <a:lnTo>
                                    <a:pt x="165" y="58"/>
                                  </a:lnTo>
                                  <a:lnTo>
                                    <a:pt x="166" y="58"/>
                                  </a:lnTo>
                                  <a:lnTo>
                                    <a:pt x="152" y="66"/>
                                  </a:lnTo>
                                  <a:lnTo>
                                    <a:pt x="153" y="66"/>
                                  </a:lnTo>
                                  <a:lnTo>
                                    <a:pt x="140" y="74"/>
                                  </a:lnTo>
                                  <a:lnTo>
                                    <a:pt x="140" y="74"/>
                                  </a:lnTo>
                                  <a:lnTo>
                                    <a:pt x="128" y="84"/>
                                  </a:lnTo>
                                  <a:lnTo>
                                    <a:pt x="129" y="84"/>
                                  </a:lnTo>
                                  <a:lnTo>
                                    <a:pt x="117" y="94"/>
                                  </a:lnTo>
                                  <a:lnTo>
                                    <a:pt x="117" y="94"/>
                                  </a:lnTo>
                                  <a:lnTo>
                                    <a:pt x="106" y="104"/>
                                  </a:lnTo>
                                  <a:lnTo>
                                    <a:pt x="106" y="104"/>
                                  </a:lnTo>
                                  <a:lnTo>
                                    <a:pt x="96" y="114"/>
                                  </a:lnTo>
                                  <a:lnTo>
                                    <a:pt x="96" y="114"/>
                                  </a:lnTo>
                                  <a:lnTo>
                                    <a:pt x="86" y="126"/>
                                  </a:lnTo>
                                  <a:lnTo>
                                    <a:pt x="86" y="126"/>
                                  </a:lnTo>
                                  <a:lnTo>
                                    <a:pt x="77" y="136"/>
                                  </a:lnTo>
                                  <a:lnTo>
                                    <a:pt x="77" y="136"/>
                                  </a:lnTo>
                                  <a:lnTo>
                                    <a:pt x="68" y="148"/>
                                  </a:lnTo>
                                  <a:lnTo>
                                    <a:pt x="68" y="148"/>
                                  </a:lnTo>
                                  <a:lnTo>
                                    <a:pt x="61" y="160"/>
                                  </a:lnTo>
                                  <a:lnTo>
                                    <a:pt x="60" y="160"/>
                                  </a:lnTo>
                                  <a:lnTo>
                                    <a:pt x="52" y="174"/>
                                  </a:lnTo>
                                  <a:lnTo>
                                    <a:pt x="46" y="186"/>
                                  </a:lnTo>
                                  <a:lnTo>
                                    <a:pt x="45" y="186"/>
                                  </a:lnTo>
                                  <a:lnTo>
                                    <a:pt x="39" y="200"/>
                                  </a:lnTo>
                                  <a:lnTo>
                                    <a:pt x="33" y="214"/>
                                  </a:lnTo>
                                  <a:lnTo>
                                    <a:pt x="29" y="228"/>
                                  </a:lnTo>
                                  <a:lnTo>
                                    <a:pt x="25" y="242"/>
                                  </a:lnTo>
                                  <a:lnTo>
                                    <a:pt x="24" y="242"/>
                                  </a:lnTo>
                                  <a:lnTo>
                                    <a:pt x="21" y="258"/>
                                  </a:lnTo>
                                  <a:lnTo>
                                    <a:pt x="18" y="272"/>
                                  </a:lnTo>
                                  <a:lnTo>
                                    <a:pt x="18" y="272"/>
                                  </a:lnTo>
                                  <a:lnTo>
                                    <a:pt x="16" y="288"/>
                                  </a:lnTo>
                                  <a:lnTo>
                                    <a:pt x="15" y="296"/>
                                  </a:lnTo>
                                  <a:lnTo>
                                    <a:pt x="15" y="304"/>
                                  </a:lnTo>
                                  <a:lnTo>
                                    <a:pt x="15" y="312"/>
                                  </a:lnTo>
                                  <a:lnTo>
                                    <a:pt x="15" y="328"/>
                                  </a:lnTo>
                                  <a:lnTo>
                                    <a:pt x="15" y="336"/>
                                  </a:lnTo>
                                  <a:lnTo>
                                    <a:pt x="15" y="344"/>
                                  </a:lnTo>
                                  <a:lnTo>
                                    <a:pt x="16" y="350"/>
                                  </a:lnTo>
                                  <a:lnTo>
                                    <a:pt x="18" y="366"/>
                                  </a:lnTo>
                                  <a:lnTo>
                                    <a:pt x="21" y="382"/>
                                  </a:lnTo>
                                  <a:lnTo>
                                    <a:pt x="21" y="382"/>
                                  </a:lnTo>
                                  <a:lnTo>
                                    <a:pt x="24" y="396"/>
                                  </a:lnTo>
                                  <a:lnTo>
                                    <a:pt x="29" y="410"/>
                                  </a:lnTo>
                                  <a:lnTo>
                                    <a:pt x="34" y="424"/>
                                  </a:lnTo>
                                  <a:lnTo>
                                    <a:pt x="39" y="438"/>
                                  </a:lnTo>
                                  <a:lnTo>
                                    <a:pt x="45" y="452"/>
                                  </a:lnTo>
                                  <a:lnTo>
                                    <a:pt x="52" y="466"/>
                                  </a:lnTo>
                                  <a:lnTo>
                                    <a:pt x="53" y="466"/>
                                  </a:lnTo>
                                  <a:lnTo>
                                    <a:pt x="60" y="478"/>
                                  </a:lnTo>
                                  <a:lnTo>
                                    <a:pt x="68" y="490"/>
                                  </a:lnTo>
                                  <a:lnTo>
                                    <a:pt x="68" y="490"/>
                                  </a:lnTo>
                                  <a:lnTo>
                                    <a:pt x="77" y="502"/>
                                  </a:lnTo>
                                  <a:lnTo>
                                    <a:pt x="77" y="502"/>
                                  </a:lnTo>
                                  <a:lnTo>
                                    <a:pt x="86" y="514"/>
                                  </a:lnTo>
                                  <a:lnTo>
                                    <a:pt x="86" y="514"/>
                                  </a:lnTo>
                                  <a:lnTo>
                                    <a:pt x="96" y="524"/>
                                  </a:lnTo>
                                  <a:lnTo>
                                    <a:pt x="96" y="524"/>
                                  </a:lnTo>
                                  <a:lnTo>
                                    <a:pt x="106" y="536"/>
                                  </a:lnTo>
                                  <a:lnTo>
                                    <a:pt x="106" y="536"/>
                                  </a:lnTo>
                                  <a:lnTo>
                                    <a:pt x="117" y="546"/>
                                  </a:lnTo>
                                  <a:lnTo>
                                    <a:pt x="117" y="546"/>
                                  </a:lnTo>
                                  <a:lnTo>
                                    <a:pt x="129" y="556"/>
                                  </a:lnTo>
                                  <a:lnTo>
                                    <a:pt x="131" y="556"/>
                                  </a:lnTo>
                                  <a:lnTo>
                                    <a:pt x="140" y="564"/>
                                  </a:lnTo>
                                  <a:lnTo>
                                    <a:pt x="140" y="564"/>
                                  </a:lnTo>
                                  <a:lnTo>
                                    <a:pt x="153" y="572"/>
                                  </a:lnTo>
                                  <a:lnTo>
                                    <a:pt x="152" y="572"/>
                                  </a:lnTo>
                                  <a:lnTo>
                                    <a:pt x="166" y="580"/>
                                  </a:lnTo>
                                  <a:lnTo>
                                    <a:pt x="165" y="580"/>
                                  </a:lnTo>
                                  <a:lnTo>
                                    <a:pt x="179" y="588"/>
                                  </a:lnTo>
                                  <a:lnTo>
                                    <a:pt x="178" y="588"/>
                                  </a:lnTo>
                                  <a:lnTo>
                                    <a:pt x="192" y="594"/>
                                  </a:lnTo>
                                  <a:lnTo>
                                    <a:pt x="192" y="594"/>
                                  </a:lnTo>
                                  <a:lnTo>
                                    <a:pt x="206" y="600"/>
                                  </a:lnTo>
                                  <a:lnTo>
                                    <a:pt x="206" y="600"/>
                                  </a:lnTo>
                                  <a:lnTo>
                                    <a:pt x="220" y="606"/>
                                  </a:lnTo>
                                  <a:lnTo>
                                    <a:pt x="220" y="606"/>
                                  </a:lnTo>
                                  <a:lnTo>
                                    <a:pt x="235" y="612"/>
                                  </a:lnTo>
                                  <a:lnTo>
                                    <a:pt x="235" y="612"/>
                                  </a:lnTo>
                                  <a:lnTo>
                                    <a:pt x="250" y="616"/>
                                  </a:lnTo>
                                  <a:lnTo>
                                    <a:pt x="249" y="616"/>
                                  </a:lnTo>
                                  <a:lnTo>
                                    <a:pt x="265" y="618"/>
                                  </a:lnTo>
                                  <a:lnTo>
                                    <a:pt x="265" y="618"/>
                                  </a:lnTo>
                                  <a:lnTo>
                                    <a:pt x="280" y="622"/>
                                  </a:lnTo>
                                  <a:lnTo>
                                    <a:pt x="280" y="622"/>
                                  </a:lnTo>
                                  <a:lnTo>
                                    <a:pt x="296" y="624"/>
                                  </a:lnTo>
                                  <a:lnTo>
                                    <a:pt x="431" y="624"/>
                                  </a:lnTo>
                                  <a:lnTo>
                                    <a:pt x="426" y="626"/>
                                  </a:lnTo>
                                  <a:lnTo>
                                    <a:pt x="394" y="634"/>
                                  </a:lnTo>
                                  <a:lnTo>
                                    <a:pt x="362" y="638"/>
                                  </a:lnTo>
                                  <a:close/>
                                </a:path>
                              </a:pathLst>
                            </a:custGeom>
                            <a:solidFill>
                              <a:srgbClr val="FF0000"/>
                            </a:solidFill>
                            <a:ln>
                              <a:noFill/>
                            </a:ln>
                          </wps:spPr>
                          <wps:bodyPr upright="1"/>
                        </wps:wsp>
                        <wps:wsp>
                          <wps:cNvPr id="988" name="任意多边形 275"/>
                          <wps:cNvSpPr/>
                          <wps:spPr>
                            <a:xfrm>
                              <a:off x="3551" y="1117"/>
                              <a:ext cx="657" cy="640"/>
                            </a:xfrm>
                            <a:custGeom>
                              <a:avLst/>
                              <a:gdLst/>
                              <a:ahLst/>
                              <a:cxnLst/>
                              <a:pathLst>
                                <a:path w="657" h="640">
                                  <a:moveTo>
                                    <a:pt x="596" y="162"/>
                                  </a:moveTo>
                                  <a:lnTo>
                                    <a:pt x="588" y="148"/>
                                  </a:lnTo>
                                  <a:lnTo>
                                    <a:pt x="579" y="136"/>
                                  </a:lnTo>
                                  <a:lnTo>
                                    <a:pt x="579" y="136"/>
                                  </a:lnTo>
                                  <a:lnTo>
                                    <a:pt x="570" y="126"/>
                                  </a:lnTo>
                                  <a:lnTo>
                                    <a:pt x="570" y="126"/>
                                  </a:lnTo>
                                  <a:lnTo>
                                    <a:pt x="560" y="114"/>
                                  </a:lnTo>
                                  <a:lnTo>
                                    <a:pt x="560" y="114"/>
                                  </a:lnTo>
                                  <a:lnTo>
                                    <a:pt x="550" y="104"/>
                                  </a:lnTo>
                                  <a:lnTo>
                                    <a:pt x="550" y="104"/>
                                  </a:lnTo>
                                  <a:lnTo>
                                    <a:pt x="539" y="94"/>
                                  </a:lnTo>
                                  <a:lnTo>
                                    <a:pt x="539" y="94"/>
                                  </a:lnTo>
                                  <a:lnTo>
                                    <a:pt x="527" y="84"/>
                                  </a:lnTo>
                                  <a:lnTo>
                                    <a:pt x="528" y="84"/>
                                  </a:lnTo>
                                  <a:lnTo>
                                    <a:pt x="515" y="74"/>
                                  </a:lnTo>
                                  <a:lnTo>
                                    <a:pt x="516" y="74"/>
                                  </a:lnTo>
                                  <a:lnTo>
                                    <a:pt x="503" y="66"/>
                                  </a:lnTo>
                                  <a:lnTo>
                                    <a:pt x="503" y="66"/>
                                  </a:lnTo>
                                  <a:lnTo>
                                    <a:pt x="490" y="58"/>
                                  </a:lnTo>
                                  <a:lnTo>
                                    <a:pt x="491" y="58"/>
                                  </a:lnTo>
                                  <a:lnTo>
                                    <a:pt x="477" y="50"/>
                                  </a:lnTo>
                                  <a:lnTo>
                                    <a:pt x="478" y="50"/>
                                  </a:lnTo>
                                  <a:lnTo>
                                    <a:pt x="464" y="44"/>
                                  </a:lnTo>
                                  <a:lnTo>
                                    <a:pt x="464" y="44"/>
                                  </a:lnTo>
                                  <a:lnTo>
                                    <a:pt x="450" y="38"/>
                                  </a:lnTo>
                                  <a:lnTo>
                                    <a:pt x="450" y="38"/>
                                  </a:lnTo>
                                  <a:lnTo>
                                    <a:pt x="436" y="32"/>
                                  </a:lnTo>
                                  <a:lnTo>
                                    <a:pt x="436" y="32"/>
                                  </a:lnTo>
                                  <a:lnTo>
                                    <a:pt x="421" y="28"/>
                                  </a:lnTo>
                                  <a:lnTo>
                                    <a:pt x="421" y="28"/>
                                  </a:lnTo>
                                  <a:lnTo>
                                    <a:pt x="406" y="24"/>
                                  </a:lnTo>
                                  <a:lnTo>
                                    <a:pt x="407" y="24"/>
                                  </a:lnTo>
                                  <a:lnTo>
                                    <a:pt x="391" y="20"/>
                                  </a:lnTo>
                                  <a:lnTo>
                                    <a:pt x="391" y="20"/>
                                  </a:lnTo>
                                  <a:lnTo>
                                    <a:pt x="376" y="18"/>
                                  </a:lnTo>
                                  <a:lnTo>
                                    <a:pt x="376" y="18"/>
                                  </a:lnTo>
                                  <a:lnTo>
                                    <a:pt x="360" y="16"/>
                                  </a:lnTo>
                                  <a:lnTo>
                                    <a:pt x="360" y="16"/>
                                  </a:lnTo>
                                  <a:lnTo>
                                    <a:pt x="352" y="14"/>
                                  </a:lnTo>
                                  <a:lnTo>
                                    <a:pt x="426" y="14"/>
                                  </a:lnTo>
                                  <a:lnTo>
                                    <a:pt x="441" y="18"/>
                                  </a:lnTo>
                                  <a:lnTo>
                                    <a:pt x="498" y="46"/>
                                  </a:lnTo>
                                  <a:lnTo>
                                    <a:pt x="549" y="82"/>
                                  </a:lnTo>
                                  <a:lnTo>
                                    <a:pt x="591" y="128"/>
                                  </a:lnTo>
                                  <a:lnTo>
                                    <a:pt x="609" y="154"/>
                                  </a:lnTo>
                                  <a:lnTo>
                                    <a:pt x="613" y="160"/>
                                  </a:lnTo>
                                  <a:lnTo>
                                    <a:pt x="596" y="160"/>
                                  </a:lnTo>
                                  <a:lnTo>
                                    <a:pt x="596" y="162"/>
                                  </a:lnTo>
                                  <a:close/>
                                </a:path>
                              </a:pathLst>
                            </a:custGeom>
                            <a:solidFill>
                              <a:srgbClr val="FF0000"/>
                            </a:solidFill>
                            <a:ln>
                              <a:noFill/>
                            </a:ln>
                          </wps:spPr>
                          <wps:bodyPr upright="1"/>
                        </wps:wsp>
                        <wps:wsp>
                          <wps:cNvPr id="989" name="任意多边形 276"/>
                          <wps:cNvSpPr/>
                          <wps:spPr>
                            <a:xfrm>
                              <a:off x="3551" y="1117"/>
                              <a:ext cx="657" cy="640"/>
                            </a:xfrm>
                            <a:custGeom>
                              <a:avLst/>
                              <a:gdLst/>
                              <a:ahLst/>
                              <a:cxnLst/>
                              <a:pathLst>
                                <a:path w="657" h="640">
                                  <a:moveTo>
                                    <a:pt x="60" y="162"/>
                                  </a:moveTo>
                                  <a:lnTo>
                                    <a:pt x="60" y="160"/>
                                  </a:lnTo>
                                  <a:lnTo>
                                    <a:pt x="61" y="160"/>
                                  </a:lnTo>
                                  <a:lnTo>
                                    <a:pt x="60" y="162"/>
                                  </a:lnTo>
                                  <a:close/>
                                </a:path>
                              </a:pathLst>
                            </a:custGeom>
                            <a:solidFill>
                              <a:srgbClr val="FF0000"/>
                            </a:solidFill>
                            <a:ln>
                              <a:noFill/>
                            </a:ln>
                          </wps:spPr>
                          <wps:bodyPr upright="1"/>
                        </wps:wsp>
                        <wps:wsp>
                          <wps:cNvPr id="990" name="任意多边形 277"/>
                          <wps:cNvSpPr/>
                          <wps:spPr>
                            <a:xfrm>
                              <a:off x="3551" y="1117"/>
                              <a:ext cx="657" cy="640"/>
                            </a:xfrm>
                            <a:custGeom>
                              <a:avLst/>
                              <a:gdLst/>
                              <a:ahLst/>
                              <a:cxnLst/>
                              <a:pathLst>
                                <a:path w="657" h="640">
                                  <a:moveTo>
                                    <a:pt x="611" y="188"/>
                                  </a:moveTo>
                                  <a:lnTo>
                                    <a:pt x="604" y="174"/>
                                  </a:lnTo>
                                  <a:lnTo>
                                    <a:pt x="596" y="160"/>
                                  </a:lnTo>
                                  <a:lnTo>
                                    <a:pt x="613" y="160"/>
                                  </a:lnTo>
                                  <a:lnTo>
                                    <a:pt x="617" y="166"/>
                                  </a:lnTo>
                                  <a:lnTo>
                                    <a:pt x="624" y="180"/>
                                  </a:lnTo>
                                  <a:lnTo>
                                    <a:pt x="627" y="186"/>
                                  </a:lnTo>
                                  <a:lnTo>
                                    <a:pt x="611" y="186"/>
                                  </a:lnTo>
                                  <a:lnTo>
                                    <a:pt x="611" y="188"/>
                                  </a:lnTo>
                                  <a:close/>
                                </a:path>
                              </a:pathLst>
                            </a:custGeom>
                            <a:solidFill>
                              <a:srgbClr val="FF0000"/>
                            </a:solidFill>
                            <a:ln>
                              <a:noFill/>
                            </a:ln>
                          </wps:spPr>
                          <wps:bodyPr upright="1"/>
                        </wps:wsp>
                        <wps:wsp>
                          <wps:cNvPr id="991" name="任意多边形 278"/>
                          <wps:cNvSpPr/>
                          <wps:spPr>
                            <a:xfrm>
                              <a:off x="3551" y="1117"/>
                              <a:ext cx="657" cy="640"/>
                            </a:xfrm>
                            <a:custGeom>
                              <a:avLst/>
                              <a:gdLst/>
                              <a:ahLst/>
                              <a:cxnLst/>
                              <a:pathLst>
                                <a:path w="657" h="640">
                                  <a:moveTo>
                                    <a:pt x="45" y="188"/>
                                  </a:moveTo>
                                  <a:lnTo>
                                    <a:pt x="45" y="186"/>
                                  </a:lnTo>
                                  <a:lnTo>
                                    <a:pt x="46" y="186"/>
                                  </a:lnTo>
                                  <a:lnTo>
                                    <a:pt x="45" y="188"/>
                                  </a:lnTo>
                                  <a:close/>
                                </a:path>
                              </a:pathLst>
                            </a:custGeom>
                            <a:solidFill>
                              <a:srgbClr val="FF0000"/>
                            </a:solidFill>
                            <a:ln>
                              <a:noFill/>
                            </a:ln>
                          </wps:spPr>
                          <wps:bodyPr upright="1"/>
                        </wps:wsp>
                        <wps:wsp>
                          <wps:cNvPr id="992" name="任意多边形 279"/>
                          <wps:cNvSpPr/>
                          <wps:spPr>
                            <a:xfrm>
                              <a:off x="3551" y="1117"/>
                              <a:ext cx="657" cy="640"/>
                            </a:xfrm>
                            <a:custGeom>
                              <a:avLst/>
                              <a:gdLst/>
                              <a:ahLst/>
                              <a:cxnLst/>
                              <a:pathLst>
                                <a:path w="657" h="640">
                                  <a:moveTo>
                                    <a:pt x="632" y="244"/>
                                  </a:moveTo>
                                  <a:lnTo>
                                    <a:pt x="627" y="228"/>
                                  </a:lnTo>
                                  <a:lnTo>
                                    <a:pt x="622" y="214"/>
                                  </a:lnTo>
                                  <a:lnTo>
                                    <a:pt x="617" y="200"/>
                                  </a:lnTo>
                                  <a:lnTo>
                                    <a:pt x="611" y="186"/>
                                  </a:lnTo>
                                  <a:lnTo>
                                    <a:pt x="627" y="186"/>
                                  </a:lnTo>
                                  <a:lnTo>
                                    <a:pt x="631" y="194"/>
                                  </a:lnTo>
                                  <a:lnTo>
                                    <a:pt x="642" y="224"/>
                                  </a:lnTo>
                                  <a:lnTo>
                                    <a:pt x="646" y="240"/>
                                  </a:lnTo>
                                  <a:lnTo>
                                    <a:pt x="647" y="242"/>
                                  </a:lnTo>
                                  <a:lnTo>
                                    <a:pt x="632" y="242"/>
                                  </a:lnTo>
                                  <a:lnTo>
                                    <a:pt x="632" y="244"/>
                                  </a:lnTo>
                                  <a:close/>
                                </a:path>
                              </a:pathLst>
                            </a:custGeom>
                            <a:solidFill>
                              <a:srgbClr val="FF0000"/>
                            </a:solidFill>
                            <a:ln>
                              <a:noFill/>
                            </a:ln>
                          </wps:spPr>
                          <wps:bodyPr upright="1"/>
                        </wps:wsp>
                        <wps:wsp>
                          <wps:cNvPr id="993" name="任意多边形 280"/>
                          <wps:cNvSpPr/>
                          <wps:spPr>
                            <a:xfrm>
                              <a:off x="3551" y="1117"/>
                              <a:ext cx="657" cy="640"/>
                            </a:xfrm>
                            <a:custGeom>
                              <a:avLst/>
                              <a:gdLst/>
                              <a:ahLst/>
                              <a:cxnLst/>
                              <a:pathLst>
                                <a:path w="657" h="640">
                                  <a:moveTo>
                                    <a:pt x="24" y="244"/>
                                  </a:moveTo>
                                  <a:lnTo>
                                    <a:pt x="24" y="242"/>
                                  </a:lnTo>
                                  <a:lnTo>
                                    <a:pt x="25" y="242"/>
                                  </a:lnTo>
                                  <a:lnTo>
                                    <a:pt x="24" y="244"/>
                                  </a:lnTo>
                                  <a:close/>
                                </a:path>
                              </a:pathLst>
                            </a:custGeom>
                            <a:solidFill>
                              <a:srgbClr val="FF0000"/>
                            </a:solidFill>
                            <a:ln>
                              <a:noFill/>
                            </a:ln>
                          </wps:spPr>
                          <wps:bodyPr upright="1"/>
                        </wps:wsp>
                        <wps:wsp>
                          <wps:cNvPr id="994" name="任意多边形 281"/>
                          <wps:cNvSpPr/>
                          <wps:spPr>
                            <a:xfrm>
                              <a:off x="3551" y="1117"/>
                              <a:ext cx="657" cy="640"/>
                            </a:xfrm>
                            <a:custGeom>
                              <a:avLst/>
                              <a:gdLst/>
                              <a:ahLst/>
                              <a:cxnLst/>
                              <a:pathLst>
                                <a:path w="657" h="640">
                                  <a:moveTo>
                                    <a:pt x="638" y="274"/>
                                  </a:moveTo>
                                  <a:lnTo>
                                    <a:pt x="635" y="258"/>
                                  </a:lnTo>
                                  <a:lnTo>
                                    <a:pt x="632" y="242"/>
                                  </a:lnTo>
                                  <a:lnTo>
                                    <a:pt x="647" y="242"/>
                                  </a:lnTo>
                                  <a:lnTo>
                                    <a:pt x="650" y="254"/>
                                  </a:lnTo>
                                  <a:lnTo>
                                    <a:pt x="653" y="270"/>
                                  </a:lnTo>
                                  <a:lnTo>
                                    <a:pt x="653" y="272"/>
                                  </a:lnTo>
                                  <a:lnTo>
                                    <a:pt x="638" y="272"/>
                                  </a:lnTo>
                                  <a:lnTo>
                                    <a:pt x="638" y="274"/>
                                  </a:lnTo>
                                  <a:close/>
                                </a:path>
                              </a:pathLst>
                            </a:custGeom>
                            <a:solidFill>
                              <a:srgbClr val="FF0000"/>
                            </a:solidFill>
                            <a:ln>
                              <a:noFill/>
                            </a:ln>
                          </wps:spPr>
                          <wps:bodyPr upright="1"/>
                        </wps:wsp>
                        <wps:wsp>
                          <wps:cNvPr id="995" name="任意多边形 282"/>
                          <wps:cNvSpPr/>
                          <wps:spPr>
                            <a:xfrm>
                              <a:off x="3551" y="1117"/>
                              <a:ext cx="657" cy="640"/>
                            </a:xfrm>
                            <a:custGeom>
                              <a:avLst/>
                              <a:gdLst/>
                              <a:ahLst/>
                              <a:cxnLst/>
                              <a:pathLst>
                                <a:path w="657" h="640">
                                  <a:moveTo>
                                    <a:pt x="18" y="274"/>
                                  </a:moveTo>
                                  <a:lnTo>
                                    <a:pt x="18" y="272"/>
                                  </a:lnTo>
                                  <a:lnTo>
                                    <a:pt x="18" y="272"/>
                                  </a:lnTo>
                                  <a:lnTo>
                                    <a:pt x="18" y="274"/>
                                  </a:lnTo>
                                  <a:close/>
                                </a:path>
                              </a:pathLst>
                            </a:custGeom>
                            <a:solidFill>
                              <a:srgbClr val="FF0000"/>
                            </a:solidFill>
                            <a:ln>
                              <a:noFill/>
                            </a:ln>
                          </wps:spPr>
                          <wps:bodyPr upright="1"/>
                        </wps:wsp>
                        <wps:wsp>
                          <wps:cNvPr id="996" name="任意多边形 283"/>
                          <wps:cNvSpPr/>
                          <wps:spPr>
                            <a:xfrm>
                              <a:off x="3551" y="1117"/>
                              <a:ext cx="657" cy="640"/>
                            </a:xfrm>
                            <a:custGeom>
                              <a:avLst/>
                              <a:gdLst/>
                              <a:ahLst/>
                              <a:cxnLst/>
                              <a:pathLst>
                                <a:path w="657" h="640">
                                  <a:moveTo>
                                    <a:pt x="656" y="344"/>
                                  </a:moveTo>
                                  <a:lnTo>
                                    <a:pt x="641" y="344"/>
                                  </a:lnTo>
                                  <a:lnTo>
                                    <a:pt x="641" y="336"/>
                                  </a:lnTo>
                                  <a:lnTo>
                                    <a:pt x="641" y="328"/>
                                  </a:lnTo>
                                  <a:lnTo>
                                    <a:pt x="641" y="312"/>
                                  </a:lnTo>
                                  <a:lnTo>
                                    <a:pt x="641" y="304"/>
                                  </a:lnTo>
                                  <a:lnTo>
                                    <a:pt x="641" y="296"/>
                                  </a:lnTo>
                                  <a:lnTo>
                                    <a:pt x="640" y="288"/>
                                  </a:lnTo>
                                  <a:lnTo>
                                    <a:pt x="638" y="272"/>
                                  </a:lnTo>
                                  <a:lnTo>
                                    <a:pt x="653" y="272"/>
                                  </a:lnTo>
                                  <a:lnTo>
                                    <a:pt x="655" y="286"/>
                                  </a:lnTo>
                                  <a:lnTo>
                                    <a:pt x="656" y="294"/>
                                  </a:lnTo>
                                  <a:lnTo>
                                    <a:pt x="656" y="302"/>
                                  </a:lnTo>
                                  <a:lnTo>
                                    <a:pt x="656" y="312"/>
                                  </a:lnTo>
                                  <a:lnTo>
                                    <a:pt x="656" y="328"/>
                                  </a:lnTo>
                                  <a:lnTo>
                                    <a:pt x="656" y="336"/>
                                  </a:lnTo>
                                  <a:lnTo>
                                    <a:pt x="656" y="344"/>
                                  </a:lnTo>
                                  <a:close/>
                                </a:path>
                              </a:pathLst>
                            </a:custGeom>
                            <a:solidFill>
                              <a:srgbClr val="FF0000"/>
                            </a:solidFill>
                            <a:ln>
                              <a:noFill/>
                            </a:ln>
                          </wps:spPr>
                          <wps:bodyPr upright="1"/>
                        </wps:wsp>
                        <wps:wsp>
                          <wps:cNvPr id="997" name="任意多边形 284"/>
                          <wps:cNvSpPr/>
                          <wps:spPr>
                            <a:xfrm>
                              <a:off x="3551" y="1117"/>
                              <a:ext cx="657" cy="640"/>
                            </a:xfrm>
                            <a:custGeom>
                              <a:avLst/>
                              <a:gdLst/>
                              <a:ahLst/>
                              <a:cxnLst/>
                              <a:pathLst>
                                <a:path w="657" h="640">
                                  <a:moveTo>
                                    <a:pt x="16" y="344"/>
                                  </a:moveTo>
                                  <a:lnTo>
                                    <a:pt x="15" y="342"/>
                                  </a:lnTo>
                                  <a:lnTo>
                                    <a:pt x="16" y="344"/>
                                  </a:lnTo>
                                  <a:close/>
                                </a:path>
                              </a:pathLst>
                            </a:custGeom>
                            <a:solidFill>
                              <a:srgbClr val="FF0000"/>
                            </a:solidFill>
                            <a:ln>
                              <a:noFill/>
                            </a:ln>
                          </wps:spPr>
                          <wps:bodyPr upright="1"/>
                        </wps:wsp>
                        <wps:wsp>
                          <wps:cNvPr id="998" name="任意多边形 285"/>
                          <wps:cNvSpPr/>
                          <wps:spPr>
                            <a:xfrm>
                              <a:off x="3551" y="1117"/>
                              <a:ext cx="657" cy="640"/>
                            </a:xfrm>
                            <a:custGeom>
                              <a:avLst/>
                              <a:gdLst/>
                              <a:ahLst/>
                              <a:cxnLst/>
                              <a:pathLst>
                                <a:path w="657" h="640">
                                  <a:moveTo>
                                    <a:pt x="650" y="382"/>
                                  </a:moveTo>
                                  <a:lnTo>
                                    <a:pt x="635" y="382"/>
                                  </a:lnTo>
                                  <a:lnTo>
                                    <a:pt x="638" y="366"/>
                                  </a:lnTo>
                                  <a:lnTo>
                                    <a:pt x="640" y="350"/>
                                  </a:lnTo>
                                  <a:lnTo>
                                    <a:pt x="641" y="342"/>
                                  </a:lnTo>
                                  <a:lnTo>
                                    <a:pt x="641" y="344"/>
                                  </a:lnTo>
                                  <a:lnTo>
                                    <a:pt x="656" y="344"/>
                                  </a:lnTo>
                                  <a:lnTo>
                                    <a:pt x="655" y="352"/>
                                  </a:lnTo>
                                  <a:lnTo>
                                    <a:pt x="653" y="368"/>
                                  </a:lnTo>
                                  <a:lnTo>
                                    <a:pt x="650" y="382"/>
                                  </a:lnTo>
                                  <a:close/>
                                </a:path>
                              </a:pathLst>
                            </a:custGeom>
                            <a:solidFill>
                              <a:srgbClr val="FF0000"/>
                            </a:solidFill>
                            <a:ln>
                              <a:noFill/>
                            </a:ln>
                          </wps:spPr>
                          <wps:bodyPr upright="1"/>
                        </wps:wsp>
                        <wps:wsp>
                          <wps:cNvPr id="999" name="任意多边形 286"/>
                          <wps:cNvSpPr/>
                          <wps:spPr>
                            <a:xfrm>
                              <a:off x="3551" y="1117"/>
                              <a:ext cx="657" cy="640"/>
                            </a:xfrm>
                            <a:custGeom>
                              <a:avLst/>
                              <a:gdLst/>
                              <a:ahLst/>
                              <a:cxnLst/>
                              <a:pathLst>
                                <a:path w="657" h="640">
                                  <a:moveTo>
                                    <a:pt x="21" y="382"/>
                                  </a:moveTo>
                                  <a:lnTo>
                                    <a:pt x="21" y="382"/>
                                  </a:lnTo>
                                  <a:lnTo>
                                    <a:pt x="21" y="380"/>
                                  </a:lnTo>
                                  <a:lnTo>
                                    <a:pt x="21" y="382"/>
                                  </a:lnTo>
                                  <a:close/>
                                </a:path>
                              </a:pathLst>
                            </a:custGeom>
                            <a:solidFill>
                              <a:srgbClr val="FF0000"/>
                            </a:solidFill>
                            <a:ln>
                              <a:noFill/>
                            </a:ln>
                          </wps:spPr>
                          <wps:bodyPr upright="1"/>
                        </wps:wsp>
                        <wps:wsp>
                          <wps:cNvPr id="1000" name="任意多边形 287"/>
                          <wps:cNvSpPr/>
                          <wps:spPr>
                            <a:xfrm>
                              <a:off x="3551" y="1117"/>
                              <a:ext cx="657" cy="640"/>
                            </a:xfrm>
                            <a:custGeom>
                              <a:avLst/>
                              <a:gdLst/>
                              <a:ahLst/>
                              <a:cxnLst/>
                              <a:pathLst>
                                <a:path w="657" h="640">
                                  <a:moveTo>
                                    <a:pt x="620" y="466"/>
                                  </a:moveTo>
                                  <a:lnTo>
                                    <a:pt x="604" y="466"/>
                                  </a:lnTo>
                                  <a:lnTo>
                                    <a:pt x="611" y="452"/>
                                  </a:lnTo>
                                  <a:lnTo>
                                    <a:pt x="617" y="438"/>
                                  </a:lnTo>
                                  <a:lnTo>
                                    <a:pt x="623" y="424"/>
                                  </a:lnTo>
                                  <a:lnTo>
                                    <a:pt x="627" y="410"/>
                                  </a:lnTo>
                                  <a:lnTo>
                                    <a:pt x="632" y="396"/>
                                  </a:lnTo>
                                  <a:lnTo>
                                    <a:pt x="635" y="380"/>
                                  </a:lnTo>
                                  <a:lnTo>
                                    <a:pt x="635" y="382"/>
                                  </a:lnTo>
                                  <a:lnTo>
                                    <a:pt x="650" y="382"/>
                                  </a:lnTo>
                                  <a:lnTo>
                                    <a:pt x="650" y="384"/>
                                  </a:lnTo>
                                  <a:lnTo>
                                    <a:pt x="631" y="444"/>
                                  </a:lnTo>
                                  <a:lnTo>
                                    <a:pt x="624" y="458"/>
                                  </a:lnTo>
                                  <a:lnTo>
                                    <a:pt x="620" y="466"/>
                                  </a:lnTo>
                                  <a:close/>
                                </a:path>
                              </a:pathLst>
                            </a:custGeom>
                            <a:solidFill>
                              <a:srgbClr val="FF0000"/>
                            </a:solidFill>
                            <a:ln>
                              <a:noFill/>
                            </a:ln>
                          </wps:spPr>
                          <wps:bodyPr upright="1"/>
                        </wps:wsp>
                        <wps:wsp>
                          <wps:cNvPr id="1001" name="任意多边形 288"/>
                          <wps:cNvSpPr/>
                          <wps:spPr>
                            <a:xfrm>
                              <a:off x="3551" y="1117"/>
                              <a:ext cx="657" cy="640"/>
                            </a:xfrm>
                            <a:custGeom>
                              <a:avLst/>
                              <a:gdLst/>
                              <a:ahLst/>
                              <a:cxnLst/>
                              <a:pathLst>
                                <a:path w="657" h="640">
                                  <a:moveTo>
                                    <a:pt x="53" y="466"/>
                                  </a:moveTo>
                                  <a:lnTo>
                                    <a:pt x="52" y="466"/>
                                  </a:lnTo>
                                  <a:lnTo>
                                    <a:pt x="52" y="464"/>
                                  </a:lnTo>
                                  <a:lnTo>
                                    <a:pt x="53" y="466"/>
                                  </a:lnTo>
                                  <a:close/>
                                </a:path>
                              </a:pathLst>
                            </a:custGeom>
                            <a:solidFill>
                              <a:srgbClr val="FF0000"/>
                            </a:solidFill>
                            <a:ln>
                              <a:noFill/>
                            </a:ln>
                          </wps:spPr>
                          <wps:bodyPr upright="1"/>
                        </wps:wsp>
                        <wps:wsp>
                          <wps:cNvPr id="1002" name="任意多边形 289"/>
                          <wps:cNvSpPr/>
                          <wps:spPr>
                            <a:xfrm>
                              <a:off x="3551" y="1117"/>
                              <a:ext cx="657" cy="640"/>
                            </a:xfrm>
                            <a:custGeom>
                              <a:avLst/>
                              <a:gdLst/>
                              <a:ahLst/>
                              <a:cxnLst/>
                              <a:pathLst>
                                <a:path w="657" h="640">
                                  <a:moveTo>
                                    <a:pt x="549" y="556"/>
                                  </a:moveTo>
                                  <a:lnTo>
                                    <a:pt x="527" y="556"/>
                                  </a:lnTo>
                                  <a:lnTo>
                                    <a:pt x="539" y="546"/>
                                  </a:lnTo>
                                  <a:lnTo>
                                    <a:pt x="539" y="546"/>
                                  </a:lnTo>
                                  <a:lnTo>
                                    <a:pt x="550" y="536"/>
                                  </a:lnTo>
                                  <a:lnTo>
                                    <a:pt x="550" y="536"/>
                                  </a:lnTo>
                                  <a:lnTo>
                                    <a:pt x="560" y="524"/>
                                  </a:lnTo>
                                  <a:lnTo>
                                    <a:pt x="560" y="524"/>
                                  </a:lnTo>
                                  <a:lnTo>
                                    <a:pt x="570" y="514"/>
                                  </a:lnTo>
                                  <a:lnTo>
                                    <a:pt x="570" y="514"/>
                                  </a:lnTo>
                                  <a:lnTo>
                                    <a:pt x="579" y="502"/>
                                  </a:lnTo>
                                  <a:lnTo>
                                    <a:pt x="579" y="502"/>
                                  </a:lnTo>
                                  <a:lnTo>
                                    <a:pt x="588" y="490"/>
                                  </a:lnTo>
                                  <a:lnTo>
                                    <a:pt x="596" y="478"/>
                                  </a:lnTo>
                                  <a:lnTo>
                                    <a:pt x="604" y="464"/>
                                  </a:lnTo>
                                  <a:lnTo>
                                    <a:pt x="604" y="466"/>
                                  </a:lnTo>
                                  <a:lnTo>
                                    <a:pt x="620" y="466"/>
                                  </a:lnTo>
                                  <a:lnTo>
                                    <a:pt x="617" y="472"/>
                                  </a:lnTo>
                                  <a:lnTo>
                                    <a:pt x="609" y="486"/>
                                  </a:lnTo>
                                  <a:lnTo>
                                    <a:pt x="600" y="498"/>
                                  </a:lnTo>
                                  <a:lnTo>
                                    <a:pt x="591" y="512"/>
                                  </a:lnTo>
                                  <a:lnTo>
                                    <a:pt x="581" y="524"/>
                                  </a:lnTo>
                                  <a:lnTo>
                                    <a:pt x="571" y="534"/>
                                  </a:lnTo>
                                  <a:lnTo>
                                    <a:pt x="560" y="546"/>
                                  </a:lnTo>
                                  <a:lnTo>
                                    <a:pt x="549" y="556"/>
                                  </a:lnTo>
                                  <a:close/>
                                </a:path>
                              </a:pathLst>
                            </a:custGeom>
                            <a:solidFill>
                              <a:srgbClr val="FF0000"/>
                            </a:solidFill>
                            <a:ln>
                              <a:noFill/>
                            </a:ln>
                          </wps:spPr>
                          <wps:bodyPr upright="1"/>
                        </wps:wsp>
                        <wps:wsp>
                          <wps:cNvPr id="1003" name="任意多边形 290"/>
                          <wps:cNvSpPr/>
                          <wps:spPr>
                            <a:xfrm>
                              <a:off x="3551" y="1117"/>
                              <a:ext cx="657" cy="640"/>
                            </a:xfrm>
                            <a:custGeom>
                              <a:avLst/>
                              <a:gdLst/>
                              <a:ahLst/>
                              <a:cxnLst/>
                              <a:pathLst>
                                <a:path w="657" h="640">
                                  <a:moveTo>
                                    <a:pt x="131" y="556"/>
                                  </a:moveTo>
                                  <a:lnTo>
                                    <a:pt x="129" y="556"/>
                                  </a:lnTo>
                                  <a:lnTo>
                                    <a:pt x="128" y="554"/>
                                  </a:lnTo>
                                  <a:lnTo>
                                    <a:pt x="131" y="556"/>
                                  </a:lnTo>
                                  <a:close/>
                                </a:path>
                              </a:pathLst>
                            </a:custGeom>
                            <a:solidFill>
                              <a:srgbClr val="FF0000"/>
                            </a:solidFill>
                            <a:ln>
                              <a:noFill/>
                            </a:ln>
                          </wps:spPr>
                          <wps:bodyPr upright="1"/>
                        </wps:wsp>
                        <wps:wsp>
                          <wps:cNvPr id="1004" name="任意多边形 291"/>
                          <wps:cNvSpPr/>
                          <wps:spPr>
                            <a:xfrm>
                              <a:off x="3551" y="1117"/>
                              <a:ext cx="657" cy="640"/>
                            </a:xfrm>
                            <a:custGeom>
                              <a:avLst/>
                              <a:gdLst/>
                              <a:ahLst/>
                              <a:cxnLst/>
                              <a:pathLst>
                                <a:path w="657" h="640">
                                  <a:moveTo>
                                    <a:pt x="431" y="624"/>
                                  </a:moveTo>
                                  <a:lnTo>
                                    <a:pt x="360" y="624"/>
                                  </a:lnTo>
                                  <a:lnTo>
                                    <a:pt x="376" y="622"/>
                                  </a:lnTo>
                                  <a:lnTo>
                                    <a:pt x="376" y="622"/>
                                  </a:lnTo>
                                  <a:lnTo>
                                    <a:pt x="391" y="618"/>
                                  </a:lnTo>
                                  <a:lnTo>
                                    <a:pt x="391" y="618"/>
                                  </a:lnTo>
                                  <a:lnTo>
                                    <a:pt x="407" y="616"/>
                                  </a:lnTo>
                                  <a:lnTo>
                                    <a:pt x="406" y="616"/>
                                  </a:lnTo>
                                  <a:lnTo>
                                    <a:pt x="421" y="612"/>
                                  </a:lnTo>
                                  <a:lnTo>
                                    <a:pt x="421" y="612"/>
                                  </a:lnTo>
                                  <a:lnTo>
                                    <a:pt x="436" y="606"/>
                                  </a:lnTo>
                                  <a:lnTo>
                                    <a:pt x="436" y="606"/>
                                  </a:lnTo>
                                  <a:lnTo>
                                    <a:pt x="450" y="600"/>
                                  </a:lnTo>
                                  <a:lnTo>
                                    <a:pt x="450" y="600"/>
                                  </a:lnTo>
                                  <a:lnTo>
                                    <a:pt x="464" y="594"/>
                                  </a:lnTo>
                                  <a:lnTo>
                                    <a:pt x="464" y="594"/>
                                  </a:lnTo>
                                  <a:lnTo>
                                    <a:pt x="478" y="588"/>
                                  </a:lnTo>
                                  <a:lnTo>
                                    <a:pt x="477" y="588"/>
                                  </a:lnTo>
                                  <a:lnTo>
                                    <a:pt x="491" y="580"/>
                                  </a:lnTo>
                                  <a:lnTo>
                                    <a:pt x="490" y="580"/>
                                  </a:lnTo>
                                  <a:lnTo>
                                    <a:pt x="503" y="572"/>
                                  </a:lnTo>
                                  <a:lnTo>
                                    <a:pt x="503" y="572"/>
                                  </a:lnTo>
                                  <a:lnTo>
                                    <a:pt x="516" y="564"/>
                                  </a:lnTo>
                                  <a:lnTo>
                                    <a:pt x="515" y="564"/>
                                  </a:lnTo>
                                  <a:lnTo>
                                    <a:pt x="528" y="554"/>
                                  </a:lnTo>
                                  <a:lnTo>
                                    <a:pt x="527" y="556"/>
                                  </a:lnTo>
                                  <a:lnTo>
                                    <a:pt x="549" y="556"/>
                                  </a:lnTo>
                                  <a:lnTo>
                                    <a:pt x="537" y="566"/>
                                  </a:lnTo>
                                  <a:lnTo>
                                    <a:pt x="485" y="602"/>
                                  </a:lnTo>
                                  <a:lnTo>
                                    <a:pt x="441" y="620"/>
                                  </a:lnTo>
                                  <a:lnTo>
                                    <a:pt x="431" y="624"/>
                                  </a:lnTo>
                                  <a:close/>
                                </a:path>
                              </a:pathLst>
                            </a:custGeom>
                            <a:solidFill>
                              <a:srgbClr val="FF0000"/>
                            </a:solidFill>
                            <a:ln>
                              <a:noFill/>
                            </a:ln>
                          </wps:spPr>
                          <wps:bodyPr upright="1"/>
                        </wps:wsp>
                        <wps:wsp>
                          <wps:cNvPr id="1005" name="任意多边形 292"/>
                          <wps:cNvSpPr/>
                          <wps:spPr>
                            <a:xfrm>
                              <a:off x="3551" y="1117"/>
                              <a:ext cx="657" cy="640"/>
                            </a:xfrm>
                            <a:custGeom>
                              <a:avLst/>
                              <a:gdLst/>
                              <a:ahLst/>
                              <a:cxnLst/>
                              <a:pathLst>
                                <a:path w="657" h="640">
                                  <a:moveTo>
                                    <a:pt x="345" y="640"/>
                                  </a:moveTo>
                                  <a:lnTo>
                                    <a:pt x="311" y="640"/>
                                  </a:lnTo>
                                  <a:lnTo>
                                    <a:pt x="303" y="638"/>
                                  </a:lnTo>
                                  <a:lnTo>
                                    <a:pt x="353" y="638"/>
                                  </a:lnTo>
                                  <a:lnTo>
                                    <a:pt x="345" y="640"/>
                                  </a:lnTo>
                                  <a:close/>
                                </a:path>
                              </a:pathLst>
                            </a:custGeom>
                            <a:solidFill>
                              <a:srgbClr val="FF0000"/>
                            </a:solidFill>
                            <a:ln>
                              <a:noFill/>
                            </a:ln>
                          </wps:spPr>
                          <wps:bodyPr upright="1"/>
                        </wps:wsp>
                        <pic:pic xmlns:pic="http://schemas.openxmlformats.org/drawingml/2006/picture">
                          <pic:nvPicPr>
                            <pic:cNvPr id="1006" name="图片 293"/>
                            <pic:cNvPicPr>
                              <a:picLocks noChangeAspect="1"/>
                            </pic:cNvPicPr>
                          </pic:nvPicPr>
                          <pic:blipFill>
                            <a:blip r:embed="rId34"/>
                            <a:stretch>
                              <a:fillRect/>
                            </a:stretch>
                          </pic:blipFill>
                          <pic:spPr>
                            <a:xfrm>
                              <a:off x="3721" y="1337"/>
                              <a:ext cx="335" cy="288"/>
                            </a:xfrm>
                            <a:prstGeom prst="rect">
                              <a:avLst/>
                            </a:prstGeom>
                            <a:noFill/>
                            <a:ln>
                              <a:noFill/>
                            </a:ln>
                          </pic:spPr>
                        </pic:pic>
                      </wpg:grpSp>
                    </wpg:wgp>
                  </a:graphicData>
                </a:graphic>
              </wp:anchor>
            </w:drawing>
          </mc:Choice>
          <mc:Fallback>
            <w:pict>
              <v:group id="组合 270" o:spid="_x0000_s1026" o:spt="203" style="position:absolute;left:0pt;margin-left:177.5pt;margin-top:55.85pt;height:32pt;width:32.85pt;mso-position-horizontal-relative:page;z-index:-251620352;mso-width-relative:page;mso-height-relative:page;" coordorigin="3551,1117" coordsize="657,640" o:gfxdata="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">
                <o:lock v:ext="edit" aspectratio="f"/>
                <v:group id="组合 271" o:spid="_x0000_s1026" o:spt="203" style="position:absolute;left:3558;top:1125;height:626;width:642;" coordorigin="3558,1125" coordsize="642,626"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任意多边形 272" o:spid="_x0000_s1026" o:spt="100" style="position:absolute;left:3558;top:1125;height:626;width:642;" fillcolor="#FF0000" filled="t" stroked="f" coordsize="642,626" o:gfxdata="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VVq28AAAA&#10;3AAAAA8AAAAAAAAAAQAgAAAAIgAAAGRycy9kb3ducmV2LnhtbFBLAQIUABQAAAAIAIdO4kAzLwWe&#10;OwAAADkAAAAQAAAAAAAAAAEAIAAAAAsBAABkcnMvc2hhcGV4bWwueG1sUEsFBgAAAAAGAAYAWwEA&#10;ALUDAAAAAA==&#10;" path="m321,626l247,617,180,594,120,557,71,508,33,450,8,384,0,313,8,241,33,175,71,117,120,68,180,32,247,8,321,0,395,8,462,32,522,68,571,117,609,175,634,241,642,312,634,384,609,450,571,508,522,557,462,594,395,617,321,626xe">
                    <v:fill on="t" focussize="0,0"/>
                    <v:stroke on="f"/>
                    <v:imagedata o:title=""/>
                    <o:lock v:ext="edit" aspectratio="f"/>
                  </v:shape>
                </v:group>
                <v:group id="组合 273" o:spid="_x0000_s1026" o:spt="203" style="position:absolute;left:3551;top:1117;height:640;width:657;" coordorigin="3551,1117" coordsize="657,640"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f"/>
                  <v:shape id="任意多边形 274" o:spid="_x0000_s1026" o:spt="100" style="position:absolute;left:3551;top:1117;height:640;width:657;" fillcolor="#FF0000" filled="t" stroked="f" coordsize="657,640" o:gfxdata="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t/5k&#10;wAAAANwAAAAPAAAAAAAAAAEAIAAAACIAAABkcnMvZG93bnJldi54bWxQSwECFAAUAAAACACHTuJA&#10;My8FnjsAAAA5AAAAEAAAAAAAAAABACAAAAAPAQAAZHJzL3NoYXBleG1sLnhtbFBLBQYAAAAABgAG&#10;AFsBAAC5AwAAAAA=&#10;" path="m362,638l294,638,262,634,186,608,132,576,85,534,75,524,65,512,56,498,47,486,19,430,3,368,0,328,0,312,10,240,32,180,47,154,56,140,96,92,144,54,215,18,230,14,246,8,262,6,278,2,294,0,362,0,378,2,394,6,410,8,426,14,304,14,296,16,296,16,280,18,280,18,265,20,265,20,249,24,250,24,235,28,235,28,220,32,220,32,206,38,206,38,192,44,192,44,178,50,179,50,165,58,166,58,152,66,153,66,140,74,140,74,128,84,129,84,117,94,117,94,106,104,106,104,96,114,96,114,86,126,86,126,77,136,77,136,68,148,68,148,61,160,60,160,52,174,46,186,45,186,39,200,33,214,29,228,25,242,24,242,21,258,18,272,18,272,16,288,15,296,15,304,15,312,15,328,15,336,15,344,16,350,18,366,21,382,21,382,24,396,29,410,34,424,39,438,45,452,52,466,53,466,60,478,68,490,68,490,77,502,77,502,86,514,86,514,96,524,96,524,106,536,106,536,117,546,117,546,129,556,131,556,140,564,140,564,153,572,152,572,166,580,165,580,179,588,178,588,192,594,192,594,206,600,206,600,220,606,220,606,235,612,235,612,250,616,249,616,265,618,265,618,280,622,280,622,296,624,431,624,426,626,394,634,362,638xe">
                    <v:fill on="t" focussize="0,0"/>
                    <v:stroke on="f"/>
                    <v:imagedata o:title=""/>
                    <o:lock v:ext="edit" aspectratio="f"/>
                  </v:shape>
                  <v:shape id="任意多边形 275" o:spid="_x0000_s1026" o:spt="100" style="position:absolute;left:3551;top:1117;height:640;width:657;" fillcolor="#FF0000" filled="t" stroked="f" coordsize="657,640" o:gfxdata="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GoWvQAA&#10;ANwAAAAPAAAAAAAAAAEAIAAAACIAAABkcnMvZG93bnJldi54bWxQSwECFAAUAAAACACHTuJAMy8F&#10;njsAAAA5AAAAEAAAAAAAAAABACAAAAAMAQAAZHJzL3NoYXBleG1sLnhtbFBLBQYAAAAABgAGAFsB&#10;AAC2AwAAAAA=&#10;" path="m596,162l588,148,579,136,579,136,570,126,570,126,560,114,560,114,550,104,550,104,539,94,539,94,527,84,528,84,515,74,516,74,503,66,503,66,490,58,491,58,477,50,478,50,464,44,464,44,450,38,450,38,436,32,436,32,421,28,421,28,406,24,407,24,391,20,391,20,376,18,376,18,360,16,360,16,352,14,426,14,441,18,498,46,549,82,591,128,609,154,613,160,596,160,596,162xe">
                    <v:fill on="t" focussize="0,0"/>
                    <v:stroke on="f"/>
                    <v:imagedata o:title=""/>
                    <o:lock v:ext="edit" aspectratio="f"/>
                  </v:shape>
                  <v:shape id="任意多边形 276" o:spid="_x0000_s1026" o:spt="100" style="position:absolute;left:3551;top:1117;height:640;width:657;" fillcolor="#FF0000" filled="t" stroked="f" coordsize="657,640" o:gfxdata="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z42/&#10;AAAA3AAAAA8AAAAAAAAAAQAgAAAAIgAAAGRycy9kb3ducmV2LnhtbFBLAQIUABQAAAAIAIdO4kAz&#10;LwWeOwAAADkAAAAQAAAAAAAAAAEAIAAAAA4BAABkcnMvc2hhcGV4bWwueG1sUEsFBgAAAAAGAAYA&#10;WwEAALgDAAAAAA==&#10;" path="m60,162l60,160,61,160,60,162xe">
                    <v:fill on="t" focussize="0,0"/>
                    <v:stroke on="f"/>
                    <v:imagedata o:title=""/>
                    <o:lock v:ext="edit" aspectratio="f"/>
                  </v:shape>
                  <v:shape id="任意多边形 277" o:spid="_x0000_s1026" o:spt="100" style="position:absolute;left:3551;top:1117;height:640;width:657;" fillcolor="#FF0000" filled="t" stroked="f" coordsize="657,640" o:gfxdata="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fwzb4A&#10;AADcAAAADwAAAAAAAAABACAAAAAiAAAAZHJzL2Rvd25yZXYueG1sUEsBAhQAFAAAAAgAh07iQDMv&#10;BZ47AAAAOQAAABAAAAAAAAAAAQAgAAAADQEAAGRycy9zaGFwZXhtbC54bWxQSwUGAAAAAAYABgBb&#10;AQAAtwMAAAAA&#10;" path="m611,188l604,174,596,160,613,160,617,166,624,180,627,186,611,186,611,188xe">
                    <v:fill on="t" focussize="0,0"/>
                    <v:stroke on="f"/>
                    <v:imagedata o:title=""/>
                    <o:lock v:ext="edit" aspectratio="f"/>
                  </v:shape>
                  <v:shape id="任意多边形 278" o:spid="_x0000_s1026" o:spt="100" style="position:absolute;left:3551;top:1117;height:640;width:657;" fillcolor="#FF0000" filled="t" stroked="f" coordsize="657,640" o:gfxdata="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y1VW&#10;wAAAANwAAAAPAAAAAAAAAAEAIAAAACIAAABkcnMvZG93bnJldi54bWxQSwECFAAUAAAACACHTuJA&#10;My8FnjsAAAA5AAAAEAAAAAAAAAABACAAAAAPAQAAZHJzL3NoYXBleG1sLnhtbFBLBQYAAAAABgAG&#10;AFsBAAC5AwAAAAA=&#10;" path="m45,188l45,186,46,186,45,188xe">
                    <v:fill on="t" focussize="0,0"/>
                    <v:stroke on="f"/>
                    <v:imagedata o:title=""/>
                    <o:lock v:ext="edit" aspectratio="f"/>
                  </v:shape>
                  <v:shape id="任意多边形 279" o:spid="_x0000_s1026" o:spt="100" style="position:absolute;left:3551;top:1117;height:640;width:657;" fillcolor="#FF0000" filled="t" stroked="f" coordsize="657,640" o:gfxdata="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csh&#10;wAAAANwAAAAPAAAAAAAAAAEAIAAAACIAAABkcnMvZG93bnJldi54bWxQSwECFAAUAAAACACHTuJA&#10;My8FnjsAAAA5AAAAEAAAAAAAAAABACAAAAAPAQAAZHJzL3NoYXBleG1sLnhtbFBLBQYAAAAABgAG&#10;AFsBAAC5AwAAAAA=&#10;" path="m632,244l627,228,622,214,617,200,611,186,627,186,631,194,642,224,646,240,647,242,632,242,632,244xe">
                    <v:fill on="t" focussize="0,0"/>
                    <v:stroke on="f"/>
                    <v:imagedata o:title=""/>
                    <o:lock v:ext="edit" aspectratio="f"/>
                  </v:shape>
                  <v:shape id="任意多边形 280" o:spid="_x0000_s1026" o:spt="100" style="position:absolute;left:3551;top:1117;height:640;width:657;" fillcolor="#FF0000" filled="t" stroked="f" coordsize="657,640" o:gfxdata="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W66&#10;wAAAANwAAAAPAAAAAAAAAAEAIAAAACIAAABkcnMvZG93bnJldi54bWxQSwECFAAUAAAACACHTuJA&#10;My8FnjsAAAA5AAAAEAAAAAAAAAABACAAAAAPAQAAZHJzL3NoYXBleG1sLnhtbFBLBQYAAAAABgAG&#10;AFsBAAC5AwAAAAA=&#10;" path="m24,244l24,242,25,242,24,244xe">
                    <v:fill on="t" focussize="0,0"/>
                    <v:stroke on="f"/>
                    <v:imagedata o:title=""/>
                    <o:lock v:ext="edit" aspectratio="f"/>
                  </v:shape>
                  <v:shape id="任意多边形 281" o:spid="_x0000_s1026" o:spt="100" style="position:absolute;left:3551;top:1117;height:640;width:657;" fillcolor="#FF0000" filled="t" stroked="f" coordsize="657,640" o:gfxdata="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9s6/&#10;AAAA3AAAAA8AAAAAAAAAAQAgAAAAIgAAAGRycy9kb3ducmV2LnhtbFBLAQIUABQAAAAIAIdO4kAz&#10;LwWeOwAAADkAAAAQAAAAAAAAAAEAIAAAAA4BAABkcnMvc2hhcGV4bWwueG1sUEsFBgAAAAAGAAYA&#10;WwEAALgDAAAAAA==&#10;" path="m638,274l635,258,632,242,647,242,650,254,653,270,653,272,638,272,638,274xe">
                    <v:fill on="t" focussize="0,0"/>
                    <v:stroke on="f"/>
                    <v:imagedata o:title=""/>
                    <o:lock v:ext="edit" aspectratio="f"/>
                  </v:shape>
                  <v:shape id="任意多边形 282" o:spid="_x0000_s1026" o:spt="100" style="position:absolute;left:3551;top:1117;height:640;width:657;" fillcolor="#FF0000" filled="t" stroked="f" coordsize="657,640" o:gfxdata="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wU1W/&#10;AAAA3AAAAA8AAAAAAAAAAQAgAAAAIgAAAGRycy9kb3ducmV2LnhtbFBLAQIUABQAAAAIAIdO4kAz&#10;LwWeOwAAADkAAAAQAAAAAAAAAAEAIAAAAA4BAABkcnMvc2hhcGV4bWwueG1sUEsFBgAAAAAGAAYA&#10;WwEAALgDAAAAAA==&#10;" path="m18,274l18,272,18,272,18,274xe">
                    <v:fill on="t" focussize="0,0"/>
                    <v:stroke on="f"/>
                    <v:imagedata o:title=""/>
                    <o:lock v:ext="edit" aspectratio="f"/>
                  </v:shape>
                  <v:shape id="任意多边形 283" o:spid="_x0000_s1026" o:spt="100" style="position:absolute;left:3551;top:1117;height:640;width:657;" fillcolor="#FF0000" filled="t" stroked="f" coordsize="657,640" o:gfxdata="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izSK/&#10;AAAA3AAAAA8AAAAAAAAAAQAgAAAAIgAAAGRycy9kb3ducmV2LnhtbFBLAQIUABQAAAAIAIdO4kAz&#10;LwWeOwAAADkAAAAQAAAAAAAAAAEAIAAAAA4BAABkcnMvc2hhcGV4bWwueG1sUEsFBgAAAAAGAAYA&#10;WwEAALgDAAAAAA==&#10;" path="m656,344l641,344,641,336,641,328,641,312,641,304,641,296,640,288,638,272,653,272,655,286,656,294,656,302,656,312,656,328,656,336,656,344xe">
                    <v:fill on="t" focussize="0,0"/>
                    <v:stroke on="f"/>
                    <v:imagedata o:title=""/>
                    <o:lock v:ext="edit" aspectratio="f"/>
                  </v:shape>
                  <v:shape id="任意多边形 284" o:spid="_x0000_s1026" o:spt="100" style="position:absolute;left:3551;top:1117;height:640;width:657;" fillcolor="#FF0000" filled="t" stroked="f" coordsize="657,640" o:gfxdata="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uaLm/&#10;AAAA3AAAAA8AAAAAAAAAAQAgAAAAIgAAAGRycy9kb3ducmV2LnhtbFBLAQIUABQAAAAIAIdO4kAz&#10;LwWeOwAAADkAAAAQAAAAAAAAAAEAIAAAAA4BAABkcnMvc2hhcGV4bWwueG1sUEsFBgAAAAAGAAYA&#10;WwEAALgDAAAAAA==&#10;" path="m16,344l15,342,16,344xe">
                    <v:fill on="t" focussize="0,0"/>
                    <v:stroke on="f"/>
                    <v:imagedata o:title=""/>
                    <o:lock v:ext="edit" aspectratio="f"/>
                  </v:shape>
                  <v:shape id="任意多边形 285" o:spid="_x0000_s1026" o:spt="100" style="position:absolute;left:3551;top:1117;height:640;width:657;" fillcolor="#FF0000" filled="t" stroked="f" coordsize="657,640" o:gfxdata="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H8y74A&#10;AADcAAAADwAAAAAAAAABACAAAAAiAAAAZHJzL2Rvd25yZXYueG1sUEsBAhQAFAAAAAgAh07iQDMv&#10;BZ47AAAAOQAAABAAAAAAAAAAAQAgAAAADQEAAGRycy9zaGFwZXhtbC54bWxQSwUGAAAAAAYABgBb&#10;AQAAtwMAAAAA&#10;" path="m650,382l635,382,638,366,640,350,641,342,641,344,656,344,655,352,653,368,650,382xe">
                    <v:fill on="t" focussize="0,0"/>
                    <v:stroke on="f"/>
                    <v:imagedata o:title=""/>
                    <o:lock v:ext="edit" aspectratio="f"/>
                  </v:shape>
                  <v:shape id="任意多边形 286" o:spid="_x0000_s1026" o:spt="100" style="position:absolute;left:3551;top:1117;height:640;width:657;" fillcolor="#FF0000" filled="t" stroked="f" coordsize="657,640" o:gfxdata="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9WVC/&#10;AAAA3AAAAA8AAAAAAAAAAQAgAAAAIgAAAGRycy9kb3ducmV2LnhtbFBLAQIUABQAAAAIAIdO4kAz&#10;LwWeOwAAADkAAAAQAAAAAAAAAAEAIAAAAA4BAABkcnMvc2hhcGV4bWwueG1sUEsFBgAAAAAGAAYA&#10;WwEAALgDAAAAAA==&#10;" path="m21,382l21,382,21,380,21,382xe">
                    <v:fill on="t" focussize="0,0"/>
                    <v:stroke on="f"/>
                    <v:imagedata o:title=""/>
                    <o:lock v:ext="edit" aspectratio="f"/>
                  </v:shape>
                  <v:shape id="任意多边形 287" o:spid="_x0000_s1026" o:spt="100" style="position:absolute;left:3551;top:1117;height:640;width:657;" fillcolor="#FF0000" filled="t" stroked="f" coordsize="657,640" o:gfxdata="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0fY&#10;wAAAAN0AAAAPAAAAAAAAAAEAIAAAACIAAABkcnMvZG93bnJldi54bWxQSwECFAAUAAAACACHTuJA&#10;My8FnjsAAAA5AAAAEAAAAAAAAAABACAAAAAPAQAAZHJzL3NoYXBleG1sLnhtbFBLBQYAAAAABgAG&#10;AFsBAAC5AwAAAAA=&#10;" path="m620,466l604,466,611,452,617,438,623,424,627,410,632,396,635,380,635,382,650,382,650,384,631,444,624,458,620,466xe">
                    <v:fill on="t" focussize="0,0"/>
                    <v:stroke on="f"/>
                    <v:imagedata o:title=""/>
                    <o:lock v:ext="edit" aspectratio="f"/>
                  </v:shape>
                  <v:shape id="任意多边形 288" o:spid="_x0000_s1026" o:spt="100" style="position:absolute;left:3551;top:1117;height:640;width:657;" fillcolor="#FF0000" filled="t" stroked="f" coordsize="657,640" o:gfxdata="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N+JDvQAA&#10;AN0AAAAPAAAAAAAAAAEAIAAAACIAAABkcnMvZG93bnJldi54bWxQSwECFAAUAAAACACHTuJAMy8F&#10;njsAAAA5AAAAEAAAAAAAAAABACAAAAAMAQAAZHJzL3NoYXBleG1sLnhtbFBLBQYAAAAABgAGAFsB&#10;AAC2AwAAAAA=&#10;" path="m53,466l52,466,52,464,53,466xe">
                    <v:fill on="t" focussize="0,0"/>
                    <v:stroke on="f"/>
                    <v:imagedata o:title=""/>
                    <o:lock v:ext="edit" aspectratio="f"/>
                  </v:shape>
                  <v:shape id="任意多边形 289" o:spid="_x0000_s1026" o:spt="100" style="position:absolute;left:3551;top:1117;height:640;width:657;" fillcolor="#FF0000" filled="t" stroked="f" coordsize="657,640" o:gfxdata="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V8NL4A&#10;AADdAAAADwAAAAAAAAABACAAAAAiAAAAZHJzL2Rvd25yZXYueG1sUEsBAhQAFAAAAAgAh07iQDMv&#10;BZ47AAAAOQAAABAAAAAAAAAAAQAgAAAADQEAAGRycy9zaGFwZXhtbC54bWxQSwUGAAAAAAYABgBb&#10;AQAAtwMAAAAA&#10;" path="m549,556l527,556,539,546,539,546,550,536,550,536,560,524,560,524,570,514,570,514,579,502,579,502,588,490,596,478,604,464,604,466,620,466,617,472,609,486,600,498,591,512,581,524,571,534,560,546,549,556xe">
                    <v:fill on="t" focussize="0,0"/>
                    <v:stroke on="f"/>
                    <v:imagedata o:title=""/>
                    <o:lock v:ext="edit" aspectratio="f"/>
                  </v:shape>
                  <v:shape id="任意多边形 290" o:spid="_x0000_s1026" o:spt="100" style="position:absolute;left:3551;top:1117;height:640;width:657;" fillcolor="#FF0000" filled="t" stroked="f" coordsize="657,640" o:gfxdata="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nZr74A&#10;AADdAAAADwAAAAAAAAABACAAAAAiAAAAZHJzL2Rvd25yZXYueG1sUEsBAhQAFAAAAAgAh07iQDMv&#10;BZ47AAAAOQAAABAAAAAAAAAAAQAgAAAADQEAAGRycy9zaGFwZXhtbC54bWxQSwUGAAAAAAYABgBb&#10;AQAAtwMAAAAA&#10;" path="m131,556l129,556,128,554,131,556xe">
                    <v:fill on="t" focussize="0,0"/>
                    <v:stroke on="f"/>
                    <v:imagedata o:title=""/>
                    <o:lock v:ext="edit" aspectratio="f"/>
                  </v:shape>
                  <v:shape id="任意多边形 291" o:spid="_x0000_s1026" o:spt="100" style="position:absolute;left:3551;top:1117;height:640;width:657;" fillcolor="#FF0000" filled="t" stroked="f" coordsize="657,640" o:gfxdata="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AQdu/&#10;AAAA3QAAAA8AAAAAAAAAAQAgAAAAIgAAAGRycy9kb3ducmV2LnhtbFBLAQIUABQAAAAIAIdO4kAz&#10;LwWeOwAAADkAAAAQAAAAAAAAAAEAIAAAAA4BAABkcnMvc2hhcGV4bWwueG1sUEsFBgAAAAAGAAYA&#10;WwEAALgDAAAAAA==&#10;" path="m431,624l360,624,376,622,376,622,391,618,391,618,407,616,406,616,421,612,421,612,436,606,436,606,450,600,450,600,464,594,464,594,478,588,477,588,491,580,490,580,503,572,503,572,516,564,515,564,528,554,527,556,549,556,537,566,485,602,441,620,431,624xe">
                    <v:fill on="t" focussize="0,0"/>
                    <v:stroke on="f"/>
                    <v:imagedata o:title=""/>
                    <o:lock v:ext="edit" aspectratio="f"/>
                  </v:shape>
                  <v:shape id="任意多边形 292" o:spid="_x0000_s1026" o:spt="100" style="position:absolute;left:3551;top:1117;height:640;width:657;" fillcolor="#FF0000" filled="t" stroked="f" coordsize="657,640" o:gfxdata="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zkQL4A&#10;AADdAAAADwAAAAAAAAABACAAAAAiAAAAZHJzL2Rvd25yZXYueG1sUEsBAhQAFAAAAAgAh07iQDMv&#10;BZ47AAAAOQAAABAAAAAAAAAAAQAgAAAADQEAAGRycy9zaGFwZXhtbC54bWxQSwUGAAAAAAYABgBb&#10;AQAAtwMAAAAA&#10;" path="m345,640l311,640,303,638,353,638,345,640xe">
                    <v:fill on="t" focussize="0,0"/>
                    <v:stroke on="f"/>
                    <v:imagedata o:title=""/>
                    <o:lock v:ext="edit" aspectratio="f"/>
                  </v:shape>
                  <v:shape id="图片 293" o:spid="_x0000_s1026" o:spt="75" type="#_x0000_t75" style="position:absolute;left:3721;top:1337;height:288;width:335;" filled="f" o:preferrelative="t" stroked="f" coordsize="21600,21600" o:gfxdata="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x3Hw&#10;wAAAAN0AAAAPAAAAAAAAAAEAIAAAACIAAABkcnMvZG93bnJldi54bWxQSwECFAAUAAAACACHTuJA&#10;My8FnjsAAAA5AAAAEAAAAAAAAAABACAAAAAPAQAAZHJzL3NoYXBleG1sLnhtbFBLBQYAAAAABgAG&#10;AFsBAAC5AwAAAAA=&#10;">
                    <v:fill on="f" focussize="0,0"/>
                    <v:stroke on="f"/>
                    <v:imagedata r:id="rId34" o:title=""/>
                    <o:lock v:ext="edit" aspectratio="t"/>
                  </v:shape>
                </v:group>
              </v:group>
            </w:pict>
          </mc:Fallback>
        </mc:AlternateContent>
      </w:r>
      <w:r>
        <w:rPr>
          <w:rFonts w:hint="eastAsia" w:eastAsia="宋体"/>
          <w:lang w:val="en-US" w:eastAsia="zh-CN"/>
        </w:rPr>
        <w:t>3</w:t>
      </w:r>
      <w:r>
        <w:rPr>
          <w:rFonts w:hint="default" w:ascii="微软雅黑" w:hAnsi="微软雅黑" w:eastAsia="微软雅黑" w:cs="微软雅黑"/>
          <w:w w:val="95"/>
          <w:sz w:val="21"/>
          <w:szCs w:val="21"/>
        </w:rPr>
        <w:t>、主界面上</w:t>
      </w:r>
      <w:r>
        <w:rPr>
          <w:rFonts w:hint="default" w:ascii="微软雅黑" w:hAnsi="微软雅黑" w:eastAsia="微软雅黑" w:cs="微软雅黑"/>
          <w:w w:val="95"/>
          <w:sz w:val="21"/>
          <w:szCs w:val="21"/>
        </w:rPr>
        <w:tab/>
      </w:r>
      <w:r>
        <w:rPr>
          <w:rFonts w:hint="default" w:ascii="微软雅黑" w:hAnsi="微软雅黑" w:eastAsia="微软雅黑" w:cs="微软雅黑"/>
          <w:w w:val="95"/>
          <w:sz w:val="21"/>
          <w:szCs w:val="21"/>
        </w:rPr>
        <w:t>模式：显示状态</w:t>
      </w:r>
      <w:r>
        <w:rPr>
          <w:rFonts w:hint="default" w:ascii="微软雅黑" w:hAnsi="微软雅黑" w:eastAsia="微软雅黑" w:cs="微软雅黑"/>
          <w:w w:val="95"/>
          <w:sz w:val="21"/>
          <w:szCs w:val="21"/>
        </w:rPr>
        <w:tab/>
      </w:r>
      <w:r>
        <w:rPr>
          <w:rFonts w:hint="default" w:ascii="微软雅黑" w:hAnsi="微软雅黑" w:eastAsia="微软雅黑" w:cs="微软雅黑"/>
          <w:w w:val="95"/>
          <w:sz w:val="21"/>
          <w:szCs w:val="21"/>
        </w:rPr>
        <w:t>SD/OFF001</w:t>
      </w:r>
      <w:r>
        <w:rPr>
          <w:rFonts w:hint="default" w:ascii="微软雅黑" w:hAnsi="微软雅黑" w:eastAsia="微软雅黑" w:cs="微软雅黑"/>
          <w:w w:val="95"/>
          <w:sz w:val="21"/>
          <w:szCs w:val="21"/>
        </w:rPr>
        <w:tab/>
      </w:r>
      <w:r>
        <w:rPr>
          <w:rFonts w:hint="default" w:ascii="微软雅黑" w:hAnsi="微软雅黑" w:eastAsia="微软雅黑" w:cs="微软雅黑"/>
          <w:sz w:val="21"/>
          <w:szCs w:val="21"/>
        </w:rPr>
        <w:t>为读卡状态</w:t>
      </w:r>
      <w:r>
        <w:rPr>
          <w:rFonts w:hint="default" w:ascii="微软雅黑" w:hAnsi="微软雅黑" w:eastAsia="微软雅黑" w:cs="微软雅黑"/>
          <w:w w:val="99"/>
          <w:sz w:val="21"/>
          <w:szCs w:val="21"/>
        </w:rPr>
        <w:t xml:space="preserve"> </w:t>
      </w:r>
      <w:r>
        <w:rPr>
          <w:rFonts w:hint="default" w:ascii="微软雅黑" w:hAnsi="微软雅黑" w:eastAsia="微软雅黑" w:cs="微软雅黑"/>
          <w:sz w:val="21"/>
          <w:szCs w:val="21"/>
        </w:rPr>
        <w:t>上下键 则切换 SD</w:t>
      </w:r>
      <w:r>
        <w:rPr>
          <w:rFonts w:hint="default" w:ascii="微软雅黑" w:hAnsi="微软雅黑" w:eastAsia="微软雅黑" w:cs="微软雅黑"/>
          <w:spacing w:val="16"/>
          <w:sz w:val="21"/>
          <w:szCs w:val="21"/>
        </w:rPr>
        <w:t xml:space="preserve"> </w:t>
      </w:r>
      <w:r>
        <w:rPr>
          <w:rFonts w:hint="default" w:ascii="微软雅黑" w:hAnsi="微软雅黑" w:eastAsia="微软雅黑" w:cs="微软雅黑"/>
          <w:sz w:val="21"/>
          <w:szCs w:val="21"/>
        </w:rPr>
        <w:t>卡中文件</w:t>
      </w:r>
    </w:p>
    <w:p>
      <w:pPr>
        <w:tabs>
          <w:tab w:val="left" w:pos="2867"/>
          <w:tab w:val="left" w:pos="3463"/>
          <w:tab w:val="left" w:pos="5037"/>
          <w:tab w:val="left" w:pos="6263"/>
        </w:tabs>
        <w:spacing w:before="61"/>
        <w:ind w:left="540" w:right="0" w:firstLine="0"/>
        <w:jc w:val="left"/>
        <w:rPr>
          <w:rFonts w:hint="default" w:ascii="微软雅黑" w:hAnsi="微软雅黑" w:eastAsia="微软雅黑" w:cs="微软雅黑"/>
          <w:sz w:val="21"/>
          <w:szCs w:val="21"/>
        </w:rPr>
      </w:pPr>
      <w:r>
        <w:rPr>
          <w:rFonts w:hint="eastAsia" w:ascii="微软雅黑" w:hAnsi="微软雅黑" w:eastAsia="微软雅黑" w:cs="微软雅黑"/>
          <w:w w:val="95"/>
          <w:sz w:val="21"/>
          <w:szCs w:val="21"/>
          <w:lang w:val="en-US" w:eastAsia="zh-CN"/>
        </w:rPr>
        <w:t>4</w:t>
      </w:r>
      <w:r>
        <w:rPr>
          <w:rFonts w:hint="default" w:ascii="微软雅黑" w:hAnsi="微软雅黑" w:eastAsia="微软雅黑" w:cs="微软雅黑"/>
          <w:w w:val="95"/>
          <w:sz w:val="21"/>
          <w:szCs w:val="21"/>
        </w:rPr>
        <w:t>、按住</w:t>
      </w:r>
      <w:r>
        <w:rPr>
          <w:rFonts w:hint="default" w:ascii="微软雅黑" w:hAnsi="微软雅黑" w:eastAsia="微软雅黑" w:cs="微软雅黑"/>
          <w:w w:val="95"/>
          <w:sz w:val="21"/>
          <w:szCs w:val="21"/>
        </w:rPr>
        <w:tab/>
      </w:r>
      <w:r>
        <w:rPr>
          <w:rFonts w:hint="default" w:ascii="微软雅黑" w:hAnsi="微软雅黑" w:eastAsia="微软雅黑" w:cs="微软雅黑"/>
          <w:sz w:val="21"/>
          <w:szCs w:val="21"/>
        </w:rPr>
        <w:t>3</w:t>
      </w:r>
      <w:r>
        <w:rPr>
          <w:rFonts w:hint="default" w:ascii="微软雅黑" w:hAnsi="微软雅黑" w:eastAsia="微软雅黑" w:cs="微软雅黑"/>
          <w:spacing w:val="-12"/>
          <w:sz w:val="21"/>
          <w:szCs w:val="21"/>
        </w:rPr>
        <w:t xml:space="preserve"> </w:t>
      </w:r>
      <w:r>
        <w:rPr>
          <w:rFonts w:hint="default" w:ascii="微软雅黑" w:hAnsi="微软雅黑" w:eastAsia="微软雅黑" w:cs="微软雅黑"/>
          <w:sz w:val="21"/>
          <w:szCs w:val="21"/>
        </w:rPr>
        <w:t>秒</w:t>
      </w:r>
      <w:r>
        <w:rPr>
          <w:rFonts w:hint="default" w:ascii="微软雅黑" w:hAnsi="微软雅黑" w:eastAsia="微软雅黑" w:cs="微软雅黑"/>
          <w:sz w:val="21"/>
          <w:szCs w:val="21"/>
        </w:rPr>
        <w:tab/>
      </w:r>
      <w:r>
        <w:rPr>
          <w:rFonts w:hint="default" w:ascii="微软雅黑" w:hAnsi="微软雅黑" w:eastAsia="微软雅黑" w:cs="微软雅黑"/>
          <w:sz w:val="21"/>
          <w:szCs w:val="21"/>
        </w:rPr>
        <w:t>主界面上</w:t>
      </w:r>
      <w:r>
        <w:rPr>
          <w:rFonts w:hint="default" w:ascii="微软雅黑" w:hAnsi="微软雅黑" w:eastAsia="微软雅黑" w:cs="微软雅黑"/>
          <w:spacing w:val="38"/>
          <w:sz w:val="21"/>
          <w:szCs w:val="21"/>
        </w:rPr>
        <w:t xml:space="preserve"> </w:t>
      </w:r>
      <w:r>
        <w:rPr>
          <w:rFonts w:hint="default" w:ascii="微软雅黑" w:hAnsi="微软雅黑" w:eastAsia="微软雅黑" w:cs="微软雅黑"/>
          <w:sz w:val="21"/>
          <w:szCs w:val="21"/>
        </w:rPr>
        <w:t>按住</w:t>
      </w:r>
      <w:r>
        <w:rPr>
          <w:rFonts w:hint="default" w:ascii="微软雅黑" w:hAnsi="微软雅黑" w:eastAsia="微软雅黑" w:cs="微软雅黑"/>
          <w:sz w:val="21"/>
          <w:szCs w:val="21"/>
        </w:rPr>
        <w:tab/>
      </w:r>
      <w:r>
        <w:rPr>
          <w:rFonts w:hint="default" w:ascii="微软雅黑" w:hAnsi="微软雅黑" w:eastAsia="微软雅黑" w:cs="微软雅黑"/>
          <w:sz w:val="21"/>
          <w:szCs w:val="21"/>
        </w:rPr>
        <w:t>下键  3</w:t>
      </w:r>
      <w:r>
        <w:rPr>
          <w:rFonts w:hint="default" w:ascii="微软雅黑" w:hAnsi="微软雅黑" w:eastAsia="微软雅黑" w:cs="微软雅黑"/>
          <w:spacing w:val="-32"/>
          <w:sz w:val="21"/>
          <w:szCs w:val="21"/>
        </w:rPr>
        <w:t xml:space="preserve"> </w:t>
      </w:r>
      <w:r>
        <w:rPr>
          <w:rFonts w:hint="default" w:ascii="微软雅黑" w:hAnsi="微软雅黑" w:eastAsia="微软雅黑" w:cs="微软雅黑"/>
          <w:sz w:val="21"/>
          <w:szCs w:val="21"/>
        </w:rPr>
        <w:t>秒</w:t>
      </w:r>
      <w:r>
        <w:rPr>
          <w:rFonts w:hint="default" w:ascii="微软雅黑" w:hAnsi="微软雅黑" w:eastAsia="微软雅黑" w:cs="微软雅黑"/>
          <w:sz w:val="21"/>
          <w:szCs w:val="21"/>
        </w:rPr>
        <w:tab/>
      </w:r>
      <w:r>
        <w:rPr>
          <w:rFonts w:hint="default" w:ascii="微软雅黑" w:hAnsi="微软雅黑" w:eastAsia="微软雅黑" w:cs="微软雅黑"/>
          <w:sz w:val="21"/>
          <w:szCs w:val="21"/>
        </w:rPr>
        <w:t>为 SD</w:t>
      </w:r>
      <w:r>
        <w:rPr>
          <w:rFonts w:hint="default" w:ascii="微软雅黑" w:hAnsi="微软雅黑" w:eastAsia="微软雅黑" w:cs="微软雅黑"/>
          <w:spacing w:val="-26"/>
          <w:sz w:val="21"/>
          <w:szCs w:val="21"/>
        </w:rPr>
        <w:t xml:space="preserve"> </w:t>
      </w:r>
      <w:r>
        <w:rPr>
          <w:rFonts w:hint="default" w:ascii="微软雅黑" w:hAnsi="微软雅黑" w:eastAsia="微软雅黑" w:cs="微软雅黑"/>
          <w:sz w:val="21"/>
          <w:szCs w:val="21"/>
        </w:rPr>
        <w:t>卡和内置模式切</w:t>
      </w:r>
    </w:p>
    <w:p>
      <w:pPr>
        <w:spacing w:before="2" w:line="240" w:lineRule="auto"/>
        <w:rPr>
          <w:rFonts w:hint="default" w:ascii="微软雅黑" w:hAnsi="微软雅黑" w:eastAsia="微软雅黑" w:cs="微软雅黑"/>
          <w:sz w:val="15"/>
          <w:szCs w:val="15"/>
        </w:rPr>
      </w:pPr>
    </w:p>
    <w:p>
      <w:pPr>
        <w:spacing w:before="0"/>
        <w:ind w:left="120" w:right="0" w:firstLine="0"/>
        <w:jc w:val="left"/>
        <w:rPr>
          <w:rFonts w:hint="default" w:ascii="微软雅黑" w:hAnsi="微软雅黑" w:eastAsia="微软雅黑" w:cs="微软雅黑"/>
          <w:sz w:val="21"/>
          <w:szCs w:val="21"/>
        </w:rPr>
      </w:pPr>
      <w:r>
        <w:rPr>
          <w:rFonts w:hint="default" w:ascii="微软雅黑" w:hAnsi="微软雅黑" w:eastAsia="微软雅黑" w:cs="微软雅黑"/>
          <w:sz w:val="21"/>
          <w:szCs w:val="21"/>
        </w:rPr>
        <w:t>换。</w:t>
      </w:r>
    </w:p>
    <w:p>
      <w:pPr>
        <w:spacing w:before="0" w:line="240" w:lineRule="auto"/>
        <w:rPr>
          <w:rFonts w:hint="default" w:ascii="微软雅黑" w:hAnsi="微软雅黑" w:eastAsia="微软雅黑" w:cs="微软雅黑"/>
          <w:sz w:val="20"/>
          <w:szCs w:val="20"/>
        </w:rPr>
      </w:pPr>
    </w:p>
    <w:p>
      <w:pPr>
        <w:spacing w:before="4" w:line="240" w:lineRule="auto"/>
        <w:rPr>
          <w:rFonts w:hint="default" w:ascii="微软雅黑" w:hAnsi="微软雅黑" w:eastAsia="微软雅黑" w:cs="微软雅黑"/>
          <w:sz w:val="11"/>
          <w:szCs w:val="11"/>
        </w:rPr>
      </w:pPr>
    </w:p>
    <w:p>
      <w:pPr>
        <w:tabs>
          <w:tab w:val="left" w:pos="5685"/>
        </w:tabs>
        <w:spacing w:before="0"/>
        <w:ind w:left="540"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701248" behindDoc="1" locked="0" layoutInCell="1" allowOverlap="1">
                <wp:simplePos x="0" y="0"/>
                <wp:positionH relativeFrom="page">
                  <wp:posOffset>3126105</wp:posOffset>
                </wp:positionH>
                <wp:positionV relativeFrom="paragraph">
                  <wp:posOffset>-52705</wp:posOffset>
                </wp:positionV>
                <wp:extent cx="417195" cy="406400"/>
                <wp:effectExtent l="0" t="0" r="9525" b="5080"/>
                <wp:wrapNone/>
                <wp:docPr id="376" name="组合 294"/>
                <wp:cNvGraphicFramePr/>
                <a:graphic xmlns:a="http://schemas.openxmlformats.org/drawingml/2006/main">
                  <a:graphicData uri="http://schemas.microsoft.com/office/word/2010/wordprocessingGroup">
                    <wpg:wgp>
                      <wpg:cNvGrpSpPr/>
                      <wpg:grpSpPr>
                        <a:xfrm>
                          <a:off x="0" y="0"/>
                          <a:ext cx="417195" cy="406400"/>
                          <a:chOff x="4924" y="-84"/>
                          <a:chExt cx="657" cy="640"/>
                        </a:xfrm>
                      </wpg:grpSpPr>
                      <wpg:grpSp>
                        <wpg:cNvPr id="377" name="组合 295"/>
                        <wpg:cNvGrpSpPr/>
                        <wpg:grpSpPr>
                          <a:xfrm>
                            <a:off x="4931" y="-76"/>
                            <a:ext cx="642" cy="626"/>
                            <a:chOff x="4931" y="-76"/>
                            <a:chExt cx="642" cy="626"/>
                          </a:xfrm>
                        </wpg:grpSpPr>
                        <wps:wsp>
                          <wps:cNvPr id="1169" name="任意多边形 296"/>
                          <wps:cNvSpPr/>
                          <wps:spPr>
                            <a:xfrm>
                              <a:off x="4931" y="-76"/>
                              <a:ext cx="642" cy="626"/>
                            </a:xfrm>
                            <a:custGeom>
                              <a:avLst/>
                              <a:gdLst/>
                              <a:ahLst/>
                              <a:cxnLst/>
                              <a:pathLst>
                                <a:path w="642" h="626">
                                  <a:moveTo>
                                    <a:pt x="321" y="626"/>
                                  </a:moveTo>
                                  <a:lnTo>
                                    <a:pt x="247" y="617"/>
                                  </a:lnTo>
                                  <a:lnTo>
                                    <a:pt x="180" y="594"/>
                                  </a:lnTo>
                                  <a:lnTo>
                                    <a:pt x="120" y="557"/>
                                  </a:lnTo>
                                  <a:lnTo>
                                    <a:pt x="71" y="508"/>
                                  </a:lnTo>
                                  <a:lnTo>
                                    <a:pt x="33" y="450"/>
                                  </a:lnTo>
                                  <a:lnTo>
                                    <a:pt x="8" y="384"/>
                                  </a:lnTo>
                                  <a:lnTo>
                                    <a:pt x="0" y="313"/>
                                  </a:lnTo>
                                  <a:lnTo>
                                    <a:pt x="8" y="241"/>
                                  </a:lnTo>
                                  <a:lnTo>
                                    <a:pt x="33" y="175"/>
                                  </a:lnTo>
                                  <a:lnTo>
                                    <a:pt x="71" y="117"/>
                                  </a:lnTo>
                                  <a:lnTo>
                                    <a:pt x="120" y="68"/>
                                  </a:lnTo>
                                  <a:lnTo>
                                    <a:pt x="180" y="32"/>
                                  </a:lnTo>
                                  <a:lnTo>
                                    <a:pt x="247" y="8"/>
                                  </a:lnTo>
                                  <a:lnTo>
                                    <a:pt x="321" y="0"/>
                                  </a:lnTo>
                                  <a:lnTo>
                                    <a:pt x="395" y="8"/>
                                  </a:lnTo>
                                  <a:lnTo>
                                    <a:pt x="462" y="32"/>
                                  </a:lnTo>
                                  <a:lnTo>
                                    <a:pt x="522" y="69"/>
                                  </a:lnTo>
                                  <a:lnTo>
                                    <a:pt x="571" y="117"/>
                                  </a:lnTo>
                                  <a:lnTo>
                                    <a:pt x="609" y="175"/>
                                  </a:lnTo>
                                  <a:lnTo>
                                    <a:pt x="633" y="241"/>
                                  </a:lnTo>
                                  <a:lnTo>
                                    <a:pt x="642" y="313"/>
                                  </a:lnTo>
                                  <a:lnTo>
                                    <a:pt x="633" y="385"/>
                                  </a:lnTo>
                                  <a:lnTo>
                                    <a:pt x="609" y="451"/>
                                  </a:lnTo>
                                  <a:lnTo>
                                    <a:pt x="571" y="509"/>
                                  </a:lnTo>
                                  <a:lnTo>
                                    <a:pt x="522" y="557"/>
                                  </a:lnTo>
                                  <a:lnTo>
                                    <a:pt x="462" y="594"/>
                                  </a:lnTo>
                                  <a:lnTo>
                                    <a:pt x="395" y="617"/>
                                  </a:lnTo>
                                  <a:lnTo>
                                    <a:pt x="321" y="626"/>
                                  </a:lnTo>
                                  <a:close/>
                                </a:path>
                              </a:pathLst>
                            </a:custGeom>
                            <a:solidFill>
                              <a:srgbClr val="FF0000"/>
                            </a:solidFill>
                            <a:ln>
                              <a:noFill/>
                            </a:ln>
                          </wps:spPr>
                          <wps:bodyPr upright="1"/>
                        </wps:wsp>
                      </wpg:grpSp>
                      <wpg:grpSp>
                        <wpg:cNvPr id="378" name="组合 297"/>
                        <wpg:cNvGrpSpPr/>
                        <wpg:grpSpPr>
                          <a:xfrm>
                            <a:off x="4924" y="-84"/>
                            <a:ext cx="657" cy="640"/>
                            <a:chOff x="4924" y="-84"/>
                            <a:chExt cx="657" cy="640"/>
                          </a:xfrm>
                        </wpg:grpSpPr>
                        <wps:wsp>
                          <wps:cNvPr id="1171" name="任意多边形 298"/>
                          <wps:cNvSpPr/>
                          <wps:spPr>
                            <a:xfrm>
                              <a:off x="4924" y="-84"/>
                              <a:ext cx="657" cy="640"/>
                            </a:xfrm>
                            <a:custGeom>
                              <a:avLst/>
                              <a:gdLst/>
                              <a:ahLst/>
                              <a:cxnLst/>
                              <a:pathLst>
                                <a:path w="657" h="640">
                                  <a:moveTo>
                                    <a:pt x="362" y="638"/>
                                  </a:moveTo>
                                  <a:lnTo>
                                    <a:pt x="294" y="638"/>
                                  </a:lnTo>
                                  <a:lnTo>
                                    <a:pt x="262" y="634"/>
                                  </a:lnTo>
                                  <a:lnTo>
                                    <a:pt x="186" y="608"/>
                                  </a:lnTo>
                                  <a:lnTo>
                                    <a:pt x="132" y="576"/>
                                  </a:lnTo>
                                  <a:lnTo>
                                    <a:pt x="85" y="534"/>
                                  </a:lnTo>
                                  <a:lnTo>
                                    <a:pt x="75" y="524"/>
                                  </a:lnTo>
                                  <a:lnTo>
                                    <a:pt x="65" y="512"/>
                                  </a:lnTo>
                                  <a:lnTo>
                                    <a:pt x="56" y="498"/>
                                  </a:lnTo>
                                  <a:lnTo>
                                    <a:pt x="47" y="486"/>
                                  </a:lnTo>
                                  <a:lnTo>
                                    <a:pt x="19" y="430"/>
                                  </a:lnTo>
                                  <a:lnTo>
                                    <a:pt x="3" y="368"/>
                                  </a:lnTo>
                                  <a:lnTo>
                                    <a:pt x="0" y="328"/>
                                  </a:lnTo>
                                  <a:lnTo>
                                    <a:pt x="0" y="312"/>
                                  </a:lnTo>
                                  <a:lnTo>
                                    <a:pt x="10" y="240"/>
                                  </a:lnTo>
                                  <a:lnTo>
                                    <a:pt x="32" y="180"/>
                                  </a:lnTo>
                                  <a:lnTo>
                                    <a:pt x="47" y="154"/>
                                  </a:lnTo>
                                  <a:lnTo>
                                    <a:pt x="56" y="140"/>
                                  </a:lnTo>
                                  <a:lnTo>
                                    <a:pt x="96" y="92"/>
                                  </a:lnTo>
                                  <a:lnTo>
                                    <a:pt x="144" y="54"/>
                                  </a:lnTo>
                                  <a:lnTo>
                                    <a:pt x="215" y="18"/>
                                  </a:lnTo>
                                  <a:lnTo>
                                    <a:pt x="230" y="14"/>
                                  </a:lnTo>
                                  <a:lnTo>
                                    <a:pt x="246" y="8"/>
                                  </a:lnTo>
                                  <a:lnTo>
                                    <a:pt x="262" y="6"/>
                                  </a:lnTo>
                                  <a:lnTo>
                                    <a:pt x="278" y="2"/>
                                  </a:lnTo>
                                  <a:lnTo>
                                    <a:pt x="294" y="0"/>
                                  </a:lnTo>
                                  <a:lnTo>
                                    <a:pt x="362" y="0"/>
                                  </a:lnTo>
                                  <a:lnTo>
                                    <a:pt x="378" y="2"/>
                                  </a:lnTo>
                                  <a:lnTo>
                                    <a:pt x="394" y="6"/>
                                  </a:lnTo>
                                  <a:lnTo>
                                    <a:pt x="410" y="8"/>
                                  </a:lnTo>
                                  <a:lnTo>
                                    <a:pt x="426" y="14"/>
                                  </a:lnTo>
                                  <a:lnTo>
                                    <a:pt x="304" y="14"/>
                                  </a:lnTo>
                                  <a:lnTo>
                                    <a:pt x="296" y="16"/>
                                  </a:lnTo>
                                  <a:lnTo>
                                    <a:pt x="296" y="16"/>
                                  </a:lnTo>
                                  <a:lnTo>
                                    <a:pt x="280" y="18"/>
                                  </a:lnTo>
                                  <a:lnTo>
                                    <a:pt x="280" y="18"/>
                                  </a:lnTo>
                                  <a:lnTo>
                                    <a:pt x="265" y="20"/>
                                  </a:lnTo>
                                  <a:lnTo>
                                    <a:pt x="265" y="20"/>
                                  </a:lnTo>
                                  <a:lnTo>
                                    <a:pt x="249" y="24"/>
                                  </a:lnTo>
                                  <a:lnTo>
                                    <a:pt x="250" y="24"/>
                                  </a:lnTo>
                                  <a:lnTo>
                                    <a:pt x="235" y="28"/>
                                  </a:lnTo>
                                  <a:lnTo>
                                    <a:pt x="235" y="28"/>
                                  </a:lnTo>
                                  <a:lnTo>
                                    <a:pt x="220" y="32"/>
                                  </a:lnTo>
                                  <a:lnTo>
                                    <a:pt x="220" y="32"/>
                                  </a:lnTo>
                                  <a:lnTo>
                                    <a:pt x="206" y="38"/>
                                  </a:lnTo>
                                  <a:lnTo>
                                    <a:pt x="206" y="38"/>
                                  </a:lnTo>
                                  <a:lnTo>
                                    <a:pt x="192" y="44"/>
                                  </a:lnTo>
                                  <a:lnTo>
                                    <a:pt x="192" y="44"/>
                                  </a:lnTo>
                                  <a:lnTo>
                                    <a:pt x="178" y="50"/>
                                  </a:lnTo>
                                  <a:lnTo>
                                    <a:pt x="179" y="50"/>
                                  </a:lnTo>
                                  <a:lnTo>
                                    <a:pt x="165" y="58"/>
                                  </a:lnTo>
                                  <a:lnTo>
                                    <a:pt x="166" y="58"/>
                                  </a:lnTo>
                                  <a:lnTo>
                                    <a:pt x="152" y="66"/>
                                  </a:lnTo>
                                  <a:lnTo>
                                    <a:pt x="153" y="66"/>
                                  </a:lnTo>
                                  <a:lnTo>
                                    <a:pt x="140" y="74"/>
                                  </a:lnTo>
                                  <a:lnTo>
                                    <a:pt x="140" y="74"/>
                                  </a:lnTo>
                                  <a:lnTo>
                                    <a:pt x="128" y="84"/>
                                  </a:lnTo>
                                  <a:lnTo>
                                    <a:pt x="129" y="84"/>
                                  </a:lnTo>
                                  <a:lnTo>
                                    <a:pt x="117" y="94"/>
                                  </a:lnTo>
                                  <a:lnTo>
                                    <a:pt x="117" y="94"/>
                                  </a:lnTo>
                                  <a:lnTo>
                                    <a:pt x="106" y="104"/>
                                  </a:lnTo>
                                  <a:lnTo>
                                    <a:pt x="106" y="104"/>
                                  </a:lnTo>
                                  <a:lnTo>
                                    <a:pt x="96" y="114"/>
                                  </a:lnTo>
                                  <a:lnTo>
                                    <a:pt x="96" y="114"/>
                                  </a:lnTo>
                                  <a:lnTo>
                                    <a:pt x="88" y="124"/>
                                  </a:lnTo>
                                  <a:lnTo>
                                    <a:pt x="86" y="124"/>
                                  </a:lnTo>
                                  <a:lnTo>
                                    <a:pt x="77" y="136"/>
                                  </a:lnTo>
                                  <a:lnTo>
                                    <a:pt x="77" y="136"/>
                                  </a:lnTo>
                                  <a:lnTo>
                                    <a:pt x="68" y="148"/>
                                  </a:lnTo>
                                  <a:lnTo>
                                    <a:pt x="68" y="148"/>
                                  </a:lnTo>
                                  <a:lnTo>
                                    <a:pt x="61" y="160"/>
                                  </a:lnTo>
                                  <a:lnTo>
                                    <a:pt x="60" y="160"/>
                                  </a:lnTo>
                                  <a:lnTo>
                                    <a:pt x="52" y="174"/>
                                  </a:lnTo>
                                  <a:lnTo>
                                    <a:pt x="46" y="186"/>
                                  </a:lnTo>
                                  <a:lnTo>
                                    <a:pt x="45" y="186"/>
                                  </a:lnTo>
                                  <a:lnTo>
                                    <a:pt x="39" y="200"/>
                                  </a:lnTo>
                                  <a:lnTo>
                                    <a:pt x="33" y="214"/>
                                  </a:lnTo>
                                  <a:lnTo>
                                    <a:pt x="29" y="228"/>
                                  </a:lnTo>
                                  <a:lnTo>
                                    <a:pt x="25" y="242"/>
                                  </a:lnTo>
                                  <a:lnTo>
                                    <a:pt x="24" y="242"/>
                                  </a:lnTo>
                                  <a:lnTo>
                                    <a:pt x="21" y="258"/>
                                  </a:lnTo>
                                  <a:lnTo>
                                    <a:pt x="18" y="272"/>
                                  </a:lnTo>
                                  <a:lnTo>
                                    <a:pt x="18" y="272"/>
                                  </a:lnTo>
                                  <a:lnTo>
                                    <a:pt x="16" y="288"/>
                                  </a:lnTo>
                                  <a:lnTo>
                                    <a:pt x="15" y="296"/>
                                  </a:lnTo>
                                  <a:lnTo>
                                    <a:pt x="15" y="304"/>
                                  </a:lnTo>
                                  <a:lnTo>
                                    <a:pt x="15" y="312"/>
                                  </a:lnTo>
                                  <a:lnTo>
                                    <a:pt x="15" y="328"/>
                                  </a:lnTo>
                                  <a:lnTo>
                                    <a:pt x="15" y="336"/>
                                  </a:lnTo>
                                  <a:lnTo>
                                    <a:pt x="15" y="342"/>
                                  </a:lnTo>
                                  <a:lnTo>
                                    <a:pt x="16" y="350"/>
                                  </a:lnTo>
                                  <a:lnTo>
                                    <a:pt x="18" y="366"/>
                                  </a:lnTo>
                                  <a:lnTo>
                                    <a:pt x="21" y="382"/>
                                  </a:lnTo>
                                  <a:lnTo>
                                    <a:pt x="21" y="382"/>
                                  </a:lnTo>
                                  <a:lnTo>
                                    <a:pt x="24" y="396"/>
                                  </a:lnTo>
                                  <a:lnTo>
                                    <a:pt x="29" y="410"/>
                                  </a:lnTo>
                                  <a:lnTo>
                                    <a:pt x="34" y="424"/>
                                  </a:lnTo>
                                  <a:lnTo>
                                    <a:pt x="39" y="438"/>
                                  </a:lnTo>
                                  <a:lnTo>
                                    <a:pt x="45" y="452"/>
                                  </a:lnTo>
                                  <a:lnTo>
                                    <a:pt x="52" y="466"/>
                                  </a:lnTo>
                                  <a:lnTo>
                                    <a:pt x="53" y="466"/>
                                  </a:lnTo>
                                  <a:lnTo>
                                    <a:pt x="60" y="478"/>
                                  </a:lnTo>
                                  <a:lnTo>
                                    <a:pt x="68" y="490"/>
                                  </a:lnTo>
                                  <a:lnTo>
                                    <a:pt x="68" y="490"/>
                                  </a:lnTo>
                                  <a:lnTo>
                                    <a:pt x="77" y="502"/>
                                  </a:lnTo>
                                  <a:lnTo>
                                    <a:pt x="77" y="502"/>
                                  </a:lnTo>
                                  <a:lnTo>
                                    <a:pt x="86" y="514"/>
                                  </a:lnTo>
                                  <a:lnTo>
                                    <a:pt x="86" y="514"/>
                                  </a:lnTo>
                                  <a:lnTo>
                                    <a:pt x="96" y="524"/>
                                  </a:lnTo>
                                  <a:lnTo>
                                    <a:pt x="96" y="524"/>
                                  </a:lnTo>
                                  <a:lnTo>
                                    <a:pt x="106" y="536"/>
                                  </a:lnTo>
                                  <a:lnTo>
                                    <a:pt x="106" y="536"/>
                                  </a:lnTo>
                                  <a:lnTo>
                                    <a:pt x="117" y="546"/>
                                  </a:lnTo>
                                  <a:lnTo>
                                    <a:pt x="117" y="546"/>
                                  </a:lnTo>
                                  <a:lnTo>
                                    <a:pt x="129" y="556"/>
                                  </a:lnTo>
                                  <a:lnTo>
                                    <a:pt x="131" y="556"/>
                                  </a:lnTo>
                                  <a:lnTo>
                                    <a:pt x="140" y="564"/>
                                  </a:lnTo>
                                  <a:lnTo>
                                    <a:pt x="140" y="564"/>
                                  </a:lnTo>
                                  <a:lnTo>
                                    <a:pt x="153" y="572"/>
                                  </a:lnTo>
                                  <a:lnTo>
                                    <a:pt x="152" y="572"/>
                                  </a:lnTo>
                                  <a:lnTo>
                                    <a:pt x="166" y="580"/>
                                  </a:lnTo>
                                  <a:lnTo>
                                    <a:pt x="165" y="580"/>
                                  </a:lnTo>
                                  <a:lnTo>
                                    <a:pt x="179" y="588"/>
                                  </a:lnTo>
                                  <a:lnTo>
                                    <a:pt x="178" y="588"/>
                                  </a:lnTo>
                                  <a:lnTo>
                                    <a:pt x="192" y="594"/>
                                  </a:lnTo>
                                  <a:lnTo>
                                    <a:pt x="192" y="594"/>
                                  </a:lnTo>
                                  <a:lnTo>
                                    <a:pt x="206" y="600"/>
                                  </a:lnTo>
                                  <a:lnTo>
                                    <a:pt x="206" y="600"/>
                                  </a:lnTo>
                                  <a:lnTo>
                                    <a:pt x="220" y="606"/>
                                  </a:lnTo>
                                  <a:lnTo>
                                    <a:pt x="220" y="606"/>
                                  </a:lnTo>
                                  <a:lnTo>
                                    <a:pt x="235" y="612"/>
                                  </a:lnTo>
                                  <a:lnTo>
                                    <a:pt x="235" y="612"/>
                                  </a:lnTo>
                                  <a:lnTo>
                                    <a:pt x="250" y="616"/>
                                  </a:lnTo>
                                  <a:lnTo>
                                    <a:pt x="249" y="616"/>
                                  </a:lnTo>
                                  <a:lnTo>
                                    <a:pt x="265" y="618"/>
                                  </a:lnTo>
                                  <a:lnTo>
                                    <a:pt x="265" y="618"/>
                                  </a:lnTo>
                                  <a:lnTo>
                                    <a:pt x="280" y="622"/>
                                  </a:lnTo>
                                  <a:lnTo>
                                    <a:pt x="280" y="622"/>
                                  </a:lnTo>
                                  <a:lnTo>
                                    <a:pt x="296" y="624"/>
                                  </a:lnTo>
                                  <a:lnTo>
                                    <a:pt x="431" y="624"/>
                                  </a:lnTo>
                                  <a:lnTo>
                                    <a:pt x="426" y="626"/>
                                  </a:lnTo>
                                  <a:lnTo>
                                    <a:pt x="394" y="634"/>
                                  </a:lnTo>
                                  <a:lnTo>
                                    <a:pt x="362" y="638"/>
                                  </a:lnTo>
                                  <a:close/>
                                </a:path>
                              </a:pathLst>
                            </a:custGeom>
                            <a:solidFill>
                              <a:srgbClr val="FF0000"/>
                            </a:solidFill>
                            <a:ln>
                              <a:noFill/>
                            </a:ln>
                          </wps:spPr>
                          <wps:bodyPr upright="1"/>
                        </wps:wsp>
                        <wps:wsp>
                          <wps:cNvPr id="1172" name="任意多边形 299"/>
                          <wps:cNvSpPr/>
                          <wps:spPr>
                            <a:xfrm>
                              <a:off x="4924" y="-84"/>
                              <a:ext cx="657" cy="640"/>
                            </a:xfrm>
                            <a:custGeom>
                              <a:avLst/>
                              <a:gdLst/>
                              <a:ahLst/>
                              <a:cxnLst/>
                              <a:pathLst>
                                <a:path w="657" h="640">
                                  <a:moveTo>
                                    <a:pt x="570" y="126"/>
                                  </a:moveTo>
                                  <a:lnTo>
                                    <a:pt x="560" y="114"/>
                                  </a:lnTo>
                                  <a:lnTo>
                                    <a:pt x="560" y="114"/>
                                  </a:lnTo>
                                  <a:lnTo>
                                    <a:pt x="550" y="104"/>
                                  </a:lnTo>
                                  <a:lnTo>
                                    <a:pt x="550" y="104"/>
                                  </a:lnTo>
                                  <a:lnTo>
                                    <a:pt x="539" y="94"/>
                                  </a:lnTo>
                                  <a:lnTo>
                                    <a:pt x="539" y="94"/>
                                  </a:lnTo>
                                  <a:lnTo>
                                    <a:pt x="527" y="84"/>
                                  </a:lnTo>
                                  <a:lnTo>
                                    <a:pt x="528" y="84"/>
                                  </a:lnTo>
                                  <a:lnTo>
                                    <a:pt x="515" y="74"/>
                                  </a:lnTo>
                                  <a:lnTo>
                                    <a:pt x="516" y="74"/>
                                  </a:lnTo>
                                  <a:lnTo>
                                    <a:pt x="503" y="66"/>
                                  </a:lnTo>
                                  <a:lnTo>
                                    <a:pt x="503" y="66"/>
                                  </a:lnTo>
                                  <a:lnTo>
                                    <a:pt x="490" y="58"/>
                                  </a:lnTo>
                                  <a:lnTo>
                                    <a:pt x="491" y="58"/>
                                  </a:lnTo>
                                  <a:lnTo>
                                    <a:pt x="477" y="50"/>
                                  </a:lnTo>
                                  <a:lnTo>
                                    <a:pt x="478" y="50"/>
                                  </a:lnTo>
                                  <a:lnTo>
                                    <a:pt x="464" y="44"/>
                                  </a:lnTo>
                                  <a:lnTo>
                                    <a:pt x="464" y="44"/>
                                  </a:lnTo>
                                  <a:lnTo>
                                    <a:pt x="450" y="38"/>
                                  </a:lnTo>
                                  <a:lnTo>
                                    <a:pt x="450" y="38"/>
                                  </a:lnTo>
                                  <a:lnTo>
                                    <a:pt x="436" y="32"/>
                                  </a:lnTo>
                                  <a:lnTo>
                                    <a:pt x="436" y="32"/>
                                  </a:lnTo>
                                  <a:lnTo>
                                    <a:pt x="421" y="28"/>
                                  </a:lnTo>
                                  <a:lnTo>
                                    <a:pt x="421" y="28"/>
                                  </a:lnTo>
                                  <a:lnTo>
                                    <a:pt x="406" y="24"/>
                                  </a:lnTo>
                                  <a:lnTo>
                                    <a:pt x="407" y="24"/>
                                  </a:lnTo>
                                  <a:lnTo>
                                    <a:pt x="391" y="20"/>
                                  </a:lnTo>
                                  <a:lnTo>
                                    <a:pt x="391" y="20"/>
                                  </a:lnTo>
                                  <a:lnTo>
                                    <a:pt x="376" y="18"/>
                                  </a:lnTo>
                                  <a:lnTo>
                                    <a:pt x="376" y="18"/>
                                  </a:lnTo>
                                  <a:lnTo>
                                    <a:pt x="360" y="16"/>
                                  </a:lnTo>
                                  <a:lnTo>
                                    <a:pt x="360" y="16"/>
                                  </a:lnTo>
                                  <a:lnTo>
                                    <a:pt x="352" y="14"/>
                                  </a:lnTo>
                                  <a:lnTo>
                                    <a:pt x="426" y="14"/>
                                  </a:lnTo>
                                  <a:lnTo>
                                    <a:pt x="441" y="18"/>
                                  </a:lnTo>
                                  <a:lnTo>
                                    <a:pt x="498" y="46"/>
                                  </a:lnTo>
                                  <a:lnTo>
                                    <a:pt x="549" y="82"/>
                                  </a:lnTo>
                                  <a:lnTo>
                                    <a:pt x="588" y="124"/>
                                  </a:lnTo>
                                  <a:lnTo>
                                    <a:pt x="570" y="124"/>
                                  </a:lnTo>
                                  <a:lnTo>
                                    <a:pt x="570" y="126"/>
                                  </a:lnTo>
                                  <a:close/>
                                </a:path>
                              </a:pathLst>
                            </a:custGeom>
                            <a:solidFill>
                              <a:srgbClr val="FF0000"/>
                            </a:solidFill>
                            <a:ln>
                              <a:noFill/>
                            </a:ln>
                          </wps:spPr>
                          <wps:bodyPr upright="1"/>
                        </wps:wsp>
                        <wps:wsp>
                          <wps:cNvPr id="1173" name="任意多边形 300"/>
                          <wps:cNvSpPr/>
                          <wps:spPr>
                            <a:xfrm>
                              <a:off x="4924" y="-84"/>
                              <a:ext cx="657" cy="640"/>
                            </a:xfrm>
                            <a:custGeom>
                              <a:avLst/>
                              <a:gdLst/>
                              <a:ahLst/>
                              <a:cxnLst/>
                              <a:pathLst>
                                <a:path w="657" h="640">
                                  <a:moveTo>
                                    <a:pt x="86" y="126"/>
                                  </a:moveTo>
                                  <a:lnTo>
                                    <a:pt x="86" y="124"/>
                                  </a:lnTo>
                                  <a:lnTo>
                                    <a:pt x="88" y="124"/>
                                  </a:lnTo>
                                  <a:lnTo>
                                    <a:pt x="86" y="126"/>
                                  </a:lnTo>
                                  <a:close/>
                                </a:path>
                              </a:pathLst>
                            </a:custGeom>
                            <a:solidFill>
                              <a:srgbClr val="FF0000"/>
                            </a:solidFill>
                            <a:ln>
                              <a:noFill/>
                            </a:ln>
                          </wps:spPr>
                          <wps:bodyPr upright="1"/>
                        </wps:wsp>
                        <wps:wsp>
                          <wps:cNvPr id="1174" name="任意多边形 301"/>
                          <wps:cNvSpPr/>
                          <wps:spPr>
                            <a:xfrm>
                              <a:off x="4924" y="-84"/>
                              <a:ext cx="657" cy="640"/>
                            </a:xfrm>
                            <a:custGeom>
                              <a:avLst/>
                              <a:gdLst/>
                              <a:ahLst/>
                              <a:cxnLst/>
                              <a:pathLst>
                                <a:path w="657" h="640">
                                  <a:moveTo>
                                    <a:pt x="596" y="162"/>
                                  </a:moveTo>
                                  <a:lnTo>
                                    <a:pt x="588" y="148"/>
                                  </a:lnTo>
                                  <a:lnTo>
                                    <a:pt x="579" y="136"/>
                                  </a:lnTo>
                                  <a:lnTo>
                                    <a:pt x="579" y="136"/>
                                  </a:lnTo>
                                  <a:lnTo>
                                    <a:pt x="570" y="124"/>
                                  </a:lnTo>
                                  <a:lnTo>
                                    <a:pt x="588" y="124"/>
                                  </a:lnTo>
                                  <a:lnTo>
                                    <a:pt x="591" y="128"/>
                                  </a:lnTo>
                                  <a:lnTo>
                                    <a:pt x="600" y="140"/>
                                  </a:lnTo>
                                  <a:lnTo>
                                    <a:pt x="609" y="154"/>
                                  </a:lnTo>
                                  <a:lnTo>
                                    <a:pt x="613" y="160"/>
                                  </a:lnTo>
                                  <a:lnTo>
                                    <a:pt x="596" y="160"/>
                                  </a:lnTo>
                                  <a:lnTo>
                                    <a:pt x="596" y="162"/>
                                  </a:lnTo>
                                  <a:close/>
                                </a:path>
                              </a:pathLst>
                            </a:custGeom>
                            <a:solidFill>
                              <a:srgbClr val="FF0000"/>
                            </a:solidFill>
                            <a:ln>
                              <a:noFill/>
                            </a:ln>
                          </wps:spPr>
                          <wps:bodyPr upright="1"/>
                        </wps:wsp>
                        <wps:wsp>
                          <wps:cNvPr id="1175" name="任意多边形 302"/>
                          <wps:cNvSpPr/>
                          <wps:spPr>
                            <a:xfrm>
                              <a:off x="4924" y="-84"/>
                              <a:ext cx="657" cy="640"/>
                            </a:xfrm>
                            <a:custGeom>
                              <a:avLst/>
                              <a:gdLst/>
                              <a:ahLst/>
                              <a:cxnLst/>
                              <a:pathLst>
                                <a:path w="657" h="640">
                                  <a:moveTo>
                                    <a:pt x="60" y="162"/>
                                  </a:moveTo>
                                  <a:lnTo>
                                    <a:pt x="60" y="160"/>
                                  </a:lnTo>
                                  <a:lnTo>
                                    <a:pt x="61" y="160"/>
                                  </a:lnTo>
                                  <a:lnTo>
                                    <a:pt x="60" y="162"/>
                                  </a:lnTo>
                                  <a:close/>
                                </a:path>
                              </a:pathLst>
                            </a:custGeom>
                            <a:solidFill>
                              <a:srgbClr val="FF0000"/>
                            </a:solidFill>
                            <a:ln>
                              <a:noFill/>
                            </a:ln>
                          </wps:spPr>
                          <wps:bodyPr upright="1"/>
                        </wps:wsp>
                        <wps:wsp>
                          <wps:cNvPr id="1176" name="任意多边形 303"/>
                          <wps:cNvSpPr/>
                          <wps:spPr>
                            <a:xfrm>
                              <a:off x="4924" y="-84"/>
                              <a:ext cx="657" cy="640"/>
                            </a:xfrm>
                            <a:custGeom>
                              <a:avLst/>
                              <a:gdLst/>
                              <a:ahLst/>
                              <a:cxnLst/>
                              <a:pathLst>
                                <a:path w="657" h="640">
                                  <a:moveTo>
                                    <a:pt x="611" y="188"/>
                                  </a:moveTo>
                                  <a:lnTo>
                                    <a:pt x="604" y="174"/>
                                  </a:lnTo>
                                  <a:lnTo>
                                    <a:pt x="596" y="160"/>
                                  </a:lnTo>
                                  <a:lnTo>
                                    <a:pt x="613" y="160"/>
                                  </a:lnTo>
                                  <a:lnTo>
                                    <a:pt x="617" y="166"/>
                                  </a:lnTo>
                                  <a:lnTo>
                                    <a:pt x="624" y="180"/>
                                  </a:lnTo>
                                  <a:lnTo>
                                    <a:pt x="627" y="186"/>
                                  </a:lnTo>
                                  <a:lnTo>
                                    <a:pt x="611" y="186"/>
                                  </a:lnTo>
                                  <a:lnTo>
                                    <a:pt x="611" y="188"/>
                                  </a:lnTo>
                                  <a:close/>
                                </a:path>
                              </a:pathLst>
                            </a:custGeom>
                            <a:solidFill>
                              <a:srgbClr val="FF0000"/>
                            </a:solidFill>
                            <a:ln>
                              <a:noFill/>
                            </a:ln>
                          </wps:spPr>
                          <wps:bodyPr upright="1"/>
                        </wps:wsp>
                        <wps:wsp>
                          <wps:cNvPr id="1177" name="任意多边形 304"/>
                          <wps:cNvSpPr/>
                          <wps:spPr>
                            <a:xfrm>
                              <a:off x="4924" y="-84"/>
                              <a:ext cx="657" cy="640"/>
                            </a:xfrm>
                            <a:custGeom>
                              <a:avLst/>
                              <a:gdLst/>
                              <a:ahLst/>
                              <a:cxnLst/>
                              <a:pathLst>
                                <a:path w="657" h="640">
                                  <a:moveTo>
                                    <a:pt x="45" y="188"/>
                                  </a:moveTo>
                                  <a:lnTo>
                                    <a:pt x="45" y="186"/>
                                  </a:lnTo>
                                  <a:lnTo>
                                    <a:pt x="46" y="186"/>
                                  </a:lnTo>
                                  <a:lnTo>
                                    <a:pt x="45" y="188"/>
                                  </a:lnTo>
                                  <a:close/>
                                </a:path>
                              </a:pathLst>
                            </a:custGeom>
                            <a:solidFill>
                              <a:srgbClr val="FF0000"/>
                            </a:solidFill>
                            <a:ln>
                              <a:noFill/>
                            </a:ln>
                          </wps:spPr>
                          <wps:bodyPr upright="1"/>
                        </wps:wsp>
                        <wps:wsp>
                          <wps:cNvPr id="1178" name="任意多边形 305"/>
                          <wps:cNvSpPr/>
                          <wps:spPr>
                            <a:xfrm>
                              <a:off x="4924" y="-84"/>
                              <a:ext cx="657" cy="640"/>
                            </a:xfrm>
                            <a:custGeom>
                              <a:avLst/>
                              <a:gdLst/>
                              <a:ahLst/>
                              <a:cxnLst/>
                              <a:pathLst>
                                <a:path w="657" h="640">
                                  <a:moveTo>
                                    <a:pt x="632" y="244"/>
                                  </a:moveTo>
                                  <a:lnTo>
                                    <a:pt x="627" y="228"/>
                                  </a:lnTo>
                                  <a:lnTo>
                                    <a:pt x="622" y="214"/>
                                  </a:lnTo>
                                  <a:lnTo>
                                    <a:pt x="617" y="200"/>
                                  </a:lnTo>
                                  <a:lnTo>
                                    <a:pt x="611" y="186"/>
                                  </a:lnTo>
                                  <a:lnTo>
                                    <a:pt x="627" y="186"/>
                                  </a:lnTo>
                                  <a:lnTo>
                                    <a:pt x="631" y="194"/>
                                  </a:lnTo>
                                  <a:lnTo>
                                    <a:pt x="642" y="224"/>
                                  </a:lnTo>
                                  <a:lnTo>
                                    <a:pt x="646" y="240"/>
                                  </a:lnTo>
                                  <a:lnTo>
                                    <a:pt x="647" y="242"/>
                                  </a:lnTo>
                                  <a:lnTo>
                                    <a:pt x="632" y="242"/>
                                  </a:lnTo>
                                  <a:lnTo>
                                    <a:pt x="632" y="244"/>
                                  </a:lnTo>
                                  <a:close/>
                                </a:path>
                              </a:pathLst>
                            </a:custGeom>
                            <a:solidFill>
                              <a:srgbClr val="FF0000"/>
                            </a:solidFill>
                            <a:ln>
                              <a:noFill/>
                            </a:ln>
                          </wps:spPr>
                          <wps:bodyPr upright="1"/>
                        </wps:wsp>
                        <wps:wsp>
                          <wps:cNvPr id="1179" name="任意多边形 306"/>
                          <wps:cNvSpPr/>
                          <wps:spPr>
                            <a:xfrm>
                              <a:off x="4924" y="-84"/>
                              <a:ext cx="657" cy="640"/>
                            </a:xfrm>
                            <a:custGeom>
                              <a:avLst/>
                              <a:gdLst/>
                              <a:ahLst/>
                              <a:cxnLst/>
                              <a:pathLst>
                                <a:path w="657" h="640">
                                  <a:moveTo>
                                    <a:pt x="24" y="244"/>
                                  </a:moveTo>
                                  <a:lnTo>
                                    <a:pt x="24" y="242"/>
                                  </a:lnTo>
                                  <a:lnTo>
                                    <a:pt x="25" y="242"/>
                                  </a:lnTo>
                                  <a:lnTo>
                                    <a:pt x="24" y="244"/>
                                  </a:lnTo>
                                  <a:close/>
                                </a:path>
                              </a:pathLst>
                            </a:custGeom>
                            <a:solidFill>
                              <a:srgbClr val="FF0000"/>
                            </a:solidFill>
                            <a:ln>
                              <a:noFill/>
                            </a:ln>
                          </wps:spPr>
                          <wps:bodyPr upright="1"/>
                        </wps:wsp>
                        <wps:wsp>
                          <wps:cNvPr id="1180" name="任意多边形 307"/>
                          <wps:cNvSpPr/>
                          <wps:spPr>
                            <a:xfrm>
                              <a:off x="4924" y="-84"/>
                              <a:ext cx="657" cy="640"/>
                            </a:xfrm>
                            <a:custGeom>
                              <a:avLst/>
                              <a:gdLst/>
                              <a:ahLst/>
                              <a:cxnLst/>
                              <a:pathLst>
                                <a:path w="657" h="640">
                                  <a:moveTo>
                                    <a:pt x="638" y="274"/>
                                  </a:moveTo>
                                  <a:lnTo>
                                    <a:pt x="635" y="258"/>
                                  </a:lnTo>
                                  <a:lnTo>
                                    <a:pt x="632" y="242"/>
                                  </a:lnTo>
                                  <a:lnTo>
                                    <a:pt x="647" y="242"/>
                                  </a:lnTo>
                                  <a:lnTo>
                                    <a:pt x="650" y="254"/>
                                  </a:lnTo>
                                  <a:lnTo>
                                    <a:pt x="653" y="270"/>
                                  </a:lnTo>
                                  <a:lnTo>
                                    <a:pt x="653" y="272"/>
                                  </a:lnTo>
                                  <a:lnTo>
                                    <a:pt x="638" y="272"/>
                                  </a:lnTo>
                                  <a:lnTo>
                                    <a:pt x="638" y="274"/>
                                  </a:lnTo>
                                  <a:close/>
                                </a:path>
                              </a:pathLst>
                            </a:custGeom>
                            <a:solidFill>
                              <a:srgbClr val="FF0000"/>
                            </a:solidFill>
                            <a:ln>
                              <a:noFill/>
                            </a:ln>
                          </wps:spPr>
                          <wps:bodyPr upright="1"/>
                        </wps:wsp>
                        <wps:wsp>
                          <wps:cNvPr id="1181" name="任意多边形 308"/>
                          <wps:cNvSpPr/>
                          <wps:spPr>
                            <a:xfrm>
                              <a:off x="4924" y="-84"/>
                              <a:ext cx="657" cy="640"/>
                            </a:xfrm>
                            <a:custGeom>
                              <a:avLst/>
                              <a:gdLst/>
                              <a:ahLst/>
                              <a:cxnLst/>
                              <a:pathLst>
                                <a:path w="657" h="640">
                                  <a:moveTo>
                                    <a:pt x="18" y="274"/>
                                  </a:moveTo>
                                  <a:lnTo>
                                    <a:pt x="18" y="272"/>
                                  </a:lnTo>
                                  <a:lnTo>
                                    <a:pt x="18" y="272"/>
                                  </a:lnTo>
                                  <a:lnTo>
                                    <a:pt x="18" y="274"/>
                                  </a:lnTo>
                                  <a:close/>
                                </a:path>
                              </a:pathLst>
                            </a:custGeom>
                            <a:solidFill>
                              <a:srgbClr val="FF0000"/>
                            </a:solidFill>
                            <a:ln>
                              <a:noFill/>
                            </a:ln>
                          </wps:spPr>
                          <wps:bodyPr upright="1"/>
                        </wps:wsp>
                        <wps:wsp>
                          <wps:cNvPr id="1182" name="任意多边形 309"/>
                          <wps:cNvSpPr/>
                          <wps:spPr>
                            <a:xfrm>
                              <a:off x="4924" y="-84"/>
                              <a:ext cx="657" cy="640"/>
                            </a:xfrm>
                            <a:custGeom>
                              <a:avLst/>
                              <a:gdLst/>
                              <a:ahLst/>
                              <a:cxnLst/>
                              <a:pathLst>
                                <a:path w="657" h="640">
                                  <a:moveTo>
                                    <a:pt x="650" y="382"/>
                                  </a:moveTo>
                                  <a:lnTo>
                                    <a:pt x="635" y="382"/>
                                  </a:lnTo>
                                  <a:lnTo>
                                    <a:pt x="638" y="366"/>
                                  </a:lnTo>
                                  <a:lnTo>
                                    <a:pt x="640" y="350"/>
                                  </a:lnTo>
                                  <a:lnTo>
                                    <a:pt x="641" y="342"/>
                                  </a:lnTo>
                                  <a:lnTo>
                                    <a:pt x="641" y="336"/>
                                  </a:lnTo>
                                  <a:lnTo>
                                    <a:pt x="641" y="328"/>
                                  </a:lnTo>
                                  <a:lnTo>
                                    <a:pt x="641" y="312"/>
                                  </a:lnTo>
                                  <a:lnTo>
                                    <a:pt x="641" y="304"/>
                                  </a:lnTo>
                                  <a:lnTo>
                                    <a:pt x="641" y="296"/>
                                  </a:lnTo>
                                  <a:lnTo>
                                    <a:pt x="640" y="288"/>
                                  </a:lnTo>
                                  <a:lnTo>
                                    <a:pt x="638" y="272"/>
                                  </a:lnTo>
                                  <a:lnTo>
                                    <a:pt x="653" y="272"/>
                                  </a:lnTo>
                                  <a:lnTo>
                                    <a:pt x="655" y="286"/>
                                  </a:lnTo>
                                  <a:lnTo>
                                    <a:pt x="656" y="294"/>
                                  </a:lnTo>
                                  <a:lnTo>
                                    <a:pt x="656" y="302"/>
                                  </a:lnTo>
                                  <a:lnTo>
                                    <a:pt x="656" y="312"/>
                                  </a:lnTo>
                                  <a:lnTo>
                                    <a:pt x="656" y="328"/>
                                  </a:lnTo>
                                  <a:lnTo>
                                    <a:pt x="656" y="336"/>
                                  </a:lnTo>
                                  <a:lnTo>
                                    <a:pt x="656" y="344"/>
                                  </a:lnTo>
                                  <a:lnTo>
                                    <a:pt x="655" y="352"/>
                                  </a:lnTo>
                                  <a:lnTo>
                                    <a:pt x="653" y="368"/>
                                  </a:lnTo>
                                  <a:lnTo>
                                    <a:pt x="650" y="382"/>
                                  </a:lnTo>
                                  <a:close/>
                                </a:path>
                              </a:pathLst>
                            </a:custGeom>
                            <a:solidFill>
                              <a:srgbClr val="FF0000"/>
                            </a:solidFill>
                            <a:ln>
                              <a:noFill/>
                            </a:ln>
                          </wps:spPr>
                          <wps:bodyPr upright="1"/>
                        </wps:wsp>
                        <wps:wsp>
                          <wps:cNvPr id="1183" name="任意多边形 310"/>
                          <wps:cNvSpPr/>
                          <wps:spPr>
                            <a:xfrm>
                              <a:off x="4924" y="-84"/>
                              <a:ext cx="657" cy="640"/>
                            </a:xfrm>
                            <a:custGeom>
                              <a:avLst/>
                              <a:gdLst/>
                              <a:ahLst/>
                              <a:cxnLst/>
                              <a:pathLst>
                                <a:path w="657" h="640">
                                  <a:moveTo>
                                    <a:pt x="21" y="382"/>
                                  </a:moveTo>
                                  <a:lnTo>
                                    <a:pt x="21" y="382"/>
                                  </a:lnTo>
                                  <a:lnTo>
                                    <a:pt x="21" y="380"/>
                                  </a:lnTo>
                                  <a:lnTo>
                                    <a:pt x="21" y="382"/>
                                  </a:lnTo>
                                  <a:close/>
                                </a:path>
                              </a:pathLst>
                            </a:custGeom>
                            <a:solidFill>
                              <a:srgbClr val="FF0000"/>
                            </a:solidFill>
                            <a:ln>
                              <a:noFill/>
                            </a:ln>
                          </wps:spPr>
                          <wps:bodyPr upright="1"/>
                        </wps:wsp>
                        <wps:wsp>
                          <wps:cNvPr id="1184" name="任意多边形 311"/>
                          <wps:cNvSpPr/>
                          <wps:spPr>
                            <a:xfrm>
                              <a:off x="4924" y="-84"/>
                              <a:ext cx="657" cy="640"/>
                            </a:xfrm>
                            <a:custGeom>
                              <a:avLst/>
                              <a:gdLst/>
                              <a:ahLst/>
                              <a:cxnLst/>
                              <a:pathLst>
                                <a:path w="657" h="640">
                                  <a:moveTo>
                                    <a:pt x="620" y="466"/>
                                  </a:moveTo>
                                  <a:lnTo>
                                    <a:pt x="604" y="466"/>
                                  </a:lnTo>
                                  <a:lnTo>
                                    <a:pt x="611" y="452"/>
                                  </a:lnTo>
                                  <a:lnTo>
                                    <a:pt x="617" y="438"/>
                                  </a:lnTo>
                                  <a:lnTo>
                                    <a:pt x="623" y="424"/>
                                  </a:lnTo>
                                  <a:lnTo>
                                    <a:pt x="627" y="410"/>
                                  </a:lnTo>
                                  <a:lnTo>
                                    <a:pt x="632" y="396"/>
                                  </a:lnTo>
                                  <a:lnTo>
                                    <a:pt x="635" y="380"/>
                                  </a:lnTo>
                                  <a:lnTo>
                                    <a:pt x="635" y="382"/>
                                  </a:lnTo>
                                  <a:lnTo>
                                    <a:pt x="650" y="382"/>
                                  </a:lnTo>
                                  <a:lnTo>
                                    <a:pt x="650" y="384"/>
                                  </a:lnTo>
                                  <a:lnTo>
                                    <a:pt x="631" y="444"/>
                                  </a:lnTo>
                                  <a:lnTo>
                                    <a:pt x="624" y="458"/>
                                  </a:lnTo>
                                  <a:lnTo>
                                    <a:pt x="620" y="466"/>
                                  </a:lnTo>
                                  <a:close/>
                                </a:path>
                              </a:pathLst>
                            </a:custGeom>
                            <a:solidFill>
                              <a:srgbClr val="FF0000"/>
                            </a:solidFill>
                            <a:ln>
                              <a:noFill/>
                            </a:ln>
                          </wps:spPr>
                          <wps:bodyPr upright="1"/>
                        </wps:wsp>
                        <wps:wsp>
                          <wps:cNvPr id="1185" name="任意多边形 312"/>
                          <wps:cNvSpPr/>
                          <wps:spPr>
                            <a:xfrm>
                              <a:off x="4924" y="-84"/>
                              <a:ext cx="657" cy="640"/>
                            </a:xfrm>
                            <a:custGeom>
                              <a:avLst/>
                              <a:gdLst/>
                              <a:ahLst/>
                              <a:cxnLst/>
                              <a:pathLst>
                                <a:path w="657" h="640">
                                  <a:moveTo>
                                    <a:pt x="53" y="466"/>
                                  </a:moveTo>
                                  <a:lnTo>
                                    <a:pt x="52" y="466"/>
                                  </a:lnTo>
                                  <a:lnTo>
                                    <a:pt x="52" y="464"/>
                                  </a:lnTo>
                                  <a:lnTo>
                                    <a:pt x="53" y="466"/>
                                  </a:lnTo>
                                  <a:close/>
                                </a:path>
                              </a:pathLst>
                            </a:custGeom>
                            <a:solidFill>
                              <a:srgbClr val="FF0000"/>
                            </a:solidFill>
                            <a:ln>
                              <a:noFill/>
                            </a:ln>
                          </wps:spPr>
                          <wps:bodyPr upright="1"/>
                        </wps:wsp>
                        <wps:wsp>
                          <wps:cNvPr id="1186" name="任意多边形 313"/>
                          <wps:cNvSpPr/>
                          <wps:spPr>
                            <a:xfrm>
                              <a:off x="4924" y="-84"/>
                              <a:ext cx="657" cy="640"/>
                            </a:xfrm>
                            <a:custGeom>
                              <a:avLst/>
                              <a:gdLst/>
                              <a:ahLst/>
                              <a:cxnLst/>
                              <a:pathLst>
                                <a:path w="657" h="640">
                                  <a:moveTo>
                                    <a:pt x="549" y="556"/>
                                  </a:moveTo>
                                  <a:lnTo>
                                    <a:pt x="527" y="556"/>
                                  </a:lnTo>
                                  <a:lnTo>
                                    <a:pt x="539" y="546"/>
                                  </a:lnTo>
                                  <a:lnTo>
                                    <a:pt x="539" y="546"/>
                                  </a:lnTo>
                                  <a:lnTo>
                                    <a:pt x="550" y="536"/>
                                  </a:lnTo>
                                  <a:lnTo>
                                    <a:pt x="550" y="536"/>
                                  </a:lnTo>
                                  <a:lnTo>
                                    <a:pt x="560" y="524"/>
                                  </a:lnTo>
                                  <a:lnTo>
                                    <a:pt x="560" y="524"/>
                                  </a:lnTo>
                                  <a:lnTo>
                                    <a:pt x="570" y="514"/>
                                  </a:lnTo>
                                  <a:lnTo>
                                    <a:pt x="570" y="514"/>
                                  </a:lnTo>
                                  <a:lnTo>
                                    <a:pt x="579" y="502"/>
                                  </a:lnTo>
                                  <a:lnTo>
                                    <a:pt x="579" y="502"/>
                                  </a:lnTo>
                                  <a:lnTo>
                                    <a:pt x="588" y="490"/>
                                  </a:lnTo>
                                  <a:lnTo>
                                    <a:pt x="596" y="478"/>
                                  </a:lnTo>
                                  <a:lnTo>
                                    <a:pt x="604" y="464"/>
                                  </a:lnTo>
                                  <a:lnTo>
                                    <a:pt x="604" y="466"/>
                                  </a:lnTo>
                                  <a:lnTo>
                                    <a:pt x="620" y="466"/>
                                  </a:lnTo>
                                  <a:lnTo>
                                    <a:pt x="617" y="472"/>
                                  </a:lnTo>
                                  <a:lnTo>
                                    <a:pt x="609" y="486"/>
                                  </a:lnTo>
                                  <a:lnTo>
                                    <a:pt x="600" y="498"/>
                                  </a:lnTo>
                                  <a:lnTo>
                                    <a:pt x="591" y="512"/>
                                  </a:lnTo>
                                  <a:lnTo>
                                    <a:pt x="581" y="524"/>
                                  </a:lnTo>
                                  <a:lnTo>
                                    <a:pt x="571" y="534"/>
                                  </a:lnTo>
                                  <a:lnTo>
                                    <a:pt x="560" y="546"/>
                                  </a:lnTo>
                                  <a:lnTo>
                                    <a:pt x="549" y="556"/>
                                  </a:lnTo>
                                  <a:close/>
                                </a:path>
                              </a:pathLst>
                            </a:custGeom>
                            <a:solidFill>
                              <a:srgbClr val="FF0000"/>
                            </a:solidFill>
                            <a:ln>
                              <a:noFill/>
                            </a:ln>
                          </wps:spPr>
                          <wps:bodyPr upright="1"/>
                        </wps:wsp>
                        <wps:wsp>
                          <wps:cNvPr id="1187" name="任意多边形 314"/>
                          <wps:cNvSpPr/>
                          <wps:spPr>
                            <a:xfrm>
                              <a:off x="4924" y="-84"/>
                              <a:ext cx="657" cy="640"/>
                            </a:xfrm>
                            <a:custGeom>
                              <a:avLst/>
                              <a:gdLst/>
                              <a:ahLst/>
                              <a:cxnLst/>
                              <a:pathLst>
                                <a:path w="657" h="640">
                                  <a:moveTo>
                                    <a:pt x="131" y="556"/>
                                  </a:moveTo>
                                  <a:lnTo>
                                    <a:pt x="129" y="556"/>
                                  </a:lnTo>
                                  <a:lnTo>
                                    <a:pt x="128" y="554"/>
                                  </a:lnTo>
                                  <a:lnTo>
                                    <a:pt x="131" y="556"/>
                                  </a:lnTo>
                                  <a:close/>
                                </a:path>
                              </a:pathLst>
                            </a:custGeom>
                            <a:solidFill>
                              <a:srgbClr val="FF0000"/>
                            </a:solidFill>
                            <a:ln>
                              <a:noFill/>
                            </a:ln>
                          </wps:spPr>
                          <wps:bodyPr upright="1"/>
                        </wps:wsp>
                        <wps:wsp>
                          <wps:cNvPr id="1188" name="任意多边形 315"/>
                          <wps:cNvSpPr/>
                          <wps:spPr>
                            <a:xfrm>
                              <a:off x="4924" y="-84"/>
                              <a:ext cx="657" cy="640"/>
                            </a:xfrm>
                            <a:custGeom>
                              <a:avLst/>
                              <a:gdLst/>
                              <a:ahLst/>
                              <a:cxnLst/>
                              <a:pathLst>
                                <a:path w="657" h="640">
                                  <a:moveTo>
                                    <a:pt x="431" y="624"/>
                                  </a:moveTo>
                                  <a:lnTo>
                                    <a:pt x="360" y="624"/>
                                  </a:lnTo>
                                  <a:lnTo>
                                    <a:pt x="376" y="622"/>
                                  </a:lnTo>
                                  <a:lnTo>
                                    <a:pt x="376" y="622"/>
                                  </a:lnTo>
                                  <a:lnTo>
                                    <a:pt x="391" y="618"/>
                                  </a:lnTo>
                                  <a:lnTo>
                                    <a:pt x="391" y="618"/>
                                  </a:lnTo>
                                  <a:lnTo>
                                    <a:pt x="407" y="616"/>
                                  </a:lnTo>
                                  <a:lnTo>
                                    <a:pt x="406" y="616"/>
                                  </a:lnTo>
                                  <a:lnTo>
                                    <a:pt x="421" y="612"/>
                                  </a:lnTo>
                                  <a:lnTo>
                                    <a:pt x="421" y="612"/>
                                  </a:lnTo>
                                  <a:lnTo>
                                    <a:pt x="436" y="606"/>
                                  </a:lnTo>
                                  <a:lnTo>
                                    <a:pt x="436" y="606"/>
                                  </a:lnTo>
                                  <a:lnTo>
                                    <a:pt x="450" y="600"/>
                                  </a:lnTo>
                                  <a:lnTo>
                                    <a:pt x="450" y="600"/>
                                  </a:lnTo>
                                  <a:lnTo>
                                    <a:pt x="464" y="594"/>
                                  </a:lnTo>
                                  <a:lnTo>
                                    <a:pt x="464" y="594"/>
                                  </a:lnTo>
                                  <a:lnTo>
                                    <a:pt x="478" y="588"/>
                                  </a:lnTo>
                                  <a:lnTo>
                                    <a:pt x="477" y="588"/>
                                  </a:lnTo>
                                  <a:lnTo>
                                    <a:pt x="491" y="580"/>
                                  </a:lnTo>
                                  <a:lnTo>
                                    <a:pt x="490" y="580"/>
                                  </a:lnTo>
                                  <a:lnTo>
                                    <a:pt x="503" y="572"/>
                                  </a:lnTo>
                                  <a:lnTo>
                                    <a:pt x="503" y="572"/>
                                  </a:lnTo>
                                  <a:lnTo>
                                    <a:pt x="516" y="564"/>
                                  </a:lnTo>
                                  <a:lnTo>
                                    <a:pt x="515" y="564"/>
                                  </a:lnTo>
                                  <a:lnTo>
                                    <a:pt x="528" y="554"/>
                                  </a:lnTo>
                                  <a:lnTo>
                                    <a:pt x="527" y="556"/>
                                  </a:lnTo>
                                  <a:lnTo>
                                    <a:pt x="549" y="556"/>
                                  </a:lnTo>
                                  <a:lnTo>
                                    <a:pt x="537" y="566"/>
                                  </a:lnTo>
                                  <a:lnTo>
                                    <a:pt x="485" y="602"/>
                                  </a:lnTo>
                                  <a:lnTo>
                                    <a:pt x="441" y="620"/>
                                  </a:lnTo>
                                  <a:lnTo>
                                    <a:pt x="431" y="624"/>
                                  </a:lnTo>
                                  <a:close/>
                                </a:path>
                              </a:pathLst>
                            </a:custGeom>
                            <a:solidFill>
                              <a:srgbClr val="FF0000"/>
                            </a:solidFill>
                            <a:ln>
                              <a:noFill/>
                            </a:ln>
                          </wps:spPr>
                          <wps:bodyPr upright="1"/>
                        </wps:wsp>
                        <wps:wsp>
                          <wps:cNvPr id="1189" name="任意多边形 316"/>
                          <wps:cNvSpPr/>
                          <wps:spPr>
                            <a:xfrm>
                              <a:off x="4924" y="-84"/>
                              <a:ext cx="657" cy="640"/>
                            </a:xfrm>
                            <a:custGeom>
                              <a:avLst/>
                              <a:gdLst/>
                              <a:ahLst/>
                              <a:cxnLst/>
                              <a:pathLst>
                                <a:path w="657" h="640">
                                  <a:moveTo>
                                    <a:pt x="345" y="640"/>
                                  </a:moveTo>
                                  <a:lnTo>
                                    <a:pt x="311" y="640"/>
                                  </a:lnTo>
                                  <a:lnTo>
                                    <a:pt x="303" y="638"/>
                                  </a:lnTo>
                                  <a:lnTo>
                                    <a:pt x="353" y="638"/>
                                  </a:lnTo>
                                  <a:lnTo>
                                    <a:pt x="345" y="640"/>
                                  </a:lnTo>
                                  <a:close/>
                                </a:path>
                              </a:pathLst>
                            </a:custGeom>
                            <a:solidFill>
                              <a:srgbClr val="FF0000"/>
                            </a:solidFill>
                            <a:ln>
                              <a:noFill/>
                            </a:ln>
                          </wps:spPr>
                          <wps:bodyPr upright="1"/>
                        </wps:wsp>
                        <pic:pic xmlns:pic="http://schemas.openxmlformats.org/drawingml/2006/picture">
                          <pic:nvPicPr>
                            <pic:cNvPr id="1190" name="图片 317"/>
                            <pic:cNvPicPr>
                              <a:picLocks noChangeAspect="1"/>
                            </pic:cNvPicPr>
                          </pic:nvPicPr>
                          <pic:blipFill>
                            <a:blip r:embed="rId35"/>
                            <a:stretch>
                              <a:fillRect/>
                            </a:stretch>
                          </pic:blipFill>
                          <pic:spPr>
                            <a:xfrm>
                              <a:off x="5104" y="59"/>
                              <a:ext cx="335" cy="288"/>
                            </a:xfrm>
                            <a:prstGeom prst="rect">
                              <a:avLst/>
                            </a:prstGeom>
                            <a:noFill/>
                            <a:ln>
                              <a:noFill/>
                            </a:ln>
                          </pic:spPr>
                        </pic:pic>
                      </wpg:grpSp>
                    </wpg:wgp>
                  </a:graphicData>
                </a:graphic>
              </wp:anchor>
            </w:drawing>
          </mc:Choice>
          <mc:Fallback>
            <w:pict>
              <v:group id="组合 294" o:spid="_x0000_s1026" o:spt="203" style="position:absolute;left:0pt;margin-left:246.15pt;margin-top:-4.15pt;height:32pt;width:32.85pt;mso-position-horizontal-relative:page;z-index:-251615232;mso-width-relative:page;mso-height-relative:page;" coordorigin="4924,-84" coordsize="657,640" o:gfxdata="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">
                <o:lock v:ext="edit" aspectratio="f"/>
                <v:group id="组合 295" o:spid="_x0000_s1026" o:spt="203" style="position:absolute;left:4931;top:-76;height:626;width:642;" coordorigin="4931,-76" coordsize="642,626"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任意多边形 296" o:spid="_x0000_s1026" o:spt="100" style="position:absolute;left:4931;top:-76;height:626;width:642;" fillcolor="#FF0000" filled="t" stroked="f" coordsize="642,626" o:gfxdata="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H8vG8AAAA&#10;3QAAAA8AAAAAAAAAAQAgAAAAIgAAAGRycy9kb3ducmV2LnhtbFBLAQIUABQAAAAIAIdO4kAzLwWe&#10;OwAAADkAAAAQAAAAAAAAAAEAIAAAAAsBAABkcnMvc2hhcGV4bWwueG1sUEsFBgAAAAAGAAYAWwEA&#10;ALUDAAAAAA==&#10;" path="m321,626l247,617,180,594,120,557,71,508,33,450,8,384,0,313,8,241,33,175,71,117,120,68,180,32,247,8,321,0,395,8,462,32,522,69,571,117,609,175,633,241,642,313,633,385,609,451,571,509,522,557,462,594,395,617,321,626xe">
                    <v:fill on="t" focussize="0,0"/>
                    <v:stroke on="f"/>
                    <v:imagedata o:title=""/>
                    <o:lock v:ext="edit" aspectratio="f"/>
                  </v:shape>
                </v:group>
                <v:group id="组合 297" o:spid="_x0000_s1026" o:spt="203" style="position:absolute;left:4924;top:-84;height:640;width:657;" coordorigin="4924,-84" coordsize="657,640"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shape id="任意多边形 298" o:spid="_x0000_s1026" o:spt="100" style="position:absolute;left:4924;top:-84;height:640;width:657;" fillcolor="#FF0000" filled="t" stroked="f" coordsize="657,640" o:gfxdata="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QnqO/&#10;AAAA3QAAAA8AAAAAAAAAAQAgAAAAIgAAAGRycy9kb3ducmV2LnhtbFBLAQIUABQAAAAIAIdO4kAz&#10;LwWeOwAAADkAAAAQAAAAAAAAAAEAIAAAAA4BAABkcnMvc2hhcGV4bWwueG1sUEsFBgAAAAAGAAYA&#10;WwEAALgDAAAAAA==&#10;" path="m362,638l294,638,262,634,186,608,132,576,85,534,75,524,65,512,56,498,47,486,19,430,3,368,0,328,0,312,10,240,32,180,47,154,56,140,96,92,144,54,215,18,230,14,246,8,262,6,278,2,294,0,362,0,378,2,394,6,410,8,426,14,304,14,296,16,296,16,280,18,280,18,265,20,265,20,249,24,250,24,235,28,235,28,220,32,220,32,206,38,206,38,192,44,192,44,178,50,179,50,165,58,166,58,152,66,153,66,140,74,140,74,128,84,129,84,117,94,117,94,106,104,106,104,96,114,96,114,88,124,86,124,77,136,77,136,68,148,68,148,61,160,60,160,52,174,46,186,45,186,39,200,33,214,29,228,25,242,24,242,21,258,18,272,18,272,16,288,15,296,15,304,15,312,15,328,15,336,15,342,16,350,18,366,21,382,21,382,24,396,29,410,34,424,39,438,45,452,52,466,53,466,60,478,68,490,68,490,77,502,77,502,86,514,86,514,96,524,96,524,106,536,106,536,117,546,117,546,129,556,131,556,140,564,140,564,153,572,152,572,166,580,165,580,179,588,178,588,192,594,192,594,206,600,206,600,220,606,220,606,235,612,235,612,250,616,249,616,265,618,265,618,280,622,280,622,296,624,431,624,426,626,394,634,362,638xe">
                    <v:fill on="t" focussize="0,0"/>
                    <v:stroke on="f"/>
                    <v:imagedata o:title=""/>
                    <o:lock v:ext="edit" aspectratio="f"/>
                  </v:shape>
                  <v:shape id="任意多边形 299" o:spid="_x0000_s1026" o:spt="100" style="position:absolute;left:4924;top:-84;height:640;width:657;" fillcolor="#FF0000" filled="t" stroked="f" coordsize="657,640" o:gfxdata="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IA1L4A&#10;AADdAAAADwAAAAAAAAABACAAAAAiAAAAZHJzL2Rvd25yZXYueG1sUEsBAhQAFAAAAAgAh07iQDMv&#10;BZ47AAAAOQAAABAAAAAAAAAAAQAgAAAADQEAAGRycy9zaGFwZXhtbC54bWxQSwUGAAAAAAYABgBb&#10;AQAAtwMAAAAA&#10;" path="m570,126l560,114,560,114,550,104,550,104,539,94,539,94,527,84,528,84,515,74,516,74,503,66,503,66,490,58,491,58,477,50,478,50,464,44,464,44,450,38,450,38,436,32,436,32,421,28,421,28,406,24,407,24,391,20,391,20,376,18,376,18,360,16,360,16,352,14,426,14,441,18,498,46,549,82,588,124,570,124,570,126xe">
                    <v:fill on="t" focussize="0,0"/>
                    <v:stroke on="f"/>
                    <v:imagedata o:title=""/>
                    <o:lock v:ext="edit" aspectratio="f"/>
                  </v:shape>
                  <v:shape id="任意多边形 300" o:spid="_x0000_s1026" o:spt="100" style="position:absolute;left:4924;top:-84;height:640;width:657;" fillcolor="#FF0000" filled="t" stroked="f" coordsize="657,640" o:gfxdata="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qVPvQAA&#10;AN0AAAAPAAAAAAAAAAEAIAAAACIAAABkcnMvZG93bnJldi54bWxQSwECFAAUAAAACACHTuJAMy8F&#10;njsAAAA5AAAAEAAAAAAAAAABACAAAAAMAQAAZHJzL3NoYXBleG1sLnhtbFBLBQYAAAAABgAGAFsB&#10;AAC2AwAAAAA=&#10;" path="m86,126l86,124,88,124,86,126xe">
                    <v:fill on="t" focussize="0,0"/>
                    <v:stroke on="f"/>
                    <v:imagedata o:title=""/>
                    <o:lock v:ext="edit" aspectratio="f"/>
                  </v:shape>
                  <v:shape id="任意多边形 301" o:spid="_x0000_s1026" o:spt="100" style="position:absolute;left:4924;top:-84;height:640;width:657;" fillcolor="#FF0000" filled="t" stroked="f" coordsize="657,640" o:gfxdata="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PTu/&#10;AAAA3QAAAA8AAAAAAAAAAQAgAAAAIgAAAGRycy9kb3ducmV2LnhtbFBLAQIUABQAAAAIAIdO4kAz&#10;LwWeOwAAADkAAAAQAAAAAAAAAAEAIAAAAA4BAABkcnMvc2hhcGV4bWwueG1sUEsFBgAAAAAGAAYA&#10;WwEAALgDAAAAAA==&#10;" path="m596,162l588,148,579,136,579,136,570,124,588,124,591,128,600,140,609,154,613,160,596,160,596,162xe">
                    <v:fill on="t" focussize="0,0"/>
                    <v:stroke on="f"/>
                    <v:imagedata o:title=""/>
                    <o:lock v:ext="edit" aspectratio="f"/>
                  </v:shape>
                  <v:shape id="任意多边形 302" o:spid="_x0000_s1026" o:spt="100" style="position:absolute;left:4924;top:-84;height:640;width:657;" fillcolor="#FF0000" filled="t" stroked="f" coordsize="657,640" o:gfxdata="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rmKC/&#10;AAAA3QAAAA8AAAAAAAAAAQAgAAAAIgAAAGRycy9kb3ducmV2LnhtbFBLAQIUABQAAAAIAIdO4kAz&#10;LwWeOwAAADkAAAAQAAAAAAAAAAEAIAAAAA4BAABkcnMvc2hhcGV4bWwueG1sUEsFBgAAAAAGAAYA&#10;WwEAALgDAAAAAA==&#10;" path="m60,162l60,160,61,160,60,162xe">
                    <v:fill on="t" focussize="0,0"/>
                    <v:stroke on="f"/>
                    <v:imagedata o:title=""/>
                    <o:lock v:ext="edit" aspectratio="f"/>
                  </v:shape>
                  <v:shape id="任意多边形 303" o:spid="_x0000_s1026" o:spt="100" style="position:absolute;left:4924;top:-84;height:640;width:657;" fillcolor="#FF0000" filled="t" stroked="f" coordsize="657,640" o:gfxdata="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5Bte/&#10;AAAA3QAAAA8AAAAAAAAAAQAgAAAAIgAAAGRycy9kb3ducmV2LnhtbFBLAQIUABQAAAAIAIdO4kAz&#10;LwWeOwAAADkAAAAQAAAAAAAAAAEAIAAAAA4BAABkcnMvc2hhcGV4bWwueG1sUEsFBgAAAAAGAAYA&#10;WwEAALgDAAAAAA==&#10;" path="m611,188l604,174,596,160,613,160,617,166,624,180,627,186,611,186,611,188xe">
                    <v:fill on="t" focussize="0,0"/>
                    <v:stroke on="f"/>
                    <v:imagedata o:title=""/>
                    <o:lock v:ext="edit" aspectratio="f"/>
                  </v:shape>
                  <v:shape id="任意多边形 304" o:spid="_x0000_s1026" o:spt="100" style="position:absolute;left:4924;top:-84;height:640;width:657;" fillcolor="#FF0000" filled="t" stroked="f" coordsize="657,640" o:gfxdata="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1o0y/&#10;AAAA3QAAAA8AAAAAAAAAAQAgAAAAIgAAAGRycy9kb3ducmV2LnhtbFBLAQIUABQAAAAIAIdO4kAz&#10;LwWeOwAAADkAAAAQAAAAAAAAAAEAIAAAAA4BAABkcnMvc2hhcGV4bWwueG1sUEsFBgAAAAAGAAYA&#10;WwEAALgDAAAAAA==&#10;" path="m45,188l45,186,46,186,45,188xe">
                    <v:fill on="t" focussize="0,0"/>
                    <v:stroke on="f"/>
                    <v:imagedata o:title=""/>
                    <o:lock v:ext="edit" aspectratio="f"/>
                  </v:shape>
                  <v:shape id="任意多边形 305" o:spid="_x0000_s1026" o:spt="100" style="position:absolute;left:4924;top:-84;height:640;width:657;" fillcolor="#FF0000" filled="t" stroked="f" coordsize="657,640" o:gfxdata="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vq&#10;Nz7CAAAA3QAAAA8AAAAAAAAAAQAgAAAAIgAAAGRycy9kb3ducmV2LnhtbFBLAQIUABQAAAAIAIdO&#10;4kAzLwWeOwAAADkAAAAQAAAAAAAAAAEAIAAAABEBAABkcnMvc2hhcGV4bWwueG1sUEsFBgAAAAAG&#10;AAYAWwEAALsDAAAAAA==&#10;" path="m632,244l627,228,622,214,617,200,611,186,627,186,631,194,642,224,646,240,647,242,632,242,632,244xe">
                    <v:fill on="t" focussize="0,0"/>
                    <v:stroke on="f"/>
                    <v:imagedata o:title=""/>
                    <o:lock v:ext="edit" aspectratio="f"/>
                  </v:shape>
                  <v:shape id="任意多边形 306" o:spid="_x0000_s1026" o:spt="100" style="position:absolute;left:4924;top:-84;height:640;width:657;" fillcolor="#FF0000" filled="t" stroked="f" coordsize="657,640" o:gfxdata="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aSpb4A&#10;AADdAAAADwAAAAAAAAABACAAAAAiAAAAZHJzL2Rvd25yZXYueG1sUEsBAhQAFAAAAAgAh07iQDMv&#10;BZ47AAAAOQAAABAAAAAAAAAAAQAgAAAADQEAAGRycy9zaGFwZXhtbC54bWxQSwUGAAAAAAYABgBb&#10;AQAAtwMAAAAA&#10;" path="m24,244l24,242,25,242,24,244xe">
                    <v:fill on="t" focussize="0,0"/>
                    <v:stroke on="f"/>
                    <v:imagedata o:title=""/>
                    <o:lock v:ext="edit" aspectratio="f"/>
                  </v:shape>
                  <v:shape id="任意多边形 307" o:spid="_x0000_s1026" o:spt="100" style="position:absolute;left:4924;top:-84;height:640;width:657;" fillcolor="#FF0000" filled="t" stroked="f" coordsize="657,640" o:gfxdata="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lL&#10;H8EAAADdAAAADwAAAAAAAAABACAAAAAiAAAAZHJzL2Rvd25yZXYueG1sUEsBAhQAFAAAAAgAh07i&#10;QDMvBZ47AAAAOQAAABAAAAAAAAAAAQAgAAAAEAEAAGRycy9zaGFwZXhtbC54bWxQSwUGAAAAAAYA&#10;BgBbAQAAugMAAAAA&#10;" path="m638,274l635,258,632,242,647,242,650,254,653,270,653,272,638,272,638,274xe">
                    <v:fill on="t" focussize="0,0"/>
                    <v:stroke on="f"/>
                    <v:imagedata o:title=""/>
                    <o:lock v:ext="edit" aspectratio="f"/>
                  </v:shape>
                  <v:shape id="任意多边形 308" o:spid="_x0000_s1026" o:spt="100" style="position:absolute;left:4924;top:-84;height:640;width:657;" fillcolor="#FF0000" filled="t" stroked="f" coordsize="657,640" o:gfxdata="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6EvQAA&#10;AN0AAAAPAAAAAAAAAAEAIAAAACIAAABkcnMvZG93bnJldi54bWxQSwECFAAUAAAACACHTuJAMy8F&#10;njsAAAA5AAAAEAAAAAAAAAABACAAAAAMAQAAZHJzL3NoYXBleG1sLnhtbFBLBQYAAAAABgAGAFsB&#10;AAC2AwAAAAA=&#10;" path="m18,274l18,272,18,272,18,274xe">
                    <v:fill on="t" focussize="0,0"/>
                    <v:stroke on="f"/>
                    <v:imagedata o:title=""/>
                    <o:lock v:ext="edit" aspectratio="f"/>
                  </v:shape>
                  <v:shape id="任意多边形 309" o:spid="_x0000_s1026" o:spt="100" style="position:absolute;left:4924;top:-84;height:640;width:657;" fillcolor="#FF0000" filled="t" stroked="f" coordsize="657,640" o:gfxdata="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3DzvQAA&#10;AN0AAAAPAAAAAAAAAAEAIAAAACIAAABkcnMvZG93bnJldi54bWxQSwECFAAUAAAACACHTuJAMy8F&#10;njsAAAA5AAAAEAAAAAAAAAABACAAAAAMAQAAZHJzL3NoYXBleG1sLnhtbFBLBQYAAAAABgAGAFsB&#10;AAC2AwAAAAA=&#10;" path="m650,382l635,382,638,366,640,350,641,342,641,336,641,328,641,312,641,304,641,296,640,288,638,272,653,272,655,286,656,294,656,302,656,312,656,328,656,336,656,344,655,352,653,368,650,382xe">
                    <v:fill on="t" focussize="0,0"/>
                    <v:stroke on="f"/>
                    <v:imagedata o:title=""/>
                    <o:lock v:ext="edit" aspectratio="f"/>
                  </v:shape>
                  <v:shape id="任意多边形 310" o:spid="_x0000_s1026" o:spt="100" style="position:absolute;left:4924;top:-84;height:640;width:657;" fillcolor="#FF0000" filled="t" stroked="f" coordsize="657,640" o:gfxdata="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9VovQAA&#10;AN0AAAAPAAAAAAAAAAEAIAAAACIAAABkcnMvZG93bnJldi54bWxQSwECFAAUAAAACACHTuJAMy8F&#10;njsAAAA5AAAAEAAAAAAAAAABACAAAAAMAQAAZHJzL3NoYXBleG1sLnhtbFBLBQYAAAAABgAGAFsB&#10;AAC2AwAAAAA=&#10;" path="m21,382l21,382,21,380,21,382xe">
                    <v:fill on="t" focussize="0,0"/>
                    <v:stroke on="f"/>
                    <v:imagedata o:title=""/>
                    <o:lock v:ext="edit" aspectratio="f"/>
                  </v:shape>
                  <v:shape id="任意多边形 311" o:spid="_x0000_s1026" o:spt="100" style="position:absolute;left:4924;top:-84;height:640;width:657;" fillcolor="#FF0000" filled="t" stroked="f" coordsize="657,640" o:gfxdata="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k0cvQAA&#10;AN0AAAAPAAAAAAAAAAEAIAAAACIAAABkcnMvZG93bnJldi54bWxQSwECFAAUAAAACACHTuJAMy8F&#10;njsAAAA5AAAAEAAAAAAAAAABACAAAAAMAQAAZHJzL3NoYXBleG1sLnhtbFBLBQYAAAAABgAGAFsB&#10;AAC2AwAAAAA=&#10;" path="m620,466l604,466,611,452,617,438,623,424,627,410,632,396,635,380,635,382,650,382,650,384,631,444,624,458,620,466xe">
                    <v:fill on="t" focussize="0,0"/>
                    <v:stroke on="f"/>
                    <v:imagedata o:title=""/>
                    <o:lock v:ext="edit" aspectratio="f"/>
                  </v:shape>
                  <v:shape id="任意多边形 312" o:spid="_x0000_s1026" o:spt="100" style="position:absolute;left:4924;top:-84;height:640;width:657;" fillcolor="#FF0000" filled="t" stroked="f" coordsize="657,640" o:gfxdata="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iHvQAA&#10;AN0AAAAPAAAAAAAAAAEAIAAAACIAAABkcnMvZG93bnJldi54bWxQSwECFAAUAAAACACHTuJAMy8F&#10;njsAAAA5AAAAEAAAAAAAAAABACAAAAAMAQAAZHJzL3NoYXBleG1sLnhtbFBLBQYAAAAABgAGAFsB&#10;AAC2AwAAAAA=&#10;" path="m53,466l52,466,52,464,53,466xe">
                    <v:fill on="t" focussize="0,0"/>
                    <v:stroke on="f"/>
                    <v:imagedata o:title=""/>
                    <o:lock v:ext="edit" aspectratio="f"/>
                  </v:shape>
                  <v:shape id="任意多边形 313" o:spid="_x0000_s1026" o:spt="100" style="position:absolute;left:4924;top:-84;height:640;width:657;" fillcolor="#FF0000" filled="t" stroked="f" coordsize="657,640" o:gfxdata="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sdvC/&#10;AAAA3QAAAA8AAAAAAAAAAQAgAAAAIgAAAGRycy9kb3ducmV2LnhtbFBLAQIUABQAAAAIAIdO4kAz&#10;LwWeOwAAADkAAAAQAAAAAAAAAAEAIAAAAA4BAABkcnMvc2hhcGV4bWwueG1sUEsFBgAAAAAGAAYA&#10;WwEAALgDAAAAAA==&#10;" path="m549,556l527,556,539,546,539,546,550,536,550,536,560,524,560,524,570,514,570,514,579,502,579,502,588,490,596,478,604,464,604,466,620,466,617,472,609,486,600,498,591,512,581,524,571,534,560,546,549,556xe">
                    <v:fill on="t" focussize="0,0"/>
                    <v:stroke on="f"/>
                    <v:imagedata o:title=""/>
                    <o:lock v:ext="edit" aspectratio="f"/>
                  </v:shape>
                  <v:shape id="任意多边形 314" o:spid="_x0000_s1026" o:spt="100" style="position:absolute;left:4924;top:-84;height:640;width:657;" fillcolor="#FF0000" filled="t" stroked="f" coordsize="657,640" o:gfxdata="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NNrvQAA&#10;AN0AAAAPAAAAAAAAAAEAIAAAACIAAABkcnMvZG93bnJldi54bWxQSwECFAAUAAAACACHTuJAMy8F&#10;njsAAAA5AAAAEAAAAAAAAAABACAAAAAMAQAAZHJzL3NoYXBleG1sLnhtbFBLBQYAAAAABgAGAFsB&#10;AAC2AwAAAAA=&#10;" path="m131,556l129,556,128,554,131,556xe">
                    <v:fill on="t" focussize="0,0"/>
                    <v:stroke on="f"/>
                    <v:imagedata o:title=""/>
                    <o:lock v:ext="edit" aspectratio="f"/>
                  </v:shape>
                  <v:shape id="任意多边形 315" o:spid="_x0000_s1026" o:spt="100" style="position:absolute;left:4924;top:-84;height:640;width:657;" fillcolor="#FF0000" filled="t" stroked="f" coordsize="657,640" o:gfxdata="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9H&#10;GcEAAADdAAAADwAAAAAAAAABACAAAAAiAAAAZHJzL2Rvd25yZXYueG1sUEsBAhQAFAAAAAgAh07i&#10;QDMvBZ47AAAAOQAAABAAAAAAAAAAAQAgAAAAEAEAAGRycy9zaGFwZXhtbC54bWxQSwUGAAAAAAYA&#10;BgBbAQAAugMAAAAA&#10;" path="m431,624l360,624,376,622,376,622,391,618,391,618,407,616,406,616,421,612,421,612,436,606,436,606,450,600,450,600,464,594,464,594,478,588,477,588,491,580,490,580,503,572,503,572,516,564,515,564,528,554,527,556,549,556,537,566,485,602,441,620,431,624xe">
                    <v:fill on="t" focussize="0,0"/>
                    <v:stroke on="f"/>
                    <v:imagedata o:title=""/>
                    <o:lock v:ext="edit" aspectratio="f"/>
                  </v:shape>
                  <v:shape id="任意多边形 316" o:spid="_x0000_s1026" o:spt="100" style="position:absolute;left:4924;top:-84;height:640;width:657;" fillcolor="#FF0000" filled="t" stroked="f" coordsize="657,640" o:gfxdata="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KCvQAA&#10;AN0AAAAPAAAAAAAAAAEAIAAAACIAAABkcnMvZG93bnJldi54bWxQSwECFAAUAAAACACHTuJAMy8F&#10;njsAAAA5AAAAEAAAAAAAAAABACAAAAAMAQAAZHJzL3NoYXBleG1sLnhtbFBLBQYAAAAABgAGAFsB&#10;AAC2AwAAAAA=&#10;" path="m345,640l311,640,303,638,353,638,345,640xe">
                    <v:fill on="t" focussize="0,0"/>
                    <v:stroke on="f"/>
                    <v:imagedata o:title=""/>
                    <o:lock v:ext="edit" aspectratio="f"/>
                  </v:shape>
                  <v:shape id="图片 317" o:spid="_x0000_s1026" o:spt="75" type="#_x0000_t75" style="position:absolute;left:5104;top:59;height:288;width:335;" filled="f" o:preferrelative="t" stroked="f" coordsize="21600,21600" o:gfxdata="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8QPb4A&#10;AADdAAAADwAAAAAAAAABACAAAAAiAAAAZHJzL2Rvd25yZXYueG1sUEsBAhQAFAAAAAgAh07iQDMv&#10;BZ47AAAAOQAAABAAAAAAAAAAAQAgAAAADQEAAGRycy9zaGFwZXhtbC54bWxQSwUGAAAAAAYABgBb&#10;AQAAtwMAAAAA&#10;">
                    <v:fill on="f" focussize="0,0"/>
                    <v:stroke on="f"/>
                    <v:imagedata r:id="rId35" o:title=""/>
                    <o:lock v:ext="edit" aspectratio="t"/>
                  </v:shape>
                </v:group>
              </v:group>
            </w:pict>
          </mc:Fallback>
        </mc:AlternateContent>
      </w:r>
      <w:r>
        <mc:AlternateContent>
          <mc:Choice Requires="wpg">
            <w:drawing>
              <wp:anchor distT="0" distB="0" distL="114300" distR="114300" simplePos="0" relativeHeight="251697152" behindDoc="1" locked="0" layoutInCell="1" allowOverlap="1">
                <wp:simplePos x="0" y="0"/>
                <wp:positionH relativeFrom="page">
                  <wp:posOffset>3684905</wp:posOffset>
                </wp:positionH>
                <wp:positionV relativeFrom="paragraph">
                  <wp:posOffset>-46355</wp:posOffset>
                </wp:positionV>
                <wp:extent cx="417195" cy="406400"/>
                <wp:effectExtent l="0" t="0" r="9525" b="5080"/>
                <wp:wrapNone/>
                <wp:docPr id="379" name="组合 318"/>
                <wp:cNvGraphicFramePr/>
                <a:graphic xmlns:a="http://schemas.openxmlformats.org/drawingml/2006/main">
                  <a:graphicData uri="http://schemas.microsoft.com/office/word/2010/wordprocessingGroup">
                    <wpg:wgp>
                      <wpg:cNvGrpSpPr/>
                      <wpg:grpSpPr>
                        <a:xfrm>
                          <a:off x="0" y="0"/>
                          <a:ext cx="417195" cy="406400"/>
                          <a:chOff x="5804" y="-74"/>
                          <a:chExt cx="657" cy="640"/>
                        </a:xfrm>
                      </wpg:grpSpPr>
                      <wpg:grpSp>
                        <wpg:cNvPr id="380" name="组合 319"/>
                        <wpg:cNvGrpSpPr/>
                        <wpg:grpSpPr>
                          <a:xfrm>
                            <a:off x="5811" y="-66"/>
                            <a:ext cx="643" cy="626"/>
                            <a:chOff x="5811" y="-66"/>
                            <a:chExt cx="643" cy="626"/>
                          </a:xfrm>
                        </wpg:grpSpPr>
                        <wps:wsp>
                          <wps:cNvPr id="961" name="任意多边形 320"/>
                          <wps:cNvSpPr/>
                          <wps:spPr>
                            <a:xfrm>
                              <a:off x="5811" y="-66"/>
                              <a:ext cx="643" cy="626"/>
                            </a:xfrm>
                            <a:custGeom>
                              <a:avLst/>
                              <a:gdLst/>
                              <a:ahLst/>
                              <a:cxnLst/>
                              <a:pathLst>
                                <a:path w="643" h="626">
                                  <a:moveTo>
                                    <a:pt x="321" y="626"/>
                                  </a:moveTo>
                                  <a:lnTo>
                                    <a:pt x="247" y="617"/>
                                  </a:lnTo>
                                  <a:lnTo>
                                    <a:pt x="180" y="594"/>
                                  </a:lnTo>
                                  <a:lnTo>
                                    <a:pt x="120" y="557"/>
                                  </a:lnTo>
                                  <a:lnTo>
                                    <a:pt x="71" y="508"/>
                                  </a:lnTo>
                                  <a:lnTo>
                                    <a:pt x="33" y="450"/>
                                  </a:lnTo>
                                  <a:lnTo>
                                    <a:pt x="8" y="384"/>
                                  </a:lnTo>
                                  <a:lnTo>
                                    <a:pt x="0" y="313"/>
                                  </a:lnTo>
                                  <a:lnTo>
                                    <a:pt x="8" y="241"/>
                                  </a:lnTo>
                                  <a:lnTo>
                                    <a:pt x="33" y="175"/>
                                  </a:lnTo>
                                  <a:lnTo>
                                    <a:pt x="71" y="117"/>
                                  </a:lnTo>
                                  <a:lnTo>
                                    <a:pt x="120" y="68"/>
                                  </a:lnTo>
                                  <a:lnTo>
                                    <a:pt x="180" y="32"/>
                                  </a:lnTo>
                                  <a:lnTo>
                                    <a:pt x="247" y="8"/>
                                  </a:lnTo>
                                  <a:lnTo>
                                    <a:pt x="321" y="0"/>
                                  </a:lnTo>
                                  <a:lnTo>
                                    <a:pt x="395" y="8"/>
                                  </a:lnTo>
                                  <a:lnTo>
                                    <a:pt x="462" y="32"/>
                                  </a:lnTo>
                                  <a:lnTo>
                                    <a:pt x="522" y="68"/>
                                  </a:lnTo>
                                  <a:lnTo>
                                    <a:pt x="572" y="117"/>
                                  </a:lnTo>
                                  <a:lnTo>
                                    <a:pt x="610" y="175"/>
                                  </a:lnTo>
                                  <a:lnTo>
                                    <a:pt x="634" y="241"/>
                                  </a:lnTo>
                                  <a:lnTo>
                                    <a:pt x="643" y="313"/>
                                  </a:lnTo>
                                  <a:lnTo>
                                    <a:pt x="634" y="384"/>
                                  </a:lnTo>
                                  <a:lnTo>
                                    <a:pt x="610" y="450"/>
                                  </a:lnTo>
                                  <a:lnTo>
                                    <a:pt x="572" y="508"/>
                                  </a:lnTo>
                                  <a:lnTo>
                                    <a:pt x="522" y="557"/>
                                  </a:lnTo>
                                  <a:lnTo>
                                    <a:pt x="462" y="594"/>
                                  </a:lnTo>
                                  <a:lnTo>
                                    <a:pt x="395" y="617"/>
                                  </a:lnTo>
                                  <a:lnTo>
                                    <a:pt x="321" y="626"/>
                                  </a:lnTo>
                                  <a:close/>
                                </a:path>
                              </a:pathLst>
                            </a:custGeom>
                            <a:solidFill>
                              <a:srgbClr val="FF0000"/>
                            </a:solidFill>
                            <a:ln>
                              <a:noFill/>
                            </a:ln>
                          </wps:spPr>
                          <wps:bodyPr upright="1"/>
                        </wps:wsp>
                      </wpg:grpSp>
                      <wpg:grpSp>
                        <wpg:cNvPr id="381" name="组合 321"/>
                        <wpg:cNvGrpSpPr/>
                        <wpg:grpSpPr>
                          <a:xfrm>
                            <a:off x="5804" y="-74"/>
                            <a:ext cx="657" cy="640"/>
                            <a:chOff x="5804" y="-74"/>
                            <a:chExt cx="657" cy="640"/>
                          </a:xfrm>
                        </wpg:grpSpPr>
                        <wps:wsp>
                          <wps:cNvPr id="963" name="任意多边形 322"/>
                          <wps:cNvSpPr/>
                          <wps:spPr>
                            <a:xfrm>
                              <a:off x="5804" y="-74"/>
                              <a:ext cx="657" cy="640"/>
                            </a:xfrm>
                            <a:custGeom>
                              <a:avLst/>
                              <a:gdLst/>
                              <a:ahLst/>
                              <a:cxnLst/>
                              <a:pathLst>
                                <a:path w="657" h="640">
                                  <a:moveTo>
                                    <a:pt x="362" y="638"/>
                                  </a:moveTo>
                                  <a:lnTo>
                                    <a:pt x="294" y="638"/>
                                  </a:lnTo>
                                  <a:lnTo>
                                    <a:pt x="262" y="634"/>
                                  </a:lnTo>
                                  <a:lnTo>
                                    <a:pt x="186" y="608"/>
                                  </a:lnTo>
                                  <a:lnTo>
                                    <a:pt x="132" y="576"/>
                                  </a:lnTo>
                                  <a:lnTo>
                                    <a:pt x="85" y="534"/>
                                  </a:lnTo>
                                  <a:lnTo>
                                    <a:pt x="75" y="524"/>
                                  </a:lnTo>
                                  <a:lnTo>
                                    <a:pt x="65" y="512"/>
                                  </a:lnTo>
                                  <a:lnTo>
                                    <a:pt x="56" y="498"/>
                                  </a:lnTo>
                                  <a:lnTo>
                                    <a:pt x="47" y="486"/>
                                  </a:lnTo>
                                  <a:lnTo>
                                    <a:pt x="19" y="430"/>
                                  </a:lnTo>
                                  <a:lnTo>
                                    <a:pt x="3" y="368"/>
                                  </a:lnTo>
                                  <a:lnTo>
                                    <a:pt x="0" y="328"/>
                                  </a:lnTo>
                                  <a:lnTo>
                                    <a:pt x="0" y="312"/>
                                  </a:lnTo>
                                  <a:lnTo>
                                    <a:pt x="10" y="240"/>
                                  </a:lnTo>
                                  <a:lnTo>
                                    <a:pt x="32" y="180"/>
                                  </a:lnTo>
                                  <a:lnTo>
                                    <a:pt x="47" y="154"/>
                                  </a:lnTo>
                                  <a:lnTo>
                                    <a:pt x="56" y="140"/>
                                  </a:lnTo>
                                  <a:lnTo>
                                    <a:pt x="96" y="92"/>
                                  </a:lnTo>
                                  <a:lnTo>
                                    <a:pt x="144" y="54"/>
                                  </a:lnTo>
                                  <a:lnTo>
                                    <a:pt x="215" y="18"/>
                                  </a:lnTo>
                                  <a:lnTo>
                                    <a:pt x="230" y="14"/>
                                  </a:lnTo>
                                  <a:lnTo>
                                    <a:pt x="246" y="8"/>
                                  </a:lnTo>
                                  <a:lnTo>
                                    <a:pt x="262" y="6"/>
                                  </a:lnTo>
                                  <a:lnTo>
                                    <a:pt x="278" y="2"/>
                                  </a:lnTo>
                                  <a:lnTo>
                                    <a:pt x="294" y="0"/>
                                  </a:lnTo>
                                  <a:lnTo>
                                    <a:pt x="362" y="0"/>
                                  </a:lnTo>
                                  <a:lnTo>
                                    <a:pt x="378" y="2"/>
                                  </a:lnTo>
                                  <a:lnTo>
                                    <a:pt x="394" y="6"/>
                                  </a:lnTo>
                                  <a:lnTo>
                                    <a:pt x="410" y="8"/>
                                  </a:lnTo>
                                  <a:lnTo>
                                    <a:pt x="426" y="14"/>
                                  </a:lnTo>
                                  <a:lnTo>
                                    <a:pt x="304" y="14"/>
                                  </a:lnTo>
                                  <a:lnTo>
                                    <a:pt x="296" y="16"/>
                                  </a:lnTo>
                                  <a:lnTo>
                                    <a:pt x="296" y="16"/>
                                  </a:lnTo>
                                  <a:lnTo>
                                    <a:pt x="280" y="18"/>
                                  </a:lnTo>
                                  <a:lnTo>
                                    <a:pt x="280" y="18"/>
                                  </a:lnTo>
                                  <a:lnTo>
                                    <a:pt x="265" y="20"/>
                                  </a:lnTo>
                                  <a:lnTo>
                                    <a:pt x="265" y="20"/>
                                  </a:lnTo>
                                  <a:lnTo>
                                    <a:pt x="249" y="24"/>
                                  </a:lnTo>
                                  <a:lnTo>
                                    <a:pt x="250" y="24"/>
                                  </a:lnTo>
                                  <a:lnTo>
                                    <a:pt x="235" y="28"/>
                                  </a:lnTo>
                                  <a:lnTo>
                                    <a:pt x="235" y="28"/>
                                  </a:lnTo>
                                  <a:lnTo>
                                    <a:pt x="220" y="32"/>
                                  </a:lnTo>
                                  <a:lnTo>
                                    <a:pt x="220" y="32"/>
                                  </a:lnTo>
                                  <a:lnTo>
                                    <a:pt x="206" y="38"/>
                                  </a:lnTo>
                                  <a:lnTo>
                                    <a:pt x="206" y="38"/>
                                  </a:lnTo>
                                  <a:lnTo>
                                    <a:pt x="192" y="44"/>
                                  </a:lnTo>
                                  <a:lnTo>
                                    <a:pt x="192" y="44"/>
                                  </a:lnTo>
                                  <a:lnTo>
                                    <a:pt x="178" y="50"/>
                                  </a:lnTo>
                                  <a:lnTo>
                                    <a:pt x="179" y="50"/>
                                  </a:lnTo>
                                  <a:lnTo>
                                    <a:pt x="165" y="58"/>
                                  </a:lnTo>
                                  <a:lnTo>
                                    <a:pt x="166" y="58"/>
                                  </a:lnTo>
                                  <a:lnTo>
                                    <a:pt x="152" y="66"/>
                                  </a:lnTo>
                                  <a:lnTo>
                                    <a:pt x="153" y="66"/>
                                  </a:lnTo>
                                  <a:lnTo>
                                    <a:pt x="140" y="74"/>
                                  </a:lnTo>
                                  <a:lnTo>
                                    <a:pt x="140" y="74"/>
                                  </a:lnTo>
                                  <a:lnTo>
                                    <a:pt x="128" y="84"/>
                                  </a:lnTo>
                                  <a:lnTo>
                                    <a:pt x="129" y="84"/>
                                  </a:lnTo>
                                  <a:lnTo>
                                    <a:pt x="117" y="94"/>
                                  </a:lnTo>
                                  <a:lnTo>
                                    <a:pt x="117" y="94"/>
                                  </a:lnTo>
                                  <a:lnTo>
                                    <a:pt x="106" y="104"/>
                                  </a:lnTo>
                                  <a:lnTo>
                                    <a:pt x="106" y="104"/>
                                  </a:lnTo>
                                  <a:lnTo>
                                    <a:pt x="96" y="114"/>
                                  </a:lnTo>
                                  <a:lnTo>
                                    <a:pt x="96" y="114"/>
                                  </a:lnTo>
                                  <a:lnTo>
                                    <a:pt x="88" y="124"/>
                                  </a:lnTo>
                                  <a:lnTo>
                                    <a:pt x="86" y="124"/>
                                  </a:lnTo>
                                  <a:lnTo>
                                    <a:pt x="77" y="136"/>
                                  </a:lnTo>
                                  <a:lnTo>
                                    <a:pt x="77" y="136"/>
                                  </a:lnTo>
                                  <a:lnTo>
                                    <a:pt x="68" y="148"/>
                                  </a:lnTo>
                                  <a:lnTo>
                                    <a:pt x="61" y="160"/>
                                  </a:lnTo>
                                  <a:lnTo>
                                    <a:pt x="60" y="160"/>
                                  </a:lnTo>
                                  <a:lnTo>
                                    <a:pt x="52" y="174"/>
                                  </a:lnTo>
                                  <a:lnTo>
                                    <a:pt x="46" y="186"/>
                                  </a:lnTo>
                                  <a:lnTo>
                                    <a:pt x="45" y="186"/>
                                  </a:lnTo>
                                  <a:lnTo>
                                    <a:pt x="39" y="200"/>
                                  </a:lnTo>
                                  <a:lnTo>
                                    <a:pt x="33" y="214"/>
                                  </a:lnTo>
                                  <a:lnTo>
                                    <a:pt x="29" y="228"/>
                                  </a:lnTo>
                                  <a:lnTo>
                                    <a:pt x="25" y="242"/>
                                  </a:lnTo>
                                  <a:lnTo>
                                    <a:pt x="24" y="242"/>
                                  </a:lnTo>
                                  <a:lnTo>
                                    <a:pt x="21" y="258"/>
                                  </a:lnTo>
                                  <a:lnTo>
                                    <a:pt x="18" y="272"/>
                                  </a:lnTo>
                                  <a:lnTo>
                                    <a:pt x="18" y="272"/>
                                  </a:lnTo>
                                  <a:lnTo>
                                    <a:pt x="16" y="288"/>
                                  </a:lnTo>
                                  <a:lnTo>
                                    <a:pt x="15" y="296"/>
                                  </a:lnTo>
                                  <a:lnTo>
                                    <a:pt x="15" y="304"/>
                                  </a:lnTo>
                                  <a:lnTo>
                                    <a:pt x="15" y="312"/>
                                  </a:lnTo>
                                  <a:lnTo>
                                    <a:pt x="15" y="328"/>
                                  </a:lnTo>
                                  <a:lnTo>
                                    <a:pt x="15" y="336"/>
                                  </a:lnTo>
                                  <a:lnTo>
                                    <a:pt x="15" y="342"/>
                                  </a:lnTo>
                                  <a:lnTo>
                                    <a:pt x="16" y="350"/>
                                  </a:lnTo>
                                  <a:lnTo>
                                    <a:pt x="18" y="366"/>
                                  </a:lnTo>
                                  <a:lnTo>
                                    <a:pt x="21" y="382"/>
                                  </a:lnTo>
                                  <a:lnTo>
                                    <a:pt x="21" y="382"/>
                                  </a:lnTo>
                                  <a:lnTo>
                                    <a:pt x="24" y="396"/>
                                  </a:lnTo>
                                  <a:lnTo>
                                    <a:pt x="29" y="410"/>
                                  </a:lnTo>
                                  <a:lnTo>
                                    <a:pt x="34" y="424"/>
                                  </a:lnTo>
                                  <a:lnTo>
                                    <a:pt x="39" y="438"/>
                                  </a:lnTo>
                                  <a:lnTo>
                                    <a:pt x="45" y="452"/>
                                  </a:lnTo>
                                  <a:lnTo>
                                    <a:pt x="52" y="466"/>
                                  </a:lnTo>
                                  <a:lnTo>
                                    <a:pt x="53" y="466"/>
                                  </a:lnTo>
                                  <a:lnTo>
                                    <a:pt x="60" y="478"/>
                                  </a:lnTo>
                                  <a:lnTo>
                                    <a:pt x="68" y="490"/>
                                  </a:lnTo>
                                  <a:lnTo>
                                    <a:pt x="77" y="502"/>
                                  </a:lnTo>
                                  <a:lnTo>
                                    <a:pt x="77" y="502"/>
                                  </a:lnTo>
                                  <a:lnTo>
                                    <a:pt x="86" y="514"/>
                                  </a:lnTo>
                                  <a:lnTo>
                                    <a:pt x="86" y="514"/>
                                  </a:lnTo>
                                  <a:lnTo>
                                    <a:pt x="96" y="524"/>
                                  </a:lnTo>
                                  <a:lnTo>
                                    <a:pt x="96" y="524"/>
                                  </a:lnTo>
                                  <a:lnTo>
                                    <a:pt x="106" y="536"/>
                                  </a:lnTo>
                                  <a:lnTo>
                                    <a:pt x="106" y="536"/>
                                  </a:lnTo>
                                  <a:lnTo>
                                    <a:pt x="117" y="546"/>
                                  </a:lnTo>
                                  <a:lnTo>
                                    <a:pt x="117" y="546"/>
                                  </a:lnTo>
                                  <a:lnTo>
                                    <a:pt x="129" y="556"/>
                                  </a:lnTo>
                                  <a:lnTo>
                                    <a:pt x="131" y="556"/>
                                  </a:lnTo>
                                  <a:lnTo>
                                    <a:pt x="140" y="564"/>
                                  </a:lnTo>
                                  <a:lnTo>
                                    <a:pt x="140" y="564"/>
                                  </a:lnTo>
                                  <a:lnTo>
                                    <a:pt x="153" y="572"/>
                                  </a:lnTo>
                                  <a:lnTo>
                                    <a:pt x="152" y="572"/>
                                  </a:lnTo>
                                  <a:lnTo>
                                    <a:pt x="166" y="580"/>
                                  </a:lnTo>
                                  <a:lnTo>
                                    <a:pt x="165" y="580"/>
                                  </a:lnTo>
                                  <a:lnTo>
                                    <a:pt x="179" y="588"/>
                                  </a:lnTo>
                                  <a:lnTo>
                                    <a:pt x="178" y="588"/>
                                  </a:lnTo>
                                  <a:lnTo>
                                    <a:pt x="192" y="594"/>
                                  </a:lnTo>
                                  <a:lnTo>
                                    <a:pt x="192" y="594"/>
                                  </a:lnTo>
                                  <a:lnTo>
                                    <a:pt x="206" y="600"/>
                                  </a:lnTo>
                                  <a:lnTo>
                                    <a:pt x="206" y="600"/>
                                  </a:lnTo>
                                  <a:lnTo>
                                    <a:pt x="220" y="606"/>
                                  </a:lnTo>
                                  <a:lnTo>
                                    <a:pt x="220" y="606"/>
                                  </a:lnTo>
                                  <a:lnTo>
                                    <a:pt x="235" y="612"/>
                                  </a:lnTo>
                                  <a:lnTo>
                                    <a:pt x="235" y="612"/>
                                  </a:lnTo>
                                  <a:lnTo>
                                    <a:pt x="250" y="616"/>
                                  </a:lnTo>
                                  <a:lnTo>
                                    <a:pt x="249" y="616"/>
                                  </a:lnTo>
                                  <a:lnTo>
                                    <a:pt x="265" y="618"/>
                                  </a:lnTo>
                                  <a:lnTo>
                                    <a:pt x="265" y="618"/>
                                  </a:lnTo>
                                  <a:lnTo>
                                    <a:pt x="280" y="622"/>
                                  </a:lnTo>
                                  <a:lnTo>
                                    <a:pt x="280" y="622"/>
                                  </a:lnTo>
                                  <a:lnTo>
                                    <a:pt x="296" y="624"/>
                                  </a:lnTo>
                                  <a:lnTo>
                                    <a:pt x="431" y="624"/>
                                  </a:lnTo>
                                  <a:lnTo>
                                    <a:pt x="426" y="626"/>
                                  </a:lnTo>
                                  <a:lnTo>
                                    <a:pt x="394" y="634"/>
                                  </a:lnTo>
                                  <a:lnTo>
                                    <a:pt x="362" y="638"/>
                                  </a:lnTo>
                                  <a:close/>
                                </a:path>
                              </a:pathLst>
                            </a:custGeom>
                            <a:solidFill>
                              <a:srgbClr val="FF0000"/>
                            </a:solidFill>
                            <a:ln>
                              <a:noFill/>
                            </a:ln>
                          </wps:spPr>
                          <wps:bodyPr upright="1"/>
                        </wps:wsp>
                        <wps:wsp>
                          <wps:cNvPr id="964" name="任意多边形 323"/>
                          <wps:cNvSpPr/>
                          <wps:spPr>
                            <a:xfrm>
                              <a:off x="5804" y="-74"/>
                              <a:ext cx="657" cy="640"/>
                            </a:xfrm>
                            <a:custGeom>
                              <a:avLst/>
                              <a:gdLst/>
                              <a:ahLst/>
                              <a:cxnLst/>
                              <a:pathLst>
                                <a:path w="657" h="640">
                                  <a:moveTo>
                                    <a:pt x="570" y="126"/>
                                  </a:moveTo>
                                  <a:lnTo>
                                    <a:pt x="560" y="114"/>
                                  </a:lnTo>
                                  <a:lnTo>
                                    <a:pt x="560" y="114"/>
                                  </a:lnTo>
                                  <a:lnTo>
                                    <a:pt x="550" y="104"/>
                                  </a:lnTo>
                                  <a:lnTo>
                                    <a:pt x="550" y="104"/>
                                  </a:lnTo>
                                  <a:lnTo>
                                    <a:pt x="539" y="94"/>
                                  </a:lnTo>
                                  <a:lnTo>
                                    <a:pt x="539" y="94"/>
                                  </a:lnTo>
                                  <a:lnTo>
                                    <a:pt x="527" y="84"/>
                                  </a:lnTo>
                                  <a:lnTo>
                                    <a:pt x="528" y="84"/>
                                  </a:lnTo>
                                  <a:lnTo>
                                    <a:pt x="515" y="74"/>
                                  </a:lnTo>
                                  <a:lnTo>
                                    <a:pt x="516" y="74"/>
                                  </a:lnTo>
                                  <a:lnTo>
                                    <a:pt x="503" y="66"/>
                                  </a:lnTo>
                                  <a:lnTo>
                                    <a:pt x="503" y="66"/>
                                  </a:lnTo>
                                  <a:lnTo>
                                    <a:pt x="490" y="58"/>
                                  </a:lnTo>
                                  <a:lnTo>
                                    <a:pt x="491" y="58"/>
                                  </a:lnTo>
                                  <a:lnTo>
                                    <a:pt x="477" y="50"/>
                                  </a:lnTo>
                                  <a:lnTo>
                                    <a:pt x="478" y="50"/>
                                  </a:lnTo>
                                  <a:lnTo>
                                    <a:pt x="464" y="44"/>
                                  </a:lnTo>
                                  <a:lnTo>
                                    <a:pt x="464" y="44"/>
                                  </a:lnTo>
                                  <a:lnTo>
                                    <a:pt x="450" y="38"/>
                                  </a:lnTo>
                                  <a:lnTo>
                                    <a:pt x="450" y="38"/>
                                  </a:lnTo>
                                  <a:lnTo>
                                    <a:pt x="436" y="32"/>
                                  </a:lnTo>
                                  <a:lnTo>
                                    <a:pt x="436" y="32"/>
                                  </a:lnTo>
                                  <a:lnTo>
                                    <a:pt x="421" y="28"/>
                                  </a:lnTo>
                                  <a:lnTo>
                                    <a:pt x="421" y="28"/>
                                  </a:lnTo>
                                  <a:lnTo>
                                    <a:pt x="406" y="24"/>
                                  </a:lnTo>
                                  <a:lnTo>
                                    <a:pt x="407" y="24"/>
                                  </a:lnTo>
                                  <a:lnTo>
                                    <a:pt x="391" y="20"/>
                                  </a:lnTo>
                                  <a:lnTo>
                                    <a:pt x="391" y="20"/>
                                  </a:lnTo>
                                  <a:lnTo>
                                    <a:pt x="376" y="18"/>
                                  </a:lnTo>
                                  <a:lnTo>
                                    <a:pt x="376" y="18"/>
                                  </a:lnTo>
                                  <a:lnTo>
                                    <a:pt x="360" y="16"/>
                                  </a:lnTo>
                                  <a:lnTo>
                                    <a:pt x="360" y="16"/>
                                  </a:lnTo>
                                  <a:lnTo>
                                    <a:pt x="352" y="14"/>
                                  </a:lnTo>
                                  <a:lnTo>
                                    <a:pt x="426" y="14"/>
                                  </a:lnTo>
                                  <a:lnTo>
                                    <a:pt x="441" y="18"/>
                                  </a:lnTo>
                                  <a:lnTo>
                                    <a:pt x="498" y="46"/>
                                  </a:lnTo>
                                  <a:lnTo>
                                    <a:pt x="549" y="82"/>
                                  </a:lnTo>
                                  <a:lnTo>
                                    <a:pt x="588" y="124"/>
                                  </a:lnTo>
                                  <a:lnTo>
                                    <a:pt x="570" y="124"/>
                                  </a:lnTo>
                                  <a:lnTo>
                                    <a:pt x="570" y="126"/>
                                  </a:lnTo>
                                  <a:close/>
                                </a:path>
                              </a:pathLst>
                            </a:custGeom>
                            <a:solidFill>
                              <a:srgbClr val="FF0000"/>
                            </a:solidFill>
                            <a:ln>
                              <a:noFill/>
                            </a:ln>
                          </wps:spPr>
                          <wps:bodyPr upright="1"/>
                        </wps:wsp>
                        <wps:wsp>
                          <wps:cNvPr id="965" name="任意多边形 324"/>
                          <wps:cNvSpPr/>
                          <wps:spPr>
                            <a:xfrm>
                              <a:off x="5804" y="-74"/>
                              <a:ext cx="657" cy="640"/>
                            </a:xfrm>
                            <a:custGeom>
                              <a:avLst/>
                              <a:gdLst/>
                              <a:ahLst/>
                              <a:cxnLst/>
                              <a:pathLst>
                                <a:path w="657" h="640">
                                  <a:moveTo>
                                    <a:pt x="86" y="126"/>
                                  </a:moveTo>
                                  <a:lnTo>
                                    <a:pt x="86" y="124"/>
                                  </a:lnTo>
                                  <a:lnTo>
                                    <a:pt x="88" y="124"/>
                                  </a:lnTo>
                                  <a:lnTo>
                                    <a:pt x="86" y="126"/>
                                  </a:lnTo>
                                  <a:close/>
                                </a:path>
                              </a:pathLst>
                            </a:custGeom>
                            <a:solidFill>
                              <a:srgbClr val="FF0000"/>
                            </a:solidFill>
                            <a:ln>
                              <a:noFill/>
                            </a:ln>
                          </wps:spPr>
                          <wps:bodyPr upright="1"/>
                        </wps:wsp>
                        <wps:wsp>
                          <wps:cNvPr id="966" name="任意多边形 325"/>
                          <wps:cNvSpPr/>
                          <wps:spPr>
                            <a:xfrm>
                              <a:off x="5804" y="-74"/>
                              <a:ext cx="657" cy="640"/>
                            </a:xfrm>
                            <a:custGeom>
                              <a:avLst/>
                              <a:gdLst/>
                              <a:ahLst/>
                              <a:cxnLst/>
                              <a:pathLst>
                                <a:path w="657" h="640">
                                  <a:moveTo>
                                    <a:pt x="596" y="162"/>
                                  </a:moveTo>
                                  <a:lnTo>
                                    <a:pt x="588" y="148"/>
                                  </a:lnTo>
                                  <a:lnTo>
                                    <a:pt x="579" y="136"/>
                                  </a:lnTo>
                                  <a:lnTo>
                                    <a:pt x="579" y="136"/>
                                  </a:lnTo>
                                  <a:lnTo>
                                    <a:pt x="570" y="124"/>
                                  </a:lnTo>
                                  <a:lnTo>
                                    <a:pt x="588" y="124"/>
                                  </a:lnTo>
                                  <a:lnTo>
                                    <a:pt x="591" y="128"/>
                                  </a:lnTo>
                                  <a:lnTo>
                                    <a:pt x="600" y="140"/>
                                  </a:lnTo>
                                  <a:lnTo>
                                    <a:pt x="609" y="154"/>
                                  </a:lnTo>
                                  <a:lnTo>
                                    <a:pt x="613" y="160"/>
                                  </a:lnTo>
                                  <a:lnTo>
                                    <a:pt x="596" y="160"/>
                                  </a:lnTo>
                                  <a:lnTo>
                                    <a:pt x="596" y="162"/>
                                  </a:lnTo>
                                  <a:close/>
                                </a:path>
                              </a:pathLst>
                            </a:custGeom>
                            <a:solidFill>
                              <a:srgbClr val="FF0000"/>
                            </a:solidFill>
                            <a:ln>
                              <a:noFill/>
                            </a:ln>
                          </wps:spPr>
                          <wps:bodyPr upright="1"/>
                        </wps:wsp>
                        <wps:wsp>
                          <wps:cNvPr id="967" name="任意多边形 326"/>
                          <wps:cNvSpPr/>
                          <wps:spPr>
                            <a:xfrm>
                              <a:off x="5804" y="-74"/>
                              <a:ext cx="657" cy="640"/>
                            </a:xfrm>
                            <a:custGeom>
                              <a:avLst/>
                              <a:gdLst/>
                              <a:ahLst/>
                              <a:cxnLst/>
                              <a:pathLst>
                                <a:path w="657" h="640">
                                  <a:moveTo>
                                    <a:pt x="60" y="162"/>
                                  </a:moveTo>
                                  <a:lnTo>
                                    <a:pt x="60" y="160"/>
                                  </a:lnTo>
                                  <a:lnTo>
                                    <a:pt x="61" y="160"/>
                                  </a:lnTo>
                                  <a:lnTo>
                                    <a:pt x="60" y="162"/>
                                  </a:lnTo>
                                  <a:close/>
                                </a:path>
                              </a:pathLst>
                            </a:custGeom>
                            <a:solidFill>
                              <a:srgbClr val="FF0000"/>
                            </a:solidFill>
                            <a:ln>
                              <a:noFill/>
                            </a:ln>
                          </wps:spPr>
                          <wps:bodyPr upright="1"/>
                        </wps:wsp>
                        <wps:wsp>
                          <wps:cNvPr id="968" name="任意多边形 327"/>
                          <wps:cNvSpPr/>
                          <wps:spPr>
                            <a:xfrm>
                              <a:off x="5804" y="-74"/>
                              <a:ext cx="657" cy="640"/>
                            </a:xfrm>
                            <a:custGeom>
                              <a:avLst/>
                              <a:gdLst/>
                              <a:ahLst/>
                              <a:cxnLst/>
                              <a:pathLst>
                                <a:path w="657" h="640">
                                  <a:moveTo>
                                    <a:pt x="611" y="188"/>
                                  </a:moveTo>
                                  <a:lnTo>
                                    <a:pt x="604" y="174"/>
                                  </a:lnTo>
                                  <a:lnTo>
                                    <a:pt x="596" y="160"/>
                                  </a:lnTo>
                                  <a:lnTo>
                                    <a:pt x="613" y="160"/>
                                  </a:lnTo>
                                  <a:lnTo>
                                    <a:pt x="617" y="166"/>
                                  </a:lnTo>
                                  <a:lnTo>
                                    <a:pt x="624" y="180"/>
                                  </a:lnTo>
                                  <a:lnTo>
                                    <a:pt x="627" y="186"/>
                                  </a:lnTo>
                                  <a:lnTo>
                                    <a:pt x="611" y="186"/>
                                  </a:lnTo>
                                  <a:lnTo>
                                    <a:pt x="611" y="188"/>
                                  </a:lnTo>
                                  <a:close/>
                                </a:path>
                              </a:pathLst>
                            </a:custGeom>
                            <a:solidFill>
                              <a:srgbClr val="FF0000"/>
                            </a:solidFill>
                            <a:ln>
                              <a:noFill/>
                            </a:ln>
                          </wps:spPr>
                          <wps:bodyPr upright="1"/>
                        </wps:wsp>
                        <wps:wsp>
                          <wps:cNvPr id="969" name="任意多边形 328"/>
                          <wps:cNvSpPr/>
                          <wps:spPr>
                            <a:xfrm>
                              <a:off x="5804" y="-74"/>
                              <a:ext cx="657" cy="640"/>
                            </a:xfrm>
                            <a:custGeom>
                              <a:avLst/>
                              <a:gdLst/>
                              <a:ahLst/>
                              <a:cxnLst/>
                              <a:pathLst>
                                <a:path w="657" h="640">
                                  <a:moveTo>
                                    <a:pt x="45" y="188"/>
                                  </a:moveTo>
                                  <a:lnTo>
                                    <a:pt x="45" y="186"/>
                                  </a:lnTo>
                                  <a:lnTo>
                                    <a:pt x="46" y="186"/>
                                  </a:lnTo>
                                  <a:lnTo>
                                    <a:pt x="45" y="188"/>
                                  </a:lnTo>
                                  <a:close/>
                                </a:path>
                              </a:pathLst>
                            </a:custGeom>
                            <a:solidFill>
                              <a:srgbClr val="FF0000"/>
                            </a:solidFill>
                            <a:ln>
                              <a:noFill/>
                            </a:ln>
                          </wps:spPr>
                          <wps:bodyPr upright="1"/>
                        </wps:wsp>
                        <wps:wsp>
                          <wps:cNvPr id="970" name="任意多边形 329"/>
                          <wps:cNvSpPr/>
                          <wps:spPr>
                            <a:xfrm>
                              <a:off x="5804" y="-74"/>
                              <a:ext cx="657" cy="640"/>
                            </a:xfrm>
                            <a:custGeom>
                              <a:avLst/>
                              <a:gdLst/>
                              <a:ahLst/>
                              <a:cxnLst/>
                              <a:pathLst>
                                <a:path w="657" h="640">
                                  <a:moveTo>
                                    <a:pt x="632" y="244"/>
                                  </a:moveTo>
                                  <a:lnTo>
                                    <a:pt x="627" y="228"/>
                                  </a:lnTo>
                                  <a:lnTo>
                                    <a:pt x="622" y="214"/>
                                  </a:lnTo>
                                  <a:lnTo>
                                    <a:pt x="617" y="200"/>
                                  </a:lnTo>
                                  <a:lnTo>
                                    <a:pt x="611" y="186"/>
                                  </a:lnTo>
                                  <a:lnTo>
                                    <a:pt x="627" y="186"/>
                                  </a:lnTo>
                                  <a:lnTo>
                                    <a:pt x="631" y="194"/>
                                  </a:lnTo>
                                  <a:lnTo>
                                    <a:pt x="642" y="224"/>
                                  </a:lnTo>
                                  <a:lnTo>
                                    <a:pt x="646" y="240"/>
                                  </a:lnTo>
                                  <a:lnTo>
                                    <a:pt x="647" y="242"/>
                                  </a:lnTo>
                                  <a:lnTo>
                                    <a:pt x="632" y="242"/>
                                  </a:lnTo>
                                  <a:lnTo>
                                    <a:pt x="632" y="244"/>
                                  </a:lnTo>
                                  <a:close/>
                                </a:path>
                              </a:pathLst>
                            </a:custGeom>
                            <a:solidFill>
                              <a:srgbClr val="FF0000"/>
                            </a:solidFill>
                            <a:ln>
                              <a:noFill/>
                            </a:ln>
                          </wps:spPr>
                          <wps:bodyPr upright="1"/>
                        </wps:wsp>
                        <wps:wsp>
                          <wps:cNvPr id="971" name="任意多边形 330"/>
                          <wps:cNvSpPr/>
                          <wps:spPr>
                            <a:xfrm>
                              <a:off x="5804" y="-74"/>
                              <a:ext cx="657" cy="640"/>
                            </a:xfrm>
                            <a:custGeom>
                              <a:avLst/>
                              <a:gdLst/>
                              <a:ahLst/>
                              <a:cxnLst/>
                              <a:pathLst>
                                <a:path w="657" h="640">
                                  <a:moveTo>
                                    <a:pt x="24" y="244"/>
                                  </a:moveTo>
                                  <a:lnTo>
                                    <a:pt x="24" y="242"/>
                                  </a:lnTo>
                                  <a:lnTo>
                                    <a:pt x="25" y="242"/>
                                  </a:lnTo>
                                  <a:lnTo>
                                    <a:pt x="24" y="244"/>
                                  </a:lnTo>
                                  <a:close/>
                                </a:path>
                              </a:pathLst>
                            </a:custGeom>
                            <a:solidFill>
                              <a:srgbClr val="FF0000"/>
                            </a:solidFill>
                            <a:ln>
                              <a:noFill/>
                            </a:ln>
                          </wps:spPr>
                          <wps:bodyPr upright="1"/>
                        </wps:wsp>
                        <wps:wsp>
                          <wps:cNvPr id="972" name="任意多边形 331"/>
                          <wps:cNvSpPr/>
                          <wps:spPr>
                            <a:xfrm>
                              <a:off x="5804" y="-74"/>
                              <a:ext cx="657" cy="640"/>
                            </a:xfrm>
                            <a:custGeom>
                              <a:avLst/>
                              <a:gdLst/>
                              <a:ahLst/>
                              <a:cxnLst/>
                              <a:pathLst>
                                <a:path w="657" h="640">
                                  <a:moveTo>
                                    <a:pt x="638" y="274"/>
                                  </a:moveTo>
                                  <a:lnTo>
                                    <a:pt x="635" y="258"/>
                                  </a:lnTo>
                                  <a:lnTo>
                                    <a:pt x="632" y="242"/>
                                  </a:lnTo>
                                  <a:lnTo>
                                    <a:pt x="647" y="242"/>
                                  </a:lnTo>
                                  <a:lnTo>
                                    <a:pt x="650" y="254"/>
                                  </a:lnTo>
                                  <a:lnTo>
                                    <a:pt x="653" y="270"/>
                                  </a:lnTo>
                                  <a:lnTo>
                                    <a:pt x="653" y="272"/>
                                  </a:lnTo>
                                  <a:lnTo>
                                    <a:pt x="638" y="272"/>
                                  </a:lnTo>
                                  <a:lnTo>
                                    <a:pt x="638" y="274"/>
                                  </a:lnTo>
                                  <a:close/>
                                </a:path>
                              </a:pathLst>
                            </a:custGeom>
                            <a:solidFill>
                              <a:srgbClr val="FF0000"/>
                            </a:solidFill>
                            <a:ln>
                              <a:noFill/>
                            </a:ln>
                          </wps:spPr>
                          <wps:bodyPr upright="1"/>
                        </wps:wsp>
                        <wps:wsp>
                          <wps:cNvPr id="973" name="任意多边形 332"/>
                          <wps:cNvSpPr/>
                          <wps:spPr>
                            <a:xfrm>
                              <a:off x="5804" y="-74"/>
                              <a:ext cx="657" cy="640"/>
                            </a:xfrm>
                            <a:custGeom>
                              <a:avLst/>
                              <a:gdLst/>
                              <a:ahLst/>
                              <a:cxnLst/>
                              <a:pathLst>
                                <a:path w="657" h="640">
                                  <a:moveTo>
                                    <a:pt x="18" y="274"/>
                                  </a:moveTo>
                                  <a:lnTo>
                                    <a:pt x="18" y="272"/>
                                  </a:lnTo>
                                  <a:lnTo>
                                    <a:pt x="18" y="272"/>
                                  </a:lnTo>
                                  <a:lnTo>
                                    <a:pt x="18" y="274"/>
                                  </a:lnTo>
                                  <a:close/>
                                </a:path>
                              </a:pathLst>
                            </a:custGeom>
                            <a:solidFill>
                              <a:srgbClr val="FF0000"/>
                            </a:solidFill>
                            <a:ln>
                              <a:noFill/>
                            </a:ln>
                          </wps:spPr>
                          <wps:bodyPr upright="1"/>
                        </wps:wsp>
                        <wps:wsp>
                          <wps:cNvPr id="974" name="任意多边形 333"/>
                          <wps:cNvSpPr/>
                          <wps:spPr>
                            <a:xfrm>
                              <a:off x="5804" y="-74"/>
                              <a:ext cx="657" cy="640"/>
                            </a:xfrm>
                            <a:custGeom>
                              <a:avLst/>
                              <a:gdLst/>
                              <a:ahLst/>
                              <a:cxnLst/>
                              <a:pathLst>
                                <a:path w="657" h="640">
                                  <a:moveTo>
                                    <a:pt x="650" y="382"/>
                                  </a:moveTo>
                                  <a:lnTo>
                                    <a:pt x="635" y="382"/>
                                  </a:lnTo>
                                  <a:lnTo>
                                    <a:pt x="638" y="366"/>
                                  </a:lnTo>
                                  <a:lnTo>
                                    <a:pt x="640" y="350"/>
                                  </a:lnTo>
                                  <a:lnTo>
                                    <a:pt x="641" y="342"/>
                                  </a:lnTo>
                                  <a:lnTo>
                                    <a:pt x="641" y="336"/>
                                  </a:lnTo>
                                  <a:lnTo>
                                    <a:pt x="641" y="328"/>
                                  </a:lnTo>
                                  <a:lnTo>
                                    <a:pt x="641" y="312"/>
                                  </a:lnTo>
                                  <a:lnTo>
                                    <a:pt x="641" y="304"/>
                                  </a:lnTo>
                                  <a:lnTo>
                                    <a:pt x="641" y="296"/>
                                  </a:lnTo>
                                  <a:lnTo>
                                    <a:pt x="640" y="288"/>
                                  </a:lnTo>
                                  <a:lnTo>
                                    <a:pt x="638" y="272"/>
                                  </a:lnTo>
                                  <a:lnTo>
                                    <a:pt x="653" y="272"/>
                                  </a:lnTo>
                                  <a:lnTo>
                                    <a:pt x="655" y="286"/>
                                  </a:lnTo>
                                  <a:lnTo>
                                    <a:pt x="656" y="294"/>
                                  </a:lnTo>
                                  <a:lnTo>
                                    <a:pt x="656" y="302"/>
                                  </a:lnTo>
                                  <a:lnTo>
                                    <a:pt x="656" y="312"/>
                                  </a:lnTo>
                                  <a:lnTo>
                                    <a:pt x="656" y="328"/>
                                  </a:lnTo>
                                  <a:lnTo>
                                    <a:pt x="656" y="336"/>
                                  </a:lnTo>
                                  <a:lnTo>
                                    <a:pt x="656" y="344"/>
                                  </a:lnTo>
                                  <a:lnTo>
                                    <a:pt x="655" y="352"/>
                                  </a:lnTo>
                                  <a:lnTo>
                                    <a:pt x="653" y="368"/>
                                  </a:lnTo>
                                  <a:lnTo>
                                    <a:pt x="650" y="382"/>
                                  </a:lnTo>
                                  <a:close/>
                                </a:path>
                              </a:pathLst>
                            </a:custGeom>
                            <a:solidFill>
                              <a:srgbClr val="FF0000"/>
                            </a:solidFill>
                            <a:ln>
                              <a:noFill/>
                            </a:ln>
                          </wps:spPr>
                          <wps:bodyPr upright="1"/>
                        </wps:wsp>
                        <wps:wsp>
                          <wps:cNvPr id="975" name="任意多边形 334"/>
                          <wps:cNvSpPr/>
                          <wps:spPr>
                            <a:xfrm>
                              <a:off x="5804" y="-74"/>
                              <a:ext cx="657" cy="640"/>
                            </a:xfrm>
                            <a:custGeom>
                              <a:avLst/>
                              <a:gdLst/>
                              <a:ahLst/>
                              <a:cxnLst/>
                              <a:pathLst>
                                <a:path w="657" h="640">
                                  <a:moveTo>
                                    <a:pt x="21" y="382"/>
                                  </a:moveTo>
                                  <a:lnTo>
                                    <a:pt x="21" y="382"/>
                                  </a:lnTo>
                                  <a:lnTo>
                                    <a:pt x="21" y="380"/>
                                  </a:lnTo>
                                  <a:lnTo>
                                    <a:pt x="21" y="382"/>
                                  </a:lnTo>
                                  <a:close/>
                                </a:path>
                              </a:pathLst>
                            </a:custGeom>
                            <a:solidFill>
                              <a:srgbClr val="FF0000"/>
                            </a:solidFill>
                            <a:ln>
                              <a:noFill/>
                            </a:ln>
                          </wps:spPr>
                          <wps:bodyPr upright="1"/>
                        </wps:wsp>
                        <wps:wsp>
                          <wps:cNvPr id="976" name="任意多边形 335"/>
                          <wps:cNvSpPr/>
                          <wps:spPr>
                            <a:xfrm>
                              <a:off x="5804" y="-74"/>
                              <a:ext cx="657" cy="640"/>
                            </a:xfrm>
                            <a:custGeom>
                              <a:avLst/>
                              <a:gdLst/>
                              <a:ahLst/>
                              <a:cxnLst/>
                              <a:pathLst>
                                <a:path w="657" h="640">
                                  <a:moveTo>
                                    <a:pt x="620" y="466"/>
                                  </a:moveTo>
                                  <a:lnTo>
                                    <a:pt x="604" y="466"/>
                                  </a:lnTo>
                                  <a:lnTo>
                                    <a:pt x="611" y="452"/>
                                  </a:lnTo>
                                  <a:lnTo>
                                    <a:pt x="617" y="438"/>
                                  </a:lnTo>
                                  <a:lnTo>
                                    <a:pt x="623" y="424"/>
                                  </a:lnTo>
                                  <a:lnTo>
                                    <a:pt x="627" y="410"/>
                                  </a:lnTo>
                                  <a:lnTo>
                                    <a:pt x="632" y="396"/>
                                  </a:lnTo>
                                  <a:lnTo>
                                    <a:pt x="635" y="380"/>
                                  </a:lnTo>
                                  <a:lnTo>
                                    <a:pt x="635" y="382"/>
                                  </a:lnTo>
                                  <a:lnTo>
                                    <a:pt x="650" y="382"/>
                                  </a:lnTo>
                                  <a:lnTo>
                                    <a:pt x="650" y="384"/>
                                  </a:lnTo>
                                  <a:lnTo>
                                    <a:pt x="631" y="444"/>
                                  </a:lnTo>
                                  <a:lnTo>
                                    <a:pt x="624" y="458"/>
                                  </a:lnTo>
                                  <a:lnTo>
                                    <a:pt x="620" y="466"/>
                                  </a:lnTo>
                                  <a:close/>
                                </a:path>
                              </a:pathLst>
                            </a:custGeom>
                            <a:solidFill>
                              <a:srgbClr val="FF0000"/>
                            </a:solidFill>
                            <a:ln>
                              <a:noFill/>
                            </a:ln>
                          </wps:spPr>
                          <wps:bodyPr upright="1"/>
                        </wps:wsp>
                        <wps:wsp>
                          <wps:cNvPr id="977" name="任意多边形 336"/>
                          <wps:cNvSpPr/>
                          <wps:spPr>
                            <a:xfrm>
                              <a:off x="5804" y="-74"/>
                              <a:ext cx="657" cy="640"/>
                            </a:xfrm>
                            <a:custGeom>
                              <a:avLst/>
                              <a:gdLst/>
                              <a:ahLst/>
                              <a:cxnLst/>
                              <a:pathLst>
                                <a:path w="657" h="640">
                                  <a:moveTo>
                                    <a:pt x="53" y="466"/>
                                  </a:moveTo>
                                  <a:lnTo>
                                    <a:pt x="52" y="466"/>
                                  </a:lnTo>
                                  <a:lnTo>
                                    <a:pt x="52" y="464"/>
                                  </a:lnTo>
                                  <a:lnTo>
                                    <a:pt x="53" y="466"/>
                                  </a:lnTo>
                                  <a:close/>
                                </a:path>
                              </a:pathLst>
                            </a:custGeom>
                            <a:solidFill>
                              <a:srgbClr val="FF0000"/>
                            </a:solidFill>
                            <a:ln>
                              <a:noFill/>
                            </a:ln>
                          </wps:spPr>
                          <wps:bodyPr upright="1"/>
                        </wps:wsp>
                        <wps:wsp>
                          <wps:cNvPr id="978" name="任意多边形 337"/>
                          <wps:cNvSpPr/>
                          <wps:spPr>
                            <a:xfrm>
                              <a:off x="5804" y="-74"/>
                              <a:ext cx="657" cy="640"/>
                            </a:xfrm>
                            <a:custGeom>
                              <a:avLst/>
                              <a:gdLst/>
                              <a:ahLst/>
                              <a:cxnLst/>
                              <a:pathLst>
                                <a:path w="657" h="640">
                                  <a:moveTo>
                                    <a:pt x="549" y="556"/>
                                  </a:moveTo>
                                  <a:lnTo>
                                    <a:pt x="527" y="556"/>
                                  </a:lnTo>
                                  <a:lnTo>
                                    <a:pt x="539" y="546"/>
                                  </a:lnTo>
                                  <a:lnTo>
                                    <a:pt x="539" y="546"/>
                                  </a:lnTo>
                                  <a:lnTo>
                                    <a:pt x="550" y="536"/>
                                  </a:lnTo>
                                  <a:lnTo>
                                    <a:pt x="550" y="536"/>
                                  </a:lnTo>
                                  <a:lnTo>
                                    <a:pt x="560" y="524"/>
                                  </a:lnTo>
                                  <a:lnTo>
                                    <a:pt x="560" y="524"/>
                                  </a:lnTo>
                                  <a:lnTo>
                                    <a:pt x="570" y="514"/>
                                  </a:lnTo>
                                  <a:lnTo>
                                    <a:pt x="570" y="514"/>
                                  </a:lnTo>
                                  <a:lnTo>
                                    <a:pt x="579" y="502"/>
                                  </a:lnTo>
                                  <a:lnTo>
                                    <a:pt x="579" y="502"/>
                                  </a:lnTo>
                                  <a:lnTo>
                                    <a:pt x="588" y="490"/>
                                  </a:lnTo>
                                  <a:lnTo>
                                    <a:pt x="596" y="478"/>
                                  </a:lnTo>
                                  <a:lnTo>
                                    <a:pt x="604" y="464"/>
                                  </a:lnTo>
                                  <a:lnTo>
                                    <a:pt x="604" y="466"/>
                                  </a:lnTo>
                                  <a:lnTo>
                                    <a:pt x="620" y="466"/>
                                  </a:lnTo>
                                  <a:lnTo>
                                    <a:pt x="617" y="472"/>
                                  </a:lnTo>
                                  <a:lnTo>
                                    <a:pt x="609" y="486"/>
                                  </a:lnTo>
                                  <a:lnTo>
                                    <a:pt x="600" y="498"/>
                                  </a:lnTo>
                                  <a:lnTo>
                                    <a:pt x="591" y="512"/>
                                  </a:lnTo>
                                  <a:lnTo>
                                    <a:pt x="581" y="524"/>
                                  </a:lnTo>
                                  <a:lnTo>
                                    <a:pt x="571" y="534"/>
                                  </a:lnTo>
                                  <a:lnTo>
                                    <a:pt x="560" y="546"/>
                                  </a:lnTo>
                                  <a:lnTo>
                                    <a:pt x="549" y="556"/>
                                  </a:lnTo>
                                  <a:close/>
                                </a:path>
                              </a:pathLst>
                            </a:custGeom>
                            <a:solidFill>
                              <a:srgbClr val="FF0000"/>
                            </a:solidFill>
                            <a:ln>
                              <a:noFill/>
                            </a:ln>
                          </wps:spPr>
                          <wps:bodyPr upright="1"/>
                        </wps:wsp>
                        <wps:wsp>
                          <wps:cNvPr id="979" name="任意多边形 338"/>
                          <wps:cNvSpPr/>
                          <wps:spPr>
                            <a:xfrm>
                              <a:off x="5804" y="-74"/>
                              <a:ext cx="657" cy="640"/>
                            </a:xfrm>
                            <a:custGeom>
                              <a:avLst/>
                              <a:gdLst/>
                              <a:ahLst/>
                              <a:cxnLst/>
                              <a:pathLst>
                                <a:path w="657" h="640">
                                  <a:moveTo>
                                    <a:pt x="131" y="556"/>
                                  </a:moveTo>
                                  <a:lnTo>
                                    <a:pt x="129" y="556"/>
                                  </a:lnTo>
                                  <a:lnTo>
                                    <a:pt x="128" y="554"/>
                                  </a:lnTo>
                                  <a:lnTo>
                                    <a:pt x="131" y="556"/>
                                  </a:lnTo>
                                  <a:close/>
                                </a:path>
                              </a:pathLst>
                            </a:custGeom>
                            <a:solidFill>
                              <a:srgbClr val="FF0000"/>
                            </a:solidFill>
                            <a:ln>
                              <a:noFill/>
                            </a:ln>
                          </wps:spPr>
                          <wps:bodyPr upright="1"/>
                        </wps:wsp>
                        <wps:wsp>
                          <wps:cNvPr id="980" name="任意多边形 339"/>
                          <wps:cNvSpPr/>
                          <wps:spPr>
                            <a:xfrm>
                              <a:off x="5804" y="-74"/>
                              <a:ext cx="657" cy="640"/>
                            </a:xfrm>
                            <a:custGeom>
                              <a:avLst/>
                              <a:gdLst/>
                              <a:ahLst/>
                              <a:cxnLst/>
                              <a:pathLst>
                                <a:path w="657" h="640">
                                  <a:moveTo>
                                    <a:pt x="431" y="624"/>
                                  </a:moveTo>
                                  <a:lnTo>
                                    <a:pt x="360" y="624"/>
                                  </a:lnTo>
                                  <a:lnTo>
                                    <a:pt x="376" y="622"/>
                                  </a:lnTo>
                                  <a:lnTo>
                                    <a:pt x="376" y="622"/>
                                  </a:lnTo>
                                  <a:lnTo>
                                    <a:pt x="391" y="618"/>
                                  </a:lnTo>
                                  <a:lnTo>
                                    <a:pt x="391" y="618"/>
                                  </a:lnTo>
                                  <a:lnTo>
                                    <a:pt x="407" y="616"/>
                                  </a:lnTo>
                                  <a:lnTo>
                                    <a:pt x="406" y="616"/>
                                  </a:lnTo>
                                  <a:lnTo>
                                    <a:pt x="421" y="612"/>
                                  </a:lnTo>
                                  <a:lnTo>
                                    <a:pt x="421" y="612"/>
                                  </a:lnTo>
                                  <a:lnTo>
                                    <a:pt x="436" y="606"/>
                                  </a:lnTo>
                                  <a:lnTo>
                                    <a:pt x="436" y="606"/>
                                  </a:lnTo>
                                  <a:lnTo>
                                    <a:pt x="450" y="600"/>
                                  </a:lnTo>
                                  <a:lnTo>
                                    <a:pt x="450" y="600"/>
                                  </a:lnTo>
                                  <a:lnTo>
                                    <a:pt x="464" y="594"/>
                                  </a:lnTo>
                                  <a:lnTo>
                                    <a:pt x="464" y="594"/>
                                  </a:lnTo>
                                  <a:lnTo>
                                    <a:pt x="478" y="588"/>
                                  </a:lnTo>
                                  <a:lnTo>
                                    <a:pt x="477" y="588"/>
                                  </a:lnTo>
                                  <a:lnTo>
                                    <a:pt x="491" y="580"/>
                                  </a:lnTo>
                                  <a:lnTo>
                                    <a:pt x="490" y="580"/>
                                  </a:lnTo>
                                  <a:lnTo>
                                    <a:pt x="503" y="572"/>
                                  </a:lnTo>
                                  <a:lnTo>
                                    <a:pt x="503" y="572"/>
                                  </a:lnTo>
                                  <a:lnTo>
                                    <a:pt x="516" y="564"/>
                                  </a:lnTo>
                                  <a:lnTo>
                                    <a:pt x="515" y="564"/>
                                  </a:lnTo>
                                  <a:lnTo>
                                    <a:pt x="528" y="554"/>
                                  </a:lnTo>
                                  <a:lnTo>
                                    <a:pt x="527" y="556"/>
                                  </a:lnTo>
                                  <a:lnTo>
                                    <a:pt x="549" y="556"/>
                                  </a:lnTo>
                                  <a:lnTo>
                                    <a:pt x="537" y="566"/>
                                  </a:lnTo>
                                  <a:lnTo>
                                    <a:pt x="485" y="602"/>
                                  </a:lnTo>
                                  <a:lnTo>
                                    <a:pt x="441" y="620"/>
                                  </a:lnTo>
                                  <a:lnTo>
                                    <a:pt x="431" y="624"/>
                                  </a:lnTo>
                                  <a:close/>
                                </a:path>
                              </a:pathLst>
                            </a:custGeom>
                            <a:solidFill>
                              <a:srgbClr val="FF0000"/>
                            </a:solidFill>
                            <a:ln>
                              <a:noFill/>
                            </a:ln>
                          </wps:spPr>
                          <wps:bodyPr upright="1"/>
                        </wps:wsp>
                        <wps:wsp>
                          <wps:cNvPr id="981" name="任意多边形 340"/>
                          <wps:cNvSpPr/>
                          <wps:spPr>
                            <a:xfrm>
                              <a:off x="5804" y="-74"/>
                              <a:ext cx="657" cy="640"/>
                            </a:xfrm>
                            <a:custGeom>
                              <a:avLst/>
                              <a:gdLst/>
                              <a:ahLst/>
                              <a:cxnLst/>
                              <a:pathLst>
                                <a:path w="657" h="640">
                                  <a:moveTo>
                                    <a:pt x="345" y="640"/>
                                  </a:moveTo>
                                  <a:lnTo>
                                    <a:pt x="311" y="640"/>
                                  </a:lnTo>
                                  <a:lnTo>
                                    <a:pt x="303" y="638"/>
                                  </a:lnTo>
                                  <a:lnTo>
                                    <a:pt x="353" y="638"/>
                                  </a:lnTo>
                                  <a:lnTo>
                                    <a:pt x="345" y="640"/>
                                  </a:lnTo>
                                  <a:close/>
                                </a:path>
                              </a:pathLst>
                            </a:custGeom>
                            <a:solidFill>
                              <a:srgbClr val="FF0000"/>
                            </a:solidFill>
                            <a:ln>
                              <a:noFill/>
                            </a:ln>
                          </wps:spPr>
                          <wps:bodyPr upright="1"/>
                        </wps:wsp>
                        <pic:pic xmlns:pic="http://schemas.openxmlformats.org/drawingml/2006/picture">
                          <pic:nvPicPr>
                            <pic:cNvPr id="982" name="图片 341"/>
                            <pic:cNvPicPr>
                              <a:picLocks noChangeAspect="1"/>
                            </pic:cNvPicPr>
                          </pic:nvPicPr>
                          <pic:blipFill>
                            <a:blip r:embed="rId36"/>
                            <a:stretch>
                              <a:fillRect/>
                            </a:stretch>
                          </pic:blipFill>
                          <pic:spPr>
                            <a:xfrm>
                              <a:off x="5974" y="146"/>
                              <a:ext cx="335" cy="288"/>
                            </a:xfrm>
                            <a:prstGeom prst="rect">
                              <a:avLst/>
                            </a:prstGeom>
                            <a:noFill/>
                            <a:ln>
                              <a:noFill/>
                            </a:ln>
                          </pic:spPr>
                        </pic:pic>
                      </wpg:grpSp>
                    </wpg:wgp>
                  </a:graphicData>
                </a:graphic>
              </wp:anchor>
            </w:drawing>
          </mc:Choice>
          <mc:Fallback>
            <w:pict>
              <v:group id="组合 318" o:spid="_x0000_s1026" o:spt="203" style="position:absolute;left:0pt;margin-left:290.15pt;margin-top:-3.65pt;height:32pt;width:32.85pt;mso-position-horizontal-relative:page;z-index:-251619328;mso-width-relative:page;mso-height-relative:page;" coordorigin="5804,-74" coordsize="657,640" o:gfxdata="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">
                <o:lock v:ext="edit" aspectratio="f"/>
                <v:group id="组合 319" o:spid="_x0000_s1026" o:spt="203" style="position:absolute;left:5811;top:-66;height:626;width:643;" coordorigin="5811,-66" coordsize="643,626" o:gfxdata="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jfBquQAAANwAAAAPAAAAAAAAAAEAIAAAACIAAABkcnMvZG93bnJldi54bWxQSwEC&#10;FAAUAAAACACHTuJAMy8FnjsAAAA5AAAAFQAAAAAAAAABACAAAAAIAQAAZHJzL2dyb3Vwc2hhcGV4&#10;bWwueG1sUEsFBgAAAAAGAAYAYAEAAMUDAAAAAA==&#10;">
                  <o:lock v:ext="edit" aspectratio="f"/>
                  <v:shape id="任意多边形 320" o:spid="_x0000_s1026" o:spt="100" style="position:absolute;left:5811;top:-66;height:626;width:643;" fillcolor="#FF0000" filled="t" stroked="f" coordsize="643,626" o:gfxdata="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7bq74A&#10;AADcAAAADwAAAAAAAAABACAAAAAiAAAAZHJzL2Rvd25yZXYueG1sUEsBAhQAFAAAAAgAh07iQDMv&#10;BZ47AAAAOQAAABAAAAAAAAAAAQAgAAAADQEAAGRycy9zaGFwZXhtbC54bWxQSwUGAAAAAAYABgBb&#10;AQAAtwMAAAAA&#10;" path="m321,626l247,617,180,594,120,557,71,508,33,450,8,384,0,313,8,241,33,175,71,117,120,68,180,32,247,8,321,0,395,8,462,32,522,68,572,117,610,175,634,241,643,313,634,384,610,450,572,508,522,557,462,594,395,617,321,626xe">
                    <v:fill on="t" focussize="0,0"/>
                    <v:stroke on="f"/>
                    <v:imagedata o:title=""/>
                    <o:lock v:ext="edit" aspectratio="f"/>
                  </v:shape>
                </v:group>
                <v:group id="组合 321" o:spid="_x0000_s1026" o:spt="203" style="position:absolute;left:5804;top:-74;height:640;width:657;" coordorigin="5804,-74" coordsize="657,640"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shape id="任意多边形 322" o:spid="_x0000_s1026" o:spt="100" style="position:absolute;left:5804;top:-74;height:640;width:657;" fillcolor="#FF0000" filled="t" stroked="f" coordsize="657,640" o:gfxdata="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gB6d&#10;wAAAANwAAAAPAAAAAAAAAAEAIAAAACIAAABkcnMvZG93bnJldi54bWxQSwECFAAUAAAACACHTuJA&#10;My8FnjsAAAA5AAAAEAAAAAAAAAABACAAAAAPAQAAZHJzL3NoYXBleG1sLnhtbFBLBQYAAAAABgAG&#10;AFsBAAC5AwAAAAA=&#10;" path="m362,638l294,638,262,634,186,608,132,576,85,534,75,524,65,512,56,498,47,486,19,430,3,368,0,328,0,312,10,240,32,180,47,154,56,140,96,92,144,54,215,18,230,14,246,8,262,6,278,2,294,0,362,0,378,2,394,6,410,8,426,14,304,14,296,16,296,16,280,18,280,18,265,20,265,20,249,24,250,24,235,28,235,28,220,32,220,32,206,38,206,38,192,44,192,44,178,50,179,50,165,58,166,58,152,66,153,66,140,74,140,74,128,84,129,84,117,94,117,94,106,104,106,104,96,114,96,114,88,124,86,124,77,136,77,136,68,148,61,160,60,160,52,174,46,186,45,186,39,200,33,214,29,228,25,242,24,242,21,258,18,272,18,272,16,288,15,296,15,304,15,312,15,328,15,336,15,342,16,350,18,366,21,382,21,382,24,396,29,410,34,424,39,438,45,452,52,466,53,466,60,478,68,490,77,502,77,502,86,514,86,514,96,524,96,524,106,536,106,536,117,546,117,546,129,556,131,556,140,564,140,564,153,572,152,572,166,580,165,580,179,588,178,588,192,594,192,594,206,600,206,600,220,606,220,606,235,612,235,612,250,616,249,616,265,618,265,618,280,622,280,622,296,624,431,624,426,626,394,634,362,638xe">
                    <v:fill on="t" focussize="0,0"/>
                    <v:stroke on="f"/>
                    <v:imagedata o:title=""/>
                    <o:lock v:ext="edit" aspectratio="f"/>
                  </v:shape>
                  <v:shape id="任意多边形 323" o:spid="_x0000_s1026" o:spt="100" style="position:absolute;left:5804;top:-74;height:640;width:657;" fillcolor="#FF0000" filled="t" stroked="f" coordsize="657,640" o:gfxdata="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mmG&#10;6cEAAADcAAAADwAAAAAAAAABACAAAAAiAAAAZHJzL2Rvd25yZXYueG1sUEsBAhQAFAAAAAgAh07i&#10;QDMvBZ47AAAAOQAAABAAAAAAAAAAAQAgAAAAEAEAAGRycy9zaGFwZXhtbC54bWxQSwUGAAAAAAYA&#10;BgBbAQAAugMAAAAA&#10;" path="m570,126l560,114,560,114,550,104,550,104,539,94,539,94,527,84,528,84,515,74,516,74,503,66,503,66,490,58,491,58,477,50,478,50,464,44,464,44,450,38,450,38,436,32,436,32,421,28,421,28,406,24,407,24,391,20,391,20,376,18,376,18,360,16,360,16,352,14,426,14,441,18,498,46,549,82,588,124,570,124,570,126xe">
                    <v:fill on="t" focussize="0,0"/>
                    <v:stroke on="f"/>
                    <v:imagedata o:title=""/>
                    <o:lock v:ext="edit" aspectratio="f"/>
                  </v:shape>
                  <v:shape id="任意多边形 324" o:spid="_x0000_s1026" o:spt="100" style="position:absolute;left:5804;top:-74;height:640;width:657;" fillcolor="#FF0000" filled="t" stroked="f" coordsize="657,640" o:gfxdata="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Uj&#10;csEAAADcAAAADwAAAAAAAAABACAAAAAiAAAAZHJzL2Rvd25yZXYueG1sUEsBAhQAFAAAAAgAh07i&#10;QDMvBZ47AAAAOQAAABAAAAAAAAAAAQAgAAAAEAEAAGRycy9zaGFwZXhtbC54bWxQSwUGAAAAAAYA&#10;BgBbAQAAugMAAAAA&#10;" path="m86,126l86,124,88,124,86,126xe">
                    <v:fill on="t" focussize="0,0"/>
                    <v:stroke on="f"/>
                    <v:imagedata o:title=""/>
                    <o:lock v:ext="edit" aspectratio="f"/>
                  </v:shape>
                  <v:shape id="任意多边形 325" o:spid="_x0000_s1026" o:spt="100" style="position:absolute;left:5804;top:-74;height:640;width:657;" fillcolor="#FF0000" filled="t" stroked="f" coordsize="657,640" o:gfxdata="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3vQW/&#10;AAAA3AAAAA8AAAAAAAAAAQAgAAAAIgAAAGRycy9kb3ducmV2LnhtbFBLAQIUABQAAAAIAIdO4kAz&#10;LwWeOwAAADkAAAAQAAAAAAAAAAEAIAAAAA4BAABkcnMvc2hhcGV4bWwueG1sUEsFBgAAAAAGAAYA&#10;WwEAALgDAAAAAA==&#10;" path="m596,162l588,148,579,136,579,136,570,124,588,124,591,128,600,140,609,154,613,160,596,160,596,162xe">
                    <v:fill on="t" focussize="0,0"/>
                    <v:stroke on="f"/>
                    <v:imagedata o:title=""/>
                    <o:lock v:ext="edit" aspectratio="f"/>
                  </v:shape>
                  <v:shape id="任意多边形 326" o:spid="_x0000_s1026" o:spt="100" style="position:absolute;left:5804;top:-74;height:640;width:657;" fillcolor="#FF0000" filled="t" stroked="f" coordsize="657,640" o:gfxdata="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xie&#10;wAAAANwAAAAPAAAAAAAAAAEAIAAAACIAAABkcnMvZG93bnJldi54bWxQSwECFAAUAAAACACHTuJA&#10;My8FnjsAAAA5AAAAEAAAAAAAAAABACAAAAAPAQAAZHJzL3NoYXBleG1sLnhtbFBLBQYAAAAABgAG&#10;AFsBAAC5AwAAAAA=&#10;" path="m60,162l60,160,61,160,60,162xe">
                    <v:fill on="t" focussize="0,0"/>
                    <v:stroke on="f"/>
                    <v:imagedata o:title=""/>
                    <o:lock v:ext="edit" aspectratio="f"/>
                  </v:shape>
                  <v:shape id="任意多边形 327" o:spid="_x0000_s1026" o:spt="100" style="position:absolute;left:5804;top:-74;height:640;width:657;" fillcolor="#FF0000" filled="t" stroked="f" coordsize="657,640" o:gfxdata="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SM7L4A&#10;AADcAAAADwAAAAAAAAABACAAAAAiAAAAZHJzL2Rvd25yZXYueG1sUEsBAhQAFAAAAAgAh07iQDMv&#10;BZ47AAAAOQAAABAAAAAAAAAAAQAgAAAADQEAAGRycy9zaGFwZXhtbC54bWxQSwUGAAAAAAYABgBb&#10;AQAAtwMAAAAA&#10;" path="m611,188l604,174,596,160,613,160,617,166,624,180,627,186,611,186,611,188xe">
                    <v:fill on="t" focussize="0,0"/>
                    <v:stroke on="f"/>
                    <v:imagedata o:title=""/>
                    <o:lock v:ext="edit" aspectratio="f"/>
                  </v:shape>
                  <v:shape id="任意多边形 328" o:spid="_x0000_s1026" o:spt="100" style="position:absolute;left:5804;top:-74;height:640;width:657;" fillcolor="#FF0000" filled="t" stroked="f" coordsize="657,640" o:gfxdata="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oKXe/&#10;AAAA3AAAAA8AAAAAAAAAAQAgAAAAIgAAAGRycy9kb3ducmV2LnhtbFBLAQIUABQAAAAIAIdO4kAz&#10;LwWeOwAAADkAAAAQAAAAAAAAAAEAIAAAAA4BAABkcnMvc2hhcGV4bWwueG1sUEsFBgAAAAAGAAYA&#10;WwEAALgDAAAAAA==&#10;" path="m45,188l45,186,46,186,45,188xe">
                    <v:fill on="t" focussize="0,0"/>
                    <v:stroke on="f"/>
                    <v:imagedata o:title=""/>
                    <o:lock v:ext="edit" aspectratio="f"/>
                  </v:shape>
                  <v:shape id="任意多边形 329" o:spid="_x0000_s1026" o:spt="100" style="position:absolute;left:5804;top:-74;height:640;width:657;" fillcolor="#FF0000" filled="t" stroked="f" coordsize="657,640" o:gfxdata="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sWN7sAAADc&#10;AAAADwAAAAAAAAABACAAAAAiAAAAZHJzL2Rvd25yZXYueG1sUEsBAhQAFAAAAAgAh07iQDMvBZ47&#10;AAAAOQAAABAAAAAAAAAAAQAgAAAACgEAAGRycy9zaGFwZXhtbC54bWxQSwUGAAAAAAYABgBbAQAA&#10;tAMAAAAA&#10;" path="m632,244l627,228,622,214,617,200,611,186,627,186,631,194,642,224,646,240,647,242,632,242,632,244xe">
                    <v:fill on="t" focussize="0,0"/>
                    <v:stroke on="f"/>
                    <v:imagedata o:title=""/>
                    <o:lock v:ext="edit" aspectratio="f"/>
                  </v:shape>
                  <v:shape id="任意多边形 330" o:spid="_x0000_s1026" o:spt="100" style="position:absolute;left:5804;top:-74;height:640;width:657;" fillcolor="#FF0000" filled="t" stroked="f" coordsize="657,640" o:gfxdata="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7Os&#10;wAAAANwAAAAPAAAAAAAAAAEAIAAAACIAAABkcnMvZG93bnJldi54bWxQSwECFAAUAAAACACHTuJA&#10;My8FnjsAAAA5AAAAEAAAAAAAAAABACAAAAAPAQAAZHJzL3NoYXBleG1sLnhtbFBLBQYAAAAABgAG&#10;AFsBAAC5AwAAAAA=&#10;" path="m24,244l24,242,25,242,24,244xe">
                    <v:fill on="t" focussize="0,0"/>
                    <v:stroke on="f"/>
                    <v:imagedata o:title=""/>
                    <o:lock v:ext="edit" aspectratio="f"/>
                  </v:shape>
                  <v:shape id="任意多边形 331" o:spid="_x0000_s1026" o:spt="100" style="position:absolute;left:5804;top:-74;height:640;width:657;" fillcolor="#FF0000" filled="t" stroked="f" coordsize="657,640" o:gfxdata="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S3b&#10;wAAAANwAAAAPAAAAAAAAAAEAIAAAACIAAABkcnMvZG93bnJldi54bWxQSwECFAAUAAAACACHTuJA&#10;My8FnjsAAAA5AAAAEAAAAAAAAAABACAAAAAPAQAAZHJzL3NoYXBleG1sLnhtbFBLBQYAAAAABgAG&#10;AFsBAAC5AwAAAAA=&#10;" path="m638,274l635,258,632,242,647,242,650,254,653,270,653,272,638,272,638,274xe">
                    <v:fill on="t" focussize="0,0"/>
                    <v:stroke on="f"/>
                    <v:imagedata o:title=""/>
                    <o:lock v:ext="edit" aspectratio="f"/>
                  </v:shape>
                  <v:shape id="任意多边形 332" o:spid="_x0000_s1026" o:spt="100" style="position:absolute;left:5804;top:-74;height:640;width:657;" fillcolor="#FF0000" filled="t" stroked="f" coordsize="657,640" o:gfxdata="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mI&#10;QMEAAADcAAAADwAAAAAAAAABACAAAAAiAAAAZHJzL2Rvd25yZXYueG1sUEsBAhQAFAAAAAgAh07i&#10;QDMvBZ47AAAAOQAAABAAAAAAAAAAAQAgAAAAEAEAAGRycy9zaGFwZXhtbC54bWxQSwUGAAAAAAYA&#10;BgBbAQAAugMAAAAA&#10;" path="m18,274l18,272,18,272,18,274xe">
                    <v:fill on="t" focussize="0,0"/>
                    <v:stroke on="f"/>
                    <v:imagedata o:title=""/>
                    <o:lock v:ext="edit" aspectratio="f"/>
                  </v:shape>
                  <v:shape id="任意多边形 333" o:spid="_x0000_s1026" o:spt="100" style="position:absolute;left:5804;top:-74;height:640;width:657;" fillcolor="#FF0000" filled="t" stroked="f" coordsize="657,640" o:gfxdata="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7AQ&#10;NMEAAADcAAAADwAAAAAAAAABACAAAAAiAAAAZHJzL2Rvd25yZXYueG1sUEsBAhQAFAAAAAgAh07i&#10;QDMvBZ47AAAAOQAAABAAAAAAAAAAAQAgAAAAEAEAAGRycy9zaGFwZXhtbC54bWxQSwUGAAAAAAYA&#10;BgBbAQAAugMAAAAA&#10;" path="m650,382l635,382,638,366,640,350,641,342,641,336,641,328,641,312,641,304,641,296,640,288,638,272,653,272,655,286,656,294,656,302,656,312,656,328,656,336,656,344,655,352,653,368,650,382xe">
                    <v:fill on="t" focussize="0,0"/>
                    <v:stroke on="f"/>
                    <v:imagedata o:title=""/>
                    <o:lock v:ext="edit" aspectratio="f"/>
                  </v:shape>
                  <v:shape id="任意多边形 334" o:spid="_x0000_s1026" o:spt="100" style="position:absolute;left:5804;top:-74;height:640;width:657;" fillcolor="#FF0000" filled="t" stroked="f" coordsize="657,640" o:gfxdata="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Py1&#10;r8EAAADcAAAADwAAAAAAAAABACAAAAAiAAAAZHJzL2Rvd25yZXYueG1sUEsBAhQAFAAAAAgAh07i&#10;QDMvBZ47AAAAOQAAABAAAAAAAAAAAQAgAAAAEAEAAGRycy9zaGFwZXhtbC54bWxQSwUGAAAAAAYA&#10;BgBbAQAAugMAAAAA&#10;" path="m21,382l21,382,21,380,21,382xe">
                    <v:fill on="t" focussize="0,0"/>
                    <v:stroke on="f"/>
                    <v:imagedata o:title=""/>
                    <o:lock v:ext="edit" aspectratio="f"/>
                  </v:shape>
                  <v:shape id="任意多边形 335" o:spid="_x0000_s1026" o:spt="100" style="position:absolute;left:5804;top:-74;height:640;width:657;" fillcolor="#FF0000" filled="t" stroked="f" coordsize="657,640" o:gfxdata="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ivY&#10;wAAAANwAAAAPAAAAAAAAAAEAIAAAACIAAABkcnMvZG93bnJldi54bWxQSwECFAAUAAAACACHTuJA&#10;My8FnjsAAAA5AAAAEAAAAAAAAAABACAAAAAPAQAAZHJzL3NoYXBleG1sLnhtbFBLBQYAAAAABgAG&#10;AFsBAAC5AwAAAAA=&#10;" path="m620,466l604,466,611,452,617,438,623,424,627,410,632,396,635,380,635,382,650,382,650,384,631,444,624,458,620,466xe">
                    <v:fill on="t" focussize="0,0"/>
                    <v:stroke on="f"/>
                    <v:imagedata o:title=""/>
                    <o:lock v:ext="edit" aspectratio="f"/>
                  </v:shape>
                  <v:shape id="任意多边形 336" o:spid="_x0000_s1026" o:spt="100" style="position:absolute;left:5804;top:-74;height:640;width:657;" fillcolor="#FF0000" filled="t" stroked="f" coordsize="657,640" o:gfxdata="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KO&#10;Q8EAAADcAAAADwAAAAAAAAABACAAAAAiAAAAZHJzL2Rvd25yZXYueG1sUEsBAhQAFAAAAAgAh07i&#10;QDMvBZ47AAAAOQAAABAAAAAAAAAAAQAgAAAAEAEAAGRycy9zaGFwZXhtbC54bWxQSwUGAAAAAAYA&#10;BgBbAQAAugMAAAAA&#10;" path="m53,466l52,466,52,464,53,466xe">
                    <v:fill on="t" focussize="0,0"/>
                    <v:stroke on="f"/>
                    <v:imagedata o:title=""/>
                    <o:lock v:ext="edit" aspectratio="f"/>
                  </v:shape>
                  <v:shape id="任意多边形 337" o:spid="_x0000_s1026" o:spt="100" style="position:absolute;left:5804;top:-74;height:640;width:657;" fillcolor="#FF0000" filled="t" stroked="f" coordsize="657,640" o:gfxdata="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0aMbsAAADc&#10;AAAADwAAAAAAAAABACAAAAAiAAAAZHJzL2Rvd25yZXYueG1sUEsBAhQAFAAAAAgAh07iQDMvBZ47&#10;AAAAOQAAABAAAAAAAAAAAQAgAAAACgEAAGRycy9zaGFwZXhtbC54bWxQSwUGAAAAAAYABgBbAQAA&#10;tAMAAAAA&#10;" path="m549,556l527,556,539,546,539,546,550,536,550,536,560,524,560,524,570,514,570,514,579,502,579,502,588,490,596,478,604,464,604,466,620,466,617,472,609,486,600,498,591,512,581,524,571,534,560,546,549,556xe">
                    <v:fill on="t" focussize="0,0"/>
                    <v:stroke on="f"/>
                    <v:imagedata o:title=""/>
                    <o:lock v:ext="edit" aspectratio="f"/>
                  </v:shape>
                  <v:shape id="任意多边形 338" o:spid="_x0000_s1026" o:spt="100" style="position:absolute;left:5804;top:-74;height:640;width:657;" fillcolor="#FF0000" filled="t" stroked="f" coordsize="657,640" o:gfxdata="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xv6q/&#10;AAAA3AAAAA8AAAAAAAAAAQAgAAAAIgAAAGRycy9kb3ducmV2LnhtbFBLAQIUABQAAAAIAIdO4kAz&#10;LwWeOwAAADkAAAAQAAAAAAAAAAEAIAAAAA4BAABkcnMvc2hhcGV4bWwueG1sUEsFBgAAAAAGAAYA&#10;WwEAALgDAAAAAA==&#10;" path="m131,556l129,556,128,554,131,556xe">
                    <v:fill on="t" focussize="0,0"/>
                    <v:stroke on="f"/>
                    <v:imagedata o:title=""/>
                    <o:lock v:ext="edit" aspectratio="f"/>
                  </v:shape>
                  <v:shape id="任意多边形 339" o:spid="_x0000_s1026" o:spt="100" style="position:absolute;left:5804;top:-74;height:640;width:657;" fillcolor="#FF0000" filled="t" stroked="f" coordsize="657,640" o:gfxdata="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mYQvQAA&#10;ANwAAAAPAAAAAAAAAAEAIAAAACIAAABkcnMvZG93bnJldi54bWxQSwECFAAUAAAACACHTuJAMy8F&#10;njsAAAA5AAAAEAAAAAAAAAABACAAAAAMAQAAZHJzL3NoYXBleG1sLnhtbFBLBQYAAAAABgAGAFsB&#10;AAC2AwAAAAA=&#10;" path="m431,624l360,624,376,622,376,622,391,618,391,618,407,616,406,616,421,612,421,612,436,606,436,606,450,600,450,600,464,594,464,594,478,588,477,588,491,580,490,580,503,572,503,572,516,564,515,564,528,554,527,556,549,556,537,566,485,602,441,620,431,624xe">
                    <v:fill on="t" focussize="0,0"/>
                    <v:stroke on="f"/>
                    <v:imagedata o:title=""/>
                    <o:lock v:ext="edit" aspectratio="f"/>
                  </v:shape>
                  <v:shape id="任意多边形 340" o:spid="_x0000_s1026" o:spt="100" style="position:absolute;left:5804;top:-74;height:640;width:657;" fillcolor="#FF0000" filled="t" stroked="f" coordsize="657,640" o:gfxdata="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Sw4u/&#10;AAAA3AAAAA8AAAAAAAAAAQAgAAAAIgAAAGRycy9kb3ducmV2LnhtbFBLAQIUABQAAAAIAIdO4kAz&#10;LwWeOwAAADkAAAAQAAAAAAAAAAEAIAAAAA4BAABkcnMvc2hhcGV4bWwueG1sUEsFBgAAAAAGAAYA&#10;WwEAALgDAAAAAA==&#10;" path="m345,640l311,640,303,638,353,638,345,640xe">
                    <v:fill on="t" focussize="0,0"/>
                    <v:stroke on="f"/>
                    <v:imagedata o:title=""/>
                    <o:lock v:ext="edit" aspectratio="f"/>
                  </v:shape>
                  <v:shape id="图片 341" o:spid="_x0000_s1026" o:spt="75" type="#_x0000_t75" style="position:absolute;left:5974;top:146;height:288;width:335;" filled="f" o:preferrelative="t" stroked="f" coordsize="21600,21600" o:gfxdata="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Si174A&#10;AADcAAAADwAAAAAAAAABACAAAAAiAAAAZHJzL2Rvd25yZXYueG1sUEsBAhQAFAAAAAgAh07iQDMv&#10;BZ47AAAAOQAAABAAAAAAAAAAAQAgAAAADQEAAGRycy9zaGFwZXhtbC54bWxQSwUGAAAAAAYABgBb&#10;AQAAtwMAAAAA&#10;">
                    <v:fill on="f" focussize="0,0"/>
                    <v:stroke on="f"/>
                    <v:imagedata r:id="rId36" o:title=""/>
                    <o:lock v:ext="edit" aspectratio="t"/>
                  </v:shape>
                </v:group>
              </v:group>
            </w:pict>
          </mc:Fallback>
        </mc:AlternateContent>
      </w:r>
      <w:r>
        <w:rPr>
          <w:rFonts w:hint="default" w:ascii="微软雅黑" w:hAnsi="微软雅黑" w:eastAsia="微软雅黑" w:cs="微软雅黑"/>
          <w:w w:val="95"/>
          <w:sz w:val="21"/>
          <w:szCs w:val="21"/>
        </w:rPr>
        <w:t>在内置效果状态下按</w:t>
      </w:r>
      <w:r>
        <w:rPr>
          <w:rFonts w:hint="default" w:ascii="微软雅黑" w:hAnsi="微软雅黑" w:eastAsia="微软雅黑" w:cs="微软雅黑"/>
          <w:w w:val="95"/>
          <w:sz w:val="21"/>
          <w:szCs w:val="21"/>
        </w:rPr>
        <w:tab/>
      </w:r>
      <w:r>
        <w:rPr>
          <w:rFonts w:hint="default" w:ascii="微软雅黑" w:hAnsi="微软雅黑" w:eastAsia="微软雅黑" w:cs="微软雅黑"/>
          <w:sz w:val="21"/>
          <w:szCs w:val="21"/>
        </w:rPr>
        <w:t>上下键则为切换内置模式</w:t>
      </w:r>
    </w:p>
    <w:p>
      <w:pPr>
        <w:spacing w:after="0"/>
        <w:jc w:val="left"/>
        <w:rPr>
          <w:rFonts w:hint="default" w:ascii="微软雅黑" w:hAnsi="微软雅黑" w:eastAsia="微软雅黑" w:cs="微软雅黑"/>
          <w:sz w:val="21"/>
          <w:szCs w:val="21"/>
        </w:rPr>
        <w:sectPr>
          <w:type w:val="continuous"/>
          <w:pgSz w:w="11910" w:h="16840"/>
          <w:pgMar w:top="1440" w:right="580" w:bottom="1260" w:left="1680" w:header="720" w:footer="720" w:gutter="0"/>
          <w:cols w:space="720" w:num="1"/>
        </w:sectPr>
      </w:pPr>
    </w:p>
    <w:p>
      <w:pPr>
        <w:spacing w:after="0" w:line="1941" w:lineRule="exact"/>
        <w:rPr>
          <w:rFonts w:hint="default" w:ascii="宋体" w:hAnsi="宋体" w:eastAsia="宋体" w:cs="宋体"/>
          <w:sz w:val="20"/>
          <w:szCs w:val="20"/>
        </w:rPr>
        <w:sectPr>
          <w:type w:val="continuous"/>
          <w:pgSz w:w="11910" w:h="16840"/>
          <w:pgMar w:top="1440" w:right="520" w:bottom="1260" w:left="400" w:header="720" w:footer="720" w:gutter="0"/>
          <w:cols w:space="720" w:num="1"/>
        </w:sectPr>
      </w:pPr>
    </w:p>
    <w:p>
      <w:pPr>
        <w:spacing w:before="8" w:line="240" w:lineRule="auto"/>
        <w:rPr>
          <w:rFonts w:hint="default" w:ascii="微软雅黑" w:hAnsi="微软雅黑" w:eastAsia="微软雅黑" w:cs="微软雅黑"/>
          <w:sz w:val="8"/>
          <w:szCs w:val="8"/>
        </w:rPr>
      </w:pPr>
    </w:p>
    <w:p>
      <w:pPr>
        <w:spacing w:line="3200" w:lineRule="exact"/>
        <w:ind w:left="1271" w:right="0" w:firstLine="0"/>
        <w:rPr>
          <w:rFonts w:hint="default" w:ascii="微软雅黑" w:hAnsi="微软雅黑" w:eastAsia="微软雅黑" w:cs="微软雅黑"/>
          <w:sz w:val="20"/>
          <w:szCs w:val="20"/>
        </w:rPr>
      </w:pPr>
      <w:r>
        <w:rPr>
          <w:rFonts w:hint="default" w:ascii="微软雅黑" w:hAnsi="微软雅黑" w:eastAsia="微软雅黑" w:cs="微软雅黑"/>
          <w:position w:val="-63"/>
          <w:sz w:val="20"/>
          <w:szCs w:val="20"/>
        </w:rPr>
        <mc:AlternateContent>
          <mc:Choice Requires="wpg">
            <w:drawing>
              <wp:inline distT="0" distB="0" distL="114300" distR="114300">
                <wp:extent cx="3819525" cy="2032000"/>
                <wp:effectExtent l="0" t="0" r="5715" b="10160"/>
                <wp:docPr id="916" name="组合 342"/>
                <wp:cNvGraphicFramePr/>
                <a:graphic xmlns:a="http://schemas.openxmlformats.org/drawingml/2006/main">
                  <a:graphicData uri="http://schemas.microsoft.com/office/word/2010/wordprocessingGroup">
                    <wpg:wgp>
                      <wpg:cNvGrpSpPr/>
                      <wpg:grpSpPr>
                        <a:xfrm>
                          <a:off x="0" y="0"/>
                          <a:ext cx="3819525" cy="2032000"/>
                          <a:chOff x="0" y="0"/>
                          <a:chExt cx="6015" cy="3200"/>
                        </a:xfrm>
                      </wpg:grpSpPr>
                      <wpg:grpSp>
                        <wpg:cNvPr id="830" name="组合 343"/>
                        <wpg:cNvGrpSpPr/>
                        <wpg:grpSpPr>
                          <a:xfrm>
                            <a:off x="8" y="7"/>
                            <a:ext cx="6000" cy="3192"/>
                            <a:chOff x="8" y="7"/>
                            <a:chExt cx="6000" cy="3192"/>
                          </a:xfrm>
                        </wpg:grpSpPr>
                        <wps:wsp>
                          <wps:cNvPr id="829" name="任意多边形 344"/>
                          <wps:cNvSpPr/>
                          <wps:spPr>
                            <a:xfrm>
                              <a:off x="8" y="7"/>
                              <a:ext cx="6000" cy="3192"/>
                            </a:xfrm>
                            <a:custGeom>
                              <a:avLst/>
                              <a:gdLst/>
                              <a:ahLst/>
                              <a:cxnLst/>
                              <a:pathLst>
                                <a:path w="6000" h="3192">
                                  <a:moveTo>
                                    <a:pt x="5467" y="3192"/>
                                  </a:moveTo>
                                  <a:lnTo>
                                    <a:pt x="532" y="3192"/>
                                  </a:lnTo>
                                  <a:lnTo>
                                    <a:pt x="460" y="3187"/>
                                  </a:lnTo>
                                  <a:lnTo>
                                    <a:pt x="390" y="3173"/>
                                  </a:lnTo>
                                  <a:lnTo>
                                    <a:pt x="325" y="3150"/>
                                  </a:lnTo>
                                  <a:lnTo>
                                    <a:pt x="263" y="3119"/>
                                  </a:lnTo>
                                  <a:lnTo>
                                    <a:pt x="206" y="3081"/>
                                  </a:lnTo>
                                  <a:lnTo>
                                    <a:pt x="155" y="3036"/>
                                  </a:lnTo>
                                  <a:lnTo>
                                    <a:pt x="110" y="2984"/>
                                  </a:lnTo>
                                  <a:lnTo>
                                    <a:pt x="72" y="2928"/>
                                  </a:lnTo>
                                  <a:lnTo>
                                    <a:pt x="41" y="2866"/>
                                  </a:lnTo>
                                  <a:lnTo>
                                    <a:pt x="18" y="2801"/>
                                  </a:lnTo>
                                  <a:lnTo>
                                    <a:pt x="4" y="2732"/>
                                  </a:lnTo>
                                  <a:lnTo>
                                    <a:pt x="0" y="2659"/>
                                  </a:lnTo>
                                  <a:lnTo>
                                    <a:pt x="0" y="533"/>
                                  </a:lnTo>
                                  <a:lnTo>
                                    <a:pt x="4" y="461"/>
                                  </a:lnTo>
                                  <a:lnTo>
                                    <a:pt x="18" y="391"/>
                                  </a:lnTo>
                                  <a:lnTo>
                                    <a:pt x="41" y="325"/>
                                  </a:lnTo>
                                  <a:lnTo>
                                    <a:pt x="72" y="264"/>
                                  </a:lnTo>
                                  <a:lnTo>
                                    <a:pt x="110" y="207"/>
                                  </a:lnTo>
                                  <a:lnTo>
                                    <a:pt x="155" y="156"/>
                                  </a:lnTo>
                                  <a:lnTo>
                                    <a:pt x="206" y="111"/>
                                  </a:lnTo>
                                  <a:lnTo>
                                    <a:pt x="263" y="73"/>
                                  </a:lnTo>
                                  <a:lnTo>
                                    <a:pt x="325" y="42"/>
                                  </a:lnTo>
                                  <a:lnTo>
                                    <a:pt x="390" y="19"/>
                                  </a:lnTo>
                                  <a:lnTo>
                                    <a:pt x="460" y="5"/>
                                  </a:lnTo>
                                  <a:lnTo>
                                    <a:pt x="532" y="0"/>
                                  </a:lnTo>
                                  <a:lnTo>
                                    <a:pt x="5467" y="0"/>
                                  </a:lnTo>
                                  <a:lnTo>
                                    <a:pt x="5539" y="5"/>
                                  </a:lnTo>
                                  <a:lnTo>
                                    <a:pt x="5608" y="19"/>
                                  </a:lnTo>
                                  <a:lnTo>
                                    <a:pt x="5674" y="42"/>
                                  </a:lnTo>
                                  <a:lnTo>
                                    <a:pt x="5736" y="73"/>
                                  </a:lnTo>
                                  <a:lnTo>
                                    <a:pt x="5792" y="111"/>
                                  </a:lnTo>
                                  <a:lnTo>
                                    <a:pt x="5843" y="156"/>
                                  </a:lnTo>
                                  <a:lnTo>
                                    <a:pt x="5888" y="207"/>
                                  </a:lnTo>
                                  <a:lnTo>
                                    <a:pt x="5927" y="264"/>
                                  </a:lnTo>
                                  <a:lnTo>
                                    <a:pt x="5958" y="325"/>
                                  </a:lnTo>
                                  <a:lnTo>
                                    <a:pt x="5980" y="391"/>
                                  </a:lnTo>
                                  <a:lnTo>
                                    <a:pt x="5995" y="461"/>
                                  </a:lnTo>
                                  <a:lnTo>
                                    <a:pt x="6000" y="533"/>
                                  </a:lnTo>
                                  <a:lnTo>
                                    <a:pt x="6000" y="2659"/>
                                  </a:lnTo>
                                  <a:lnTo>
                                    <a:pt x="5995" y="2732"/>
                                  </a:lnTo>
                                  <a:lnTo>
                                    <a:pt x="5980" y="2801"/>
                                  </a:lnTo>
                                  <a:lnTo>
                                    <a:pt x="5958" y="2866"/>
                                  </a:lnTo>
                                  <a:lnTo>
                                    <a:pt x="5927" y="2928"/>
                                  </a:lnTo>
                                  <a:lnTo>
                                    <a:pt x="5888" y="2984"/>
                                  </a:lnTo>
                                  <a:lnTo>
                                    <a:pt x="5843" y="3036"/>
                                  </a:lnTo>
                                  <a:lnTo>
                                    <a:pt x="5792" y="3081"/>
                                  </a:lnTo>
                                  <a:lnTo>
                                    <a:pt x="5736" y="3119"/>
                                  </a:lnTo>
                                  <a:lnTo>
                                    <a:pt x="5674" y="3150"/>
                                  </a:lnTo>
                                  <a:lnTo>
                                    <a:pt x="5608" y="3173"/>
                                  </a:lnTo>
                                  <a:lnTo>
                                    <a:pt x="5539" y="3187"/>
                                  </a:lnTo>
                                  <a:lnTo>
                                    <a:pt x="5467" y="3192"/>
                                  </a:lnTo>
                                  <a:close/>
                                </a:path>
                              </a:pathLst>
                            </a:custGeom>
                            <a:solidFill>
                              <a:srgbClr val="00AFEF"/>
                            </a:solidFill>
                            <a:ln>
                              <a:noFill/>
                            </a:ln>
                          </wps:spPr>
                          <wps:bodyPr upright="1"/>
                        </wps:wsp>
                      </wpg:grpSp>
                      <wpg:grpSp>
                        <wpg:cNvPr id="915" name="组合 345"/>
                        <wpg:cNvGrpSpPr/>
                        <wpg:grpSpPr>
                          <a:xfrm>
                            <a:off x="0" y="0"/>
                            <a:ext cx="6015" cy="3200"/>
                            <a:chOff x="0" y="0"/>
                            <a:chExt cx="6015" cy="3200"/>
                          </a:xfrm>
                        </wpg:grpSpPr>
                        <wps:wsp>
                          <wps:cNvPr id="831" name="任意多边形 346"/>
                          <wps:cNvSpPr/>
                          <wps:spPr>
                            <a:xfrm>
                              <a:off x="0" y="0"/>
                              <a:ext cx="6015" cy="3200"/>
                            </a:xfrm>
                            <a:custGeom>
                              <a:avLst/>
                              <a:gdLst/>
                              <a:ahLst/>
                              <a:cxnLst/>
                              <a:pathLst>
                                <a:path w="6015" h="3200">
                                  <a:moveTo>
                                    <a:pt x="459" y="20"/>
                                  </a:moveTo>
                                  <a:lnTo>
                                    <a:pt x="391" y="20"/>
                                  </a:lnTo>
                                  <a:lnTo>
                                    <a:pt x="404" y="0"/>
                                  </a:lnTo>
                                  <a:lnTo>
                                    <a:pt x="472" y="0"/>
                                  </a:lnTo>
                                  <a:lnTo>
                                    <a:pt x="459" y="20"/>
                                  </a:lnTo>
                                  <a:close/>
                                </a:path>
                              </a:pathLst>
                            </a:custGeom>
                            <a:solidFill>
                              <a:srgbClr val="000000"/>
                            </a:solidFill>
                            <a:ln>
                              <a:noFill/>
                            </a:ln>
                          </wps:spPr>
                          <wps:bodyPr upright="1"/>
                        </wps:wsp>
                        <wps:wsp>
                          <wps:cNvPr id="832" name="任意多边形 347"/>
                          <wps:cNvSpPr/>
                          <wps:spPr>
                            <a:xfrm>
                              <a:off x="0" y="0"/>
                              <a:ext cx="6015" cy="3200"/>
                            </a:xfrm>
                            <a:custGeom>
                              <a:avLst/>
                              <a:gdLst/>
                              <a:ahLst/>
                              <a:cxnLst/>
                              <a:pathLst>
                                <a:path w="6015" h="3200">
                                  <a:moveTo>
                                    <a:pt x="5623" y="20"/>
                                  </a:moveTo>
                                  <a:lnTo>
                                    <a:pt x="5555" y="20"/>
                                  </a:lnTo>
                                  <a:lnTo>
                                    <a:pt x="5542" y="0"/>
                                  </a:lnTo>
                                  <a:lnTo>
                                    <a:pt x="5610" y="0"/>
                                  </a:lnTo>
                                  <a:lnTo>
                                    <a:pt x="5623" y="20"/>
                                  </a:lnTo>
                                  <a:close/>
                                </a:path>
                              </a:pathLst>
                            </a:custGeom>
                            <a:solidFill>
                              <a:srgbClr val="000000"/>
                            </a:solidFill>
                            <a:ln>
                              <a:noFill/>
                            </a:ln>
                          </wps:spPr>
                          <wps:bodyPr upright="1"/>
                        </wps:wsp>
                        <wps:wsp>
                          <wps:cNvPr id="833" name="任意多边形 348"/>
                          <wps:cNvSpPr/>
                          <wps:spPr>
                            <a:xfrm>
                              <a:off x="0" y="0"/>
                              <a:ext cx="6015" cy="3200"/>
                            </a:xfrm>
                            <a:custGeom>
                              <a:avLst/>
                              <a:gdLst/>
                              <a:ahLst/>
                              <a:cxnLst/>
                              <a:pathLst>
                                <a:path w="6015" h="3200">
                                  <a:moveTo>
                                    <a:pt x="371" y="40"/>
                                  </a:moveTo>
                                  <a:lnTo>
                                    <a:pt x="329" y="40"/>
                                  </a:lnTo>
                                  <a:lnTo>
                                    <a:pt x="341" y="20"/>
                                  </a:lnTo>
                                  <a:lnTo>
                                    <a:pt x="383" y="20"/>
                                  </a:lnTo>
                                  <a:lnTo>
                                    <a:pt x="371" y="40"/>
                                  </a:lnTo>
                                  <a:close/>
                                </a:path>
                              </a:pathLst>
                            </a:custGeom>
                            <a:solidFill>
                              <a:srgbClr val="000000"/>
                            </a:solidFill>
                            <a:ln>
                              <a:noFill/>
                            </a:ln>
                          </wps:spPr>
                          <wps:bodyPr upright="1"/>
                        </wps:wsp>
                        <wps:wsp>
                          <wps:cNvPr id="834" name="任意多边形 349"/>
                          <wps:cNvSpPr/>
                          <wps:spPr>
                            <a:xfrm>
                              <a:off x="0" y="0"/>
                              <a:ext cx="6015" cy="3200"/>
                            </a:xfrm>
                            <a:custGeom>
                              <a:avLst/>
                              <a:gdLst/>
                              <a:ahLst/>
                              <a:cxnLst/>
                              <a:pathLst>
                                <a:path w="6015" h="3200">
                                  <a:moveTo>
                                    <a:pt x="5685" y="40"/>
                                  </a:moveTo>
                                  <a:lnTo>
                                    <a:pt x="5644" y="40"/>
                                  </a:lnTo>
                                  <a:lnTo>
                                    <a:pt x="5631" y="20"/>
                                  </a:lnTo>
                                  <a:lnTo>
                                    <a:pt x="5673" y="20"/>
                                  </a:lnTo>
                                  <a:lnTo>
                                    <a:pt x="5685" y="40"/>
                                  </a:lnTo>
                                  <a:close/>
                                </a:path>
                              </a:pathLst>
                            </a:custGeom>
                            <a:solidFill>
                              <a:srgbClr val="000000"/>
                            </a:solidFill>
                            <a:ln>
                              <a:noFill/>
                            </a:ln>
                          </wps:spPr>
                          <wps:bodyPr upright="1"/>
                        </wps:wsp>
                        <wps:wsp>
                          <wps:cNvPr id="835" name="任意多边形 350"/>
                          <wps:cNvSpPr/>
                          <wps:spPr>
                            <a:xfrm>
                              <a:off x="0" y="0"/>
                              <a:ext cx="6015" cy="3200"/>
                            </a:xfrm>
                            <a:custGeom>
                              <a:avLst/>
                              <a:gdLst/>
                              <a:ahLst/>
                              <a:cxnLst/>
                              <a:pathLst>
                                <a:path w="6015" h="3200">
                                  <a:moveTo>
                                    <a:pt x="323" y="60"/>
                                  </a:moveTo>
                                  <a:lnTo>
                                    <a:pt x="282" y="60"/>
                                  </a:lnTo>
                                  <a:lnTo>
                                    <a:pt x="294" y="40"/>
                                  </a:lnTo>
                                  <a:lnTo>
                                    <a:pt x="335" y="40"/>
                                  </a:lnTo>
                                  <a:lnTo>
                                    <a:pt x="323" y="60"/>
                                  </a:lnTo>
                                  <a:close/>
                                </a:path>
                              </a:pathLst>
                            </a:custGeom>
                            <a:solidFill>
                              <a:srgbClr val="000000"/>
                            </a:solidFill>
                            <a:ln>
                              <a:noFill/>
                            </a:ln>
                          </wps:spPr>
                          <wps:bodyPr upright="1"/>
                        </wps:wsp>
                        <wps:wsp>
                          <wps:cNvPr id="836" name="任意多边形 351"/>
                          <wps:cNvSpPr/>
                          <wps:spPr>
                            <a:xfrm>
                              <a:off x="0" y="0"/>
                              <a:ext cx="6015" cy="3200"/>
                            </a:xfrm>
                            <a:custGeom>
                              <a:avLst/>
                              <a:gdLst/>
                              <a:ahLst/>
                              <a:cxnLst/>
                              <a:pathLst>
                                <a:path w="6015" h="3200">
                                  <a:moveTo>
                                    <a:pt x="5733" y="60"/>
                                  </a:moveTo>
                                  <a:lnTo>
                                    <a:pt x="5691" y="60"/>
                                  </a:lnTo>
                                  <a:lnTo>
                                    <a:pt x="5679" y="40"/>
                                  </a:lnTo>
                                  <a:lnTo>
                                    <a:pt x="5721" y="40"/>
                                  </a:lnTo>
                                  <a:lnTo>
                                    <a:pt x="5733" y="60"/>
                                  </a:lnTo>
                                  <a:close/>
                                </a:path>
                              </a:pathLst>
                            </a:custGeom>
                            <a:solidFill>
                              <a:srgbClr val="000000"/>
                            </a:solidFill>
                            <a:ln>
                              <a:noFill/>
                            </a:ln>
                          </wps:spPr>
                          <wps:bodyPr upright="1"/>
                        </wps:wsp>
                        <wps:wsp>
                          <wps:cNvPr id="837" name="任意多边形 352"/>
                          <wps:cNvSpPr/>
                          <wps:spPr>
                            <a:xfrm>
                              <a:off x="0" y="0"/>
                              <a:ext cx="6015" cy="3200"/>
                            </a:xfrm>
                            <a:custGeom>
                              <a:avLst/>
                              <a:gdLst/>
                              <a:ahLst/>
                              <a:cxnLst/>
                              <a:pathLst>
                                <a:path w="6015" h="3200">
                                  <a:moveTo>
                                    <a:pt x="278" y="80"/>
                                  </a:moveTo>
                                  <a:lnTo>
                                    <a:pt x="248" y="80"/>
                                  </a:lnTo>
                                  <a:lnTo>
                                    <a:pt x="259" y="60"/>
                                  </a:lnTo>
                                  <a:lnTo>
                                    <a:pt x="289" y="60"/>
                                  </a:lnTo>
                                  <a:lnTo>
                                    <a:pt x="278" y="80"/>
                                  </a:lnTo>
                                  <a:close/>
                                </a:path>
                              </a:pathLst>
                            </a:custGeom>
                            <a:solidFill>
                              <a:srgbClr val="000000"/>
                            </a:solidFill>
                            <a:ln>
                              <a:noFill/>
                            </a:ln>
                          </wps:spPr>
                          <wps:bodyPr upright="1"/>
                        </wps:wsp>
                        <wps:wsp>
                          <wps:cNvPr id="838" name="任意多边形 353"/>
                          <wps:cNvSpPr/>
                          <wps:spPr>
                            <a:xfrm>
                              <a:off x="0" y="0"/>
                              <a:ext cx="6015" cy="3200"/>
                            </a:xfrm>
                            <a:custGeom>
                              <a:avLst/>
                              <a:gdLst/>
                              <a:ahLst/>
                              <a:cxnLst/>
                              <a:pathLst>
                                <a:path w="6015" h="3200">
                                  <a:moveTo>
                                    <a:pt x="5766" y="80"/>
                                  </a:moveTo>
                                  <a:lnTo>
                                    <a:pt x="5737" y="80"/>
                                  </a:lnTo>
                                  <a:lnTo>
                                    <a:pt x="5725" y="60"/>
                                  </a:lnTo>
                                  <a:lnTo>
                                    <a:pt x="5755" y="60"/>
                                  </a:lnTo>
                                  <a:lnTo>
                                    <a:pt x="5766" y="80"/>
                                  </a:lnTo>
                                  <a:close/>
                                </a:path>
                              </a:pathLst>
                            </a:custGeom>
                            <a:solidFill>
                              <a:srgbClr val="000000"/>
                            </a:solidFill>
                            <a:ln>
                              <a:noFill/>
                            </a:ln>
                          </wps:spPr>
                          <wps:bodyPr upright="1"/>
                        </wps:wsp>
                        <wps:wsp>
                          <wps:cNvPr id="839" name="任意多边形 354"/>
                          <wps:cNvSpPr/>
                          <wps:spPr>
                            <a:xfrm>
                              <a:off x="0" y="0"/>
                              <a:ext cx="6015" cy="3200"/>
                            </a:xfrm>
                            <a:custGeom>
                              <a:avLst/>
                              <a:gdLst/>
                              <a:ahLst/>
                              <a:cxnLst/>
                              <a:pathLst>
                                <a:path w="6015" h="3200">
                                  <a:moveTo>
                                    <a:pt x="246" y="100"/>
                                  </a:moveTo>
                                  <a:lnTo>
                                    <a:pt x="216" y="100"/>
                                  </a:lnTo>
                                  <a:lnTo>
                                    <a:pt x="227" y="80"/>
                                  </a:lnTo>
                                  <a:lnTo>
                                    <a:pt x="257" y="80"/>
                                  </a:lnTo>
                                  <a:lnTo>
                                    <a:pt x="246" y="100"/>
                                  </a:lnTo>
                                  <a:close/>
                                </a:path>
                              </a:pathLst>
                            </a:custGeom>
                            <a:solidFill>
                              <a:srgbClr val="000000"/>
                            </a:solidFill>
                            <a:ln>
                              <a:noFill/>
                            </a:ln>
                          </wps:spPr>
                          <wps:bodyPr upright="1"/>
                        </wps:wsp>
                        <wps:wsp>
                          <wps:cNvPr id="840" name="任意多边形 355"/>
                          <wps:cNvSpPr/>
                          <wps:spPr>
                            <a:xfrm>
                              <a:off x="0" y="0"/>
                              <a:ext cx="6015" cy="3200"/>
                            </a:xfrm>
                            <a:custGeom>
                              <a:avLst/>
                              <a:gdLst/>
                              <a:ahLst/>
                              <a:cxnLst/>
                              <a:pathLst>
                                <a:path w="6015" h="3200">
                                  <a:moveTo>
                                    <a:pt x="5798" y="100"/>
                                  </a:moveTo>
                                  <a:lnTo>
                                    <a:pt x="5769" y="100"/>
                                  </a:lnTo>
                                  <a:lnTo>
                                    <a:pt x="5758" y="80"/>
                                  </a:lnTo>
                                  <a:lnTo>
                                    <a:pt x="5788" y="80"/>
                                  </a:lnTo>
                                  <a:lnTo>
                                    <a:pt x="5798" y="100"/>
                                  </a:lnTo>
                                  <a:close/>
                                </a:path>
                              </a:pathLst>
                            </a:custGeom>
                            <a:solidFill>
                              <a:srgbClr val="000000"/>
                            </a:solidFill>
                            <a:ln>
                              <a:noFill/>
                            </a:ln>
                          </wps:spPr>
                          <wps:bodyPr upright="1"/>
                        </wps:wsp>
                        <wps:wsp>
                          <wps:cNvPr id="841" name="任意多边形 356"/>
                          <wps:cNvSpPr/>
                          <wps:spPr>
                            <a:xfrm>
                              <a:off x="0" y="0"/>
                              <a:ext cx="6015" cy="3200"/>
                            </a:xfrm>
                            <a:custGeom>
                              <a:avLst/>
                              <a:gdLst/>
                              <a:ahLst/>
                              <a:cxnLst/>
                              <a:pathLst>
                                <a:path w="6015" h="3200">
                                  <a:moveTo>
                                    <a:pt x="215" y="120"/>
                                  </a:moveTo>
                                  <a:lnTo>
                                    <a:pt x="196" y="120"/>
                                  </a:lnTo>
                                  <a:lnTo>
                                    <a:pt x="206" y="100"/>
                                  </a:lnTo>
                                  <a:lnTo>
                                    <a:pt x="226" y="100"/>
                                  </a:lnTo>
                                  <a:lnTo>
                                    <a:pt x="215" y="120"/>
                                  </a:lnTo>
                                  <a:close/>
                                </a:path>
                              </a:pathLst>
                            </a:custGeom>
                            <a:solidFill>
                              <a:srgbClr val="000000"/>
                            </a:solidFill>
                            <a:ln>
                              <a:noFill/>
                            </a:ln>
                          </wps:spPr>
                          <wps:bodyPr upright="1"/>
                        </wps:wsp>
                        <wps:wsp>
                          <wps:cNvPr id="842" name="任意多边形 357"/>
                          <wps:cNvSpPr/>
                          <wps:spPr>
                            <a:xfrm>
                              <a:off x="0" y="0"/>
                              <a:ext cx="6015" cy="3200"/>
                            </a:xfrm>
                            <a:custGeom>
                              <a:avLst/>
                              <a:gdLst/>
                              <a:ahLst/>
                              <a:cxnLst/>
                              <a:pathLst>
                                <a:path w="6015" h="3200">
                                  <a:moveTo>
                                    <a:pt x="5819" y="120"/>
                                  </a:moveTo>
                                  <a:lnTo>
                                    <a:pt x="5799" y="120"/>
                                  </a:lnTo>
                                  <a:lnTo>
                                    <a:pt x="5789" y="100"/>
                                  </a:lnTo>
                                  <a:lnTo>
                                    <a:pt x="5808" y="100"/>
                                  </a:lnTo>
                                  <a:lnTo>
                                    <a:pt x="5819" y="120"/>
                                  </a:lnTo>
                                  <a:close/>
                                </a:path>
                              </a:pathLst>
                            </a:custGeom>
                            <a:solidFill>
                              <a:srgbClr val="000000"/>
                            </a:solidFill>
                            <a:ln>
                              <a:noFill/>
                            </a:ln>
                          </wps:spPr>
                          <wps:bodyPr upright="1"/>
                        </wps:wsp>
                        <wps:wsp>
                          <wps:cNvPr id="843" name="任意多边形 358"/>
                          <wps:cNvSpPr/>
                          <wps:spPr>
                            <a:xfrm>
                              <a:off x="0" y="0"/>
                              <a:ext cx="6015" cy="3200"/>
                            </a:xfrm>
                            <a:custGeom>
                              <a:avLst/>
                              <a:gdLst/>
                              <a:ahLst/>
                              <a:cxnLst/>
                              <a:pathLst>
                                <a:path w="6015" h="3200">
                                  <a:moveTo>
                                    <a:pt x="196" y="140"/>
                                  </a:moveTo>
                                  <a:lnTo>
                                    <a:pt x="167" y="140"/>
                                  </a:lnTo>
                                  <a:lnTo>
                                    <a:pt x="177" y="120"/>
                                  </a:lnTo>
                                  <a:lnTo>
                                    <a:pt x="206" y="120"/>
                                  </a:lnTo>
                                  <a:lnTo>
                                    <a:pt x="196" y="140"/>
                                  </a:lnTo>
                                  <a:close/>
                                </a:path>
                              </a:pathLst>
                            </a:custGeom>
                            <a:solidFill>
                              <a:srgbClr val="000000"/>
                            </a:solidFill>
                            <a:ln>
                              <a:noFill/>
                            </a:ln>
                          </wps:spPr>
                          <wps:bodyPr upright="1"/>
                        </wps:wsp>
                        <wps:wsp>
                          <wps:cNvPr id="844" name="任意多边形 359"/>
                          <wps:cNvSpPr/>
                          <wps:spPr>
                            <a:xfrm>
                              <a:off x="0" y="0"/>
                              <a:ext cx="6015" cy="3200"/>
                            </a:xfrm>
                            <a:custGeom>
                              <a:avLst/>
                              <a:gdLst/>
                              <a:ahLst/>
                              <a:cxnLst/>
                              <a:pathLst>
                                <a:path w="6015" h="3200">
                                  <a:moveTo>
                                    <a:pt x="5848" y="140"/>
                                  </a:moveTo>
                                  <a:lnTo>
                                    <a:pt x="5819" y="140"/>
                                  </a:lnTo>
                                  <a:lnTo>
                                    <a:pt x="5809" y="120"/>
                                  </a:lnTo>
                                  <a:lnTo>
                                    <a:pt x="5838" y="120"/>
                                  </a:lnTo>
                                  <a:lnTo>
                                    <a:pt x="5848" y="140"/>
                                  </a:lnTo>
                                  <a:close/>
                                </a:path>
                              </a:pathLst>
                            </a:custGeom>
                            <a:solidFill>
                              <a:srgbClr val="000000"/>
                            </a:solidFill>
                            <a:ln>
                              <a:noFill/>
                            </a:ln>
                          </wps:spPr>
                          <wps:bodyPr upright="1"/>
                        </wps:wsp>
                        <wps:wsp>
                          <wps:cNvPr id="845" name="任意多边形 360"/>
                          <wps:cNvSpPr/>
                          <wps:spPr>
                            <a:xfrm>
                              <a:off x="0" y="0"/>
                              <a:ext cx="6015" cy="3200"/>
                            </a:xfrm>
                            <a:custGeom>
                              <a:avLst/>
                              <a:gdLst/>
                              <a:ahLst/>
                              <a:cxnLst/>
                              <a:pathLst>
                                <a:path w="6015" h="3200">
                                  <a:moveTo>
                                    <a:pt x="168" y="160"/>
                                  </a:moveTo>
                                  <a:lnTo>
                                    <a:pt x="149" y="160"/>
                                  </a:lnTo>
                                  <a:lnTo>
                                    <a:pt x="158" y="140"/>
                                  </a:lnTo>
                                  <a:lnTo>
                                    <a:pt x="177" y="140"/>
                                  </a:lnTo>
                                  <a:lnTo>
                                    <a:pt x="168" y="160"/>
                                  </a:lnTo>
                                  <a:close/>
                                </a:path>
                              </a:pathLst>
                            </a:custGeom>
                            <a:solidFill>
                              <a:srgbClr val="000000"/>
                            </a:solidFill>
                            <a:ln>
                              <a:noFill/>
                            </a:ln>
                          </wps:spPr>
                          <wps:bodyPr upright="1"/>
                        </wps:wsp>
                        <wps:wsp>
                          <wps:cNvPr id="846" name="任意多边形 361"/>
                          <wps:cNvSpPr/>
                          <wps:spPr>
                            <a:xfrm>
                              <a:off x="0" y="0"/>
                              <a:ext cx="6015" cy="3200"/>
                            </a:xfrm>
                            <a:custGeom>
                              <a:avLst/>
                              <a:gdLst/>
                              <a:ahLst/>
                              <a:cxnLst/>
                              <a:pathLst>
                                <a:path w="6015" h="3200">
                                  <a:moveTo>
                                    <a:pt x="5866" y="160"/>
                                  </a:moveTo>
                                  <a:lnTo>
                                    <a:pt x="5846" y="160"/>
                                  </a:lnTo>
                                  <a:lnTo>
                                    <a:pt x="5837" y="140"/>
                                  </a:lnTo>
                                  <a:lnTo>
                                    <a:pt x="5857" y="140"/>
                                  </a:lnTo>
                                  <a:lnTo>
                                    <a:pt x="5866" y="160"/>
                                  </a:lnTo>
                                  <a:close/>
                                </a:path>
                              </a:pathLst>
                            </a:custGeom>
                            <a:solidFill>
                              <a:srgbClr val="000000"/>
                            </a:solidFill>
                            <a:ln>
                              <a:noFill/>
                            </a:ln>
                          </wps:spPr>
                          <wps:bodyPr upright="1"/>
                        </wps:wsp>
                        <wps:wsp>
                          <wps:cNvPr id="847" name="任意多边形 362"/>
                          <wps:cNvSpPr/>
                          <wps:spPr>
                            <a:xfrm>
                              <a:off x="0" y="0"/>
                              <a:ext cx="6015" cy="3200"/>
                            </a:xfrm>
                            <a:custGeom>
                              <a:avLst/>
                              <a:gdLst/>
                              <a:ahLst/>
                              <a:cxnLst/>
                              <a:pathLst>
                                <a:path w="6015" h="3200">
                                  <a:moveTo>
                                    <a:pt x="151" y="180"/>
                                  </a:moveTo>
                                  <a:lnTo>
                                    <a:pt x="131" y="180"/>
                                  </a:lnTo>
                                  <a:lnTo>
                                    <a:pt x="140" y="160"/>
                                  </a:lnTo>
                                  <a:lnTo>
                                    <a:pt x="160" y="160"/>
                                  </a:lnTo>
                                  <a:lnTo>
                                    <a:pt x="151" y="180"/>
                                  </a:lnTo>
                                  <a:close/>
                                </a:path>
                              </a:pathLst>
                            </a:custGeom>
                            <a:solidFill>
                              <a:srgbClr val="000000"/>
                            </a:solidFill>
                            <a:ln>
                              <a:noFill/>
                            </a:ln>
                          </wps:spPr>
                          <wps:bodyPr upright="1"/>
                        </wps:wsp>
                        <wps:wsp>
                          <wps:cNvPr id="848" name="任意多边形 363"/>
                          <wps:cNvSpPr/>
                          <wps:spPr>
                            <a:xfrm>
                              <a:off x="0" y="0"/>
                              <a:ext cx="6015" cy="3200"/>
                            </a:xfrm>
                            <a:custGeom>
                              <a:avLst/>
                              <a:gdLst/>
                              <a:ahLst/>
                              <a:cxnLst/>
                              <a:pathLst>
                                <a:path w="6015" h="3200">
                                  <a:moveTo>
                                    <a:pt x="5883" y="180"/>
                                  </a:moveTo>
                                  <a:lnTo>
                                    <a:pt x="5864" y="180"/>
                                  </a:lnTo>
                                  <a:lnTo>
                                    <a:pt x="5855" y="160"/>
                                  </a:lnTo>
                                  <a:lnTo>
                                    <a:pt x="5875" y="160"/>
                                  </a:lnTo>
                                  <a:lnTo>
                                    <a:pt x="5883" y="180"/>
                                  </a:lnTo>
                                  <a:close/>
                                </a:path>
                              </a:pathLst>
                            </a:custGeom>
                            <a:solidFill>
                              <a:srgbClr val="000000"/>
                            </a:solidFill>
                            <a:ln>
                              <a:noFill/>
                            </a:ln>
                          </wps:spPr>
                          <wps:bodyPr upright="1"/>
                        </wps:wsp>
                        <wps:wsp>
                          <wps:cNvPr id="849" name="任意多边形 364"/>
                          <wps:cNvSpPr/>
                          <wps:spPr>
                            <a:xfrm>
                              <a:off x="0" y="0"/>
                              <a:ext cx="6015" cy="3200"/>
                            </a:xfrm>
                            <a:custGeom>
                              <a:avLst/>
                              <a:gdLst/>
                              <a:ahLst/>
                              <a:cxnLst/>
                              <a:pathLst>
                                <a:path w="6015" h="3200">
                                  <a:moveTo>
                                    <a:pt x="134" y="200"/>
                                  </a:moveTo>
                                  <a:lnTo>
                                    <a:pt x="115" y="200"/>
                                  </a:lnTo>
                                  <a:lnTo>
                                    <a:pt x="123" y="180"/>
                                  </a:lnTo>
                                  <a:lnTo>
                                    <a:pt x="143" y="180"/>
                                  </a:lnTo>
                                  <a:lnTo>
                                    <a:pt x="134" y="200"/>
                                  </a:lnTo>
                                  <a:close/>
                                </a:path>
                              </a:pathLst>
                            </a:custGeom>
                            <a:solidFill>
                              <a:srgbClr val="000000"/>
                            </a:solidFill>
                            <a:ln>
                              <a:noFill/>
                            </a:ln>
                          </wps:spPr>
                          <wps:bodyPr upright="1"/>
                        </wps:wsp>
                        <wps:wsp>
                          <wps:cNvPr id="850" name="任意多边形 365"/>
                          <wps:cNvSpPr/>
                          <wps:spPr>
                            <a:xfrm>
                              <a:off x="0" y="0"/>
                              <a:ext cx="6015" cy="3200"/>
                            </a:xfrm>
                            <a:custGeom>
                              <a:avLst/>
                              <a:gdLst/>
                              <a:ahLst/>
                              <a:cxnLst/>
                              <a:pathLst>
                                <a:path w="6015" h="3200">
                                  <a:moveTo>
                                    <a:pt x="5900" y="200"/>
                                  </a:moveTo>
                                  <a:lnTo>
                                    <a:pt x="5880" y="200"/>
                                  </a:lnTo>
                                  <a:lnTo>
                                    <a:pt x="5872" y="180"/>
                                  </a:lnTo>
                                  <a:lnTo>
                                    <a:pt x="5892" y="180"/>
                                  </a:lnTo>
                                  <a:lnTo>
                                    <a:pt x="5900" y="200"/>
                                  </a:lnTo>
                                  <a:close/>
                                </a:path>
                              </a:pathLst>
                            </a:custGeom>
                            <a:solidFill>
                              <a:srgbClr val="000000"/>
                            </a:solidFill>
                            <a:ln>
                              <a:noFill/>
                            </a:ln>
                          </wps:spPr>
                          <wps:bodyPr upright="1"/>
                        </wps:wsp>
                        <wps:wsp>
                          <wps:cNvPr id="851" name="任意多边形 366"/>
                          <wps:cNvSpPr/>
                          <wps:spPr>
                            <a:xfrm>
                              <a:off x="0" y="0"/>
                              <a:ext cx="6015" cy="3200"/>
                            </a:xfrm>
                            <a:custGeom>
                              <a:avLst/>
                              <a:gdLst/>
                              <a:ahLst/>
                              <a:cxnLst/>
                              <a:pathLst>
                                <a:path w="6015" h="3200">
                                  <a:moveTo>
                                    <a:pt x="119" y="220"/>
                                  </a:moveTo>
                                  <a:lnTo>
                                    <a:pt x="99" y="220"/>
                                  </a:lnTo>
                                  <a:lnTo>
                                    <a:pt x="107" y="200"/>
                                  </a:lnTo>
                                  <a:lnTo>
                                    <a:pt x="127" y="200"/>
                                  </a:lnTo>
                                  <a:lnTo>
                                    <a:pt x="119" y="220"/>
                                  </a:lnTo>
                                  <a:close/>
                                </a:path>
                              </a:pathLst>
                            </a:custGeom>
                            <a:solidFill>
                              <a:srgbClr val="000000"/>
                            </a:solidFill>
                            <a:ln>
                              <a:noFill/>
                            </a:ln>
                          </wps:spPr>
                          <wps:bodyPr upright="1"/>
                        </wps:wsp>
                        <wps:wsp>
                          <wps:cNvPr id="852" name="任意多边形 367"/>
                          <wps:cNvSpPr/>
                          <wps:spPr>
                            <a:xfrm>
                              <a:off x="0" y="0"/>
                              <a:ext cx="6015" cy="3200"/>
                            </a:xfrm>
                            <a:custGeom>
                              <a:avLst/>
                              <a:gdLst/>
                              <a:ahLst/>
                              <a:cxnLst/>
                              <a:pathLst>
                                <a:path w="6015" h="3200">
                                  <a:moveTo>
                                    <a:pt x="5915" y="220"/>
                                  </a:moveTo>
                                  <a:lnTo>
                                    <a:pt x="5896" y="220"/>
                                  </a:lnTo>
                                  <a:lnTo>
                                    <a:pt x="5888" y="200"/>
                                  </a:lnTo>
                                  <a:lnTo>
                                    <a:pt x="5908" y="200"/>
                                  </a:lnTo>
                                  <a:lnTo>
                                    <a:pt x="5915" y="220"/>
                                  </a:lnTo>
                                  <a:close/>
                                </a:path>
                              </a:pathLst>
                            </a:custGeom>
                            <a:solidFill>
                              <a:srgbClr val="000000"/>
                            </a:solidFill>
                            <a:ln>
                              <a:noFill/>
                            </a:ln>
                          </wps:spPr>
                          <wps:bodyPr upright="1"/>
                        </wps:wsp>
                        <wps:wsp>
                          <wps:cNvPr id="853" name="任意多边形 368"/>
                          <wps:cNvSpPr/>
                          <wps:spPr>
                            <a:xfrm>
                              <a:off x="0" y="0"/>
                              <a:ext cx="6015" cy="3200"/>
                            </a:xfrm>
                            <a:custGeom>
                              <a:avLst/>
                              <a:gdLst/>
                              <a:ahLst/>
                              <a:cxnLst/>
                              <a:pathLst>
                                <a:path w="6015" h="3200">
                                  <a:moveTo>
                                    <a:pt x="104" y="240"/>
                                  </a:moveTo>
                                  <a:lnTo>
                                    <a:pt x="85" y="240"/>
                                  </a:lnTo>
                                  <a:lnTo>
                                    <a:pt x="92" y="220"/>
                                  </a:lnTo>
                                  <a:lnTo>
                                    <a:pt x="112" y="220"/>
                                  </a:lnTo>
                                  <a:lnTo>
                                    <a:pt x="104" y="240"/>
                                  </a:lnTo>
                                  <a:close/>
                                </a:path>
                              </a:pathLst>
                            </a:custGeom>
                            <a:solidFill>
                              <a:srgbClr val="000000"/>
                            </a:solidFill>
                            <a:ln>
                              <a:noFill/>
                            </a:ln>
                          </wps:spPr>
                          <wps:bodyPr upright="1"/>
                        </wps:wsp>
                        <wps:wsp>
                          <wps:cNvPr id="854" name="任意多边形 369"/>
                          <wps:cNvSpPr/>
                          <wps:spPr>
                            <a:xfrm>
                              <a:off x="0" y="0"/>
                              <a:ext cx="6015" cy="3200"/>
                            </a:xfrm>
                            <a:custGeom>
                              <a:avLst/>
                              <a:gdLst/>
                              <a:ahLst/>
                              <a:cxnLst/>
                              <a:pathLst>
                                <a:path w="6015" h="3200">
                                  <a:moveTo>
                                    <a:pt x="5930" y="240"/>
                                  </a:moveTo>
                                  <a:lnTo>
                                    <a:pt x="5910" y="240"/>
                                  </a:lnTo>
                                  <a:lnTo>
                                    <a:pt x="5903" y="220"/>
                                  </a:lnTo>
                                  <a:lnTo>
                                    <a:pt x="5923" y="220"/>
                                  </a:lnTo>
                                  <a:lnTo>
                                    <a:pt x="5930" y="240"/>
                                  </a:lnTo>
                                  <a:close/>
                                </a:path>
                              </a:pathLst>
                            </a:custGeom>
                            <a:solidFill>
                              <a:srgbClr val="000000"/>
                            </a:solidFill>
                            <a:ln>
                              <a:noFill/>
                            </a:ln>
                          </wps:spPr>
                          <wps:bodyPr upright="1"/>
                        </wps:wsp>
                        <wps:wsp>
                          <wps:cNvPr id="855" name="任意多边形 370"/>
                          <wps:cNvSpPr/>
                          <wps:spPr>
                            <a:xfrm>
                              <a:off x="0" y="0"/>
                              <a:ext cx="6015" cy="3200"/>
                            </a:xfrm>
                            <a:custGeom>
                              <a:avLst/>
                              <a:gdLst/>
                              <a:ahLst/>
                              <a:cxnLst/>
                              <a:pathLst>
                                <a:path w="6015" h="3200">
                                  <a:moveTo>
                                    <a:pt x="78" y="280"/>
                                  </a:moveTo>
                                  <a:lnTo>
                                    <a:pt x="65" y="280"/>
                                  </a:lnTo>
                                  <a:lnTo>
                                    <a:pt x="71" y="260"/>
                                  </a:lnTo>
                                  <a:lnTo>
                                    <a:pt x="78" y="240"/>
                                  </a:lnTo>
                                  <a:lnTo>
                                    <a:pt x="97" y="240"/>
                                  </a:lnTo>
                                  <a:lnTo>
                                    <a:pt x="91" y="260"/>
                                  </a:lnTo>
                                  <a:lnTo>
                                    <a:pt x="84" y="260"/>
                                  </a:lnTo>
                                  <a:lnTo>
                                    <a:pt x="78" y="280"/>
                                  </a:lnTo>
                                  <a:close/>
                                </a:path>
                              </a:pathLst>
                            </a:custGeom>
                            <a:solidFill>
                              <a:srgbClr val="000000"/>
                            </a:solidFill>
                            <a:ln>
                              <a:noFill/>
                            </a:ln>
                          </wps:spPr>
                          <wps:bodyPr upright="1"/>
                        </wps:wsp>
                        <wps:wsp>
                          <wps:cNvPr id="856" name="任意多边形 371"/>
                          <wps:cNvSpPr/>
                          <wps:spPr>
                            <a:xfrm>
                              <a:off x="0" y="0"/>
                              <a:ext cx="6015" cy="3200"/>
                            </a:xfrm>
                            <a:custGeom>
                              <a:avLst/>
                              <a:gdLst/>
                              <a:ahLst/>
                              <a:cxnLst/>
                              <a:pathLst>
                                <a:path w="6015" h="3200">
                                  <a:moveTo>
                                    <a:pt x="5950" y="280"/>
                                  </a:moveTo>
                                  <a:lnTo>
                                    <a:pt x="5937" y="280"/>
                                  </a:lnTo>
                                  <a:lnTo>
                                    <a:pt x="5930" y="260"/>
                                  </a:lnTo>
                                  <a:lnTo>
                                    <a:pt x="5924" y="260"/>
                                  </a:lnTo>
                                  <a:lnTo>
                                    <a:pt x="5917" y="240"/>
                                  </a:lnTo>
                                  <a:lnTo>
                                    <a:pt x="5937" y="240"/>
                                  </a:lnTo>
                                  <a:lnTo>
                                    <a:pt x="5943" y="260"/>
                                  </a:lnTo>
                                  <a:lnTo>
                                    <a:pt x="5950" y="280"/>
                                  </a:lnTo>
                                  <a:close/>
                                </a:path>
                              </a:pathLst>
                            </a:custGeom>
                            <a:solidFill>
                              <a:srgbClr val="000000"/>
                            </a:solidFill>
                            <a:ln>
                              <a:noFill/>
                            </a:ln>
                          </wps:spPr>
                          <wps:bodyPr upright="1"/>
                        </wps:wsp>
                        <wps:wsp>
                          <wps:cNvPr id="857" name="任意多边形 372"/>
                          <wps:cNvSpPr/>
                          <wps:spPr>
                            <a:xfrm>
                              <a:off x="0" y="0"/>
                              <a:ext cx="6015" cy="3200"/>
                            </a:xfrm>
                            <a:custGeom>
                              <a:avLst/>
                              <a:gdLst/>
                              <a:ahLst/>
                              <a:cxnLst/>
                              <a:pathLst>
                                <a:path w="6015" h="3200">
                                  <a:moveTo>
                                    <a:pt x="72" y="300"/>
                                  </a:moveTo>
                                  <a:lnTo>
                                    <a:pt x="53" y="300"/>
                                  </a:lnTo>
                                  <a:lnTo>
                                    <a:pt x="59" y="280"/>
                                  </a:lnTo>
                                  <a:lnTo>
                                    <a:pt x="78" y="280"/>
                                  </a:lnTo>
                                  <a:lnTo>
                                    <a:pt x="72" y="300"/>
                                  </a:lnTo>
                                  <a:close/>
                                </a:path>
                              </a:pathLst>
                            </a:custGeom>
                            <a:solidFill>
                              <a:srgbClr val="000000"/>
                            </a:solidFill>
                            <a:ln>
                              <a:noFill/>
                            </a:ln>
                          </wps:spPr>
                          <wps:bodyPr upright="1"/>
                        </wps:wsp>
                        <wps:wsp>
                          <wps:cNvPr id="858" name="任意多边形 373"/>
                          <wps:cNvSpPr/>
                          <wps:spPr>
                            <a:xfrm>
                              <a:off x="0" y="0"/>
                              <a:ext cx="6015" cy="3200"/>
                            </a:xfrm>
                            <a:custGeom>
                              <a:avLst/>
                              <a:gdLst/>
                              <a:ahLst/>
                              <a:cxnLst/>
                              <a:pathLst>
                                <a:path w="6015" h="3200">
                                  <a:moveTo>
                                    <a:pt x="5962" y="300"/>
                                  </a:moveTo>
                                  <a:lnTo>
                                    <a:pt x="5942" y="300"/>
                                  </a:lnTo>
                                  <a:lnTo>
                                    <a:pt x="5936" y="280"/>
                                  </a:lnTo>
                                  <a:lnTo>
                                    <a:pt x="5956" y="280"/>
                                  </a:lnTo>
                                  <a:lnTo>
                                    <a:pt x="5962" y="300"/>
                                  </a:lnTo>
                                  <a:close/>
                                </a:path>
                              </a:pathLst>
                            </a:custGeom>
                            <a:solidFill>
                              <a:srgbClr val="000000"/>
                            </a:solidFill>
                            <a:ln>
                              <a:noFill/>
                            </a:ln>
                          </wps:spPr>
                          <wps:bodyPr upright="1"/>
                        </wps:wsp>
                        <wps:wsp>
                          <wps:cNvPr id="859" name="任意多边形 374"/>
                          <wps:cNvSpPr/>
                          <wps:spPr>
                            <a:xfrm>
                              <a:off x="0" y="0"/>
                              <a:ext cx="6015" cy="3200"/>
                            </a:xfrm>
                            <a:custGeom>
                              <a:avLst/>
                              <a:gdLst/>
                              <a:ahLst/>
                              <a:cxnLst/>
                              <a:pathLst>
                                <a:path w="6015" h="3200">
                                  <a:moveTo>
                                    <a:pt x="51" y="340"/>
                                  </a:moveTo>
                                  <a:lnTo>
                                    <a:pt x="37" y="340"/>
                                  </a:lnTo>
                                  <a:lnTo>
                                    <a:pt x="42" y="320"/>
                                  </a:lnTo>
                                  <a:lnTo>
                                    <a:pt x="47" y="300"/>
                                  </a:lnTo>
                                  <a:lnTo>
                                    <a:pt x="67" y="300"/>
                                  </a:lnTo>
                                  <a:lnTo>
                                    <a:pt x="61" y="320"/>
                                  </a:lnTo>
                                  <a:lnTo>
                                    <a:pt x="56" y="320"/>
                                  </a:lnTo>
                                  <a:lnTo>
                                    <a:pt x="51" y="340"/>
                                  </a:lnTo>
                                  <a:close/>
                                </a:path>
                              </a:pathLst>
                            </a:custGeom>
                            <a:solidFill>
                              <a:srgbClr val="000000"/>
                            </a:solidFill>
                            <a:ln>
                              <a:noFill/>
                            </a:ln>
                          </wps:spPr>
                          <wps:bodyPr upright="1"/>
                        </wps:wsp>
                        <wps:wsp>
                          <wps:cNvPr id="860" name="任意多边形 375"/>
                          <wps:cNvSpPr/>
                          <wps:spPr>
                            <a:xfrm>
                              <a:off x="0" y="0"/>
                              <a:ext cx="6015" cy="3200"/>
                            </a:xfrm>
                            <a:custGeom>
                              <a:avLst/>
                              <a:gdLst/>
                              <a:ahLst/>
                              <a:cxnLst/>
                              <a:pathLst>
                                <a:path w="6015" h="3200">
                                  <a:moveTo>
                                    <a:pt x="5977" y="340"/>
                                  </a:moveTo>
                                  <a:lnTo>
                                    <a:pt x="5963" y="340"/>
                                  </a:lnTo>
                                  <a:lnTo>
                                    <a:pt x="5959" y="320"/>
                                  </a:lnTo>
                                  <a:lnTo>
                                    <a:pt x="5954" y="320"/>
                                  </a:lnTo>
                                  <a:lnTo>
                                    <a:pt x="5948" y="300"/>
                                  </a:lnTo>
                                  <a:lnTo>
                                    <a:pt x="5967" y="300"/>
                                  </a:lnTo>
                                  <a:lnTo>
                                    <a:pt x="5972" y="320"/>
                                  </a:lnTo>
                                  <a:lnTo>
                                    <a:pt x="5977" y="340"/>
                                  </a:lnTo>
                                  <a:close/>
                                </a:path>
                              </a:pathLst>
                            </a:custGeom>
                            <a:solidFill>
                              <a:srgbClr val="000000"/>
                            </a:solidFill>
                            <a:ln>
                              <a:noFill/>
                            </a:ln>
                          </wps:spPr>
                          <wps:bodyPr upright="1"/>
                        </wps:wsp>
                        <wps:wsp>
                          <wps:cNvPr id="861" name="任意多边形 376"/>
                          <wps:cNvSpPr/>
                          <wps:spPr>
                            <a:xfrm>
                              <a:off x="0" y="0"/>
                              <a:ext cx="6015" cy="3200"/>
                            </a:xfrm>
                            <a:custGeom>
                              <a:avLst/>
                              <a:gdLst/>
                              <a:ahLst/>
                              <a:cxnLst/>
                              <a:pathLst>
                                <a:path w="6015" h="3200">
                                  <a:moveTo>
                                    <a:pt x="42" y="360"/>
                                  </a:moveTo>
                                  <a:lnTo>
                                    <a:pt x="28" y="360"/>
                                  </a:lnTo>
                                  <a:lnTo>
                                    <a:pt x="33" y="340"/>
                                  </a:lnTo>
                                  <a:lnTo>
                                    <a:pt x="47" y="340"/>
                                  </a:lnTo>
                                  <a:lnTo>
                                    <a:pt x="42" y="360"/>
                                  </a:lnTo>
                                  <a:close/>
                                </a:path>
                              </a:pathLst>
                            </a:custGeom>
                            <a:solidFill>
                              <a:srgbClr val="000000"/>
                            </a:solidFill>
                            <a:ln>
                              <a:noFill/>
                            </a:ln>
                          </wps:spPr>
                          <wps:bodyPr upright="1"/>
                        </wps:wsp>
                        <wps:wsp>
                          <wps:cNvPr id="862" name="任意多边形 377"/>
                          <wps:cNvSpPr/>
                          <wps:spPr>
                            <a:xfrm>
                              <a:off x="0" y="0"/>
                              <a:ext cx="6015" cy="3200"/>
                            </a:xfrm>
                            <a:custGeom>
                              <a:avLst/>
                              <a:gdLst/>
                              <a:ahLst/>
                              <a:cxnLst/>
                              <a:pathLst>
                                <a:path w="6015" h="3200">
                                  <a:moveTo>
                                    <a:pt x="5986" y="360"/>
                                  </a:moveTo>
                                  <a:lnTo>
                                    <a:pt x="5972" y="360"/>
                                  </a:lnTo>
                                  <a:lnTo>
                                    <a:pt x="5968" y="340"/>
                                  </a:lnTo>
                                  <a:lnTo>
                                    <a:pt x="5982" y="340"/>
                                  </a:lnTo>
                                  <a:lnTo>
                                    <a:pt x="5986" y="360"/>
                                  </a:lnTo>
                                  <a:close/>
                                </a:path>
                              </a:pathLst>
                            </a:custGeom>
                            <a:solidFill>
                              <a:srgbClr val="000000"/>
                            </a:solidFill>
                            <a:ln>
                              <a:noFill/>
                            </a:ln>
                          </wps:spPr>
                          <wps:bodyPr upright="1"/>
                        </wps:wsp>
                        <wps:wsp>
                          <wps:cNvPr id="863" name="任意多边形 378"/>
                          <wps:cNvSpPr/>
                          <wps:spPr>
                            <a:xfrm>
                              <a:off x="0" y="0"/>
                              <a:ext cx="6015" cy="3200"/>
                            </a:xfrm>
                            <a:custGeom>
                              <a:avLst/>
                              <a:gdLst/>
                              <a:ahLst/>
                              <a:cxnLst/>
                              <a:pathLst>
                                <a:path w="6015" h="3200">
                                  <a:moveTo>
                                    <a:pt x="31" y="400"/>
                                  </a:moveTo>
                                  <a:lnTo>
                                    <a:pt x="17" y="400"/>
                                  </a:lnTo>
                                  <a:lnTo>
                                    <a:pt x="20" y="380"/>
                                  </a:lnTo>
                                  <a:lnTo>
                                    <a:pt x="24" y="360"/>
                                  </a:lnTo>
                                  <a:lnTo>
                                    <a:pt x="42" y="360"/>
                                  </a:lnTo>
                                  <a:lnTo>
                                    <a:pt x="38" y="380"/>
                                  </a:lnTo>
                                  <a:lnTo>
                                    <a:pt x="35" y="380"/>
                                  </a:lnTo>
                                  <a:lnTo>
                                    <a:pt x="31" y="400"/>
                                  </a:lnTo>
                                  <a:close/>
                                </a:path>
                              </a:pathLst>
                            </a:custGeom>
                            <a:solidFill>
                              <a:srgbClr val="000000"/>
                            </a:solidFill>
                            <a:ln>
                              <a:noFill/>
                            </a:ln>
                          </wps:spPr>
                          <wps:bodyPr upright="1"/>
                        </wps:wsp>
                        <wps:wsp>
                          <wps:cNvPr id="864" name="任意多边形 379"/>
                          <wps:cNvSpPr/>
                          <wps:spPr>
                            <a:xfrm>
                              <a:off x="0" y="0"/>
                              <a:ext cx="6015" cy="3200"/>
                            </a:xfrm>
                            <a:custGeom>
                              <a:avLst/>
                              <a:gdLst/>
                              <a:ahLst/>
                              <a:cxnLst/>
                              <a:pathLst>
                                <a:path w="6015" h="3200">
                                  <a:moveTo>
                                    <a:pt x="5998" y="400"/>
                                  </a:moveTo>
                                  <a:lnTo>
                                    <a:pt x="5983" y="400"/>
                                  </a:lnTo>
                                  <a:lnTo>
                                    <a:pt x="5980" y="380"/>
                                  </a:lnTo>
                                  <a:lnTo>
                                    <a:pt x="5976" y="380"/>
                                  </a:lnTo>
                                  <a:lnTo>
                                    <a:pt x="5972" y="360"/>
                                  </a:lnTo>
                                  <a:lnTo>
                                    <a:pt x="5991" y="360"/>
                                  </a:lnTo>
                                  <a:lnTo>
                                    <a:pt x="5994" y="380"/>
                                  </a:lnTo>
                                  <a:lnTo>
                                    <a:pt x="5998" y="400"/>
                                  </a:lnTo>
                                  <a:close/>
                                </a:path>
                              </a:pathLst>
                            </a:custGeom>
                            <a:solidFill>
                              <a:srgbClr val="000000"/>
                            </a:solidFill>
                            <a:ln>
                              <a:noFill/>
                            </a:ln>
                          </wps:spPr>
                          <wps:bodyPr upright="1"/>
                        </wps:wsp>
                        <wps:wsp>
                          <wps:cNvPr id="865" name="任意多边形 380"/>
                          <wps:cNvSpPr/>
                          <wps:spPr>
                            <a:xfrm>
                              <a:off x="0" y="0"/>
                              <a:ext cx="6015" cy="3200"/>
                            </a:xfrm>
                            <a:custGeom>
                              <a:avLst/>
                              <a:gdLst/>
                              <a:ahLst/>
                              <a:cxnLst/>
                              <a:pathLst>
                                <a:path w="6015" h="3200">
                                  <a:moveTo>
                                    <a:pt x="23" y="440"/>
                                  </a:moveTo>
                                  <a:lnTo>
                                    <a:pt x="8" y="440"/>
                                  </a:lnTo>
                                  <a:lnTo>
                                    <a:pt x="11" y="420"/>
                                  </a:lnTo>
                                  <a:lnTo>
                                    <a:pt x="14" y="400"/>
                                  </a:lnTo>
                                  <a:lnTo>
                                    <a:pt x="31" y="400"/>
                                  </a:lnTo>
                                  <a:lnTo>
                                    <a:pt x="28" y="420"/>
                                  </a:lnTo>
                                  <a:lnTo>
                                    <a:pt x="26" y="420"/>
                                  </a:lnTo>
                                  <a:lnTo>
                                    <a:pt x="23" y="440"/>
                                  </a:lnTo>
                                  <a:close/>
                                </a:path>
                              </a:pathLst>
                            </a:custGeom>
                            <a:solidFill>
                              <a:srgbClr val="000000"/>
                            </a:solidFill>
                            <a:ln>
                              <a:noFill/>
                            </a:ln>
                          </wps:spPr>
                          <wps:bodyPr upright="1"/>
                        </wps:wsp>
                        <wps:wsp>
                          <wps:cNvPr id="866" name="任意多边形 381"/>
                          <wps:cNvSpPr/>
                          <wps:spPr>
                            <a:xfrm>
                              <a:off x="0" y="0"/>
                              <a:ext cx="6015" cy="3200"/>
                            </a:xfrm>
                            <a:custGeom>
                              <a:avLst/>
                              <a:gdLst/>
                              <a:ahLst/>
                              <a:cxnLst/>
                              <a:pathLst>
                                <a:path w="6015" h="3200">
                                  <a:moveTo>
                                    <a:pt x="6006" y="440"/>
                                  </a:moveTo>
                                  <a:lnTo>
                                    <a:pt x="5992" y="440"/>
                                  </a:lnTo>
                                  <a:lnTo>
                                    <a:pt x="5989" y="420"/>
                                  </a:lnTo>
                                  <a:lnTo>
                                    <a:pt x="5986" y="420"/>
                                  </a:lnTo>
                                  <a:lnTo>
                                    <a:pt x="5983" y="400"/>
                                  </a:lnTo>
                                  <a:lnTo>
                                    <a:pt x="6001" y="400"/>
                                  </a:lnTo>
                                  <a:lnTo>
                                    <a:pt x="6004" y="420"/>
                                  </a:lnTo>
                                  <a:lnTo>
                                    <a:pt x="6006" y="440"/>
                                  </a:lnTo>
                                  <a:close/>
                                </a:path>
                              </a:pathLst>
                            </a:custGeom>
                            <a:solidFill>
                              <a:srgbClr val="000000"/>
                            </a:solidFill>
                            <a:ln>
                              <a:noFill/>
                            </a:ln>
                          </wps:spPr>
                          <wps:bodyPr upright="1"/>
                        </wps:wsp>
                        <wps:wsp>
                          <wps:cNvPr id="867" name="任意多边形 382"/>
                          <wps:cNvSpPr/>
                          <wps:spPr>
                            <a:xfrm>
                              <a:off x="0" y="0"/>
                              <a:ext cx="6015" cy="3200"/>
                            </a:xfrm>
                            <a:custGeom>
                              <a:avLst/>
                              <a:gdLst/>
                              <a:ahLst/>
                              <a:cxnLst/>
                              <a:pathLst>
                                <a:path w="6015" h="3200">
                                  <a:moveTo>
                                    <a:pt x="18" y="480"/>
                                  </a:moveTo>
                                  <a:lnTo>
                                    <a:pt x="3" y="480"/>
                                  </a:lnTo>
                                  <a:lnTo>
                                    <a:pt x="4" y="460"/>
                                  </a:lnTo>
                                  <a:lnTo>
                                    <a:pt x="6" y="440"/>
                                  </a:lnTo>
                                  <a:lnTo>
                                    <a:pt x="21" y="440"/>
                                  </a:lnTo>
                                  <a:lnTo>
                                    <a:pt x="19" y="460"/>
                                  </a:lnTo>
                                  <a:lnTo>
                                    <a:pt x="18" y="480"/>
                                  </a:lnTo>
                                  <a:close/>
                                </a:path>
                              </a:pathLst>
                            </a:custGeom>
                            <a:solidFill>
                              <a:srgbClr val="000000"/>
                            </a:solidFill>
                            <a:ln>
                              <a:noFill/>
                            </a:ln>
                          </wps:spPr>
                          <wps:bodyPr upright="1"/>
                        </wps:wsp>
                        <wps:wsp>
                          <wps:cNvPr id="868" name="任意多边形 383"/>
                          <wps:cNvSpPr/>
                          <wps:spPr>
                            <a:xfrm>
                              <a:off x="0" y="0"/>
                              <a:ext cx="6015" cy="3200"/>
                            </a:xfrm>
                            <a:custGeom>
                              <a:avLst/>
                              <a:gdLst/>
                              <a:ahLst/>
                              <a:cxnLst/>
                              <a:pathLst>
                                <a:path w="6015" h="3200">
                                  <a:moveTo>
                                    <a:pt x="6012" y="480"/>
                                  </a:moveTo>
                                  <a:lnTo>
                                    <a:pt x="5997" y="480"/>
                                  </a:lnTo>
                                  <a:lnTo>
                                    <a:pt x="5996" y="460"/>
                                  </a:lnTo>
                                  <a:lnTo>
                                    <a:pt x="5994" y="440"/>
                                  </a:lnTo>
                                  <a:lnTo>
                                    <a:pt x="6009" y="440"/>
                                  </a:lnTo>
                                  <a:lnTo>
                                    <a:pt x="6010" y="460"/>
                                  </a:lnTo>
                                  <a:lnTo>
                                    <a:pt x="6012" y="480"/>
                                  </a:lnTo>
                                  <a:close/>
                                </a:path>
                              </a:pathLst>
                            </a:custGeom>
                            <a:solidFill>
                              <a:srgbClr val="000000"/>
                            </a:solidFill>
                            <a:ln>
                              <a:noFill/>
                            </a:ln>
                          </wps:spPr>
                          <wps:bodyPr upright="1"/>
                        </wps:wsp>
                        <wps:wsp>
                          <wps:cNvPr id="869" name="任意多边形 384"/>
                          <wps:cNvSpPr/>
                          <wps:spPr>
                            <a:xfrm>
                              <a:off x="0" y="0"/>
                              <a:ext cx="6015" cy="3200"/>
                            </a:xfrm>
                            <a:custGeom>
                              <a:avLst/>
                              <a:gdLst/>
                              <a:ahLst/>
                              <a:cxnLst/>
                              <a:pathLst>
                                <a:path w="6015" h="3200">
                                  <a:moveTo>
                                    <a:pt x="15" y="2680"/>
                                  </a:moveTo>
                                  <a:lnTo>
                                    <a:pt x="0" y="2680"/>
                                  </a:lnTo>
                                  <a:lnTo>
                                    <a:pt x="0" y="520"/>
                                  </a:lnTo>
                                  <a:lnTo>
                                    <a:pt x="1" y="500"/>
                                  </a:lnTo>
                                  <a:lnTo>
                                    <a:pt x="1" y="480"/>
                                  </a:lnTo>
                                  <a:lnTo>
                                    <a:pt x="16" y="480"/>
                                  </a:lnTo>
                                  <a:lnTo>
                                    <a:pt x="16" y="500"/>
                                  </a:lnTo>
                                  <a:lnTo>
                                    <a:pt x="15" y="520"/>
                                  </a:lnTo>
                                  <a:lnTo>
                                    <a:pt x="15" y="2680"/>
                                  </a:lnTo>
                                  <a:close/>
                                </a:path>
                              </a:pathLst>
                            </a:custGeom>
                            <a:solidFill>
                              <a:srgbClr val="000000"/>
                            </a:solidFill>
                            <a:ln>
                              <a:noFill/>
                            </a:ln>
                          </wps:spPr>
                          <wps:bodyPr upright="1"/>
                        </wps:wsp>
                        <wps:wsp>
                          <wps:cNvPr id="870" name="任意多边形 385"/>
                          <wps:cNvSpPr/>
                          <wps:spPr>
                            <a:xfrm>
                              <a:off x="0" y="0"/>
                              <a:ext cx="6015" cy="3200"/>
                            </a:xfrm>
                            <a:custGeom>
                              <a:avLst/>
                              <a:gdLst/>
                              <a:ahLst/>
                              <a:cxnLst/>
                              <a:pathLst>
                                <a:path w="6015" h="3200">
                                  <a:moveTo>
                                    <a:pt x="6012" y="2720"/>
                                  </a:moveTo>
                                  <a:lnTo>
                                    <a:pt x="5997" y="2720"/>
                                  </a:lnTo>
                                  <a:lnTo>
                                    <a:pt x="5998" y="2700"/>
                                  </a:lnTo>
                                  <a:lnTo>
                                    <a:pt x="5999" y="2680"/>
                                  </a:lnTo>
                                  <a:lnTo>
                                    <a:pt x="6000" y="2661"/>
                                  </a:lnTo>
                                  <a:lnTo>
                                    <a:pt x="6000" y="520"/>
                                  </a:lnTo>
                                  <a:lnTo>
                                    <a:pt x="5999" y="500"/>
                                  </a:lnTo>
                                  <a:lnTo>
                                    <a:pt x="5998" y="480"/>
                                  </a:lnTo>
                                  <a:lnTo>
                                    <a:pt x="6013" y="480"/>
                                  </a:lnTo>
                                  <a:lnTo>
                                    <a:pt x="6014" y="500"/>
                                  </a:lnTo>
                                  <a:lnTo>
                                    <a:pt x="6015" y="520"/>
                                  </a:lnTo>
                                  <a:lnTo>
                                    <a:pt x="6015" y="2680"/>
                                  </a:lnTo>
                                  <a:lnTo>
                                    <a:pt x="6014" y="2680"/>
                                  </a:lnTo>
                                  <a:lnTo>
                                    <a:pt x="6013" y="2700"/>
                                  </a:lnTo>
                                  <a:lnTo>
                                    <a:pt x="6012" y="2720"/>
                                  </a:lnTo>
                                  <a:close/>
                                </a:path>
                              </a:pathLst>
                            </a:custGeom>
                            <a:solidFill>
                              <a:srgbClr val="000000"/>
                            </a:solidFill>
                            <a:ln>
                              <a:noFill/>
                            </a:ln>
                          </wps:spPr>
                          <wps:bodyPr upright="1"/>
                        </wps:wsp>
                        <wps:wsp>
                          <wps:cNvPr id="871" name="任意多边形 386"/>
                          <wps:cNvSpPr/>
                          <wps:spPr>
                            <a:xfrm>
                              <a:off x="0" y="0"/>
                              <a:ext cx="6015" cy="3200"/>
                            </a:xfrm>
                            <a:custGeom>
                              <a:avLst/>
                              <a:gdLst/>
                              <a:ahLst/>
                              <a:cxnLst/>
                              <a:pathLst>
                                <a:path w="6015" h="3200">
                                  <a:moveTo>
                                    <a:pt x="18" y="2720"/>
                                  </a:moveTo>
                                  <a:lnTo>
                                    <a:pt x="3" y="2720"/>
                                  </a:lnTo>
                                  <a:lnTo>
                                    <a:pt x="1" y="2700"/>
                                  </a:lnTo>
                                  <a:lnTo>
                                    <a:pt x="1" y="2680"/>
                                  </a:lnTo>
                                  <a:lnTo>
                                    <a:pt x="15" y="2680"/>
                                  </a:lnTo>
                                  <a:lnTo>
                                    <a:pt x="15" y="2661"/>
                                  </a:lnTo>
                                  <a:lnTo>
                                    <a:pt x="16" y="2680"/>
                                  </a:lnTo>
                                  <a:lnTo>
                                    <a:pt x="16" y="2700"/>
                                  </a:lnTo>
                                  <a:lnTo>
                                    <a:pt x="18" y="2720"/>
                                  </a:lnTo>
                                  <a:close/>
                                </a:path>
                              </a:pathLst>
                            </a:custGeom>
                            <a:solidFill>
                              <a:srgbClr val="000000"/>
                            </a:solidFill>
                            <a:ln>
                              <a:noFill/>
                            </a:ln>
                          </wps:spPr>
                          <wps:bodyPr upright="1"/>
                        </wps:wsp>
                        <wps:wsp>
                          <wps:cNvPr id="872" name="任意多边形 387"/>
                          <wps:cNvSpPr/>
                          <wps:spPr>
                            <a:xfrm>
                              <a:off x="0" y="0"/>
                              <a:ext cx="6015" cy="3200"/>
                            </a:xfrm>
                            <a:custGeom>
                              <a:avLst/>
                              <a:gdLst/>
                              <a:ahLst/>
                              <a:cxnLst/>
                              <a:pathLst>
                                <a:path w="6015" h="3200">
                                  <a:moveTo>
                                    <a:pt x="26" y="2760"/>
                                  </a:moveTo>
                                  <a:lnTo>
                                    <a:pt x="8" y="2760"/>
                                  </a:lnTo>
                                  <a:lnTo>
                                    <a:pt x="6" y="2740"/>
                                  </a:lnTo>
                                  <a:lnTo>
                                    <a:pt x="4" y="2720"/>
                                  </a:lnTo>
                                  <a:lnTo>
                                    <a:pt x="19" y="2720"/>
                                  </a:lnTo>
                                  <a:lnTo>
                                    <a:pt x="21" y="2740"/>
                                  </a:lnTo>
                                  <a:lnTo>
                                    <a:pt x="23" y="2740"/>
                                  </a:lnTo>
                                  <a:lnTo>
                                    <a:pt x="26" y="2760"/>
                                  </a:lnTo>
                                  <a:close/>
                                </a:path>
                              </a:pathLst>
                            </a:custGeom>
                            <a:solidFill>
                              <a:srgbClr val="000000"/>
                            </a:solidFill>
                            <a:ln>
                              <a:noFill/>
                            </a:ln>
                          </wps:spPr>
                          <wps:bodyPr upright="1"/>
                        </wps:wsp>
                        <wps:wsp>
                          <wps:cNvPr id="873" name="任意多边形 388"/>
                          <wps:cNvSpPr/>
                          <wps:spPr>
                            <a:xfrm>
                              <a:off x="0" y="0"/>
                              <a:ext cx="6015" cy="3200"/>
                            </a:xfrm>
                            <a:custGeom>
                              <a:avLst/>
                              <a:gdLst/>
                              <a:ahLst/>
                              <a:cxnLst/>
                              <a:pathLst>
                                <a:path w="6015" h="3200">
                                  <a:moveTo>
                                    <a:pt x="6006" y="2760"/>
                                  </a:moveTo>
                                  <a:lnTo>
                                    <a:pt x="5989" y="2760"/>
                                  </a:lnTo>
                                  <a:lnTo>
                                    <a:pt x="5992" y="2740"/>
                                  </a:lnTo>
                                  <a:lnTo>
                                    <a:pt x="5994" y="2740"/>
                                  </a:lnTo>
                                  <a:lnTo>
                                    <a:pt x="5996" y="2720"/>
                                  </a:lnTo>
                                  <a:lnTo>
                                    <a:pt x="6010" y="2720"/>
                                  </a:lnTo>
                                  <a:lnTo>
                                    <a:pt x="6009" y="2740"/>
                                  </a:lnTo>
                                  <a:lnTo>
                                    <a:pt x="6006" y="2760"/>
                                  </a:lnTo>
                                  <a:close/>
                                </a:path>
                              </a:pathLst>
                            </a:custGeom>
                            <a:solidFill>
                              <a:srgbClr val="000000"/>
                            </a:solidFill>
                            <a:ln>
                              <a:noFill/>
                            </a:ln>
                          </wps:spPr>
                          <wps:bodyPr upright="1"/>
                        </wps:wsp>
                        <wps:wsp>
                          <wps:cNvPr id="874" name="任意多边形 389"/>
                          <wps:cNvSpPr/>
                          <wps:spPr>
                            <a:xfrm>
                              <a:off x="0" y="0"/>
                              <a:ext cx="6015" cy="3200"/>
                            </a:xfrm>
                            <a:custGeom>
                              <a:avLst/>
                              <a:gdLst/>
                              <a:ahLst/>
                              <a:cxnLst/>
                              <a:pathLst>
                                <a:path w="6015" h="3200">
                                  <a:moveTo>
                                    <a:pt x="35" y="2800"/>
                                  </a:moveTo>
                                  <a:lnTo>
                                    <a:pt x="17" y="2800"/>
                                  </a:lnTo>
                                  <a:lnTo>
                                    <a:pt x="14" y="2780"/>
                                  </a:lnTo>
                                  <a:lnTo>
                                    <a:pt x="11" y="2760"/>
                                  </a:lnTo>
                                  <a:lnTo>
                                    <a:pt x="25" y="2760"/>
                                  </a:lnTo>
                                  <a:lnTo>
                                    <a:pt x="28" y="2780"/>
                                  </a:lnTo>
                                  <a:lnTo>
                                    <a:pt x="31" y="2780"/>
                                  </a:lnTo>
                                  <a:lnTo>
                                    <a:pt x="35" y="2800"/>
                                  </a:lnTo>
                                  <a:close/>
                                </a:path>
                              </a:pathLst>
                            </a:custGeom>
                            <a:solidFill>
                              <a:srgbClr val="000000"/>
                            </a:solidFill>
                            <a:ln>
                              <a:noFill/>
                            </a:ln>
                          </wps:spPr>
                          <wps:bodyPr upright="1"/>
                        </wps:wsp>
                        <wps:wsp>
                          <wps:cNvPr id="875" name="任意多边形 390"/>
                          <wps:cNvSpPr/>
                          <wps:spPr>
                            <a:xfrm>
                              <a:off x="0" y="0"/>
                              <a:ext cx="6015" cy="3200"/>
                            </a:xfrm>
                            <a:custGeom>
                              <a:avLst/>
                              <a:gdLst/>
                              <a:ahLst/>
                              <a:cxnLst/>
                              <a:pathLst>
                                <a:path w="6015" h="3200">
                                  <a:moveTo>
                                    <a:pt x="5998" y="2800"/>
                                  </a:moveTo>
                                  <a:lnTo>
                                    <a:pt x="5980" y="2800"/>
                                  </a:lnTo>
                                  <a:lnTo>
                                    <a:pt x="5983" y="2780"/>
                                  </a:lnTo>
                                  <a:lnTo>
                                    <a:pt x="5986" y="2780"/>
                                  </a:lnTo>
                                  <a:lnTo>
                                    <a:pt x="5989" y="2760"/>
                                  </a:lnTo>
                                  <a:lnTo>
                                    <a:pt x="6004" y="2760"/>
                                  </a:lnTo>
                                  <a:lnTo>
                                    <a:pt x="6001" y="2780"/>
                                  </a:lnTo>
                                  <a:lnTo>
                                    <a:pt x="5998" y="2800"/>
                                  </a:lnTo>
                                  <a:close/>
                                </a:path>
                              </a:pathLst>
                            </a:custGeom>
                            <a:solidFill>
                              <a:srgbClr val="000000"/>
                            </a:solidFill>
                            <a:ln>
                              <a:noFill/>
                            </a:ln>
                          </wps:spPr>
                          <wps:bodyPr upright="1"/>
                        </wps:wsp>
                        <wps:wsp>
                          <wps:cNvPr id="876" name="任意多边形 391"/>
                          <wps:cNvSpPr/>
                          <wps:spPr>
                            <a:xfrm>
                              <a:off x="0" y="0"/>
                              <a:ext cx="6015" cy="3200"/>
                            </a:xfrm>
                            <a:custGeom>
                              <a:avLst/>
                              <a:gdLst/>
                              <a:ahLst/>
                              <a:cxnLst/>
                              <a:pathLst>
                                <a:path w="6015" h="3200">
                                  <a:moveTo>
                                    <a:pt x="38" y="2820"/>
                                  </a:moveTo>
                                  <a:lnTo>
                                    <a:pt x="24" y="2820"/>
                                  </a:lnTo>
                                  <a:lnTo>
                                    <a:pt x="20" y="2800"/>
                                  </a:lnTo>
                                  <a:lnTo>
                                    <a:pt x="35" y="2800"/>
                                  </a:lnTo>
                                  <a:lnTo>
                                    <a:pt x="38" y="2820"/>
                                  </a:lnTo>
                                  <a:close/>
                                </a:path>
                              </a:pathLst>
                            </a:custGeom>
                            <a:solidFill>
                              <a:srgbClr val="000000"/>
                            </a:solidFill>
                            <a:ln>
                              <a:noFill/>
                            </a:ln>
                          </wps:spPr>
                          <wps:bodyPr upright="1"/>
                        </wps:wsp>
                        <wps:wsp>
                          <wps:cNvPr id="877" name="任意多边形 392"/>
                          <wps:cNvSpPr/>
                          <wps:spPr>
                            <a:xfrm>
                              <a:off x="0" y="0"/>
                              <a:ext cx="6015" cy="3200"/>
                            </a:xfrm>
                            <a:custGeom>
                              <a:avLst/>
                              <a:gdLst/>
                              <a:ahLst/>
                              <a:cxnLst/>
                              <a:pathLst>
                                <a:path w="6015" h="3200">
                                  <a:moveTo>
                                    <a:pt x="5991" y="2820"/>
                                  </a:moveTo>
                                  <a:lnTo>
                                    <a:pt x="5976" y="2820"/>
                                  </a:lnTo>
                                  <a:lnTo>
                                    <a:pt x="5980" y="2800"/>
                                  </a:lnTo>
                                  <a:lnTo>
                                    <a:pt x="5994" y="2800"/>
                                  </a:lnTo>
                                  <a:lnTo>
                                    <a:pt x="5991" y="2820"/>
                                  </a:lnTo>
                                  <a:close/>
                                </a:path>
                              </a:pathLst>
                            </a:custGeom>
                            <a:solidFill>
                              <a:srgbClr val="000000"/>
                            </a:solidFill>
                            <a:ln>
                              <a:noFill/>
                            </a:ln>
                          </wps:spPr>
                          <wps:bodyPr upright="1"/>
                        </wps:wsp>
                        <wps:wsp>
                          <wps:cNvPr id="878" name="任意多边形 393"/>
                          <wps:cNvSpPr/>
                          <wps:spPr>
                            <a:xfrm>
                              <a:off x="0" y="0"/>
                              <a:ext cx="6015" cy="3200"/>
                            </a:xfrm>
                            <a:custGeom>
                              <a:avLst/>
                              <a:gdLst/>
                              <a:ahLst/>
                              <a:cxnLst/>
                              <a:pathLst>
                                <a:path w="6015" h="3200">
                                  <a:moveTo>
                                    <a:pt x="56" y="2860"/>
                                  </a:moveTo>
                                  <a:lnTo>
                                    <a:pt x="37" y="2860"/>
                                  </a:lnTo>
                                  <a:lnTo>
                                    <a:pt x="33" y="2840"/>
                                  </a:lnTo>
                                  <a:lnTo>
                                    <a:pt x="28" y="2820"/>
                                  </a:lnTo>
                                  <a:lnTo>
                                    <a:pt x="42" y="2820"/>
                                  </a:lnTo>
                                  <a:lnTo>
                                    <a:pt x="47" y="2840"/>
                                  </a:lnTo>
                                  <a:lnTo>
                                    <a:pt x="51" y="2840"/>
                                  </a:lnTo>
                                  <a:lnTo>
                                    <a:pt x="56" y="2860"/>
                                  </a:lnTo>
                                  <a:close/>
                                </a:path>
                              </a:pathLst>
                            </a:custGeom>
                            <a:solidFill>
                              <a:srgbClr val="000000"/>
                            </a:solidFill>
                            <a:ln>
                              <a:noFill/>
                            </a:ln>
                          </wps:spPr>
                          <wps:bodyPr upright="1"/>
                        </wps:wsp>
                        <wps:wsp>
                          <wps:cNvPr id="879" name="任意多边形 394"/>
                          <wps:cNvSpPr/>
                          <wps:spPr>
                            <a:xfrm>
                              <a:off x="0" y="0"/>
                              <a:ext cx="6015" cy="3200"/>
                            </a:xfrm>
                            <a:custGeom>
                              <a:avLst/>
                              <a:gdLst/>
                              <a:ahLst/>
                              <a:cxnLst/>
                              <a:pathLst>
                                <a:path w="6015" h="3200">
                                  <a:moveTo>
                                    <a:pt x="5977" y="2860"/>
                                  </a:moveTo>
                                  <a:lnTo>
                                    <a:pt x="5959" y="2860"/>
                                  </a:lnTo>
                                  <a:lnTo>
                                    <a:pt x="5963" y="2840"/>
                                  </a:lnTo>
                                  <a:lnTo>
                                    <a:pt x="5968" y="2840"/>
                                  </a:lnTo>
                                  <a:lnTo>
                                    <a:pt x="5972" y="2820"/>
                                  </a:lnTo>
                                  <a:lnTo>
                                    <a:pt x="5986" y="2820"/>
                                  </a:lnTo>
                                  <a:lnTo>
                                    <a:pt x="5982" y="2840"/>
                                  </a:lnTo>
                                  <a:lnTo>
                                    <a:pt x="5977" y="2860"/>
                                  </a:lnTo>
                                  <a:close/>
                                </a:path>
                              </a:pathLst>
                            </a:custGeom>
                            <a:solidFill>
                              <a:srgbClr val="000000"/>
                            </a:solidFill>
                            <a:ln>
                              <a:noFill/>
                            </a:ln>
                          </wps:spPr>
                          <wps:bodyPr upright="1"/>
                        </wps:wsp>
                        <wps:wsp>
                          <wps:cNvPr id="880" name="任意多边形 395"/>
                          <wps:cNvSpPr/>
                          <wps:spPr>
                            <a:xfrm>
                              <a:off x="0" y="0"/>
                              <a:ext cx="6015" cy="3200"/>
                            </a:xfrm>
                            <a:custGeom>
                              <a:avLst/>
                              <a:gdLst/>
                              <a:ahLst/>
                              <a:cxnLst/>
                              <a:pathLst>
                                <a:path w="6015" h="3200">
                                  <a:moveTo>
                                    <a:pt x="72" y="2900"/>
                                  </a:moveTo>
                                  <a:lnTo>
                                    <a:pt x="53" y="2900"/>
                                  </a:lnTo>
                                  <a:lnTo>
                                    <a:pt x="47" y="2880"/>
                                  </a:lnTo>
                                  <a:lnTo>
                                    <a:pt x="42" y="2860"/>
                                  </a:lnTo>
                                  <a:lnTo>
                                    <a:pt x="56" y="2860"/>
                                  </a:lnTo>
                                  <a:lnTo>
                                    <a:pt x="61" y="2880"/>
                                  </a:lnTo>
                                  <a:lnTo>
                                    <a:pt x="66" y="2880"/>
                                  </a:lnTo>
                                  <a:lnTo>
                                    <a:pt x="72" y="2900"/>
                                  </a:lnTo>
                                  <a:close/>
                                </a:path>
                              </a:pathLst>
                            </a:custGeom>
                            <a:solidFill>
                              <a:srgbClr val="000000"/>
                            </a:solidFill>
                            <a:ln>
                              <a:noFill/>
                            </a:ln>
                          </wps:spPr>
                          <wps:bodyPr upright="1"/>
                        </wps:wsp>
                        <wps:wsp>
                          <wps:cNvPr id="881" name="任意多边形 396"/>
                          <wps:cNvSpPr/>
                          <wps:spPr>
                            <a:xfrm>
                              <a:off x="0" y="0"/>
                              <a:ext cx="6015" cy="3200"/>
                            </a:xfrm>
                            <a:custGeom>
                              <a:avLst/>
                              <a:gdLst/>
                              <a:ahLst/>
                              <a:cxnLst/>
                              <a:pathLst>
                                <a:path w="6015" h="3200">
                                  <a:moveTo>
                                    <a:pt x="5962" y="2900"/>
                                  </a:moveTo>
                                  <a:lnTo>
                                    <a:pt x="5942" y="2900"/>
                                  </a:lnTo>
                                  <a:lnTo>
                                    <a:pt x="5948" y="2880"/>
                                  </a:lnTo>
                                  <a:lnTo>
                                    <a:pt x="5953" y="2880"/>
                                  </a:lnTo>
                                  <a:lnTo>
                                    <a:pt x="5959" y="2860"/>
                                  </a:lnTo>
                                  <a:lnTo>
                                    <a:pt x="5972" y="2860"/>
                                  </a:lnTo>
                                  <a:lnTo>
                                    <a:pt x="5967" y="2880"/>
                                  </a:lnTo>
                                  <a:lnTo>
                                    <a:pt x="5962" y="2900"/>
                                  </a:lnTo>
                                  <a:close/>
                                </a:path>
                              </a:pathLst>
                            </a:custGeom>
                            <a:solidFill>
                              <a:srgbClr val="000000"/>
                            </a:solidFill>
                            <a:ln>
                              <a:noFill/>
                            </a:ln>
                          </wps:spPr>
                          <wps:bodyPr upright="1"/>
                        </wps:wsp>
                        <wps:wsp>
                          <wps:cNvPr id="882" name="任意多边形 397"/>
                          <wps:cNvSpPr/>
                          <wps:spPr>
                            <a:xfrm>
                              <a:off x="0" y="0"/>
                              <a:ext cx="6015" cy="3200"/>
                            </a:xfrm>
                            <a:custGeom>
                              <a:avLst/>
                              <a:gdLst/>
                              <a:ahLst/>
                              <a:cxnLst/>
                              <a:pathLst>
                                <a:path w="6015" h="3200">
                                  <a:moveTo>
                                    <a:pt x="84" y="2920"/>
                                  </a:moveTo>
                                  <a:lnTo>
                                    <a:pt x="65" y="2920"/>
                                  </a:lnTo>
                                  <a:lnTo>
                                    <a:pt x="59" y="2900"/>
                                  </a:lnTo>
                                  <a:lnTo>
                                    <a:pt x="78" y="2900"/>
                                  </a:lnTo>
                                  <a:lnTo>
                                    <a:pt x="84" y="2920"/>
                                  </a:lnTo>
                                  <a:close/>
                                </a:path>
                              </a:pathLst>
                            </a:custGeom>
                            <a:solidFill>
                              <a:srgbClr val="000000"/>
                            </a:solidFill>
                            <a:ln>
                              <a:noFill/>
                            </a:ln>
                          </wps:spPr>
                          <wps:bodyPr upright="1"/>
                        </wps:wsp>
                        <wps:wsp>
                          <wps:cNvPr id="883" name="任意多边形 398"/>
                          <wps:cNvSpPr/>
                          <wps:spPr>
                            <a:xfrm>
                              <a:off x="0" y="0"/>
                              <a:ext cx="6015" cy="3200"/>
                            </a:xfrm>
                            <a:custGeom>
                              <a:avLst/>
                              <a:gdLst/>
                              <a:ahLst/>
                              <a:cxnLst/>
                              <a:pathLst>
                                <a:path w="6015" h="3200">
                                  <a:moveTo>
                                    <a:pt x="5950" y="2920"/>
                                  </a:moveTo>
                                  <a:lnTo>
                                    <a:pt x="5930" y="2920"/>
                                  </a:lnTo>
                                  <a:lnTo>
                                    <a:pt x="5937" y="2900"/>
                                  </a:lnTo>
                                  <a:lnTo>
                                    <a:pt x="5956" y="2900"/>
                                  </a:lnTo>
                                  <a:lnTo>
                                    <a:pt x="5950" y="2920"/>
                                  </a:lnTo>
                                  <a:close/>
                                </a:path>
                              </a:pathLst>
                            </a:custGeom>
                            <a:solidFill>
                              <a:srgbClr val="000000"/>
                            </a:solidFill>
                            <a:ln>
                              <a:noFill/>
                            </a:ln>
                          </wps:spPr>
                          <wps:bodyPr upright="1"/>
                        </wps:wsp>
                        <wps:wsp>
                          <wps:cNvPr id="884" name="任意多边形 399"/>
                          <wps:cNvSpPr/>
                          <wps:spPr>
                            <a:xfrm>
                              <a:off x="0" y="0"/>
                              <a:ext cx="6015" cy="3200"/>
                            </a:xfrm>
                            <a:custGeom>
                              <a:avLst/>
                              <a:gdLst/>
                              <a:ahLst/>
                              <a:cxnLst/>
                              <a:pathLst>
                                <a:path w="6015" h="3200">
                                  <a:moveTo>
                                    <a:pt x="97" y="2940"/>
                                  </a:moveTo>
                                  <a:lnTo>
                                    <a:pt x="78" y="2940"/>
                                  </a:lnTo>
                                  <a:lnTo>
                                    <a:pt x="71" y="2920"/>
                                  </a:lnTo>
                                  <a:lnTo>
                                    <a:pt x="91" y="2920"/>
                                  </a:lnTo>
                                  <a:lnTo>
                                    <a:pt x="97" y="2940"/>
                                  </a:lnTo>
                                  <a:close/>
                                </a:path>
                              </a:pathLst>
                            </a:custGeom>
                            <a:solidFill>
                              <a:srgbClr val="000000"/>
                            </a:solidFill>
                            <a:ln>
                              <a:noFill/>
                            </a:ln>
                          </wps:spPr>
                          <wps:bodyPr upright="1"/>
                        </wps:wsp>
                        <wps:wsp>
                          <wps:cNvPr id="885" name="任意多边形 400"/>
                          <wps:cNvSpPr/>
                          <wps:spPr>
                            <a:xfrm>
                              <a:off x="0" y="0"/>
                              <a:ext cx="6015" cy="3200"/>
                            </a:xfrm>
                            <a:custGeom>
                              <a:avLst/>
                              <a:gdLst/>
                              <a:ahLst/>
                              <a:cxnLst/>
                              <a:pathLst>
                                <a:path w="6015" h="3200">
                                  <a:moveTo>
                                    <a:pt x="5937" y="2940"/>
                                  </a:moveTo>
                                  <a:lnTo>
                                    <a:pt x="5917" y="2940"/>
                                  </a:lnTo>
                                  <a:lnTo>
                                    <a:pt x="5924" y="2920"/>
                                  </a:lnTo>
                                  <a:lnTo>
                                    <a:pt x="5943" y="2920"/>
                                  </a:lnTo>
                                  <a:lnTo>
                                    <a:pt x="5937" y="2940"/>
                                  </a:lnTo>
                                  <a:close/>
                                </a:path>
                              </a:pathLst>
                            </a:custGeom>
                            <a:solidFill>
                              <a:srgbClr val="000000"/>
                            </a:solidFill>
                            <a:ln>
                              <a:noFill/>
                            </a:ln>
                          </wps:spPr>
                          <wps:bodyPr upright="1"/>
                        </wps:wsp>
                        <wps:wsp>
                          <wps:cNvPr id="886" name="任意多边形 401"/>
                          <wps:cNvSpPr/>
                          <wps:spPr>
                            <a:xfrm>
                              <a:off x="0" y="0"/>
                              <a:ext cx="6015" cy="3200"/>
                            </a:xfrm>
                            <a:custGeom>
                              <a:avLst/>
                              <a:gdLst/>
                              <a:ahLst/>
                              <a:cxnLst/>
                              <a:pathLst>
                                <a:path w="6015" h="3200">
                                  <a:moveTo>
                                    <a:pt x="112" y="2960"/>
                                  </a:moveTo>
                                  <a:lnTo>
                                    <a:pt x="92" y="2960"/>
                                  </a:lnTo>
                                  <a:lnTo>
                                    <a:pt x="85" y="2940"/>
                                  </a:lnTo>
                                  <a:lnTo>
                                    <a:pt x="104" y="2940"/>
                                  </a:lnTo>
                                  <a:lnTo>
                                    <a:pt x="112" y="2960"/>
                                  </a:lnTo>
                                  <a:close/>
                                </a:path>
                              </a:pathLst>
                            </a:custGeom>
                            <a:solidFill>
                              <a:srgbClr val="000000"/>
                            </a:solidFill>
                            <a:ln>
                              <a:noFill/>
                            </a:ln>
                          </wps:spPr>
                          <wps:bodyPr upright="1"/>
                        </wps:wsp>
                        <wps:wsp>
                          <wps:cNvPr id="887" name="任意多边形 402"/>
                          <wps:cNvSpPr/>
                          <wps:spPr>
                            <a:xfrm>
                              <a:off x="0" y="0"/>
                              <a:ext cx="6015" cy="3200"/>
                            </a:xfrm>
                            <a:custGeom>
                              <a:avLst/>
                              <a:gdLst/>
                              <a:ahLst/>
                              <a:cxnLst/>
                              <a:pathLst>
                                <a:path w="6015" h="3200">
                                  <a:moveTo>
                                    <a:pt x="5923" y="2960"/>
                                  </a:moveTo>
                                  <a:lnTo>
                                    <a:pt x="5903" y="2960"/>
                                  </a:lnTo>
                                  <a:lnTo>
                                    <a:pt x="5910" y="2940"/>
                                  </a:lnTo>
                                  <a:lnTo>
                                    <a:pt x="5930" y="2940"/>
                                  </a:lnTo>
                                  <a:lnTo>
                                    <a:pt x="5923" y="2960"/>
                                  </a:lnTo>
                                  <a:close/>
                                </a:path>
                              </a:pathLst>
                            </a:custGeom>
                            <a:solidFill>
                              <a:srgbClr val="000000"/>
                            </a:solidFill>
                            <a:ln>
                              <a:noFill/>
                            </a:ln>
                          </wps:spPr>
                          <wps:bodyPr upright="1"/>
                        </wps:wsp>
                        <wps:wsp>
                          <wps:cNvPr id="888" name="任意多边形 403"/>
                          <wps:cNvSpPr/>
                          <wps:spPr>
                            <a:xfrm>
                              <a:off x="0" y="0"/>
                              <a:ext cx="6015" cy="3200"/>
                            </a:xfrm>
                            <a:custGeom>
                              <a:avLst/>
                              <a:gdLst/>
                              <a:ahLst/>
                              <a:cxnLst/>
                              <a:pathLst>
                                <a:path w="6015" h="3200">
                                  <a:moveTo>
                                    <a:pt x="119" y="2980"/>
                                  </a:moveTo>
                                  <a:lnTo>
                                    <a:pt x="107" y="2980"/>
                                  </a:lnTo>
                                  <a:lnTo>
                                    <a:pt x="99" y="2960"/>
                                  </a:lnTo>
                                  <a:lnTo>
                                    <a:pt x="111" y="2960"/>
                                  </a:lnTo>
                                  <a:lnTo>
                                    <a:pt x="119" y="2980"/>
                                  </a:lnTo>
                                  <a:close/>
                                </a:path>
                              </a:pathLst>
                            </a:custGeom>
                            <a:solidFill>
                              <a:srgbClr val="000000"/>
                            </a:solidFill>
                            <a:ln>
                              <a:noFill/>
                            </a:ln>
                          </wps:spPr>
                          <wps:bodyPr upright="1"/>
                        </wps:wsp>
                        <wps:wsp>
                          <wps:cNvPr id="889" name="任意多边形 404"/>
                          <wps:cNvSpPr/>
                          <wps:spPr>
                            <a:xfrm>
                              <a:off x="0" y="0"/>
                              <a:ext cx="6015" cy="3200"/>
                            </a:xfrm>
                            <a:custGeom>
                              <a:avLst/>
                              <a:gdLst/>
                              <a:ahLst/>
                              <a:cxnLst/>
                              <a:pathLst>
                                <a:path w="6015" h="3200">
                                  <a:moveTo>
                                    <a:pt x="5908" y="2980"/>
                                  </a:moveTo>
                                  <a:lnTo>
                                    <a:pt x="5896" y="2980"/>
                                  </a:lnTo>
                                  <a:lnTo>
                                    <a:pt x="5903" y="2960"/>
                                  </a:lnTo>
                                  <a:lnTo>
                                    <a:pt x="5915" y="2960"/>
                                  </a:lnTo>
                                  <a:lnTo>
                                    <a:pt x="5908" y="2980"/>
                                  </a:lnTo>
                                  <a:close/>
                                </a:path>
                              </a:pathLst>
                            </a:custGeom>
                            <a:solidFill>
                              <a:srgbClr val="000000"/>
                            </a:solidFill>
                            <a:ln>
                              <a:noFill/>
                            </a:ln>
                          </wps:spPr>
                          <wps:bodyPr upright="1"/>
                        </wps:wsp>
                        <wps:wsp>
                          <wps:cNvPr id="890" name="任意多边形 405"/>
                          <wps:cNvSpPr/>
                          <wps:spPr>
                            <a:xfrm>
                              <a:off x="0" y="0"/>
                              <a:ext cx="6015" cy="3200"/>
                            </a:xfrm>
                            <a:custGeom>
                              <a:avLst/>
                              <a:gdLst/>
                              <a:ahLst/>
                              <a:cxnLst/>
                              <a:pathLst>
                                <a:path w="6015" h="3200">
                                  <a:moveTo>
                                    <a:pt x="135" y="3000"/>
                                  </a:moveTo>
                                  <a:lnTo>
                                    <a:pt x="123" y="3000"/>
                                  </a:lnTo>
                                  <a:lnTo>
                                    <a:pt x="115" y="2980"/>
                                  </a:lnTo>
                                  <a:lnTo>
                                    <a:pt x="127" y="2980"/>
                                  </a:lnTo>
                                  <a:lnTo>
                                    <a:pt x="135" y="3000"/>
                                  </a:lnTo>
                                  <a:close/>
                                </a:path>
                              </a:pathLst>
                            </a:custGeom>
                            <a:solidFill>
                              <a:srgbClr val="000000"/>
                            </a:solidFill>
                            <a:ln>
                              <a:noFill/>
                            </a:ln>
                          </wps:spPr>
                          <wps:bodyPr upright="1"/>
                        </wps:wsp>
                        <wps:wsp>
                          <wps:cNvPr id="891" name="任意多边形 406"/>
                          <wps:cNvSpPr/>
                          <wps:spPr>
                            <a:xfrm>
                              <a:off x="0" y="0"/>
                              <a:ext cx="6015" cy="3200"/>
                            </a:xfrm>
                            <a:custGeom>
                              <a:avLst/>
                              <a:gdLst/>
                              <a:ahLst/>
                              <a:cxnLst/>
                              <a:pathLst>
                                <a:path w="6015" h="3200">
                                  <a:moveTo>
                                    <a:pt x="143" y="3000"/>
                                  </a:moveTo>
                                  <a:lnTo>
                                    <a:pt x="135" y="3000"/>
                                  </a:lnTo>
                                  <a:lnTo>
                                    <a:pt x="134" y="2980"/>
                                  </a:lnTo>
                                  <a:lnTo>
                                    <a:pt x="143" y="3000"/>
                                  </a:lnTo>
                                  <a:close/>
                                </a:path>
                              </a:pathLst>
                            </a:custGeom>
                            <a:solidFill>
                              <a:srgbClr val="000000"/>
                            </a:solidFill>
                            <a:ln>
                              <a:noFill/>
                            </a:ln>
                          </wps:spPr>
                          <wps:bodyPr upright="1"/>
                        </wps:wsp>
                        <wps:wsp>
                          <wps:cNvPr id="892" name="任意多边形 407"/>
                          <wps:cNvSpPr/>
                          <wps:spPr>
                            <a:xfrm>
                              <a:off x="0" y="0"/>
                              <a:ext cx="6015" cy="3200"/>
                            </a:xfrm>
                            <a:custGeom>
                              <a:avLst/>
                              <a:gdLst/>
                              <a:ahLst/>
                              <a:cxnLst/>
                              <a:pathLst>
                                <a:path w="6015" h="3200">
                                  <a:moveTo>
                                    <a:pt x="5880" y="3000"/>
                                  </a:moveTo>
                                  <a:lnTo>
                                    <a:pt x="5872" y="3000"/>
                                  </a:lnTo>
                                  <a:lnTo>
                                    <a:pt x="5880" y="2980"/>
                                  </a:lnTo>
                                  <a:lnTo>
                                    <a:pt x="5880" y="3000"/>
                                  </a:lnTo>
                                  <a:close/>
                                </a:path>
                              </a:pathLst>
                            </a:custGeom>
                            <a:solidFill>
                              <a:srgbClr val="000000"/>
                            </a:solidFill>
                            <a:ln>
                              <a:noFill/>
                            </a:ln>
                          </wps:spPr>
                          <wps:bodyPr upright="1"/>
                        </wps:wsp>
                        <wps:wsp>
                          <wps:cNvPr id="893" name="任意多边形 408"/>
                          <wps:cNvSpPr/>
                          <wps:spPr>
                            <a:xfrm>
                              <a:off x="0" y="0"/>
                              <a:ext cx="6015" cy="3200"/>
                            </a:xfrm>
                            <a:custGeom>
                              <a:avLst/>
                              <a:gdLst/>
                              <a:ahLst/>
                              <a:cxnLst/>
                              <a:pathLst>
                                <a:path w="6015" h="3200">
                                  <a:moveTo>
                                    <a:pt x="5892" y="3000"/>
                                  </a:moveTo>
                                  <a:lnTo>
                                    <a:pt x="5880" y="3000"/>
                                  </a:lnTo>
                                  <a:lnTo>
                                    <a:pt x="5888" y="2980"/>
                                  </a:lnTo>
                                  <a:lnTo>
                                    <a:pt x="5900" y="2980"/>
                                  </a:lnTo>
                                  <a:lnTo>
                                    <a:pt x="5892" y="3000"/>
                                  </a:lnTo>
                                  <a:close/>
                                </a:path>
                              </a:pathLst>
                            </a:custGeom>
                            <a:solidFill>
                              <a:srgbClr val="000000"/>
                            </a:solidFill>
                            <a:ln>
                              <a:noFill/>
                            </a:ln>
                          </wps:spPr>
                          <wps:bodyPr upright="1"/>
                        </wps:wsp>
                        <wps:wsp>
                          <wps:cNvPr id="894" name="任意多边形 409"/>
                          <wps:cNvSpPr/>
                          <wps:spPr>
                            <a:xfrm>
                              <a:off x="0" y="0"/>
                              <a:ext cx="6015" cy="3200"/>
                            </a:xfrm>
                            <a:custGeom>
                              <a:avLst/>
                              <a:gdLst/>
                              <a:ahLst/>
                              <a:cxnLst/>
                              <a:pathLst>
                                <a:path w="6015" h="3200">
                                  <a:moveTo>
                                    <a:pt x="160" y="3020"/>
                                  </a:moveTo>
                                  <a:lnTo>
                                    <a:pt x="140" y="3020"/>
                                  </a:lnTo>
                                  <a:lnTo>
                                    <a:pt x="131" y="3000"/>
                                  </a:lnTo>
                                  <a:lnTo>
                                    <a:pt x="151" y="3000"/>
                                  </a:lnTo>
                                  <a:lnTo>
                                    <a:pt x="160" y="3020"/>
                                  </a:lnTo>
                                  <a:close/>
                                </a:path>
                              </a:pathLst>
                            </a:custGeom>
                            <a:solidFill>
                              <a:srgbClr val="000000"/>
                            </a:solidFill>
                            <a:ln>
                              <a:noFill/>
                            </a:ln>
                          </wps:spPr>
                          <wps:bodyPr upright="1"/>
                        </wps:wsp>
                        <wps:wsp>
                          <wps:cNvPr id="895" name="任意多边形 410"/>
                          <wps:cNvSpPr/>
                          <wps:spPr>
                            <a:xfrm>
                              <a:off x="0" y="0"/>
                              <a:ext cx="6015" cy="3200"/>
                            </a:xfrm>
                            <a:custGeom>
                              <a:avLst/>
                              <a:gdLst/>
                              <a:ahLst/>
                              <a:cxnLst/>
                              <a:pathLst>
                                <a:path w="6015" h="3200">
                                  <a:moveTo>
                                    <a:pt x="5875" y="3020"/>
                                  </a:moveTo>
                                  <a:lnTo>
                                    <a:pt x="5855" y="3020"/>
                                  </a:lnTo>
                                  <a:lnTo>
                                    <a:pt x="5864" y="3000"/>
                                  </a:lnTo>
                                  <a:lnTo>
                                    <a:pt x="5883" y="3000"/>
                                  </a:lnTo>
                                  <a:lnTo>
                                    <a:pt x="5875" y="3020"/>
                                  </a:lnTo>
                                  <a:close/>
                                </a:path>
                              </a:pathLst>
                            </a:custGeom>
                            <a:solidFill>
                              <a:srgbClr val="000000"/>
                            </a:solidFill>
                            <a:ln>
                              <a:noFill/>
                            </a:ln>
                          </wps:spPr>
                          <wps:bodyPr upright="1"/>
                        </wps:wsp>
                        <wps:wsp>
                          <wps:cNvPr id="896" name="任意多边形 411"/>
                          <wps:cNvSpPr/>
                          <wps:spPr>
                            <a:xfrm>
                              <a:off x="0" y="0"/>
                              <a:ext cx="6015" cy="3200"/>
                            </a:xfrm>
                            <a:custGeom>
                              <a:avLst/>
                              <a:gdLst/>
                              <a:ahLst/>
                              <a:cxnLst/>
                              <a:pathLst>
                                <a:path w="6015" h="3200">
                                  <a:moveTo>
                                    <a:pt x="177" y="3040"/>
                                  </a:moveTo>
                                  <a:lnTo>
                                    <a:pt x="158" y="3040"/>
                                  </a:lnTo>
                                  <a:lnTo>
                                    <a:pt x="149" y="3020"/>
                                  </a:lnTo>
                                  <a:lnTo>
                                    <a:pt x="168" y="3020"/>
                                  </a:lnTo>
                                  <a:lnTo>
                                    <a:pt x="177" y="3040"/>
                                  </a:lnTo>
                                  <a:close/>
                                </a:path>
                              </a:pathLst>
                            </a:custGeom>
                            <a:solidFill>
                              <a:srgbClr val="000000"/>
                            </a:solidFill>
                            <a:ln>
                              <a:noFill/>
                            </a:ln>
                          </wps:spPr>
                          <wps:bodyPr upright="1"/>
                        </wps:wsp>
                        <wps:wsp>
                          <wps:cNvPr id="897" name="任意多边形 412"/>
                          <wps:cNvSpPr/>
                          <wps:spPr>
                            <a:xfrm>
                              <a:off x="0" y="0"/>
                              <a:ext cx="6015" cy="3200"/>
                            </a:xfrm>
                            <a:custGeom>
                              <a:avLst/>
                              <a:gdLst/>
                              <a:ahLst/>
                              <a:cxnLst/>
                              <a:pathLst>
                                <a:path w="6015" h="3200">
                                  <a:moveTo>
                                    <a:pt x="5857" y="3040"/>
                                  </a:moveTo>
                                  <a:lnTo>
                                    <a:pt x="5837" y="3040"/>
                                  </a:lnTo>
                                  <a:lnTo>
                                    <a:pt x="5846" y="3020"/>
                                  </a:lnTo>
                                  <a:lnTo>
                                    <a:pt x="5866" y="3020"/>
                                  </a:lnTo>
                                  <a:lnTo>
                                    <a:pt x="5857" y="3040"/>
                                  </a:lnTo>
                                  <a:close/>
                                </a:path>
                              </a:pathLst>
                            </a:custGeom>
                            <a:solidFill>
                              <a:srgbClr val="000000"/>
                            </a:solidFill>
                            <a:ln>
                              <a:noFill/>
                            </a:ln>
                          </wps:spPr>
                          <wps:bodyPr upright="1"/>
                        </wps:wsp>
                        <wps:wsp>
                          <wps:cNvPr id="898" name="任意多边形 413"/>
                          <wps:cNvSpPr/>
                          <wps:spPr>
                            <a:xfrm>
                              <a:off x="0" y="0"/>
                              <a:ext cx="6015" cy="3200"/>
                            </a:xfrm>
                            <a:custGeom>
                              <a:avLst/>
                              <a:gdLst/>
                              <a:ahLst/>
                              <a:cxnLst/>
                              <a:pathLst>
                                <a:path w="6015" h="3200">
                                  <a:moveTo>
                                    <a:pt x="196" y="3060"/>
                                  </a:moveTo>
                                  <a:lnTo>
                                    <a:pt x="177" y="3060"/>
                                  </a:lnTo>
                                  <a:lnTo>
                                    <a:pt x="167" y="3040"/>
                                  </a:lnTo>
                                  <a:lnTo>
                                    <a:pt x="187" y="3040"/>
                                  </a:lnTo>
                                  <a:lnTo>
                                    <a:pt x="196" y="3060"/>
                                  </a:lnTo>
                                  <a:close/>
                                </a:path>
                              </a:pathLst>
                            </a:custGeom>
                            <a:solidFill>
                              <a:srgbClr val="000000"/>
                            </a:solidFill>
                            <a:ln>
                              <a:noFill/>
                            </a:ln>
                          </wps:spPr>
                          <wps:bodyPr upright="1"/>
                        </wps:wsp>
                        <wps:wsp>
                          <wps:cNvPr id="899" name="任意多边形 414"/>
                          <wps:cNvSpPr/>
                          <wps:spPr>
                            <a:xfrm>
                              <a:off x="0" y="0"/>
                              <a:ext cx="6015" cy="3200"/>
                            </a:xfrm>
                            <a:custGeom>
                              <a:avLst/>
                              <a:gdLst/>
                              <a:ahLst/>
                              <a:cxnLst/>
                              <a:pathLst>
                                <a:path w="6015" h="3200">
                                  <a:moveTo>
                                    <a:pt x="5838" y="3060"/>
                                  </a:moveTo>
                                  <a:lnTo>
                                    <a:pt x="5819" y="3060"/>
                                  </a:lnTo>
                                  <a:lnTo>
                                    <a:pt x="5828" y="3040"/>
                                  </a:lnTo>
                                  <a:lnTo>
                                    <a:pt x="5848" y="3040"/>
                                  </a:lnTo>
                                  <a:lnTo>
                                    <a:pt x="5838" y="3060"/>
                                  </a:lnTo>
                                  <a:close/>
                                </a:path>
                              </a:pathLst>
                            </a:custGeom>
                            <a:solidFill>
                              <a:srgbClr val="000000"/>
                            </a:solidFill>
                            <a:ln>
                              <a:noFill/>
                            </a:ln>
                          </wps:spPr>
                          <wps:bodyPr upright="1"/>
                        </wps:wsp>
                        <wps:wsp>
                          <wps:cNvPr id="900" name="任意多边形 415"/>
                          <wps:cNvSpPr/>
                          <wps:spPr>
                            <a:xfrm>
                              <a:off x="0" y="0"/>
                              <a:ext cx="6015" cy="3200"/>
                            </a:xfrm>
                            <a:custGeom>
                              <a:avLst/>
                              <a:gdLst/>
                              <a:ahLst/>
                              <a:cxnLst/>
                              <a:pathLst>
                                <a:path w="6015" h="3200">
                                  <a:moveTo>
                                    <a:pt x="226" y="3080"/>
                                  </a:moveTo>
                                  <a:lnTo>
                                    <a:pt x="196" y="3080"/>
                                  </a:lnTo>
                                  <a:lnTo>
                                    <a:pt x="186" y="3060"/>
                                  </a:lnTo>
                                  <a:lnTo>
                                    <a:pt x="215" y="3060"/>
                                  </a:lnTo>
                                  <a:lnTo>
                                    <a:pt x="226" y="3080"/>
                                  </a:lnTo>
                                  <a:close/>
                                </a:path>
                              </a:pathLst>
                            </a:custGeom>
                            <a:solidFill>
                              <a:srgbClr val="000000"/>
                            </a:solidFill>
                            <a:ln>
                              <a:noFill/>
                            </a:ln>
                          </wps:spPr>
                          <wps:bodyPr upright="1"/>
                        </wps:wsp>
                        <wps:wsp>
                          <wps:cNvPr id="901" name="任意多边形 416"/>
                          <wps:cNvSpPr/>
                          <wps:spPr>
                            <a:xfrm>
                              <a:off x="0" y="0"/>
                              <a:ext cx="6015" cy="3200"/>
                            </a:xfrm>
                            <a:custGeom>
                              <a:avLst/>
                              <a:gdLst/>
                              <a:ahLst/>
                              <a:cxnLst/>
                              <a:pathLst>
                                <a:path w="6015" h="3200">
                                  <a:moveTo>
                                    <a:pt x="5819" y="3080"/>
                                  </a:moveTo>
                                  <a:lnTo>
                                    <a:pt x="5789" y="3080"/>
                                  </a:lnTo>
                                  <a:lnTo>
                                    <a:pt x="5799" y="3060"/>
                                  </a:lnTo>
                                  <a:lnTo>
                                    <a:pt x="5828" y="3060"/>
                                  </a:lnTo>
                                  <a:lnTo>
                                    <a:pt x="5819" y="3080"/>
                                  </a:lnTo>
                                  <a:close/>
                                </a:path>
                              </a:pathLst>
                            </a:custGeom>
                            <a:solidFill>
                              <a:srgbClr val="000000"/>
                            </a:solidFill>
                            <a:ln>
                              <a:noFill/>
                            </a:ln>
                          </wps:spPr>
                          <wps:bodyPr upright="1"/>
                        </wps:wsp>
                        <wps:wsp>
                          <wps:cNvPr id="902" name="任意多边形 417"/>
                          <wps:cNvSpPr/>
                          <wps:spPr>
                            <a:xfrm>
                              <a:off x="0" y="0"/>
                              <a:ext cx="6015" cy="3200"/>
                            </a:xfrm>
                            <a:custGeom>
                              <a:avLst/>
                              <a:gdLst/>
                              <a:ahLst/>
                              <a:cxnLst/>
                              <a:pathLst>
                                <a:path w="6015" h="3200">
                                  <a:moveTo>
                                    <a:pt x="246" y="3100"/>
                                  </a:moveTo>
                                  <a:lnTo>
                                    <a:pt x="227" y="3100"/>
                                  </a:lnTo>
                                  <a:lnTo>
                                    <a:pt x="216" y="3080"/>
                                  </a:lnTo>
                                  <a:lnTo>
                                    <a:pt x="236" y="3080"/>
                                  </a:lnTo>
                                  <a:lnTo>
                                    <a:pt x="246" y="3100"/>
                                  </a:lnTo>
                                  <a:close/>
                                </a:path>
                              </a:pathLst>
                            </a:custGeom>
                            <a:solidFill>
                              <a:srgbClr val="000000"/>
                            </a:solidFill>
                            <a:ln>
                              <a:noFill/>
                            </a:ln>
                          </wps:spPr>
                          <wps:bodyPr upright="1"/>
                        </wps:wsp>
                        <wps:wsp>
                          <wps:cNvPr id="903" name="任意多边形 418"/>
                          <wps:cNvSpPr/>
                          <wps:spPr>
                            <a:xfrm>
                              <a:off x="0" y="0"/>
                              <a:ext cx="6015" cy="3200"/>
                            </a:xfrm>
                            <a:custGeom>
                              <a:avLst/>
                              <a:gdLst/>
                              <a:ahLst/>
                              <a:cxnLst/>
                              <a:pathLst>
                                <a:path w="6015" h="3200">
                                  <a:moveTo>
                                    <a:pt x="5788" y="3100"/>
                                  </a:moveTo>
                                  <a:lnTo>
                                    <a:pt x="5769" y="3100"/>
                                  </a:lnTo>
                                  <a:lnTo>
                                    <a:pt x="5779" y="3080"/>
                                  </a:lnTo>
                                  <a:lnTo>
                                    <a:pt x="5798" y="3080"/>
                                  </a:lnTo>
                                  <a:lnTo>
                                    <a:pt x="5788" y="3100"/>
                                  </a:lnTo>
                                  <a:close/>
                                </a:path>
                              </a:pathLst>
                            </a:custGeom>
                            <a:solidFill>
                              <a:srgbClr val="000000"/>
                            </a:solidFill>
                            <a:ln>
                              <a:noFill/>
                            </a:ln>
                          </wps:spPr>
                          <wps:bodyPr upright="1"/>
                        </wps:wsp>
                        <wps:wsp>
                          <wps:cNvPr id="904" name="任意多边形 419"/>
                          <wps:cNvSpPr/>
                          <wps:spPr>
                            <a:xfrm>
                              <a:off x="0" y="0"/>
                              <a:ext cx="6015" cy="3200"/>
                            </a:xfrm>
                            <a:custGeom>
                              <a:avLst/>
                              <a:gdLst/>
                              <a:ahLst/>
                              <a:cxnLst/>
                              <a:pathLst>
                                <a:path w="6015" h="3200">
                                  <a:moveTo>
                                    <a:pt x="278" y="3120"/>
                                  </a:moveTo>
                                  <a:lnTo>
                                    <a:pt x="248" y="3120"/>
                                  </a:lnTo>
                                  <a:lnTo>
                                    <a:pt x="238" y="3100"/>
                                  </a:lnTo>
                                  <a:lnTo>
                                    <a:pt x="267" y="3100"/>
                                  </a:lnTo>
                                  <a:lnTo>
                                    <a:pt x="278" y="3120"/>
                                  </a:lnTo>
                                  <a:close/>
                                </a:path>
                              </a:pathLst>
                            </a:custGeom>
                            <a:solidFill>
                              <a:srgbClr val="000000"/>
                            </a:solidFill>
                            <a:ln>
                              <a:noFill/>
                            </a:ln>
                          </wps:spPr>
                          <wps:bodyPr upright="1"/>
                        </wps:wsp>
                        <wps:wsp>
                          <wps:cNvPr id="905" name="任意多边形 420"/>
                          <wps:cNvSpPr/>
                          <wps:spPr>
                            <a:xfrm>
                              <a:off x="0" y="0"/>
                              <a:ext cx="6015" cy="3200"/>
                            </a:xfrm>
                            <a:custGeom>
                              <a:avLst/>
                              <a:gdLst/>
                              <a:ahLst/>
                              <a:cxnLst/>
                              <a:pathLst>
                                <a:path w="6015" h="3200">
                                  <a:moveTo>
                                    <a:pt x="5766" y="3120"/>
                                  </a:moveTo>
                                  <a:lnTo>
                                    <a:pt x="5736" y="3120"/>
                                  </a:lnTo>
                                  <a:lnTo>
                                    <a:pt x="5747" y="3100"/>
                                  </a:lnTo>
                                  <a:lnTo>
                                    <a:pt x="5777" y="3100"/>
                                  </a:lnTo>
                                  <a:lnTo>
                                    <a:pt x="5766" y="3120"/>
                                  </a:lnTo>
                                  <a:close/>
                                </a:path>
                              </a:pathLst>
                            </a:custGeom>
                            <a:solidFill>
                              <a:srgbClr val="000000"/>
                            </a:solidFill>
                            <a:ln>
                              <a:noFill/>
                            </a:ln>
                          </wps:spPr>
                          <wps:bodyPr upright="1"/>
                        </wps:wsp>
                        <wps:wsp>
                          <wps:cNvPr id="906" name="任意多边形 421"/>
                          <wps:cNvSpPr/>
                          <wps:spPr>
                            <a:xfrm>
                              <a:off x="0" y="0"/>
                              <a:ext cx="6015" cy="3200"/>
                            </a:xfrm>
                            <a:custGeom>
                              <a:avLst/>
                              <a:gdLst/>
                              <a:ahLst/>
                              <a:cxnLst/>
                              <a:pathLst>
                                <a:path w="6015" h="3200">
                                  <a:moveTo>
                                    <a:pt x="323" y="3140"/>
                                  </a:moveTo>
                                  <a:lnTo>
                                    <a:pt x="282" y="3140"/>
                                  </a:lnTo>
                                  <a:lnTo>
                                    <a:pt x="271" y="3120"/>
                                  </a:lnTo>
                                  <a:lnTo>
                                    <a:pt x="312" y="3120"/>
                                  </a:lnTo>
                                  <a:lnTo>
                                    <a:pt x="323" y="3140"/>
                                  </a:lnTo>
                                  <a:close/>
                                </a:path>
                              </a:pathLst>
                            </a:custGeom>
                            <a:solidFill>
                              <a:srgbClr val="000000"/>
                            </a:solidFill>
                            <a:ln>
                              <a:noFill/>
                            </a:ln>
                          </wps:spPr>
                          <wps:bodyPr upright="1"/>
                        </wps:wsp>
                        <wps:wsp>
                          <wps:cNvPr id="907" name="任意多边形 422"/>
                          <wps:cNvSpPr/>
                          <wps:spPr>
                            <a:xfrm>
                              <a:off x="0" y="0"/>
                              <a:ext cx="6015" cy="3200"/>
                            </a:xfrm>
                            <a:custGeom>
                              <a:avLst/>
                              <a:gdLst/>
                              <a:ahLst/>
                              <a:cxnLst/>
                              <a:pathLst>
                                <a:path w="6015" h="3200">
                                  <a:moveTo>
                                    <a:pt x="5733" y="3140"/>
                                  </a:moveTo>
                                  <a:lnTo>
                                    <a:pt x="5691" y="3140"/>
                                  </a:lnTo>
                                  <a:lnTo>
                                    <a:pt x="5703" y="3120"/>
                                  </a:lnTo>
                                  <a:lnTo>
                                    <a:pt x="5744" y="3120"/>
                                  </a:lnTo>
                                  <a:lnTo>
                                    <a:pt x="5733" y="3140"/>
                                  </a:lnTo>
                                  <a:close/>
                                </a:path>
                              </a:pathLst>
                            </a:custGeom>
                            <a:solidFill>
                              <a:srgbClr val="000000"/>
                            </a:solidFill>
                            <a:ln>
                              <a:noFill/>
                            </a:ln>
                          </wps:spPr>
                          <wps:bodyPr upright="1"/>
                        </wps:wsp>
                        <wps:wsp>
                          <wps:cNvPr id="908" name="任意多边形 423"/>
                          <wps:cNvSpPr/>
                          <wps:spPr>
                            <a:xfrm>
                              <a:off x="0" y="0"/>
                              <a:ext cx="6015" cy="3200"/>
                            </a:xfrm>
                            <a:custGeom>
                              <a:avLst/>
                              <a:gdLst/>
                              <a:ahLst/>
                              <a:cxnLst/>
                              <a:pathLst>
                                <a:path w="6015" h="3200">
                                  <a:moveTo>
                                    <a:pt x="371" y="3160"/>
                                  </a:moveTo>
                                  <a:lnTo>
                                    <a:pt x="329" y="3160"/>
                                  </a:lnTo>
                                  <a:lnTo>
                                    <a:pt x="317" y="3140"/>
                                  </a:lnTo>
                                  <a:lnTo>
                                    <a:pt x="359" y="3140"/>
                                  </a:lnTo>
                                  <a:lnTo>
                                    <a:pt x="371" y="3160"/>
                                  </a:lnTo>
                                  <a:close/>
                                </a:path>
                              </a:pathLst>
                            </a:custGeom>
                            <a:solidFill>
                              <a:srgbClr val="000000"/>
                            </a:solidFill>
                            <a:ln>
                              <a:noFill/>
                            </a:ln>
                          </wps:spPr>
                          <wps:bodyPr upright="1"/>
                        </wps:wsp>
                        <wps:wsp>
                          <wps:cNvPr id="909" name="任意多边形 424"/>
                          <wps:cNvSpPr/>
                          <wps:spPr>
                            <a:xfrm>
                              <a:off x="0" y="0"/>
                              <a:ext cx="6015" cy="3200"/>
                            </a:xfrm>
                            <a:custGeom>
                              <a:avLst/>
                              <a:gdLst/>
                              <a:ahLst/>
                              <a:cxnLst/>
                              <a:pathLst>
                                <a:path w="6015" h="3200">
                                  <a:moveTo>
                                    <a:pt x="5685" y="3160"/>
                                  </a:moveTo>
                                  <a:lnTo>
                                    <a:pt x="5644" y="3160"/>
                                  </a:lnTo>
                                  <a:lnTo>
                                    <a:pt x="5656" y="3140"/>
                                  </a:lnTo>
                                  <a:lnTo>
                                    <a:pt x="5697" y="3140"/>
                                  </a:lnTo>
                                  <a:lnTo>
                                    <a:pt x="5685" y="3160"/>
                                  </a:lnTo>
                                  <a:close/>
                                </a:path>
                              </a:pathLst>
                            </a:custGeom>
                            <a:solidFill>
                              <a:srgbClr val="000000"/>
                            </a:solidFill>
                            <a:ln>
                              <a:noFill/>
                            </a:ln>
                          </wps:spPr>
                          <wps:bodyPr upright="1"/>
                        </wps:wsp>
                        <wps:wsp>
                          <wps:cNvPr id="910" name="任意多边形 425"/>
                          <wps:cNvSpPr/>
                          <wps:spPr>
                            <a:xfrm>
                              <a:off x="0" y="0"/>
                              <a:ext cx="6015" cy="3200"/>
                            </a:xfrm>
                            <a:custGeom>
                              <a:avLst/>
                              <a:gdLst/>
                              <a:ahLst/>
                              <a:cxnLst/>
                              <a:pathLst>
                                <a:path w="6015" h="3200">
                                  <a:moveTo>
                                    <a:pt x="434" y="3180"/>
                                  </a:moveTo>
                                  <a:lnTo>
                                    <a:pt x="379" y="3180"/>
                                  </a:lnTo>
                                  <a:lnTo>
                                    <a:pt x="366" y="3160"/>
                                  </a:lnTo>
                                  <a:lnTo>
                                    <a:pt x="421" y="3160"/>
                                  </a:lnTo>
                                  <a:lnTo>
                                    <a:pt x="434" y="3180"/>
                                  </a:lnTo>
                                  <a:close/>
                                </a:path>
                              </a:pathLst>
                            </a:custGeom>
                            <a:solidFill>
                              <a:srgbClr val="000000"/>
                            </a:solidFill>
                            <a:ln>
                              <a:noFill/>
                            </a:ln>
                          </wps:spPr>
                          <wps:bodyPr upright="1"/>
                        </wps:wsp>
                        <wps:wsp>
                          <wps:cNvPr id="911" name="任意多边形 426"/>
                          <wps:cNvSpPr/>
                          <wps:spPr>
                            <a:xfrm>
                              <a:off x="0" y="0"/>
                              <a:ext cx="6015" cy="3200"/>
                            </a:xfrm>
                            <a:custGeom>
                              <a:avLst/>
                              <a:gdLst/>
                              <a:ahLst/>
                              <a:cxnLst/>
                              <a:pathLst>
                                <a:path w="6015" h="3200">
                                  <a:moveTo>
                                    <a:pt x="5636" y="3180"/>
                                  </a:moveTo>
                                  <a:lnTo>
                                    <a:pt x="5581" y="3180"/>
                                  </a:lnTo>
                                  <a:lnTo>
                                    <a:pt x="5594" y="3160"/>
                                  </a:lnTo>
                                  <a:lnTo>
                                    <a:pt x="5648" y="3160"/>
                                  </a:lnTo>
                                  <a:lnTo>
                                    <a:pt x="5636" y="3180"/>
                                  </a:lnTo>
                                  <a:close/>
                                </a:path>
                              </a:pathLst>
                            </a:custGeom>
                            <a:solidFill>
                              <a:srgbClr val="000000"/>
                            </a:solidFill>
                            <a:ln>
                              <a:noFill/>
                            </a:ln>
                          </wps:spPr>
                          <wps:bodyPr upright="1"/>
                        </wps:wsp>
                        <wps:wsp>
                          <wps:cNvPr id="912" name="任意多边形 427"/>
                          <wps:cNvSpPr/>
                          <wps:spPr>
                            <a:xfrm>
                              <a:off x="0" y="0"/>
                              <a:ext cx="6015" cy="3200"/>
                            </a:xfrm>
                            <a:custGeom>
                              <a:avLst/>
                              <a:gdLst/>
                              <a:ahLst/>
                              <a:cxnLst/>
                              <a:pathLst>
                                <a:path w="6015" h="3200">
                                  <a:moveTo>
                                    <a:pt x="5544" y="3200"/>
                                  </a:moveTo>
                                  <a:lnTo>
                                    <a:pt x="470" y="3200"/>
                                  </a:lnTo>
                                  <a:lnTo>
                                    <a:pt x="457" y="3180"/>
                                  </a:lnTo>
                                  <a:lnTo>
                                    <a:pt x="5558" y="3180"/>
                                  </a:lnTo>
                                  <a:lnTo>
                                    <a:pt x="5544" y="3200"/>
                                  </a:lnTo>
                                  <a:close/>
                                </a:path>
                              </a:pathLst>
                            </a:custGeom>
                            <a:solidFill>
                              <a:srgbClr val="000000"/>
                            </a:solidFill>
                            <a:ln>
                              <a:noFill/>
                            </a:ln>
                          </wps:spPr>
                          <wps:bodyPr upright="1"/>
                        </wps:wsp>
                        <wps:wsp>
                          <wps:cNvPr id="913" name="文本框 428"/>
                          <wps:cNvSpPr txBox="1"/>
                          <wps:spPr>
                            <a:xfrm>
                              <a:off x="747" y="327"/>
                              <a:ext cx="1323" cy="2311"/>
                            </a:xfrm>
                            <a:prstGeom prst="rect">
                              <a:avLst/>
                            </a:prstGeom>
                            <a:noFill/>
                            <a:ln>
                              <a:noFill/>
                            </a:ln>
                          </wps:spPr>
                          <wps:txbx>
                            <w:txbxContent>
                              <w:p>
                                <w:pPr>
                                  <w:spacing w:before="0" w:line="439" w:lineRule="exact"/>
                                  <w:ind w:left="0" w:right="0" w:firstLine="0"/>
                                  <w:jc w:val="left"/>
                                  <w:rPr>
                                    <w:rFonts w:hint="default" w:ascii="楷体" w:hAnsi="楷体" w:eastAsia="楷体" w:cs="楷体"/>
                                    <w:sz w:val="44"/>
                                    <w:szCs w:val="44"/>
                                  </w:rPr>
                                </w:pPr>
                                <w:r>
                                  <w:rPr>
                                    <w:rFonts w:hint="default" w:ascii="楷体" w:hAnsi="楷体" w:eastAsia="楷体" w:cs="楷体"/>
                                    <w:b/>
                                    <w:bCs/>
                                    <w:color w:val="FFFFFF"/>
                                    <w:w w:val="95"/>
                                    <w:sz w:val="44"/>
                                    <w:szCs w:val="44"/>
                                  </w:rPr>
                                  <w:t>1.中文</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3.</w:t>
                                </w:r>
                                <w:r>
                                  <w:rPr>
                                    <w:rFonts w:hint="eastAsia" w:ascii="楷体" w:hAnsi="楷体" w:eastAsia="楷体" w:cs="楷体"/>
                                    <w:b/>
                                    <w:bCs/>
                                    <w:color w:val="FFFFFF"/>
                                    <w:w w:val="95"/>
                                    <w:sz w:val="44"/>
                                    <w:szCs w:val="44"/>
                                    <w:lang w:val="en-US" w:eastAsia="zh-CN"/>
                                  </w:rPr>
                                  <w:t>芯片</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5.</w:t>
                                </w:r>
                                <w:r>
                                  <w:rPr>
                                    <w:rFonts w:hint="eastAsia" w:ascii="楷体" w:hAnsi="楷体" w:eastAsia="楷体" w:cs="楷体"/>
                                    <w:b/>
                                    <w:bCs/>
                                    <w:color w:val="FFFFFF"/>
                                    <w:w w:val="95"/>
                                    <w:sz w:val="44"/>
                                    <w:szCs w:val="44"/>
                                    <w:lang w:val="en-US" w:eastAsia="zh-CN"/>
                                  </w:rPr>
                                  <w:t>写码</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7.</w:t>
                                </w:r>
                                <w:r>
                                  <w:rPr>
                                    <w:rFonts w:hint="eastAsia" w:ascii="楷体" w:hAnsi="楷体" w:eastAsia="楷体" w:cs="楷体"/>
                                    <w:b/>
                                    <w:bCs/>
                                    <w:color w:val="FFFFFF"/>
                                    <w:w w:val="95"/>
                                    <w:sz w:val="44"/>
                                    <w:szCs w:val="44"/>
                                    <w:lang w:val="en-US" w:eastAsia="zh-CN"/>
                                  </w:rPr>
                                  <w:t>时间</w:t>
                                </w:r>
                              </w:p>
                            </w:txbxContent>
                          </wps:txbx>
                          <wps:bodyPr lIns="0" tIns="0" rIns="0" bIns="0" upright="1"/>
                        </wps:wsp>
                        <wps:wsp>
                          <wps:cNvPr id="914" name="文本框 429"/>
                          <wps:cNvSpPr txBox="1"/>
                          <wps:spPr>
                            <a:xfrm>
                              <a:off x="2957" y="327"/>
                              <a:ext cx="1994" cy="2311"/>
                            </a:xfrm>
                            <a:prstGeom prst="rect">
                              <a:avLst/>
                            </a:prstGeom>
                            <a:noFill/>
                            <a:ln>
                              <a:noFill/>
                            </a:ln>
                          </wps:spPr>
                          <wps:txbx>
                            <w:txbxContent>
                              <w:p>
                                <w:pPr>
                                  <w:spacing w:before="0" w:line="439" w:lineRule="exact"/>
                                  <w:ind w:left="0" w:right="0" w:firstLine="0"/>
                                  <w:jc w:val="left"/>
                                  <w:rPr>
                                    <w:rFonts w:hint="default" w:ascii="楷体" w:hAnsi="楷体" w:eastAsia="楷体" w:cs="楷体"/>
                                    <w:sz w:val="44"/>
                                    <w:szCs w:val="44"/>
                                  </w:rPr>
                                </w:pPr>
                                <w:r>
                                  <w:rPr>
                                    <w:rFonts w:ascii="楷体"/>
                                    <w:b/>
                                    <w:color w:val="FFFFFF"/>
                                    <w:w w:val="95"/>
                                    <w:sz w:val="44"/>
                                  </w:rPr>
                                  <w:t>2.English</w:t>
                                </w:r>
                              </w:p>
                              <w:p>
                                <w:pPr>
                                  <w:spacing w:before="48"/>
                                  <w:ind w:left="0" w:right="0" w:firstLine="0"/>
                                  <w:jc w:val="left"/>
                                  <w:rPr>
                                    <w:rFonts w:hint="default" w:ascii="楷体" w:hAnsi="楷体" w:eastAsia="楷体" w:cs="楷体"/>
                                    <w:sz w:val="44"/>
                                    <w:szCs w:val="44"/>
                                  </w:rPr>
                                </w:pPr>
                                <w:r>
                                  <w:rPr>
                                    <w:rFonts w:hint="default" w:ascii="楷体" w:hAnsi="楷体" w:eastAsia="楷体" w:cs="楷体"/>
                                    <w:b/>
                                    <w:bCs/>
                                    <w:color w:val="FFFFFF"/>
                                    <w:sz w:val="44"/>
                                    <w:szCs w:val="44"/>
                                  </w:rPr>
                                  <w:t>4.模式</w:t>
                                </w:r>
                              </w:p>
                              <w:p>
                                <w:pPr>
                                  <w:spacing w:before="48"/>
                                  <w:ind w:left="0" w:right="0" w:firstLine="0"/>
                                  <w:jc w:val="left"/>
                                  <w:rPr>
                                    <w:rFonts w:hint="eastAsia" w:ascii="楷体" w:hAnsi="楷体" w:eastAsia="楷体" w:cs="楷体"/>
                                    <w:sz w:val="44"/>
                                    <w:szCs w:val="44"/>
                                    <w:lang w:val="en-US" w:eastAsia="zh-CN"/>
                                  </w:rPr>
                                </w:pPr>
                                <w:r>
                                  <w:rPr>
                                    <w:rFonts w:hint="default" w:ascii="楷体" w:hAnsi="楷体" w:eastAsia="楷体" w:cs="楷体"/>
                                    <w:b/>
                                    <w:bCs/>
                                    <w:color w:val="FFFFFF"/>
                                    <w:sz w:val="44"/>
                                    <w:szCs w:val="44"/>
                                  </w:rPr>
                                  <w:t>6.</w:t>
                                </w:r>
                                <w:r>
                                  <w:rPr>
                                    <w:rFonts w:hint="eastAsia" w:ascii="楷体" w:hAnsi="楷体" w:eastAsia="楷体" w:cs="楷体"/>
                                    <w:b/>
                                    <w:bCs/>
                                    <w:color w:val="FFFFFF"/>
                                    <w:sz w:val="44"/>
                                    <w:szCs w:val="44"/>
                                    <w:lang w:val="en-US" w:eastAsia="zh-CN"/>
                                  </w:rPr>
                                  <w:t>测试</w:t>
                                </w:r>
                              </w:p>
                              <w:p>
                                <w:pPr>
                                  <w:spacing w:before="48"/>
                                  <w:ind w:left="0" w:right="0" w:firstLine="0"/>
                                  <w:jc w:val="left"/>
                                  <w:rPr>
                                    <w:rFonts w:hint="default" w:ascii="楷体" w:hAnsi="楷体" w:eastAsia="楷体" w:cs="楷体"/>
                                    <w:sz w:val="44"/>
                                    <w:szCs w:val="44"/>
                                  </w:rPr>
                                </w:pPr>
                                <w:r>
                                  <w:rPr>
                                    <w:rFonts w:hint="default" w:ascii="楷体" w:hAnsi="楷体" w:eastAsia="楷体" w:cs="楷体"/>
                                    <w:b/>
                                    <w:bCs/>
                                    <w:color w:val="FFFFFF"/>
                                    <w:sz w:val="44"/>
                                    <w:szCs w:val="44"/>
                                  </w:rPr>
                                  <w:t>8.配置</w:t>
                                </w:r>
                              </w:p>
                            </w:txbxContent>
                          </wps:txbx>
                          <wps:bodyPr lIns="0" tIns="0" rIns="0" bIns="0" upright="1"/>
                        </wps:wsp>
                      </wpg:grpSp>
                    </wpg:wgp>
                  </a:graphicData>
                </a:graphic>
              </wp:inline>
            </w:drawing>
          </mc:Choice>
          <mc:Fallback>
            <w:pict>
              <v:group id="组合 342" o:spid="_x0000_s1026" o:spt="203" style="height:160pt;width:300.75pt;" coordsize="6015,3200" o:gfxdata="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">
                <o:lock v:ext="edit" aspectratio="f"/>
                <v:group id="组合 343" o:spid="_x0000_s1026" o:spt="203" style="position:absolute;left:8;top:7;height:3192;width:6000;" coordorigin="8,7" coordsize="6000,3192"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shape id="任意多边形 344" o:spid="_x0000_s1026" o:spt="100" style="position:absolute;left:8;top:7;height:3192;width:6000;" fillcolor="#00AFEF" filled="t" stroked="f" coordsize="6000,3192" o:gfxdata="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5NersAAADc&#10;AAAADwAAAAAAAAABACAAAAAiAAAAZHJzL2Rvd25yZXYueG1sUEsBAhQAFAAAAAgAh07iQDMvBZ47&#10;AAAAOQAAABAAAAAAAAAAAQAgAAAACgEAAGRycy9zaGFwZXhtbC54bWxQSwUGAAAAAAYABgBbAQAA&#10;tAMAAAAA&#10;" path="m5467,3192l532,3192,460,3187,390,3173,325,3150,263,3119,206,3081,155,3036,110,2984,72,2928,41,2866,18,2801,4,2732,0,2659,0,533,4,461,18,391,41,325,72,264,110,207,155,156,206,111,263,73,325,42,390,19,460,5,532,0,5467,0,5539,5,5608,19,5674,42,5736,73,5792,111,5843,156,5888,207,5927,264,5958,325,5980,391,5995,461,6000,533,6000,2659,5995,2732,5980,2801,5958,2866,5927,2928,5888,2984,5843,3036,5792,3081,5736,3119,5674,3150,5608,3173,5539,3187,5467,3192xe">
                    <v:fill on="t" focussize="0,0"/>
                    <v:stroke on="f"/>
                    <v:imagedata o:title=""/>
                    <o:lock v:ext="edit" aspectratio="f"/>
                  </v:shape>
                </v:group>
                <v:group id="组合 345" o:spid="_x0000_s1026" o:spt="203" style="position:absolute;left:0;top:0;height:3200;width:6015;" coordsize="6015,3200"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任意多边形 346" o:spid="_x0000_s1026" o:spt="100" style="position:absolute;left:0;top:0;height:3200;width:6015;" fillcolor="#000000" filled="t" stroked="f" coordsize="6015,3200" o:gfxdata="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BvlrvQAA&#10;ANwAAAAPAAAAAAAAAAEAIAAAACIAAABkcnMvZG93bnJldi54bWxQSwECFAAUAAAACACHTuJAMy8F&#10;njsAAAA5AAAAEAAAAAAAAAABACAAAAAMAQAAZHJzL3NoYXBleG1sLnhtbFBLBQYAAAAABgAGAFsB&#10;AAC2AwAAAAA=&#10;" path="m459,20l391,20,404,0,472,0,459,20xe">
                    <v:fill on="t" focussize="0,0"/>
                    <v:stroke on="f"/>
                    <v:imagedata o:title=""/>
                    <o:lock v:ext="edit" aspectratio="f"/>
                  </v:shape>
                  <v:shape id="任意多边形 347" o:spid="_x0000_s1026" o:spt="100" style="position:absolute;left:0;top:0;height:3200;width:6015;" fillcolor="#000000" filled="t" stroked="f" coordsize="6015,3200" o:gfxdata="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1GccvQAA&#10;ANwAAAAPAAAAAAAAAAEAIAAAACIAAABkcnMvZG93bnJldi54bWxQSwECFAAUAAAACACHTuJAMy8F&#10;njsAAAA5AAAAEAAAAAAAAAABACAAAAAMAQAAZHJzL3NoYXBleG1sLnhtbFBLBQYAAAAABgAGAFsB&#10;AAC2AwAAAAA=&#10;" path="m5623,20l5555,20,5542,0,5610,0,5623,20xe">
                    <v:fill on="t" focussize="0,0"/>
                    <v:stroke on="f"/>
                    <v:imagedata o:title=""/>
                    <o:lock v:ext="edit" aspectratio="f"/>
                  </v:shape>
                  <v:shape id="任意多边形 348" o:spid="_x0000_s1026" o:spt="100" style="position:absolute;left:0;top:0;height:3200;width:6015;" fillcolor="#000000" filled="t" stroked="f" coordsize="6015,3200" o:gfxdata="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MKHvQAA&#10;ANwAAAAPAAAAAAAAAAEAIAAAACIAAABkcnMvZG93bnJldi54bWxQSwECFAAUAAAACACHTuJAMy8F&#10;njsAAAA5AAAAEAAAAAAAAAABACAAAAAMAQAAZHJzL3NoYXBleG1sLnhtbFBLBQYAAAAABgAGAFsB&#10;AAC2AwAAAAA=&#10;" path="m371,40l329,40,341,20,383,20,371,40xe">
                    <v:fill on="t" focussize="0,0"/>
                    <v:stroke on="f"/>
                    <v:imagedata o:title=""/>
                    <o:lock v:ext="edit" aspectratio="f"/>
                  </v:shape>
                  <v:shape id="任意多边形 349" o:spid="_x0000_s1026" o:spt="100" style="position:absolute;left:0;top:0;height:3200;width:6015;" fillcolor="#000000" filled="t" stroked="f" coordsize="6015,3200" o:gfxdata="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WvO8AAAA&#10;3AAAAA8AAAAAAAAAAQAgAAAAIgAAAGRycy9kb3ducmV2LnhtbFBLAQIUABQAAAAIAIdO4kAzLwWe&#10;OwAAADkAAAAQAAAAAAAAAAEAIAAAAAsBAABkcnMvc2hhcGV4bWwueG1sUEsFBgAAAAAGAAYAWwEA&#10;ALUDAAAAAA==&#10;" path="m5685,40l5644,40,5631,20,5673,20,5685,40xe">
                    <v:fill on="t" focussize="0,0"/>
                    <v:stroke on="f"/>
                    <v:imagedata o:title=""/>
                    <o:lock v:ext="edit" aspectratio="f"/>
                  </v:shape>
                  <v:shape id="任意多边形 350" o:spid="_x0000_s1026" o:spt="100" style="position:absolute;left:0;top:0;height:3200;width:6015;" fillcolor="#000000" filled="t" stroked="f" coordsize="6015,3200" o:gfxdata="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9/2i8AAAA&#10;3AAAAA8AAAAAAAAAAQAgAAAAIgAAAGRycy9kb3ducmV2LnhtbFBLAQIUABQAAAAIAIdO4kAzLwWe&#10;OwAAADkAAAAQAAAAAAAAAAEAIAAAAAsBAABkcnMvc2hhcGV4bWwueG1sUEsFBgAAAAAGAAYAWwEA&#10;ALUDAAAAAA==&#10;" path="m323,60l282,60,294,40,335,40,323,60xe">
                    <v:fill on="t" focussize="0,0"/>
                    <v:stroke on="f"/>
                    <v:imagedata o:title=""/>
                    <o:lock v:ext="edit" aspectratio="f"/>
                  </v:shape>
                  <v:shape id="任意多边形 351" o:spid="_x0000_s1026" o:spt="100" style="position:absolute;left:0;top:0;height:3200;width:6015;" fillcolor="#000000" filled="t" stroked="f" coordsize="6015,3200" o:gfxdata="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YR+8AAAA&#10;3AAAAA8AAAAAAAAAAQAgAAAAIgAAAGRycy9kb3ducmV2LnhtbFBLAQIUABQAAAAIAIdO4kAzLwWe&#10;OwAAADkAAAAQAAAAAAAAAAEAIAAAAAsBAABkcnMvc2hhcGV4bWwueG1sUEsFBgAAAAAGAAYAWwEA&#10;ALUDAAAAAA==&#10;" path="m5733,60l5691,60,5679,40,5721,40,5733,60xe">
                    <v:fill on="t" focussize="0,0"/>
                    <v:stroke on="f"/>
                    <v:imagedata o:title=""/>
                    <o:lock v:ext="edit" aspectratio="f"/>
                  </v:shape>
                  <v:shape id="任意多边形 352" o:spid="_x0000_s1026" o:spt="100" style="position:absolute;left:0;top:0;height:3200;width:6015;" fillcolor="#000000" filled="t" stroked="f" coordsize="6015,3200" o:gfxdata="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8SEvQAA&#10;ANwAAAAPAAAAAAAAAAEAIAAAACIAAABkcnMvZG93bnJldi54bWxQSwECFAAUAAAACACHTuJAMy8F&#10;njsAAAA5AAAAEAAAAAAAAAABACAAAAAMAQAAZHJzL3NoYXBleG1sLnhtbFBLBQYAAAAABgAGAFsB&#10;AAC2AwAAAAA=&#10;" path="m278,80l248,80,259,60,289,60,278,80xe">
                    <v:fill on="t" focussize="0,0"/>
                    <v:stroke on="f"/>
                    <v:imagedata o:title=""/>
                    <o:lock v:ext="edit" aspectratio="f"/>
                  </v:shape>
                  <v:shape id="任意多边形 353" o:spid="_x0000_s1026" o:spt="100" style="position:absolute;left:0;top:0;height:3200;width:6015;" fillcolor="#000000" filled="t" stroked="f" coordsize="6015,3200" o:gfxdata="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8UPa5AAAA3AAA&#10;AA8AAAAAAAAAAQAgAAAAIgAAAGRycy9kb3ducmV2LnhtbFBLAQIUABQAAAAIAIdO4kAzLwWeOwAA&#10;ADkAAAAQAAAAAAAAAAEAIAAAAAgBAABkcnMvc2hhcGV4bWwueG1sUEsFBgAAAAAGAAYAWwEAALID&#10;AAAAAA==&#10;" path="m5766,80l5737,80,5725,60,5755,60,5766,80xe">
                    <v:fill on="t" focussize="0,0"/>
                    <v:stroke on="f"/>
                    <v:imagedata o:title=""/>
                    <o:lock v:ext="edit" aspectratio="f"/>
                  </v:shape>
                  <v:shape id="任意多边形 354" o:spid="_x0000_s1026" o:spt="100" style="position:absolute;left:0;top:0;height:3200;width:6015;" fillcolor="#000000" filled="t" stroked="f" coordsize="6015,3200" o:gfxdata="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PVtvQAA&#10;ANwAAAAPAAAAAAAAAAEAIAAAACIAAABkcnMvZG93bnJldi54bWxQSwECFAAUAAAACACHTuJAMy8F&#10;njsAAAA5AAAAEAAAAAAAAAABACAAAAAMAQAAZHJzL3NoYXBleG1sLnhtbFBLBQYAAAAABgAGAFsB&#10;AAC2AwAAAAA=&#10;" path="m246,100l216,100,227,80,257,80,246,100xe">
                    <v:fill on="t" focussize="0,0"/>
                    <v:stroke on="f"/>
                    <v:imagedata o:title=""/>
                    <o:lock v:ext="edit" aspectratio="f"/>
                  </v:shape>
                  <v:shape id="任意多边形 355" o:spid="_x0000_s1026" o:spt="100" style="position:absolute;left:0;top:0;height:3200;width:6015;" fillcolor="#000000" filled="t" stroked="f" coordsize="6015,3200" o:gfxdata="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ML425AAAA3AAA&#10;AA8AAAAAAAAAAQAgAAAAIgAAAGRycy9kb3ducmV2LnhtbFBLAQIUABQAAAAIAIdO4kAzLwWeOwAA&#10;ADkAAAAQAAAAAAAAAAEAIAAAAAgBAABkcnMvc2hhcGV4bWwueG1sUEsFBgAAAAAGAAYAWwEAALID&#10;AAAAAA==&#10;" path="m5798,100l5769,100,5758,80,5788,80,5798,100xe">
                    <v:fill on="t" focussize="0,0"/>
                    <v:stroke on="f"/>
                    <v:imagedata o:title=""/>
                    <o:lock v:ext="edit" aspectratio="f"/>
                  </v:shape>
                  <v:shape id="任意多边形 356" o:spid="_x0000_s1026" o:spt="100" style="position:absolute;left:0;top:0;height:3200;width:6015;" fillcolor="#000000" filled="t" stroked="f" coordsize="6015,3200" o:gfxdata="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IoWvQAA&#10;ANwAAAAPAAAAAAAAAAEAIAAAACIAAABkcnMvZG93bnJldi54bWxQSwECFAAUAAAACACHTuJAMy8F&#10;njsAAAA5AAAAEAAAAAAAAAABACAAAAAMAQAAZHJzL3NoYXBleG1sLnhtbFBLBQYAAAAABgAGAFsB&#10;AAC2AwAAAAA=&#10;" path="m215,120l196,120,206,100,226,100,215,120xe">
                    <v:fill on="t" focussize="0,0"/>
                    <v:stroke on="f"/>
                    <v:imagedata o:title=""/>
                    <o:lock v:ext="edit" aspectratio="f"/>
                  </v:shape>
                  <v:shape id="任意多边形 357" o:spid="_x0000_s1026" o:spt="100" style="position:absolute;left:0;top:0;height:3200;width:6015;" fillcolor="#000000" filled="t" stroked="f" coordsize="6015,3200" o:gfxdata="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hRhvQAA&#10;ANwAAAAPAAAAAAAAAAEAIAAAACIAAABkcnMvZG93bnJldi54bWxQSwECFAAUAAAACACHTuJAMy8F&#10;njsAAAA5AAAAEAAAAAAAAAABACAAAAAMAQAAZHJzL3NoYXBleG1sLnhtbFBLBQYAAAAABgAGAFsB&#10;AAC2AwAAAAA=&#10;" path="m5819,120l5799,120,5789,100,5808,100,5819,120xe">
                    <v:fill on="t" focussize="0,0"/>
                    <v:stroke on="f"/>
                    <v:imagedata o:title=""/>
                    <o:lock v:ext="edit" aspectratio="f"/>
                  </v:shape>
                  <v:shape id="任意多边形 358" o:spid="_x0000_s1026" o:spt="100" style="position:absolute;left:0;top:0;height:3200;width:6015;" fillcolor="#000000" filled="t" stroked="f" coordsize="6015,3200" o:gfxdata="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sfq8AAAA&#10;3AAAAA8AAAAAAAAAAQAgAAAAIgAAAGRycy9kb3ducmV2LnhtbFBLAQIUABQAAAAIAIdO4kAzLwWe&#10;OwAAADkAAAAQAAAAAAAAAAEAIAAAAAsBAABkcnMvc2hhcGV4bWwueG1sUEsFBgAAAAAGAAYAWwEA&#10;ALUDAAAAAA==&#10;" path="m196,140l167,140,177,120,206,120,196,140xe">
                    <v:fill on="t" focussize="0,0"/>
                    <v:stroke on="f"/>
                    <v:imagedata o:title=""/>
                    <o:lock v:ext="edit" aspectratio="f"/>
                  </v:shape>
                  <v:shape id="任意多边形 359" o:spid="_x0000_s1026" o:spt="100" style="position:absolute;left:0;top:0;height:3200;width:6015;" fillcolor="#000000" filled="t" stroked="f" coordsize="6015,3200" o:gfxdata="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mOvQAA&#10;ANwAAAAPAAAAAAAAAAEAIAAAACIAAABkcnMvZG93bnJldi54bWxQSwECFAAUAAAACACHTuJAMy8F&#10;njsAAAA5AAAAEAAAAAAAAAABACAAAAAMAQAAZHJzL3NoYXBleG1sLnhtbFBLBQYAAAAABgAGAFsB&#10;AAC2AwAAAAA=&#10;" path="m5848,140l5819,140,5809,120,5838,120,5848,140xe">
                    <v:fill on="t" focussize="0,0"/>
                    <v:stroke on="f"/>
                    <v:imagedata o:title=""/>
                    <o:lock v:ext="edit" aspectratio="f"/>
                  </v:shape>
                  <v:shape id="任意多边形 360" o:spid="_x0000_s1026" o:spt="100" style="position:absolute;left:0;top:0;height:3200;width:6015;" fillcolor="#000000" filled="t" stroked="f" coordsize="6015,3200" o:gfxdata="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7jBW8AAAA&#10;3AAAAA8AAAAAAAAAAQAgAAAAIgAAAGRycy9kb3ducmV2LnhtbFBLAQIUABQAAAAIAIdO4kAzLwWe&#10;OwAAADkAAAAQAAAAAAAAAAEAIAAAAAsBAABkcnMvc2hhcGV4bWwueG1sUEsFBgAAAAAGAAYAWwEA&#10;ALUDAAAAAA==&#10;" path="m168,160l149,160,158,140,177,140,168,160xe">
                    <v:fill on="t" focussize="0,0"/>
                    <v:stroke on="f"/>
                    <v:imagedata o:title=""/>
                    <o:lock v:ext="edit" aspectratio="f"/>
                  </v:shape>
                  <v:shape id="任意多边形 361" o:spid="_x0000_s1026" o:spt="100" style="position:absolute;left:0;top:0;height:3200;width:6015;" fillcolor="#000000" filled="t" stroked="f" coordsize="6015,3200" o:gfxdata="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pEmK8AAAA&#10;3AAAAA8AAAAAAAAAAQAgAAAAIgAAAGRycy9kb3ducmV2LnhtbFBLAQIUABQAAAAIAIdO4kAzLwWe&#10;OwAAADkAAAAQAAAAAAAAAAEAIAAAAAsBAABkcnMvc2hhcGV4bWwueG1sUEsFBgAAAAAGAAYAWwEA&#10;ALUDAAAAAA==&#10;" path="m5866,160l5846,160,5837,140,5857,140,5866,160xe">
                    <v:fill on="t" focussize="0,0"/>
                    <v:stroke on="f"/>
                    <v:imagedata o:title=""/>
                    <o:lock v:ext="edit" aspectratio="f"/>
                  </v:shape>
                  <v:shape id="任意多边形 362" o:spid="_x0000_s1026" o:spt="100" style="position:absolute;left:0;top:0;height:3200;width:6015;" fillcolor="#000000" filled="t" stroked="f" coordsize="6015,3200" o:gfxdata="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bf5vQAA&#10;ANwAAAAPAAAAAAAAAAEAIAAAACIAAABkcnMvZG93bnJldi54bWxQSwECFAAUAAAACACHTuJAMy8F&#10;njsAAAA5AAAAEAAAAAAAAAABACAAAAAMAQAAZHJzL3NoYXBleG1sLnhtbFBLBQYAAAAABgAGAFsB&#10;AAC2AwAAAAA=&#10;" path="m151,180l131,180,140,160,160,160,151,180xe">
                    <v:fill on="t" focussize="0,0"/>
                    <v:stroke on="f"/>
                    <v:imagedata o:title=""/>
                    <o:lock v:ext="edit" aspectratio="f"/>
                  </v:shape>
                  <v:shape id="任意多边形 363" o:spid="_x0000_s1026" o:spt="100" style="position:absolute;left:0;top:0;height:3200;width:6015;" fillcolor="#000000" filled="t" stroked="f" coordsize="6015,3200" o:gfxdata="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6I4u5AAAA3AAA&#10;AA8AAAAAAAAAAQAgAAAAIgAAAGRycy9kb3ducmV2LnhtbFBLAQIUABQAAAAIAIdO4kAzLwWeOwAA&#10;ADkAAAAQAAAAAAAAAAEAIAAAAAgBAABkcnMvc2hhcGV4bWwueG1sUEsFBgAAAAAGAAYAWwEAALID&#10;AAAAAA==&#10;" path="m5883,180l5864,180,5855,160,5875,160,5883,180xe">
                    <v:fill on="t" focussize="0,0"/>
                    <v:stroke on="f"/>
                    <v:imagedata o:title=""/>
                    <o:lock v:ext="edit" aspectratio="f"/>
                  </v:shape>
                  <v:shape id="任意多边形 364" o:spid="_x0000_s1026" o:spt="100" style="position:absolute;left:0;top:0;height:3200;width:6015;" fillcolor="#000000" filled="t" stroked="f" coordsize="6015,3200" o:gfxdata="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doYQvQAA&#10;ANwAAAAPAAAAAAAAAAEAIAAAACIAAABkcnMvZG93bnJldi54bWxQSwECFAAUAAAACACHTuJAMy8F&#10;njsAAAA5AAAAEAAAAAAAAAABACAAAAAMAQAAZHJzL3NoYXBleG1sLnhtbFBLBQYAAAAABgAGAFsB&#10;AAC2AwAAAAA=&#10;" path="m134,200l115,200,123,180,143,180,134,200xe">
                    <v:fill on="t" focussize="0,0"/>
                    <v:stroke on="f"/>
                    <v:imagedata o:title=""/>
                    <o:lock v:ext="edit" aspectratio="f"/>
                  </v:shape>
                  <v:shape id="任意多边形 365" o:spid="_x0000_s1026" o:spt="100" style="position:absolute;left:0;top:0;height:3200;width:6015;" fillcolor="#000000" filled="t" stroked="f" coordsize="6015,3200" o:gfxdata="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VuVC5AAAA3AAA&#10;AA8AAAAAAAAAAQAgAAAAIgAAAGRycy9kb3ducmV2LnhtbFBLAQIUABQAAAAIAIdO4kAzLwWeOwAA&#10;ADkAAAAQAAAAAAAAAAEAIAAAAAgBAABkcnMvc2hhcGV4bWwueG1sUEsFBgAAAAAGAAYAWwEAALID&#10;AAAAAA==&#10;" path="m5900,200l5880,200,5872,180,5892,180,5900,200xe">
                    <v:fill on="t" focussize="0,0"/>
                    <v:stroke on="f"/>
                    <v:imagedata o:title=""/>
                    <o:lock v:ext="edit" aspectratio="f"/>
                  </v:shape>
                  <v:shape id="任意多边形 366" o:spid="_x0000_s1026" o:spt="100" style="position:absolute;left:0;top:0;height:3200;width:6015;" fillcolor="#000000" filled="t" stroked="f" coordsize="6015,3200" o:gfxdata="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2RzLvQAA&#10;ANwAAAAPAAAAAAAAAAEAIAAAACIAAABkcnMvZG93bnJldi54bWxQSwECFAAUAAAACACHTuJAMy8F&#10;njsAAAA5AAAAEAAAAAAAAAABACAAAAAMAQAAZHJzL3NoYXBleG1sLnhtbFBLBQYAAAAABgAGAFsB&#10;AAC2AwAAAAA=&#10;" path="m119,220l99,220,107,200,127,200,119,220xe">
                    <v:fill on="t" focussize="0,0"/>
                    <v:stroke on="f"/>
                    <v:imagedata o:title=""/>
                    <o:lock v:ext="edit" aspectratio="f"/>
                  </v:shape>
                  <v:shape id="任意多边形 367" o:spid="_x0000_s1026" o:spt="100" style="position:absolute;left:0;top:0;height:3200;width:6015;" fillcolor="#000000" filled="t" stroked="f" coordsize="6015,3200" o:gfxdata="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C4K8vQAA&#10;ANwAAAAPAAAAAAAAAAEAIAAAACIAAABkcnMvZG93bnJldi54bWxQSwECFAAUAAAACACHTuJAMy8F&#10;njsAAAA5AAAAEAAAAAAAAAABACAAAAAMAQAAZHJzL3NoYXBleG1sLnhtbFBLBQYAAAAABgAGAFsB&#10;AAC2AwAAAAA=&#10;" path="m5915,220l5896,220,5888,200,5908,200,5915,220xe">
                    <v:fill on="t" focussize="0,0"/>
                    <v:stroke on="f"/>
                    <v:imagedata o:title=""/>
                    <o:lock v:ext="edit" aspectratio="f"/>
                  </v:shape>
                  <v:shape id="任意多边形 368" o:spid="_x0000_s1026" o:spt="100" style="position:absolute;left:0;top:0;height:3200;width:6015;" fillcolor="#000000" filled="t" stroked="f" coordsize="6015,3200" o:gfxdata="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Jye8AAAA&#10;3AAAAA8AAAAAAAAAAQAgAAAAIgAAAGRycy9kb3ducmV2LnhtbFBLAQIUABQAAAAIAIdO4kAzLwWe&#10;OwAAADkAAAAQAAAAAAAAAAEAIAAAAAsBAABkcnMvc2hhcGV4bWwueG1sUEsFBgAAAAAGAAYAWwEA&#10;ALUDAAAAAA==&#10;" path="m104,240l85,240,92,220,112,220,104,240xe">
                    <v:fill on="t" focussize="0,0"/>
                    <v:stroke on="f"/>
                    <v:imagedata o:title=""/>
                    <o:lock v:ext="edit" aspectratio="f"/>
                  </v:shape>
                  <v:shape id="任意多边形 369" o:spid="_x0000_s1026" o:spt="100" style="position:absolute;left:0;top:0;height:3200;width:6015;" fillcolor="#000000" filled="t" stroked="f" coordsize="6015,3200" o:gfxdata="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v1O8AAAA&#10;3AAAAA8AAAAAAAAAAQAgAAAAIgAAAGRycy9kb3ducmV2LnhtbFBLAQIUABQAAAAIAIdO4kAzLwWe&#10;OwAAADkAAAAQAAAAAAAAAAEAIAAAAAsBAABkcnMvc2hhcGV4bWwueG1sUEsFBgAAAAAGAAYAWwEA&#10;ALUDAAAAAA==&#10;" path="m5930,240l5910,240,5903,220,5923,220,5930,240xe">
                    <v:fill on="t" focussize="0,0"/>
                    <v:stroke on="f"/>
                    <v:imagedata o:title=""/>
                    <o:lock v:ext="edit" aspectratio="f"/>
                  </v:shape>
                  <v:shape id="任意多边形 370" o:spid="_x0000_s1026" o:spt="100" style="position:absolute;left:0;top:0;height:3200;width:6015;" fillcolor="#000000" filled="t" stroked="f" coordsize="6015,3200" o:gfxdata="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4hrIvQAA&#10;ANwAAAAPAAAAAAAAAAEAIAAAACIAAABkcnMvZG93bnJldi54bWxQSwECFAAUAAAACACHTuJAMy8F&#10;njsAAAA5AAAAEAAAAAAAAAABACAAAAAMAQAAZHJzL3NoYXBleG1sLnhtbFBLBQYAAAAABgAGAFsB&#10;AAC2AwAAAAA=&#10;" path="m78,280l65,280,71,260,78,240,97,240,91,260,84,260,78,280xe">
                    <v:fill on="t" focussize="0,0"/>
                    <v:stroke on="f"/>
                    <v:imagedata o:title=""/>
                    <o:lock v:ext="edit" aspectratio="f"/>
                  </v:shape>
                  <v:shape id="任意多边形 371" o:spid="_x0000_s1026" o:spt="100" style="position:absolute;left:0;top:0;height:3200;width:6015;" fillcolor="#000000" filled="t" stroked="f" coordsize="6015,3200" o:gfxdata="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whL+8AAAA&#10;3AAAAA8AAAAAAAAAAQAgAAAAIgAAAGRycy9kb3ducmV2LnhtbFBLAQIUABQAAAAIAIdO4kAzLwWe&#10;OwAAADkAAAAQAAAAAAAAAAEAIAAAAAsBAABkcnMvc2hhcGV4bWwueG1sUEsFBgAAAAAGAAYAWwEA&#10;ALUDAAAAAA==&#10;" path="m5950,280l5937,280,5930,260,5924,260,5917,240,5937,240,5943,260,5950,280xe">
                    <v:fill on="t" focussize="0,0"/>
                    <v:stroke on="f"/>
                    <v:imagedata o:title=""/>
                    <o:lock v:ext="edit" aspectratio="f"/>
                  </v:shape>
                  <v:shape id="任意多边形 372" o:spid="_x0000_s1026" o:spt="100" style="position:absolute;left:0;top:0;height:3200;width:6015;" fillcolor="#000000" filled="t" stroked="f" coordsize="6015,3200" o:gfxdata="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fCEkvQAA&#10;ANwAAAAPAAAAAAAAAAEAIAAAACIAAABkcnMvZG93bnJldi54bWxQSwECFAAUAAAACACHTuJAMy8F&#10;njsAAAA5AAAAEAAAAAAAAAABACAAAAAMAQAAZHJzL3NoYXBleG1sLnhtbFBLBQYAAAAABgAGAFsB&#10;AAC2AwAAAAA=&#10;" path="m72,300l53,300,59,280,78,280,72,300xe">
                    <v:fill on="t" focussize="0,0"/>
                    <v:stroke on="f"/>
                    <v:imagedata o:title=""/>
                    <o:lock v:ext="edit" aspectratio="f"/>
                  </v:shape>
                  <v:shape id="任意多边形 373" o:spid="_x0000_s1026" o:spt="100" style="position:absolute;left:0;top:0;height:3200;width:6015;" fillcolor="#000000" filled="t" stroked="f" coordsize="6015,3200" o:gfxdata="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jtVa5AAAA3AAA&#10;AA8AAAAAAAAAAQAgAAAAIgAAAGRycy9kb3ducmV2LnhtbFBLAQIUABQAAAAIAIdO4kAzLwWeOwAA&#10;ADkAAAAQAAAAAAAAAAEAIAAAAAgBAABkcnMvc2hhcGV4bWwueG1sUEsFBgAAAAAGAAYAWwEAALID&#10;AAAAAA==&#10;" path="m5962,300l5942,300,5936,280,5956,280,5962,300xe">
                    <v:fill on="t" focussize="0,0"/>
                    <v:stroke on="f"/>
                    <v:imagedata o:title=""/>
                    <o:lock v:ext="edit" aspectratio="f"/>
                  </v:shape>
                  <v:shape id="任意多边形 374" o:spid="_x0000_s1026" o:spt="100" style="position:absolute;left:0;top:0;height:3200;width:6015;" fillcolor="#000000" filled="t" stroked="f" coordsize="6015,3200" o:gfxdata="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xDNvQAA&#10;ANwAAAAPAAAAAAAAAAEAIAAAACIAAABkcnMvZG93bnJldi54bWxQSwECFAAUAAAACACHTuJAMy8F&#10;njsAAAA5AAAAEAAAAAAAAAABACAAAAAMAQAAZHJzL3NoYXBleG1sLnhtbFBLBQYAAAAABgAGAFsB&#10;AAC2AwAAAAA=&#10;" path="m51,340l37,340,42,320,47,300,67,300,61,320,56,320,51,340xe">
                    <v:fill on="t" focussize="0,0"/>
                    <v:stroke on="f"/>
                    <v:imagedata o:title=""/>
                    <o:lock v:ext="edit" aspectratio="f"/>
                  </v:shape>
                  <v:shape id="任意多边形 375" o:spid="_x0000_s1026" o:spt="100" style="position:absolute;left:0;top:0;height:3200;width:6015;" fillcolor="#000000" filled="t" stroked="f" coordsize="6015,3200" o:gfxdata="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v5c+25AAAA3AAA&#10;AA8AAAAAAAAAAQAgAAAAIgAAAGRycy9kb3ducmV2LnhtbFBLAQIUABQAAAAIAIdO4kAzLwWeOwAA&#10;ADkAAAAQAAAAAAAAAAEAIAAAAAgBAABkcnMvc2hhcGV4bWwueG1sUEsFBgAAAAAGAAYAWwEAALID&#10;AAAAAA==&#10;" path="m5977,340l5963,340,5959,320,5954,320,5948,300,5967,300,5972,320,5977,340xe">
                    <v:fill on="t" focussize="0,0"/>
                    <v:stroke on="f"/>
                    <v:imagedata o:title=""/>
                    <o:lock v:ext="edit" aspectratio="f"/>
                  </v:shape>
                  <v:shape id="任意多边形 376" o:spid="_x0000_s1026" o:spt="100" style="position:absolute;left:0;top:0;height:3200;width:6015;" fillcolor="#000000" filled="t" stroked="f" coordsize="6015,3200" o:gfxdata="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tdZ2vQAA&#10;ANwAAAAPAAAAAAAAAAEAIAAAACIAAABkcnMvZG93bnJldi54bWxQSwECFAAUAAAACACHTuJAMy8F&#10;njsAAAA5AAAAEAAAAAAAAAABACAAAAAMAQAAZHJzL3NoYXBleG1sLnhtbFBLBQYAAAAABgAGAFsB&#10;AAC2AwAAAAA=&#10;" path="m42,360l28,360,33,340,47,340,42,360xe">
                    <v:fill on="t" focussize="0,0"/>
                    <v:stroke on="f"/>
                    <v:imagedata o:title=""/>
                    <o:lock v:ext="edit" aspectratio="f"/>
                  </v:shape>
                  <v:shape id="任意多边形 377" o:spid="_x0000_s1026" o:spt="100" style="position:absolute;left:0;top:0;height:3200;width:6015;" fillcolor="#000000" filled="t" stroked="f" coordsize="6015,3200" o:gfxdata="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dIAbsAAADc&#10;AAAADwAAAAAAAAABACAAAAAiAAAAZHJzL2Rvd25yZXYueG1sUEsBAhQAFAAAAAgAh07iQDMvBZ47&#10;AAAAOQAAABAAAAAAAAAAAQAgAAAACgEAAGRycy9zaGFwZXhtbC54bWxQSwUGAAAAAAYABgBbAQAA&#10;tAMAAAAA&#10;" path="m5986,360l5972,360,5968,340,5982,340,5986,360xe">
                    <v:fill on="t" focussize="0,0"/>
                    <v:stroke on="f"/>
                    <v:imagedata o:title=""/>
                    <o:lock v:ext="edit" aspectratio="f"/>
                  </v:shape>
                  <v:shape id="任意多边形 378" o:spid="_x0000_s1026" o:spt="100" style="position:absolute;left:0;top:0;height:3200;width:6015;" fillcolor="#000000" filled="t" stroked="f" coordsize="6015,3200" o:gfxdata="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r7Zq8AAAA&#10;3AAAAA8AAAAAAAAAAQAgAAAAIgAAAGRycy9kb3ducmV2LnhtbFBLAQIUABQAAAAIAIdO4kAzLwWe&#10;OwAAADkAAAAQAAAAAAAAAAEAIAAAAAsBAABkcnMvc2hhcGV4bWwueG1sUEsFBgAAAAAGAAYAWwEA&#10;ALUDAAAAAA==&#10;" path="m31,400l17,400,20,380,24,360,42,360,38,380,35,380,31,400xe">
                    <v:fill on="t" focussize="0,0"/>
                    <v:stroke on="f"/>
                    <v:imagedata o:title=""/>
                    <o:lock v:ext="edit" aspectratio="f"/>
                  </v:shape>
                  <v:shape id="任意多边形 379" o:spid="_x0000_s1026" o:spt="100" style="position:absolute;left:0;top:0;height:3200;width:6015;" fillcolor="#000000" filled="t" stroked="f" coordsize="6015,3200" o:gfxdata="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Cde68AAAA&#10;3AAAAA8AAAAAAAAAAQAgAAAAIgAAAGRycy9kb3ducmV2LnhtbFBLAQIUABQAAAAIAIdO4kAzLwWe&#10;OwAAADkAAAAQAAAAAAAAAAEAIAAAAAsBAABkcnMvc2hhcGV4bWwueG1sUEsFBgAAAAAGAAYAWwEA&#10;ALUDAAAAAA==&#10;" path="m5998,400l5983,400,5980,380,5976,380,5972,360,5991,360,5994,380,5998,400xe">
                    <v:fill on="t" focussize="0,0"/>
                    <v:stroke on="f"/>
                    <v:imagedata o:title=""/>
                    <o:lock v:ext="edit" aspectratio="f"/>
                  </v:shape>
                  <v:shape id="任意多边形 380" o:spid="_x0000_s1026" o:spt="100" style="position:absolute;left:0;top:0;height:3200;width:6015;" fillcolor="#000000" filled="t" stroked="f" coordsize="6015,3200" o:gfxdata="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O0HW8AAAA&#10;3AAAAA8AAAAAAAAAAQAgAAAAIgAAAGRycy9kb3ducmV2LnhtbFBLAQIUABQAAAAIAIdO4kAzLwWe&#10;OwAAADkAAAAQAAAAAAAAAAEAIAAAAAsBAABkcnMvc2hhcGV4bWwueG1sUEsFBgAAAAAGAAYAWwEA&#10;ALUDAAAAAA==&#10;" path="m23,440l8,440,11,420,14,400,31,400,28,420,26,420,23,440xe">
                    <v:fill on="t" focussize="0,0"/>
                    <v:stroke on="f"/>
                    <v:imagedata o:title=""/>
                    <o:lock v:ext="edit" aspectratio="f"/>
                  </v:shape>
                  <v:shape id="任意多边形 381" o:spid="_x0000_s1026" o:spt="100" style="position:absolute;left:0;top:0;height:3200;width:6015;" fillcolor="#000000" filled="t" stroked="f" coordsize="6015,3200" o:gfxdata="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xOArsAAADc&#10;AAAADwAAAAAAAAABACAAAAAiAAAAZHJzL2Rvd25yZXYueG1sUEsBAhQAFAAAAAgAh07iQDMvBZ47&#10;AAAAOQAAABAAAAAAAAAAAQAgAAAACgEAAGRycy9zaGFwZXhtbC54bWxQSwUGAAAAAAYABgBbAQAA&#10;tAMAAAAA&#10;" path="m6006,440l5992,440,5989,420,5986,420,5983,400,6001,400,6004,420,6006,440xe">
                    <v:fill on="t" focussize="0,0"/>
                    <v:stroke on="f"/>
                    <v:imagedata o:title=""/>
                    <o:lock v:ext="edit" aspectratio="f"/>
                  </v:shape>
                  <v:shape id="任意多边形 382" o:spid="_x0000_s1026" o:spt="100" style="position:absolute;left:0;top:0;height:3200;width:6015;" fillcolor="#000000" filled="t" stroked="f" coordsize="6015,3200" o:gfxdata="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OuZvQAA&#10;ANwAAAAPAAAAAAAAAAEAIAAAACIAAABkcnMvZG93bnJldi54bWxQSwECFAAUAAAACACHTuJAMy8F&#10;njsAAAA5AAAAEAAAAAAAAAABACAAAAAMAQAAZHJzL3NoYXBleG1sLnhtbFBLBQYAAAAABgAGAFsB&#10;AAC2AwAAAAA=&#10;" path="m18,480l3,480,4,460,6,440,21,440,19,460,18,480xe">
                    <v:fill on="t" focussize="0,0"/>
                    <v:stroke on="f"/>
                    <v:imagedata o:title=""/>
                    <o:lock v:ext="edit" aspectratio="f"/>
                  </v:shape>
                  <v:shape id="任意多边形 383" o:spid="_x0000_s1026" o:spt="100" style="position:absolute;left:0;top:0;height:3200;width:6015;" fillcolor="#000000" filled="t" stroked="f" coordsize="6015,3200" o:gfxdata="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Pf+u5AAAA3AAA&#10;AA8AAAAAAAAAAQAgAAAAIgAAAGRycy9kb3ducmV2LnhtbFBLAQIUABQAAAAIAIdO4kAzLwWeOwAA&#10;ADkAAAAQAAAAAAAAAAEAIAAAAAgBAABkcnMvc2hhcGV4bWwueG1sUEsFBgAAAAAGAAYAWwEAALID&#10;AAAAAA==&#10;" path="m6012,480l5997,480,5996,460,5994,440,6009,440,6010,460,6012,480xe">
                    <v:fill on="t" focussize="0,0"/>
                    <v:stroke on="f"/>
                    <v:imagedata o:title=""/>
                    <o:lock v:ext="edit" aspectratio="f"/>
                  </v:shape>
                  <v:shape id="任意多边形 384" o:spid="_x0000_s1026" o:spt="100" style="position:absolute;left:0;top:0;height:3200;width:6015;" fillcolor="#000000" filled="t" stroked="f" coordsize="6015,3200" o:gfxdata="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9pwvQAA&#10;ANwAAAAPAAAAAAAAAAEAIAAAACIAAABkcnMvZG93bnJldi54bWxQSwECFAAUAAAACACHTuJAMy8F&#10;njsAAAA5AAAAEAAAAAAAAAABACAAAAAMAQAAZHJzL3NoYXBleG1sLnhtbFBLBQYAAAAABgAGAFsB&#10;AAC2AwAAAAA=&#10;" path="m15,2680l0,2680,0,520,1,500,1,480,16,480,16,500,15,520,15,2680xe">
                    <v:fill on="t" focussize="0,0"/>
                    <v:stroke on="f"/>
                    <v:imagedata o:title=""/>
                    <o:lock v:ext="edit" aspectratio="f"/>
                  </v:shape>
                  <v:shape id="任意多边形 385" o:spid="_x0000_s1026" o:spt="100" style="position:absolute;left:0;top:0;height:3200;width:6015;" fillcolor="#000000" filled="t" stroked="f" coordsize="6015,3200" o:gfxdata="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g5TC5AAAA3AAA&#10;AA8AAAAAAAAAAQAgAAAAIgAAAGRycy9kb3ducmV2LnhtbFBLAQIUABQAAAAIAIdO4kAzLwWeOwAA&#10;ADkAAAAQAAAAAAAAAAEAIAAAAAgBAABkcnMvc2hhcGV4bWwueG1sUEsFBgAAAAAGAAYAWwEAALID&#10;AAAAAA==&#10;" path="m6012,2720l5997,2720,5998,2700,5999,2680,6000,2661,6000,520,5999,500,5998,480,6013,480,6014,500,6015,520,6015,2680,6014,2680,6013,2700,6012,2720xe">
                    <v:fill on="t" focussize="0,0"/>
                    <v:stroke on="f"/>
                    <v:imagedata o:title=""/>
                    <o:lock v:ext="edit" aspectratio="f"/>
                  </v:shape>
                  <v:shape id="任意多边形 386" o:spid="_x0000_s1026" o:spt="100" style="position:absolute;left:0;top:0;height:3200;width:6015;" fillcolor="#000000" filled="t" stroked="f" coordsize="6015,3200" o:gfxdata="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ECrvQAA&#10;ANwAAAAPAAAAAAAAAAEAIAAAACIAAABkcnMvZG93bnJldi54bWxQSwECFAAUAAAACACHTuJAMy8F&#10;njsAAAA5AAAAEAAAAAAAAAABACAAAAAMAQAAZHJzL3NoYXBleG1sLnhtbFBLBQYAAAAABgAGAFsB&#10;AAC2AwAAAAA=&#10;" path="m18,2720l3,2720,1,2700,1,2680,15,2680,15,2661,16,2680,16,2700,18,2720xe">
                    <v:fill on="t" focussize="0,0"/>
                    <v:stroke on="f"/>
                    <v:imagedata o:title=""/>
                    <o:lock v:ext="edit" aspectratio="f"/>
                  </v:shape>
                  <v:shape id="任意多边形 387" o:spid="_x0000_s1026" o:spt="100" style="position:absolute;left:0;top:0;height:3200;width:6015;" fillcolor="#000000" filled="t" stroked="f" coordsize="6015,3200" o:gfxdata="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t7cvQAA&#10;ANwAAAAPAAAAAAAAAAEAIAAAACIAAABkcnMvZG93bnJldi54bWxQSwECFAAUAAAACACHTuJAMy8F&#10;njsAAAA5AAAAEAAAAAAAAAABACAAAAAMAQAAZHJzL3NoYXBleG1sLnhtbFBLBQYAAAAABgAGAFsB&#10;AAC2AwAAAAA=&#10;" path="m26,2760l8,2760,6,2740,4,2720,19,2720,21,2740,23,2740,26,2760xe">
                    <v:fill on="t" focussize="0,0"/>
                    <v:stroke on="f"/>
                    <v:imagedata o:title=""/>
                    <o:lock v:ext="edit" aspectratio="f"/>
                  </v:shape>
                  <v:shape id="任意多边形 388" o:spid="_x0000_s1026" o:spt="100" style="position:absolute;left:0;top:0;height:3200;width:6015;" fillcolor="#000000" filled="t" stroked="f" coordsize="6015,3200" o:gfxdata="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tHvQAA&#10;ANwAAAAPAAAAAAAAAAEAIAAAACIAAABkcnMvZG93bnJldi54bWxQSwECFAAUAAAACACHTuJAMy8F&#10;njsAAAA5AAAAEAAAAAAAAAABACAAAAAMAQAAZHJzL3NoYXBleG1sLnhtbFBLBQYAAAAABgAGAFsB&#10;AAC2AwAAAAA=&#10;" path="m6006,2760l5989,2760,5992,2740,5994,2740,5996,2720,6010,2720,6009,2740,6006,2760xe">
                    <v:fill on="t" focussize="0,0"/>
                    <v:stroke on="f"/>
                    <v:imagedata o:title=""/>
                    <o:lock v:ext="edit" aspectratio="f"/>
                  </v:shape>
                  <v:shape id="任意多边形 389" o:spid="_x0000_s1026" o:spt="100" style="position:absolute;left:0;top:0;height:3200;width:6015;" fillcolor="#000000" filled="t" stroked="f" coordsize="6015,3200" o:gfxdata="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MzvQAA&#10;ANwAAAAPAAAAAAAAAAEAIAAAACIAAABkcnMvZG93bnJldi54bWxQSwECFAAUAAAACACHTuJAMy8F&#10;njsAAAA5AAAAEAAAAAAAAAABACAAAAAMAQAAZHJzL3NoYXBleG1sLnhtbFBLBQYAAAAABgAGAFsB&#10;AAC2AwAAAAA=&#10;" path="m35,2800l17,2800,14,2780,11,2760,25,2760,28,2780,31,2780,35,2800xe">
                    <v:fill on="t" focussize="0,0"/>
                    <v:stroke on="f"/>
                    <v:imagedata o:title=""/>
                    <o:lock v:ext="edit" aspectratio="f"/>
                  </v:shape>
                  <v:shape id="任意多边形 390" o:spid="_x0000_s1026" o:spt="100" style="position:absolute;left:0;top:0;height:3200;width:6015;" fillcolor="#000000" filled="t" stroked="f" coordsize="6015,3200" o:gfxdata="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0aovQAA&#10;ANwAAAAPAAAAAAAAAAEAIAAAACIAAABkcnMvZG93bnJldi54bWxQSwECFAAUAAAACACHTuJAMy8F&#10;njsAAAA5AAAAEAAAAAAAAAABACAAAAAMAQAAZHJzL3NoYXBleG1sLnhtbFBLBQYAAAAABgAGAFsB&#10;AAC2AwAAAAA=&#10;" path="m5998,2800l5980,2800,5983,2780,5986,2780,5989,2760,6004,2760,6001,2780,5998,2800xe">
                    <v:fill on="t" focussize="0,0"/>
                    <v:stroke on="f"/>
                    <v:imagedata o:title=""/>
                    <o:lock v:ext="edit" aspectratio="f"/>
                  </v:shape>
                  <v:shape id="任意多边形 391" o:spid="_x0000_s1026" o:spt="100" style="position:absolute;left:0;top:0;height:3200;width:6015;" fillcolor="#000000" filled="t" stroked="f" coordsize="6015,3200" o:gfxdata="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djfvQAA&#10;ANwAAAAPAAAAAAAAAAEAIAAAACIAAABkcnMvZG93bnJldi54bWxQSwECFAAUAAAACACHTuJAMy8F&#10;njsAAAA5AAAAEAAAAAAAAAABACAAAAAMAQAAZHJzL3NoYXBleG1sLnhtbFBLBQYAAAAABgAGAFsB&#10;AAC2AwAAAAA=&#10;" path="m38,2820l24,2820,20,2800,35,2800,38,2820xe">
                    <v:fill on="t" focussize="0,0"/>
                    <v:stroke on="f"/>
                    <v:imagedata o:title=""/>
                    <o:lock v:ext="edit" aspectratio="f"/>
                  </v:shape>
                  <v:shape id="任意多边形 392" o:spid="_x0000_s1026" o:spt="100" style="position:absolute;left:0;top:0;height:3200;width:6015;" fillcolor="#000000" filled="t" stroked="f" coordsize="6015,3200" o:gfxdata="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yX1EvQAA&#10;ANwAAAAPAAAAAAAAAAEAIAAAACIAAABkcnMvZG93bnJldi54bWxQSwECFAAUAAAACACHTuJAMy8F&#10;njsAAAA5AAAAEAAAAAAAAAABACAAAAAMAQAAZHJzL3NoYXBleG1sLnhtbFBLBQYAAAAABgAGAFsB&#10;AAC2AwAAAAA=&#10;" path="m5991,2820l5976,2820,5980,2800,5994,2800,5991,2820xe">
                    <v:fill on="t" focussize="0,0"/>
                    <v:stroke on="f"/>
                    <v:imagedata o:title=""/>
                    <o:lock v:ext="edit" aspectratio="f"/>
                  </v:shape>
                  <v:shape id="任意多边形 393" o:spid="_x0000_s1026" o:spt="100" style="position:absolute;left:0;top:0;height:3200;width:6015;" fillcolor="#000000" filled="t" stroked="f" coordsize="6015,3200" o:gfxdata="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W6Ta5AAAA3AAA&#10;AA8AAAAAAAAAAQAgAAAAIgAAAGRycy9kb3ducmV2LnhtbFBLAQIUABQAAAAIAIdO4kAzLwWeOwAA&#10;ADkAAAAQAAAAAAAAAAEAIAAAAAgBAABkcnMvc2hhcGV4bWwueG1sUEsFBgAAAAAGAAYAWwEAALID&#10;AAAAAA==&#10;" path="m56,2860l37,2860,33,2840,28,2820,42,2820,47,2840,51,2840,56,2860xe">
                    <v:fill on="t" focussize="0,0"/>
                    <v:stroke on="f"/>
                    <v:imagedata o:title=""/>
                    <o:lock v:ext="edit" aspectratio="f"/>
                  </v:shape>
                  <v:shape id="任意多边形 394" o:spid="_x0000_s1026" o:spt="100" style="position:absolute;left:0;top:0;height:3200;width:6015;" fillcolor="#000000" filled="t" stroked="f" coordsize="6015,3200" o:gfxdata="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kytvQAA&#10;ANwAAAAPAAAAAAAAAAEAIAAAACIAAABkcnMvZG93bnJldi54bWxQSwECFAAUAAAACACHTuJAMy8F&#10;njsAAAA5AAAAEAAAAAAAAAABACAAAAAMAQAAZHJzL3NoYXBleG1sLnhtbFBLBQYAAAAABgAGAFsB&#10;AAC2AwAAAAA=&#10;" path="m5977,2860l5959,2860,5963,2840,5968,2840,5972,2820,5986,2820,5982,2840,5977,2860xe">
                    <v:fill on="t" focussize="0,0"/>
                    <v:stroke on="f"/>
                    <v:imagedata o:title=""/>
                    <o:lock v:ext="edit" aspectratio="f"/>
                  </v:shape>
                  <v:shape id="任意多边形 395" o:spid="_x0000_s1026" o:spt="100" style="position:absolute;left:0;top:0;height:3200;width:6015;" fillcolor="#000000" filled="t" stroked="f" coordsize="6015,3200" o:gfxdata="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1lRe5AAAA3AAA&#10;AA8AAAAAAAAAAQAgAAAAIgAAAGRycy9kb3ducmV2LnhtbFBLAQIUABQAAAAIAIdO4kAzLwWeOwAA&#10;ADkAAAAQAAAAAAAAAAEAIAAAAAgBAABkcnMvc2hhcGV4bWwueG1sUEsFBgAAAAAGAAYAWwEAALID&#10;AAAAAA==&#10;" path="m72,2900l53,2900,47,2880,42,2860,56,2860,61,2880,66,2880,72,2900xe">
                    <v:fill on="t" focussize="0,0"/>
                    <v:stroke on="f"/>
                    <v:imagedata o:title=""/>
                    <o:lock v:ext="edit" aspectratio="f"/>
                  </v:shape>
                  <v:shape id="任意多边形 396" o:spid="_x0000_s1026" o:spt="100" style="position:absolute;left:0;top:0;height:3200;width:6015;" fillcolor="#000000" filled="t" stroked="f" coordsize="6015,3200" o:gfxdata="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kwjLsAAADc&#10;AAAADwAAAAAAAAABACAAAAAiAAAAZHJzL2Rvd25yZXYueG1sUEsBAhQAFAAAAAgAh07iQDMvBZ47&#10;AAAAOQAAABAAAAAAAAAAAQAgAAAACgEAAGRycy9zaGFwZXhtbC54bWxQSwUGAAAAAAYABgBbAQAA&#10;tAMAAAAA&#10;" path="m5962,2900l5942,2900,5948,2880,5953,2880,5959,2860,5972,2860,5967,2880,5962,2900xe">
                    <v:fill on="t" focussize="0,0"/>
                    <v:stroke on="f"/>
                    <v:imagedata o:title=""/>
                    <o:lock v:ext="edit" aspectratio="f"/>
                  </v:shape>
                  <v:shape id="任意多边形 397" o:spid="_x0000_s1026" o:spt="100" style="position:absolute;left:0;top:0;height:3200;width:6015;" fillcolor="#000000" filled="t" stroked="f" coordsize="6015,3200" o:gfxdata="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677vQAA&#10;ANwAAAAPAAAAAAAAAAEAIAAAACIAAABkcnMvZG93bnJldi54bWxQSwECFAAUAAAACACHTuJAMy8F&#10;njsAAAA5AAAAEAAAAAAAAAABACAAAAAMAQAAZHJzL3NoYXBleG1sLnhtbFBLBQYAAAAABgAGAFsB&#10;AAC2AwAAAAA=&#10;" path="m84,2920l65,2920,59,2900,78,2900,84,2920xe">
                    <v:fill on="t" focussize="0,0"/>
                    <v:stroke on="f"/>
                    <v:imagedata o:title=""/>
                    <o:lock v:ext="edit" aspectratio="f"/>
                  </v:shape>
                  <v:shape id="任意多边形 398" o:spid="_x0000_s1026" o:spt="100" style="position:absolute;left:0;top:0;height:3200;width:6015;" fillcolor="#000000" filled="t" stroked="f" coordsize="6015,3200" o:gfxdata="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wtgvQAA&#10;ANwAAAAPAAAAAAAAAAEAIAAAACIAAABkcnMvZG93bnJldi54bWxQSwECFAAUAAAACACHTuJAMy8F&#10;njsAAAA5AAAAEAAAAAAAAAABACAAAAAMAQAAZHJzL3NoYXBleG1sLnhtbFBLBQYAAAAABgAGAFsB&#10;AAC2AwAAAAA=&#10;" path="m5950,2920l5930,2920,5937,2900,5956,2900,5950,2920xe">
                    <v:fill on="t" focussize="0,0"/>
                    <v:stroke on="f"/>
                    <v:imagedata o:title=""/>
                    <o:lock v:ext="edit" aspectratio="f"/>
                  </v:shape>
                  <v:shape id="任意多边形 399" o:spid="_x0000_s1026" o:spt="100" style="position:absolute;left:0;top:0;height:3200;width:6015;" fillcolor="#000000" filled="t" stroked="f" coordsize="6015,3200" o:gfxdata="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pMUvQAA&#10;ANwAAAAPAAAAAAAAAAEAIAAAACIAAABkcnMvZG93bnJldi54bWxQSwECFAAUAAAACACHTuJAMy8F&#10;njsAAAA5AAAAEAAAAAAAAAABACAAAAAMAQAAZHJzL3NoYXBleG1sLnhtbFBLBQYAAAAABgAGAFsB&#10;AAC2AwAAAAA=&#10;" path="m97,2940l78,2940,71,2920,91,2920,97,2940xe">
                    <v:fill on="t" focussize="0,0"/>
                    <v:stroke on="f"/>
                    <v:imagedata o:title=""/>
                    <o:lock v:ext="edit" aspectratio="f"/>
                  </v:shape>
                  <v:shape id="任意多边形 400" o:spid="_x0000_s1026" o:spt="100" style="position:absolute;left:0;top:0;height:3200;width:6015;" fillcolor="#000000" filled="t" stroked="f" coordsize="6015,3200" o:gfxdata="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gjaPvQAA&#10;ANwAAAAPAAAAAAAAAAEAIAAAACIAAABkcnMvZG93bnJldi54bWxQSwECFAAUAAAACACHTuJAMy8F&#10;njsAAAA5AAAAEAAAAAAAAAABACAAAAAMAQAAZHJzL3NoYXBleG1sLnhtbFBLBQYAAAAABgAGAFsB&#10;AAC2AwAAAAA=&#10;" path="m5937,2940l5917,2940,5924,2920,5943,2920,5937,2940xe">
                    <v:fill on="t" focussize="0,0"/>
                    <v:stroke on="f"/>
                    <v:imagedata o:title=""/>
                    <o:lock v:ext="edit" aspectratio="f"/>
                  </v:shape>
                  <v:shape id="任意多边形 401" o:spid="_x0000_s1026" o:spt="100" style="position:absolute;left:0;top:0;height:3200;width:6015;" fillcolor="#000000" filled="t" stroked="f" coordsize="6015,3200" o:gfxdata="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Kj4vQAA&#10;ANwAAAAPAAAAAAAAAAEAIAAAACIAAABkcnMvZG93bnJldi54bWxQSwECFAAUAAAACACHTuJAMy8F&#10;njsAAAA5AAAAEAAAAAAAAAABACAAAAAMAQAAZHJzL3NoYXBleG1sLnhtbFBLBQYAAAAABgAGAFsB&#10;AAC2AwAAAAA=&#10;" path="m112,2960l92,2960,85,2940,104,2940,112,2960xe">
                    <v:fill on="t" focussize="0,0"/>
                    <v:stroke on="f"/>
                    <v:imagedata o:title=""/>
                    <o:lock v:ext="edit" aspectratio="f"/>
                  </v:shape>
                  <v:shape id="任意多边形 402" o:spid="_x0000_s1026" o:spt="100" style="position:absolute;left:0;top:0;height:3200;width:6015;" fillcolor="#000000" filled="t" stroked="f" coordsize="6015,3200" o:gfxdata="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A1jvQAA&#10;ANwAAAAPAAAAAAAAAAEAIAAAACIAAABkcnMvZG93bnJldi54bWxQSwECFAAUAAAACACHTuJAMy8F&#10;njsAAAA5AAAAEAAAAAAAAAABACAAAAAMAQAAZHJzL3NoYXBleG1sLnhtbFBLBQYAAAAABgAGAFsB&#10;AAC2AwAAAAA=&#10;" path="m5923,2960l5903,2960,5910,2940,5930,2940,5923,2960xe">
                    <v:fill on="t" focussize="0,0"/>
                    <v:stroke on="f"/>
                    <v:imagedata o:title=""/>
                    <o:lock v:ext="edit" aspectratio="f"/>
                  </v:shape>
                  <v:shape id="任意多边形 403" o:spid="_x0000_s1026" o:spt="100" style="position:absolute;left:0;top:0;height:3200;width:6015;" fillcolor="#000000" filled="t" stroked="f" coordsize="6015,3200" o:gfxdata="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DmRG5AAAA3AAA&#10;AA8AAAAAAAAAAQAgAAAAIgAAAGRycy9kb3ducmV2LnhtbFBLAQIUABQAAAAIAIdO4kAzLwWeOwAA&#10;ADkAAAAQAAAAAAAAAAEAIAAAAAgBAABkcnMvc2hhcGV4bWwueG1sUEsFBgAAAAAGAAYAWwEAALID&#10;AAAAAA==&#10;" path="m119,2980l107,2980,99,2960,111,2960,119,2980xe">
                    <v:fill on="t" focussize="0,0"/>
                    <v:stroke on="f"/>
                    <v:imagedata o:title=""/>
                    <o:lock v:ext="edit" aspectratio="f"/>
                  </v:shape>
                  <v:shape id="任意多边形 404" o:spid="_x0000_s1026" o:spt="100" style="position:absolute;left:0;top:0;height:3200;width:6015;" fillcolor="#000000" filled="t" stroked="f" coordsize="6015,3200" o:gfxdata="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88irsAAADc&#10;AAAADwAAAAAAAAABACAAAAAiAAAAZHJzL2Rvd25yZXYueG1sUEsBAhQAFAAAAAgAh07iQDMvBZ47&#10;AAAAOQAAABAAAAAAAAAAAQAgAAAACgEAAGRycy9zaGFwZXhtbC54bWxQSwUGAAAAAAYABgBbAQAA&#10;tAMAAAAA&#10;" path="m5908,2980l5896,2980,5903,2960,5915,2960,5908,2980xe">
                    <v:fill on="t" focussize="0,0"/>
                    <v:stroke on="f"/>
                    <v:imagedata o:title=""/>
                    <o:lock v:ext="edit" aspectratio="f"/>
                  </v:shape>
                  <v:shape id="任意多边形 405" o:spid="_x0000_s1026" o:spt="100" style="position:absolute;left:0;top:0;height:3200;width:6015;" fillcolor="#000000" filled="t" stroked="f" coordsize="6015,3200" o:gfxdata="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PKugAAANwA&#10;AAAPAAAAAAAAAAEAIAAAACIAAABkcnMvZG93bnJldi54bWxQSwECFAAUAAAACACHTuJAMy8FnjsA&#10;AAA5AAAAEAAAAAAAAAABACAAAAAJAQAAZHJzL3NoYXBleG1sLnhtbFBLBQYAAAAABgAGAFsBAACz&#10;AwAAAAA=&#10;" path="m135,3000l123,3000,115,2980,127,2980,135,3000xe">
                    <v:fill on="t" focussize="0,0"/>
                    <v:stroke on="f"/>
                    <v:imagedata o:title=""/>
                    <o:lock v:ext="edit" aspectratio="f"/>
                  </v:shape>
                  <v:shape id="任意多边形 406" o:spid="_x0000_s1026" o:spt="100" style="position:absolute;left:0;top:0;height:3200;width:6015;" fillcolor="#000000" filled="t" stroked="f" coordsize="6015,3200" o:gfxdata="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gplG8AAAA&#10;3AAAAA8AAAAAAAAAAQAgAAAAIgAAAGRycy9kb3ducmV2LnhtbFBLAQIUABQAAAAIAIdO4kAzLwWe&#10;OwAAADkAAAAQAAAAAAAAAAEAIAAAAAsBAABkcnMvc2hhcGV4bWwueG1sUEsFBgAAAAAGAAYAWwEA&#10;ALUDAAAAAA==&#10;" path="m143,3000l135,3000,134,2980,143,3000xe">
                    <v:fill on="t" focussize="0,0"/>
                    <v:stroke on="f"/>
                    <v:imagedata o:title=""/>
                    <o:lock v:ext="edit" aspectratio="f"/>
                  </v:shape>
                  <v:shape id="任意多边形 407" o:spid="_x0000_s1026" o:spt="100" style="position:absolute;left:0;top:0;height:3200;width:6015;" fillcolor="#000000" filled="t" stroked="f" coordsize="6015,3200" o:gfxdata="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4JrsAAADc&#10;AAAADwAAAAAAAAABACAAAAAiAAAAZHJzL2Rvd25yZXYueG1sUEsBAhQAFAAAAAgAh07iQDMvBZ47&#10;AAAAOQAAABAAAAAAAAAAAQAgAAAACgEAAGRycy9zaGFwZXhtbC54bWxQSwUGAAAAAAYABgBbAQAA&#10;tAMAAAAA&#10;" path="m5880,3000l5872,3000,5880,2980,5880,3000xe">
                    <v:fill on="t" focussize="0,0"/>
                    <v:stroke on="f"/>
                    <v:imagedata o:title=""/>
                    <o:lock v:ext="edit" aspectratio="f"/>
                  </v:shape>
                  <v:shape id="任意多边形 408" o:spid="_x0000_s1026" o:spt="100" style="position:absolute;left:0;top:0;height:3200;width:6015;" fillcolor="#000000" filled="t" stroked="f" coordsize="6015,3200" o:gfxdata="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29vQAA&#10;ANwAAAAPAAAAAAAAAAEAIAAAACIAAABkcnMvZG93bnJldi54bWxQSwECFAAUAAAACACHTuJAMy8F&#10;njsAAAA5AAAAEAAAAAAAAAABACAAAAAMAQAAZHJzL3NoYXBleG1sLnhtbFBLBQYAAAAABgAGAFsB&#10;AAC2AwAAAAA=&#10;" path="m5892,3000l5880,3000,5888,2980,5900,2980,5892,3000xe">
                    <v:fill on="t" focussize="0,0"/>
                    <v:stroke on="f"/>
                    <v:imagedata o:title=""/>
                    <o:lock v:ext="edit" aspectratio="f"/>
                  </v:shape>
                  <v:shape id="任意多边形 409" o:spid="_x0000_s1026" o:spt="100" style="position:absolute;left:0;top:0;height:3200;width:6015;" fillcolor="#000000" filled="t" stroked="f" coordsize="6015,3200" o:gfxdata="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wXJvQAA&#10;ANwAAAAPAAAAAAAAAAEAIAAAACIAAABkcnMvZG93bnJldi54bWxQSwECFAAUAAAACACHTuJAMy8F&#10;njsAAAA5AAAAEAAAAAAAAAABACAAAAAMAQAAZHJzL3NoYXBleG1sLnhtbFBLBQYAAAAABgAGAFsB&#10;AAC2AwAAAAA=&#10;" path="m160,3020l140,3020,131,3000,151,3000,160,3020xe">
                    <v:fill on="t" focussize="0,0"/>
                    <v:stroke on="f"/>
                    <v:imagedata o:title=""/>
                    <o:lock v:ext="edit" aspectratio="f"/>
                  </v:shape>
                  <v:shape id="任意多边形 410" o:spid="_x0000_s1026" o:spt="100" style="position:absolute;left:0;top:0;height:3200;width:6015;" fillcolor="#000000" filled="t" stroked="f" coordsize="6015,3200" o:gfxdata="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6BSvQAA&#10;ANwAAAAPAAAAAAAAAAEAIAAAACIAAABkcnMvZG93bnJldi54bWxQSwECFAAUAAAACACHTuJAMy8F&#10;njsAAAA5AAAAEAAAAAAAAAABACAAAAAMAQAAZHJzL3NoYXBleG1sLnhtbFBLBQYAAAAABgAGAFsB&#10;AAC2AwAAAAA=&#10;" path="m5875,3020l5855,3020,5864,3000,5883,3000,5875,3020xe">
                    <v:fill on="t" focussize="0,0"/>
                    <v:stroke on="f"/>
                    <v:imagedata o:title=""/>
                    <o:lock v:ext="edit" aspectratio="f"/>
                  </v:shape>
                  <v:shape id="任意多边形 411" o:spid="_x0000_s1026" o:spt="100" style="position:absolute;left:0;top:0;height:3200;width:6015;" fillcolor="#000000" filled="t" stroked="f" coordsize="6015,3200" o:gfxdata="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iT4lvQAA&#10;ANwAAAAPAAAAAAAAAAEAIAAAACIAAABkcnMvZG93bnJldi54bWxQSwECFAAUAAAACACHTuJAMy8F&#10;njsAAAA5AAAAEAAAAAAAAAABACAAAAAMAQAAZHJzL3NoYXBleG1sLnhtbFBLBQYAAAAABgAGAFsB&#10;AAC2AwAAAAA=&#10;" path="m177,3040l158,3040,149,3020,168,3020,177,3040xe">
                    <v:fill on="t" focussize="0,0"/>
                    <v:stroke on="f"/>
                    <v:imagedata o:title=""/>
                    <o:lock v:ext="edit" aspectratio="f"/>
                  </v:shape>
                  <v:shape id="任意多边形 412" o:spid="_x0000_s1026" o:spt="100" style="position:absolute;left:0;top:0;height:3200;width:6015;" fillcolor="#000000" filled="t" stroked="f" coordsize="6015,3200" o:gfxdata="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u+vQAA&#10;ANwAAAAPAAAAAAAAAAEAIAAAACIAAABkcnMvZG93bnJldi54bWxQSwECFAAUAAAACACHTuJAMy8F&#10;njsAAAA5AAAAEAAAAAAAAAABACAAAAAMAQAAZHJzL3NoYXBleG1sLnhtbFBLBQYAAAAABgAGAFsB&#10;AAC2AwAAAAA=&#10;" path="m5857,3040l5837,3040,5846,3020,5866,3020,5857,3040xe">
                    <v:fill on="t" focussize="0,0"/>
                    <v:stroke on="f"/>
                    <v:imagedata o:title=""/>
                    <o:lock v:ext="edit" aspectratio="f"/>
                  </v:shape>
                  <v:shape id="任意多边形 413" o:spid="_x0000_s1026" o:spt="100" style="position:absolute;left:0;top:0;height:3200;width:6015;" fillcolor="#000000" filled="t" stroked="f" coordsize="6015,3200" o:gfxdata="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Wg/MugAAANwA&#10;AAAPAAAAAAAAAAEAIAAAACIAAABkcnMvZG93bnJldi54bWxQSwECFAAUAAAACACHTuJAMy8FnjsA&#10;AAA5AAAAEAAAAAAAAAABACAAAAAJAQAAZHJzL3NoYXBleG1sLnhtbFBLBQYAAAAABgAGAFsBAACz&#10;AwAAAAA=&#10;" path="m196,3060l177,3060,167,3040,187,3040,196,3060xe">
                    <v:fill on="t" focussize="0,0"/>
                    <v:stroke on="f"/>
                    <v:imagedata o:title=""/>
                    <o:lock v:ext="edit" aspectratio="f"/>
                  </v:shape>
                  <v:shape id="任意多边形 414" o:spid="_x0000_s1026" o:spt="100" style="position:absolute;left:0;top:0;height:3200;width:6015;" fillcolor="#000000" filled="t" stroked="f" coordsize="6015,3200" o:gfxdata="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aqV7sAAADc&#10;AAAADwAAAAAAAAABACAAAAAiAAAAZHJzL2Rvd25yZXYueG1sUEsBAhQAFAAAAAgAh07iQDMvBZ47&#10;AAAAOQAAABAAAAAAAAAAAQAgAAAACgEAAGRycy9zaGFwZXhtbC54bWxQSwUGAAAAAAYABgBbAQAA&#10;tAMAAAAA&#10;" path="m5838,3060l5819,3060,5828,3040,5848,3040,5838,3060xe">
                    <v:fill on="t" focussize="0,0"/>
                    <v:stroke on="f"/>
                    <v:imagedata o:title=""/>
                    <o:lock v:ext="edit" aspectratio="f"/>
                  </v:shape>
                  <v:shape id="任意多边形 415" o:spid="_x0000_s1026" o:spt="100" style="position:absolute;left:0;top:0;height:3200;width:6015;" fillcolor="#000000" filled="t" stroked="f" coordsize="6015,3200" o:gfxdata="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5nQugAAANwA&#10;AAAPAAAAAAAAAAEAIAAAACIAAABkcnMvZG93bnJldi54bWxQSwECFAAUAAAACACHTuJAMy8FnjsA&#10;AAA5AAAAEAAAAAAAAAABACAAAAAJAQAAZHJzL3NoYXBleG1sLnhtbFBLBQYAAAAABgAGAFsBAACz&#10;AwAAAAA=&#10;" path="m226,3080l196,3080,186,3060,215,3060,226,3080xe">
                    <v:fill on="t" focussize="0,0"/>
                    <v:stroke on="f"/>
                    <v:imagedata o:title=""/>
                    <o:lock v:ext="edit" aspectratio="f"/>
                  </v:shape>
                  <v:shape id="任意多边形 416" o:spid="_x0000_s1026" o:spt="100" style="position:absolute;left:0;top:0;height:3200;width:6015;" fillcolor="#000000" filled="t" stroked="f" coordsize="6015,3200" o:gfxdata="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PEu8AAAA&#10;3AAAAA8AAAAAAAAAAQAgAAAAIgAAAGRycy9kb3ducmV2LnhtbFBLAQIUABQAAAAIAIdO4kAzLwWe&#10;OwAAADkAAAAQAAAAAAAAAAEAIAAAAAsBAABkcnMvc2hhcGV4bWwueG1sUEsFBgAAAAAGAAYAWwEA&#10;ALUDAAAAAA==&#10;" path="m5819,3080l5789,3080,5799,3060,5828,3060,5819,3080xe">
                    <v:fill on="t" focussize="0,0"/>
                    <v:stroke on="f"/>
                    <v:imagedata o:title=""/>
                    <o:lock v:ext="edit" aspectratio="f"/>
                  </v:shape>
                  <v:shape id="任意多边形 417" o:spid="_x0000_s1026" o:spt="100" style="position:absolute;left:0;top:0;height:3200;width:6015;" fillcolor="#000000" filled="t" stroked="f" coordsize="6015,3200" o:gfxdata="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miPLsAAADc&#10;AAAADwAAAAAAAAABACAAAAAiAAAAZHJzL2Rvd25yZXYueG1sUEsBAhQAFAAAAAgAh07iQDMvBZ47&#10;AAAAOQAAABAAAAAAAAAAAQAgAAAACgEAAGRycy9zaGFwZXhtbC54bWxQSwUGAAAAAAYABgBbAQAA&#10;tAMAAAAA&#10;" path="m246,3100l227,3100,216,3080,236,3080,246,3100xe">
                    <v:fill on="t" focussize="0,0"/>
                    <v:stroke on="f"/>
                    <v:imagedata o:title=""/>
                    <o:lock v:ext="edit" aspectratio="f"/>
                  </v:shape>
                  <v:shape id="任意多边形 418" o:spid="_x0000_s1026" o:spt="100" style="position:absolute;left:0;top:0;height:3200;width:6015;" fillcolor="#000000" filled="t" stroked="f" coordsize="6015,3200" o:gfxdata="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B6e8AAAA&#10;3AAAAA8AAAAAAAAAAQAgAAAAIgAAAGRycy9kb3ducmV2LnhtbFBLAQIUABQAAAAIAIdO4kAzLwWe&#10;OwAAADkAAAAQAAAAAAAAAAEAIAAAAAsBAABkcnMvc2hhcGV4bWwueG1sUEsFBgAAAAAGAAYAWwEA&#10;ALUDAAAAAA==&#10;" path="m5788,3100l5769,3100,5779,3080,5798,3080,5788,3100xe">
                    <v:fill on="t" focussize="0,0"/>
                    <v:stroke on="f"/>
                    <v:imagedata o:title=""/>
                    <o:lock v:ext="edit" aspectratio="f"/>
                  </v:shape>
                  <v:shape id="任意多边形 419" o:spid="_x0000_s1026" o:spt="100" style="position:absolute;left:0;top:0;height:3200;width:6015;" fillcolor="#000000" filled="t" stroked="f" coordsize="6015,3200" o:gfxdata="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n9O8AAAA&#10;3AAAAA8AAAAAAAAAAQAgAAAAIgAAAGRycy9kb3ducmV2LnhtbFBLAQIUABQAAAAIAIdO4kAzLwWe&#10;OwAAADkAAAAQAAAAAAAAAAEAIAAAAAsBAABkcnMvc2hhcGV4bWwueG1sUEsFBgAAAAAGAAYAWwEA&#10;ALUDAAAAAA==&#10;" path="m278,3120l248,3120,238,3100,267,3100,278,3120xe">
                    <v:fill on="t" focussize="0,0"/>
                    <v:stroke on="f"/>
                    <v:imagedata o:title=""/>
                    <o:lock v:ext="edit" aspectratio="f"/>
                  </v:shape>
                  <v:shape id="任意多边形 420" o:spid="_x0000_s1026" o:spt="100" style="position:absolute;left:0;top:0;height:3200;width:6015;" fillcolor="#000000" filled="t" stroked="f" coordsize="6015,3200" o:gfxdata="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wOki8AAAA&#10;3AAAAA8AAAAAAAAAAQAgAAAAIgAAAGRycy9kb3ducmV2LnhtbFBLAQIUABQAAAAIAIdO4kAzLwWe&#10;OwAAADkAAAAQAAAAAAAAAAEAIAAAAAsBAABkcnMvc2hhcGV4bWwueG1sUEsFBgAAAAAGAAYAWwEA&#10;ALUDAAAAAA==&#10;" path="m5766,3120l5736,3120,5747,3100,5777,3100,5766,3120xe">
                    <v:fill on="t" focussize="0,0"/>
                    <v:stroke on="f"/>
                    <v:imagedata o:title=""/>
                    <o:lock v:ext="edit" aspectratio="f"/>
                  </v:shape>
                  <v:shape id="任意多边形 421" o:spid="_x0000_s1026" o:spt="100" style="position:absolute;left:0;top:0;height:3200;width:6015;" fillcolor="#000000" filled="t" stroked="f" coordsize="6015,3200" o:gfxdata="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KkP7sAAADc&#10;AAAADwAAAAAAAAABACAAAAAiAAAAZHJzL2Rvd25yZXYueG1sUEsBAhQAFAAAAAgAh07iQDMvBZ47&#10;AAAAOQAAABAAAAAAAAAAAQAgAAAACgEAAGRycy9zaGFwZXhtbC54bWxQSwUGAAAAAAYABgBbAQAA&#10;tAMAAAAA&#10;" path="m323,3140l282,3140,271,3120,312,3120,323,3140xe">
                    <v:fill on="t" focussize="0,0"/>
                    <v:stroke on="f"/>
                    <v:imagedata o:title=""/>
                    <o:lock v:ext="edit" aspectratio="f"/>
                  </v:shape>
                  <v:shape id="任意多边形 422" o:spid="_x0000_s1026" o:spt="100" style="position:absolute;left:0;top:0;height:3200;width:6015;" fillcolor="#000000" filled="t" stroked="f" coordsize="6015,3200" o:gfxdata="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gGkvQAA&#10;ANwAAAAPAAAAAAAAAAEAIAAAACIAAABkcnMvZG93bnJldi54bWxQSwECFAAUAAAACACHTuJAMy8F&#10;njsAAAA5AAAAEAAAAAAAAAABACAAAAAMAQAAZHJzL3NoYXBleG1sLnhtbFBLBQYAAAAABgAGAFsB&#10;AAC2AwAAAAA=&#10;" path="m5733,3140l5691,3140,5703,3120,5744,3120,5733,3140xe">
                    <v:fill on="t" focussize="0,0"/>
                    <v:stroke on="f"/>
                    <v:imagedata o:title=""/>
                    <o:lock v:ext="edit" aspectratio="f"/>
                  </v:shape>
                  <v:shape id="任意多边形 423" o:spid="_x0000_s1026" o:spt="100" style="position:absolute;left:0;top:0;height:3200;width:6015;" fillcolor="#000000" filled="t" stroked="f" coordsize="6015,3200" o:gfxdata="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sZXWugAAANwA&#10;AAAPAAAAAAAAAAEAIAAAACIAAABkcnMvZG93bnJldi54bWxQSwECFAAUAAAACACHTuJAMy8FnjsA&#10;AAA5AAAAEAAAAAAAAAABACAAAAAJAQAAZHJzL3NoYXBleG1sLnhtbFBLBQYAAAAABgAGAFsBAACz&#10;AwAAAAA=&#10;" path="m371,3160l329,3160,317,3140,359,3140,371,3160xe">
                    <v:fill on="t" focussize="0,0"/>
                    <v:stroke on="f"/>
                    <v:imagedata o:title=""/>
                    <o:lock v:ext="edit" aspectratio="f"/>
                  </v:shape>
                  <v:shape id="任意多边形 424" o:spid="_x0000_s1026" o:spt="100" style="position:absolute;left:0;top:0;height:3200;width:6015;" fillcolor="#000000" filled="t" stroked="f" coordsize="6015,3200" o:gfxdata="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9ME28AAAA&#10;3AAAAA8AAAAAAAAAAQAgAAAAIgAAAGRycy9kb3ducmV2LnhtbFBLAQIUABQAAAAIAIdO4kAzLwWe&#10;OwAAADkAAAAQAAAAAAAAAAEAIAAAAAsBAABkcnMvc2hhcGV4bWwueG1sUEsFBgAAAAAGAAYAWwEA&#10;ALUDAAAAAA==&#10;" path="m5685,3160l5644,3160,5656,3140,5697,3140,5685,3160xe">
                    <v:fill on="t" focussize="0,0"/>
                    <v:stroke on="f"/>
                    <v:imagedata o:title=""/>
                    <o:lock v:ext="edit" aspectratio="f"/>
                  </v:shape>
                  <v:shape id="任意多边形 425" o:spid="_x0000_s1026" o:spt="100" style="position:absolute;left:0;top:0;height:3200;width:6015;" fillcolor="#000000" filled="t" stroked="f" coordsize="6015,3200" o:gfxdata="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eDw25AAAA3AAA&#10;AA8AAAAAAAAAAQAgAAAAIgAAAGRycy9kb3ducmV2LnhtbFBLAQIUABQAAAAIAIdO4kAzLwWeOwAA&#10;ADkAAAAQAAAAAAAAAAEAIAAAAAgBAABkcnMvc2hhcGV4bWwueG1sUEsFBgAAAAAGAAYAWwEAALID&#10;AAAAAA==&#10;" path="m434,3180l379,3180,366,3160,421,3160,434,3180xe">
                    <v:fill on="t" focussize="0,0"/>
                    <v:stroke on="f"/>
                    <v:imagedata o:title=""/>
                    <o:lock v:ext="edit" aspectratio="f"/>
                  </v:shape>
                  <v:shape id="任意多边形 426" o:spid="_x0000_s1026" o:spt="100" style="position:absolute;left:0;top:0;height:3200;width:6015;" fillcolor="#000000" filled="t" stroked="f" coordsize="6015,3200" o:gfxdata="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KqlrsAAADc&#10;AAAADwAAAAAAAAABACAAAAAiAAAAZHJzL2Rvd25yZXYueG1sUEsBAhQAFAAAAAgAh07iQDMvBZ47&#10;AAAAOQAAABAAAAAAAAAAAQAgAAAACgEAAGRycy9zaGFwZXhtbC54bWxQSwUGAAAAAAYABgBbAQAA&#10;tAMAAAAA&#10;" path="m5636,3180l5581,3180,5594,3160,5648,3160,5636,3180xe">
                    <v:fill on="t" focussize="0,0"/>
                    <v:stroke on="f"/>
                    <v:imagedata o:title=""/>
                    <o:lock v:ext="edit" aspectratio="f"/>
                  </v:shape>
                  <v:shape id="任意多边形 427" o:spid="_x0000_s1026" o:spt="100" style="position:absolute;left:0;top:0;height:3200;width:6015;" fillcolor="#000000" filled="t" stroked="f" coordsize="6015,3200" o:gfxdata="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DThvQAA&#10;ANwAAAAPAAAAAAAAAAEAIAAAACIAAABkcnMvZG93bnJldi54bWxQSwECFAAUAAAACACHTuJAMy8F&#10;njsAAAA5AAAAEAAAAAAAAAABACAAAAAMAQAAZHJzL3NoYXBleG1sLnhtbFBLBQYAAAAABgAGAFsB&#10;AAC2AwAAAAA=&#10;" path="m5544,3200l470,3200,457,3180,5558,3180,5544,3200xe">
                    <v:fill on="t" focussize="0,0"/>
                    <v:stroke on="f"/>
                    <v:imagedata o:title=""/>
                    <o:lock v:ext="edit" aspectratio="f"/>
                  </v:shape>
                  <v:shape id="文本框 428" o:spid="_x0000_s1026" o:spt="202" type="#_x0000_t202" style="position:absolute;left:747;top:327;height:2311;width:1323;"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39" w:lineRule="exact"/>
                            <w:ind w:left="0" w:right="0" w:firstLine="0"/>
                            <w:jc w:val="left"/>
                            <w:rPr>
                              <w:rFonts w:hint="default" w:ascii="楷体" w:hAnsi="楷体" w:eastAsia="楷体" w:cs="楷体"/>
                              <w:sz w:val="44"/>
                              <w:szCs w:val="44"/>
                            </w:rPr>
                          </w:pPr>
                          <w:r>
                            <w:rPr>
                              <w:rFonts w:hint="default" w:ascii="楷体" w:hAnsi="楷体" w:eastAsia="楷体" w:cs="楷体"/>
                              <w:b/>
                              <w:bCs/>
                              <w:color w:val="FFFFFF"/>
                              <w:w w:val="95"/>
                              <w:sz w:val="44"/>
                              <w:szCs w:val="44"/>
                            </w:rPr>
                            <w:t>1.中文</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3.</w:t>
                          </w:r>
                          <w:r>
                            <w:rPr>
                              <w:rFonts w:hint="eastAsia" w:ascii="楷体" w:hAnsi="楷体" w:eastAsia="楷体" w:cs="楷体"/>
                              <w:b/>
                              <w:bCs/>
                              <w:color w:val="FFFFFF"/>
                              <w:w w:val="95"/>
                              <w:sz w:val="44"/>
                              <w:szCs w:val="44"/>
                              <w:lang w:val="en-US" w:eastAsia="zh-CN"/>
                            </w:rPr>
                            <w:t>芯片</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5.</w:t>
                          </w:r>
                          <w:r>
                            <w:rPr>
                              <w:rFonts w:hint="eastAsia" w:ascii="楷体" w:hAnsi="楷体" w:eastAsia="楷体" w:cs="楷体"/>
                              <w:b/>
                              <w:bCs/>
                              <w:color w:val="FFFFFF"/>
                              <w:w w:val="95"/>
                              <w:sz w:val="44"/>
                              <w:szCs w:val="44"/>
                              <w:lang w:val="en-US" w:eastAsia="zh-CN"/>
                            </w:rPr>
                            <w:t>写码</w:t>
                          </w:r>
                        </w:p>
                        <w:p>
                          <w:pPr>
                            <w:spacing w:before="48"/>
                            <w:ind w:left="0" w:right="0" w:firstLine="0"/>
                            <w:jc w:val="left"/>
                            <w:rPr>
                              <w:rFonts w:hint="eastAsia" w:ascii="楷体" w:hAnsi="楷体" w:eastAsia="楷体" w:cs="楷体"/>
                              <w:sz w:val="44"/>
                              <w:szCs w:val="44"/>
                              <w:lang w:eastAsia="zh-CN"/>
                            </w:rPr>
                          </w:pPr>
                          <w:r>
                            <w:rPr>
                              <w:rFonts w:hint="default" w:ascii="楷体" w:hAnsi="楷体" w:eastAsia="楷体" w:cs="楷体"/>
                              <w:b/>
                              <w:bCs/>
                              <w:color w:val="FFFFFF"/>
                              <w:w w:val="95"/>
                              <w:sz w:val="44"/>
                              <w:szCs w:val="44"/>
                            </w:rPr>
                            <w:t>7.</w:t>
                          </w:r>
                          <w:r>
                            <w:rPr>
                              <w:rFonts w:hint="eastAsia" w:ascii="楷体" w:hAnsi="楷体" w:eastAsia="楷体" w:cs="楷体"/>
                              <w:b/>
                              <w:bCs/>
                              <w:color w:val="FFFFFF"/>
                              <w:w w:val="95"/>
                              <w:sz w:val="44"/>
                              <w:szCs w:val="44"/>
                              <w:lang w:val="en-US" w:eastAsia="zh-CN"/>
                            </w:rPr>
                            <w:t>时间</w:t>
                          </w:r>
                        </w:p>
                      </w:txbxContent>
                    </v:textbox>
                  </v:shape>
                  <v:shape id="文本框 429" o:spid="_x0000_s1026" o:spt="202" type="#_x0000_t202" style="position:absolute;left:2957;top:327;height:2311;width:1994;" filled="f" stroked="f" coordsize="21600,21600" o:gfxdata="UEsDBAoAAAAAAIdO4kAAAAAAAAAAAAAAAAAEAAAAZHJzL1BLAwQUAAAACACHTuJAa3yfj78AAADc&#10;AAAADwAAAGRycy9kb3ducmV2LnhtbEWPT2sCMRTE7wW/Q3gFbzXZI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8n4+/&#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39" w:lineRule="exact"/>
                            <w:ind w:left="0" w:right="0" w:firstLine="0"/>
                            <w:jc w:val="left"/>
                            <w:rPr>
                              <w:rFonts w:hint="default" w:ascii="楷体" w:hAnsi="楷体" w:eastAsia="楷体" w:cs="楷体"/>
                              <w:sz w:val="44"/>
                              <w:szCs w:val="44"/>
                            </w:rPr>
                          </w:pPr>
                          <w:r>
                            <w:rPr>
                              <w:rFonts w:ascii="楷体"/>
                              <w:b/>
                              <w:color w:val="FFFFFF"/>
                              <w:w w:val="95"/>
                              <w:sz w:val="44"/>
                            </w:rPr>
                            <w:t>2.English</w:t>
                          </w:r>
                        </w:p>
                        <w:p>
                          <w:pPr>
                            <w:spacing w:before="48"/>
                            <w:ind w:left="0" w:right="0" w:firstLine="0"/>
                            <w:jc w:val="left"/>
                            <w:rPr>
                              <w:rFonts w:hint="default" w:ascii="楷体" w:hAnsi="楷体" w:eastAsia="楷体" w:cs="楷体"/>
                              <w:sz w:val="44"/>
                              <w:szCs w:val="44"/>
                            </w:rPr>
                          </w:pPr>
                          <w:r>
                            <w:rPr>
                              <w:rFonts w:hint="default" w:ascii="楷体" w:hAnsi="楷体" w:eastAsia="楷体" w:cs="楷体"/>
                              <w:b/>
                              <w:bCs/>
                              <w:color w:val="FFFFFF"/>
                              <w:sz w:val="44"/>
                              <w:szCs w:val="44"/>
                            </w:rPr>
                            <w:t>4.模式</w:t>
                          </w:r>
                        </w:p>
                        <w:p>
                          <w:pPr>
                            <w:spacing w:before="48"/>
                            <w:ind w:left="0" w:right="0" w:firstLine="0"/>
                            <w:jc w:val="left"/>
                            <w:rPr>
                              <w:rFonts w:hint="eastAsia" w:ascii="楷体" w:hAnsi="楷体" w:eastAsia="楷体" w:cs="楷体"/>
                              <w:sz w:val="44"/>
                              <w:szCs w:val="44"/>
                              <w:lang w:val="en-US" w:eastAsia="zh-CN"/>
                            </w:rPr>
                          </w:pPr>
                          <w:r>
                            <w:rPr>
                              <w:rFonts w:hint="default" w:ascii="楷体" w:hAnsi="楷体" w:eastAsia="楷体" w:cs="楷体"/>
                              <w:b/>
                              <w:bCs/>
                              <w:color w:val="FFFFFF"/>
                              <w:sz w:val="44"/>
                              <w:szCs w:val="44"/>
                            </w:rPr>
                            <w:t>6.</w:t>
                          </w:r>
                          <w:r>
                            <w:rPr>
                              <w:rFonts w:hint="eastAsia" w:ascii="楷体" w:hAnsi="楷体" w:eastAsia="楷体" w:cs="楷体"/>
                              <w:b/>
                              <w:bCs/>
                              <w:color w:val="FFFFFF"/>
                              <w:sz w:val="44"/>
                              <w:szCs w:val="44"/>
                              <w:lang w:val="en-US" w:eastAsia="zh-CN"/>
                            </w:rPr>
                            <w:t>测试</w:t>
                          </w:r>
                        </w:p>
                        <w:p>
                          <w:pPr>
                            <w:spacing w:before="48"/>
                            <w:ind w:left="0" w:right="0" w:firstLine="0"/>
                            <w:jc w:val="left"/>
                            <w:rPr>
                              <w:rFonts w:hint="default" w:ascii="楷体" w:hAnsi="楷体" w:eastAsia="楷体" w:cs="楷体"/>
                              <w:sz w:val="44"/>
                              <w:szCs w:val="44"/>
                            </w:rPr>
                          </w:pPr>
                          <w:r>
                            <w:rPr>
                              <w:rFonts w:hint="default" w:ascii="楷体" w:hAnsi="楷体" w:eastAsia="楷体" w:cs="楷体"/>
                              <w:b/>
                              <w:bCs/>
                              <w:color w:val="FFFFFF"/>
                              <w:sz w:val="44"/>
                              <w:szCs w:val="44"/>
                            </w:rPr>
                            <w:t>8.配置</w:t>
                          </w:r>
                        </w:p>
                      </w:txbxContent>
                    </v:textbox>
                  </v:shape>
                </v:group>
                <w10:wrap type="none"/>
                <w10:anchorlock/>
              </v:group>
            </w:pict>
          </mc:Fallback>
        </mc:AlternateContent>
      </w:r>
    </w:p>
    <w:p>
      <w:pPr>
        <w:pStyle w:val="5"/>
        <w:numPr>
          <w:ilvl w:val="0"/>
          <w:numId w:val="1"/>
        </w:numPr>
        <w:spacing w:before="56" w:line="477" w:lineRule="auto"/>
        <w:ind w:right="6006"/>
        <w:jc w:val="left"/>
      </w:pPr>
      <w:r>
        <w:t>中文：国语 2、English：英文</w:t>
      </w:r>
    </w:p>
    <w:p>
      <w:pPr>
        <w:pStyle w:val="5"/>
        <w:spacing w:line="240" w:lineRule="auto"/>
        <w:ind w:right="0"/>
        <w:jc w:val="left"/>
      </w:pPr>
      <w:r>
        <w:rPr>
          <w:rFonts w:hint="eastAsia"/>
          <w:lang w:val="en-US" w:eastAsia="zh-CN"/>
        </w:rPr>
        <w:t>3、</w:t>
      </w:r>
      <w:r>
        <w:t>芯片：使用不同型号的灯具的时候进行切换，效果不变</w:t>
      </w:r>
    </w:p>
    <w:p>
      <w:pPr>
        <w:spacing w:before="9" w:line="240" w:lineRule="auto"/>
        <w:rPr>
          <w:rFonts w:hint="default" w:ascii="宋体" w:hAnsi="宋体" w:eastAsia="宋体" w:cs="宋体"/>
          <w:sz w:val="23"/>
          <w:szCs w:val="23"/>
        </w:rPr>
      </w:pPr>
    </w:p>
    <w:p>
      <w:pPr>
        <w:pStyle w:val="5"/>
        <w:numPr>
          <w:ilvl w:val="0"/>
          <w:numId w:val="2"/>
        </w:numPr>
        <w:spacing w:line="240" w:lineRule="auto"/>
        <w:ind w:right="0"/>
        <w:jc w:val="left"/>
      </w:pPr>
      <w:r>
        <w:t>模式：无卡状态 切换内置模式</w:t>
      </w:r>
    </w:p>
    <w:p>
      <w:pPr>
        <w:pStyle w:val="5"/>
        <w:numPr>
          <w:ilvl w:val="0"/>
          <w:numId w:val="0"/>
        </w:numPr>
        <w:spacing w:line="240" w:lineRule="auto"/>
        <w:ind w:right="0" w:rightChars="0"/>
        <w:jc w:val="left"/>
      </w:pPr>
    </w:p>
    <w:p>
      <w:pPr>
        <w:pStyle w:val="5"/>
        <w:spacing w:before="72" w:line="240" w:lineRule="auto"/>
        <w:ind w:right="0"/>
        <w:jc w:val="left"/>
      </w:pPr>
      <w:r>
        <w:rPr>
          <w:rFonts w:hint="eastAsia"/>
          <w:lang w:val="en-US" w:eastAsia="zh-CN"/>
        </w:rPr>
        <w:t>5、</w:t>
      </w:r>
      <w:r>
        <w:t>写码：针对于</w:t>
      </w:r>
      <w:r>
        <w:rPr>
          <w:spacing w:val="-60"/>
        </w:rPr>
        <w:t xml:space="preserve"> </w:t>
      </w:r>
      <w:r>
        <w:t>DMX</w:t>
      </w:r>
      <w:r>
        <w:rPr>
          <w:spacing w:val="-60"/>
        </w:rPr>
        <w:t xml:space="preserve"> </w:t>
      </w:r>
      <w:r>
        <w:t>信号的灯具使用</w:t>
      </w:r>
    </w:p>
    <w:p>
      <w:pPr>
        <w:spacing w:before="9" w:line="240" w:lineRule="auto"/>
        <w:rPr>
          <w:rFonts w:hint="default" w:ascii="宋体" w:hAnsi="宋体" w:eastAsia="宋体" w:cs="宋体"/>
          <w:sz w:val="23"/>
          <w:szCs w:val="23"/>
        </w:rPr>
      </w:pPr>
    </w:p>
    <w:p>
      <w:pPr>
        <w:pStyle w:val="5"/>
        <w:spacing w:line="240" w:lineRule="auto"/>
        <w:ind w:right="0"/>
        <w:jc w:val="left"/>
      </w:pPr>
      <w:r>
        <w:rPr>
          <w:rFonts w:hint="eastAsia"/>
          <w:lang w:val="en-US" w:eastAsia="zh-CN"/>
        </w:rPr>
        <w:t>6</w:t>
      </w:r>
      <w:r>
        <w:t>、测试：带卡和无卡状态 测试灯具信号是否通畅</w:t>
      </w:r>
    </w:p>
    <w:p>
      <w:pPr>
        <w:spacing w:before="9" w:line="240" w:lineRule="auto"/>
        <w:rPr>
          <w:rFonts w:hint="default" w:ascii="宋体" w:hAnsi="宋体" w:eastAsia="宋体" w:cs="宋体"/>
          <w:sz w:val="23"/>
          <w:szCs w:val="23"/>
        </w:rPr>
      </w:pPr>
    </w:p>
    <w:p>
      <w:pPr>
        <w:pStyle w:val="11"/>
        <w:widowControl w:val="0"/>
        <w:numPr>
          <w:ilvl w:val="0"/>
          <w:numId w:val="0"/>
        </w:numPr>
        <w:spacing w:line="480" w:lineRule="auto"/>
        <w:ind w:firstLine="660" w:firstLineChars="300"/>
        <w:jc w:val="left"/>
        <w:rPr>
          <w:rFonts w:hint="default" w:ascii="宋体" w:hAnsi="宋体" w:eastAsia="宋体" w:cs="宋体"/>
          <w:sz w:val="23"/>
          <w:szCs w:val="23"/>
        </w:rPr>
      </w:pPr>
      <w:r>
        <w:rPr>
          <w:rFonts w:hint="eastAsia"/>
          <w:lang w:val="en-US" w:eastAsia="zh-CN"/>
        </w:rPr>
        <w:t>7</w:t>
      </w:r>
      <w:r>
        <w:t>、</w:t>
      </w:r>
      <w:r>
        <w:rPr>
          <w:rFonts w:hint="eastAsia" w:ascii="宋体" w:hAnsi="宋体" w:cs="宋体"/>
          <w:b w:val="0"/>
          <w:bCs w:val="0"/>
          <w:sz w:val="24"/>
          <w:szCs w:val="24"/>
          <w:lang w:val="en-US" w:eastAsia="zh-CN"/>
        </w:rPr>
        <w:t>时间：应用于定时功能时设置当前时间</w:t>
      </w:r>
    </w:p>
    <w:p>
      <w:pPr>
        <w:pStyle w:val="11"/>
        <w:widowControl w:val="0"/>
        <w:numPr>
          <w:ilvl w:val="0"/>
          <w:numId w:val="0"/>
        </w:numPr>
        <w:spacing w:line="480" w:lineRule="auto"/>
        <w:ind w:firstLine="660" w:firstLineChars="300"/>
        <w:jc w:val="left"/>
        <w:rPr>
          <w:rFonts w:hint="eastAsia" w:ascii="宋体" w:hAnsi="宋体" w:cs="宋体"/>
          <w:b w:val="0"/>
          <w:bCs w:val="0"/>
          <w:sz w:val="24"/>
          <w:szCs w:val="24"/>
          <w:lang w:val="en-US" w:eastAsia="zh-CN"/>
        </w:rPr>
      </w:pPr>
      <w:r>
        <w:t>8、</w:t>
      </w:r>
      <w:r>
        <w:rPr>
          <w:rFonts w:hint="eastAsia" w:ascii="宋体" w:hAnsi="宋体" w:cs="宋体"/>
          <w:b w:val="0"/>
          <w:bCs w:val="0"/>
          <w:sz w:val="24"/>
          <w:szCs w:val="24"/>
          <w:lang w:val="en-US" w:eastAsia="zh-CN"/>
        </w:rPr>
        <w:t>配置：集合了通道、亮度、主控ID、伽马值、控台地址、控制器加密等多种设置</w:t>
      </w:r>
    </w:p>
    <w:p>
      <w:pPr>
        <w:pStyle w:val="11"/>
        <w:widowControl w:val="0"/>
        <w:numPr>
          <w:ilvl w:val="0"/>
          <w:numId w:val="0"/>
        </w:numPr>
        <w:spacing w:line="480" w:lineRule="auto"/>
        <w:ind w:firstLine="720" w:firstLineChars="300"/>
        <w:jc w:val="left"/>
        <w:rPr>
          <w:rFonts w:hint="eastAsia" w:ascii="宋体" w:hAnsi="宋体" w:cs="宋体"/>
          <w:b w:val="0"/>
          <w:bCs w:val="0"/>
          <w:sz w:val="24"/>
          <w:szCs w:val="24"/>
          <w:lang w:val="en-US" w:eastAsia="zh-CN"/>
        </w:rPr>
      </w:pPr>
    </w:p>
    <w:p>
      <w:pPr>
        <w:spacing w:before="0" w:line="240" w:lineRule="auto"/>
        <w:rPr>
          <w:rFonts w:hint="default" w:ascii="宋体" w:hAnsi="宋体" w:eastAsia="宋体" w:cs="宋体"/>
          <w:sz w:val="21"/>
          <w:szCs w:val="21"/>
        </w:rPr>
      </w:pPr>
    </w:p>
    <w:p>
      <w:pPr>
        <w:pStyle w:val="3"/>
        <w:spacing w:line="240" w:lineRule="auto"/>
        <w:ind w:right="6006"/>
        <w:jc w:val="left"/>
      </w:pPr>
      <w:r>
        <w:t>参数信息：</w:t>
      </w:r>
    </w:p>
    <w:p>
      <w:pPr>
        <w:spacing w:before="4" w:line="240" w:lineRule="auto"/>
        <w:rPr>
          <w:rFonts w:hint="default" w:ascii="宋体" w:hAnsi="宋体" w:eastAsia="宋体" w:cs="宋体"/>
          <w:sz w:val="22"/>
          <w:szCs w:val="22"/>
        </w:rPr>
      </w:pPr>
    </w:p>
    <w:p>
      <w:pPr>
        <w:pStyle w:val="5"/>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eastAsia="宋体" w:cs="宋体"/>
          <w:sz w:val="23"/>
          <w:szCs w:val="23"/>
        </w:rPr>
      </w:pPr>
      <w:r>
        <w:t>1.供电电压：AC220V</w:t>
      </w:r>
    </w:p>
    <w:p>
      <w:pPr>
        <w:pStyle w:val="5"/>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eastAsia="宋体" w:cs="宋体"/>
          <w:sz w:val="23"/>
          <w:szCs w:val="23"/>
        </w:rPr>
      </w:pPr>
      <w:r>
        <w:t>2.负载数量：DMX 8*512 ；TTL 8*1024</w:t>
      </w:r>
      <w:r>
        <w:rPr>
          <w:spacing w:val="-60"/>
        </w:rPr>
        <w:t xml:space="preserve"> </w:t>
      </w:r>
      <w:r>
        <w:t>点</w:t>
      </w:r>
    </w:p>
    <w:p>
      <w:pPr>
        <w:pStyle w:val="5"/>
        <w:keepNext w:val="0"/>
        <w:keepLines w:val="0"/>
        <w:pageBreakBefore w:val="0"/>
        <w:widowControl w:val="0"/>
        <w:tabs>
          <w:tab w:val="left" w:pos="4199"/>
        </w:tabs>
        <w:kinsoku/>
        <w:wordWrap/>
        <w:overflowPunct/>
        <w:topLinePunct w:val="0"/>
        <w:autoSpaceDE/>
        <w:autoSpaceDN/>
        <w:bidi w:val="0"/>
        <w:adjustRightInd/>
        <w:snapToGrid/>
        <w:spacing w:line="360" w:lineRule="auto"/>
        <w:ind w:right="0"/>
        <w:jc w:val="left"/>
        <w:textAlignment w:val="auto"/>
        <w:rPr>
          <w:rFonts w:hint="default" w:ascii="宋体" w:hAnsi="宋体" w:eastAsia="宋体" w:cs="宋体"/>
          <w:sz w:val="35"/>
          <w:szCs w:val="35"/>
        </w:rPr>
      </w:pPr>
      <w:r>
        <w:t>3.同步方式：级联同步；</w:t>
      </w:r>
      <w:r>
        <w:tab/>
      </w:r>
      <w:r>
        <w:t>安装方式：不防雨 (电箱)</w:t>
      </w:r>
    </w:p>
    <w:p>
      <w:pPr>
        <w:pStyle w:val="5"/>
        <w:keepNext w:val="0"/>
        <w:keepLines w:val="0"/>
        <w:pageBreakBefore w:val="0"/>
        <w:widowControl w:val="0"/>
        <w:tabs>
          <w:tab w:val="left" w:pos="4139"/>
        </w:tabs>
        <w:kinsoku/>
        <w:wordWrap/>
        <w:overflowPunct/>
        <w:topLinePunct w:val="0"/>
        <w:autoSpaceDE/>
        <w:autoSpaceDN/>
        <w:bidi w:val="0"/>
        <w:adjustRightInd/>
        <w:snapToGrid/>
        <w:spacing w:line="360" w:lineRule="auto"/>
        <w:ind w:right="0"/>
        <w:jc w:val="left"/>
        <w:textAlignment w:val="auto"/>
        <w:rPr>
          <w:rFonts w:hint="default" w:ascii="宋体" w:hAnsi="宋体" w:eastAsia="宋体" w:cs="宋体"/>
          <w:sz w:val="35"/>
          <w:szCs w:val="35"/>
        </w:rPr>
      </w:pPr>
      <w:r>
        <w:t>4.带载方式：SD</w:t>
      </w:r>
      <w:r>
        <w:rPr>
          <w:spacing w:val="-60"/>
        </w:rPr>
        <w:t xml:space="preserve"> </w:t>
      </w:r>
      <w:r>
        <w:t>卡程序；</w:t>
      </w:r>
      <w:r>
        <w:tab/>
      </w:r>
      <w:r>
        <w:t>SD</w:t>
      </w:r>
      <w:r>
        <w:rPr>
          <w:spacing w:val="-60"/>
        </w:rPr>
        <w:t xml:space="preserve"> </w:t>
      </w:r>
      <w:r>
        <w:t>卡格式：FAT32</w:t>
      </w:r>
      <w:r>
        <w:rPr>
          <w:spacing w:val="-60"/>
        </w:rPr>
        <w:t xml:space="preserve"> </w:t>
      </w:r>
      <w:r>
        <w:t>格式</w:t>
      </w:r>
    </w:p>
    <w:p>
      <w:pPr>
        <w:pStyle w:val="5"/>
        <w:keepNext w:val="0"/>
        <w:keepLines w:val="0"/>
        <w:pageBreakBefore w:val="0"/>
        <w:widowControl w:val="0"/>
        <w:tabs>
          <w:tab w:val="left" w:pos="2699"/>
          <w:tab w:val="left" w:pos="4019"/>
          <w:tab w:val="left" w:pos="5459"/>
        </w:tabs>
        <w:kinsoku/>
        <w:wordWrap/>
        <w:overflowPunct/>
        <w:topLinePunct w:val="0"/>
        <w:autoSpaceDE/>
        <w:autoSpaceDN/>
        <w:bidi w:val="0"/>
        <w:adjustRightInd/>
        <w:snapToGrid/>
        <w:spacing w:line="360" w:lineRule="auto"/>
        <w:ind w:right="0"/>
        <w:jc w:val="left"/>
        <w:textAlignment w:val="auto"/>
        <w:rPr>
          <w:rFonts w:hint="default" w:ascii="宋体" w:hAnsi="宋体" w:eastAsia="宋体" w:cs="宋体"/>
          <w:sz w:val="29"/>
          <w:szCs w:val="29"/>
        </w:rPr>
      </w:pPr>
      <w:r>
        <w:t>5.SD</w:t>
      </w:r>
      <w:r>
        <w:rPr>
          <w:spacing w:val="-60"/>
        </w:rPr>
        <w:t xml:space="preserve"> </w:t>
      </w:r>
      <w:r>
        <w:t>卡容量：8G</w:t>
      </w:r>
      <w:r>
        <w:tab/>
      </w:r>
      <w:r>
        <w:t>；</w:t>
      </w:r>
      <w:r>
        <w:tab/>
      </w:r>
      <w:r>
        <w:t>净重：主控</w:t>
      </w:r>
      <w:r>
        <w:tab/>
      </w:r>
      <w:r>
        <w:t>1.05Kg</w:t>
      </w:r>
    </w:p>
    <w:p>
      <w:pPr>
        <w:pStyle w:val="5"/>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pPr>
      <w:r>
        <w:t>6.尺寸：28.3*13.4*4.5cm</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sectPr>
          <w:headerReference r:id="rId10" w:type="default"/>
          <w:footerReference r:id="rId11" w:type="default"/>
          <w:pgSz w:w="11910" w:h="16840"/>
          <w:pgMar w:top="1960" w:right="1680" w:bottom="1260" w:left="1680" w:header="1218" w:footer="1077" w:gutter="0"/>
          <w:cols w:space="720" w:num="1"/>
        </w:sectPr>
      </w:pPr>
    </w:p>
    <w:p>
      <w:pPr>
        <w:spacing w:before="9" w:line="240" w:lineRule="auto"/>
        <w:rPr>
          <w:rFonts w:hint="default" w:ascii="宋体" w:hAnsi="宋体" w:eastAsia="宋体" w:cs="宋体"/>
          <w:sz w:val="9"/>
          <w:szCs w:val="9"/>
        </w:rPr>
      </w:pPr>
    </w:p>
    <w:p>
      <w:pPr>
        <w:pStyle w:val="2"/>
        <w:spacing w:line="240" w:lineRule="auto"/>
        <w:ind w:left="140" w:right="182"/>
        <w:jc w:val="left"/>
        <w:rPr>
          <w:b w:val="0"/>
          <w:bCs w:val="0"/>
        </w:rPr>
      </w:pPr>
      <w:r>
        <w:t>操作步骤：</w:t>
      </w:r>
    </w:p>
    <w:p>
      <w:pPr>
        <w:spacing w:before="9" w:line="240" w:lineRule="auto"/>
        <w:rPr>
          <w:rFonts w:hint="default" w:ascii="宋体" w:hAnsi="宋体" w:eastAsia="宋体" w:cs="宋体"/>
          <w:b/>
          <w:bCs/>
          <w:sz w:val="19"/>
          <w:szCs w:val="19"/>
        </w:rPr>
      </w:pPr>
    </w:p>
    <w:p>
      <w:pPr>
        <w:numPr>
          <w:ilvl w:val="0"/>
          <w:numId w:val="3"/>
        </w:numPr>
        <w:spacing w:before="0"/>
        <w:ind w:left="140" w:right="182" w:firstLine="0"/>
        <w:jc w:val="left"/>
        <w:rPr>
          <w:rFonts w:hint="default" w:ascii="宋体" w:hAnsi="宋体" w:eastAsia="宋体" w:cs="宋体"/>
          <w:sz w:val="24"/>
          <w:szCs w:val="24"/>
        </w:rPr>
      </w:pPr>
      <w:r>
        <w:rPr>
          <w:rFonts w:hint="eastAsia" w:ascii="宋体" w:hAnsi="宋体" w:eastAsia="宋体" w:cs="宋体"/>
          <w:b/>
          <w:bCs/>
          <w:sz w:val="28"/>
          <w:szCs w:val="28"/>
          <w:lang w:val="en-US" w:eastAsia="zh-CN"/>
        </w:rPr>
        <w:t>选芯片型号</w:t>
      </w:r>
      <w:r>
        <w:rPr>
          <w:rFonts w:hint="default" w:ascii="宋体" w:hAnsi="宋体" w:eastAsia="宋体" w:cs="宋体"/>
          <w:b/>
          <w:bCs/>
          <w:sz w:val="28"/>
          <w:szCs w:val="28"/>
        </w:rPr>
        <w:t>：</w:t>
      </w:r>
      <w:r>
        <w:rPr>
          <w:rFonts w:hint="default" w:ascii="宋体" w:hAnsi="宋体" w:eastAsia="宋体" w:cs="宋体"/>
          <w:b/>
          <w:bCs/>
          <w:spacing w:val="-2"/>
          <w:sz w:val="28"/>
          <w:szCs w:val="28"/>
        </w:rPr>
        <w:t xml:space="preserve"> </w:t>
      </w:r>
      <w:r>
        <w:rPr>
          <w:rFonts w:hint="eastAsia" w:ascii="宋体" w:hAnsi="宋体" w:eastAsia="宋体" w:cs="宋体"/>
          <w:b/>
          <w:bCs/>
          <w:spacing w:val="-2"/>
          <w:sz w:val="28"/>
          <w:szCs w:val="28"/>
          <w:lang w:eastAsia="zh-CN"/>
        </w:rPr>
        <w:t>（</w:t>
      </w:r>
      <w:r>
        <w:rPr>
          <w:rFonts w:hint="eastAsia" w:ascii="宋体" w:hAnsi="宋体" w:eastAsia="宋体" w:cs="宋体"/>
          <w:sz w:val="24"/>
          <w:szCs w:val="24"/>
          <w:lang w:val="en-US" w:eastAsia="zh-CN"/>
        </w:rPr>
        <w:t>只有选择和灯具匹配的芯片型号灯具才能正常受控）</w:t>
      </w:r>
    </w:p>
    <w:p>
      <w:pPr>
        <w:spacing w:before="11" w:line="240" w:lineRule="auto"/>
        <w:rPr>
          <w:rFonts w:hint="default" w:ascii="宋体" w:hAnsi="宋体" w:eastAsia="宋体" w:cs="宋体"/>
          <w:sz w:val="19"/>
          <w:szCs w:val="19"/>
        </w:rPr>
      </w:pPr>
      <w:r>
        <mc:AlternateContent>
          <mc:Choice Requires="wpg">
            <w:drawing>
              <wp:anchor distT="0" distB="0" distL="114300" distR="114300" simplePos="0" relativeHeight="251672576" behindDoc="0" locked="0" layoutInCell="1" allowOverlap="1">
                <wp:simplePos x="0" y="0"/>
                <wp:positionH relativeFrom="page">
                  <wp:posOffset>3048000</wp:posOffset>
                </wp:positionH>
                <wp:positionV relativeFrom="paragraph">
                  <wp:posOffset>82550</wp:posOffset>
                </wp:positionV>
                <wp:extent cx="431800" cy="391160"/>
                <wp:effectExtent l="0" t="0" r="10160" b="5080"/>
                <wp:wrapNone/>
                <wp:docPr id="168" name="组合 441"/>
                <wp:cNvGraphicFramePr/>
                <a:graphic xmlns:a="http://schemas.openxmlformats.org/drawingml/2006/main">
                  <a:graphicData uri="http://schemas.microsoft.com/office/word/2010/wordprocessingGroup">
                    <wpg:wgp>
                      <wpg:cNvGrpSpPr/>
                      <wpg:grpSpPr>
                        <a:xfrm>
                          <a:off x="0" y="0"/>
                          <a:ext cx="431800" cy="391160"/>
                          <a:chOff x="4801" y="-128"/>
                          <a:chExt cx="680" cy="616"/>
                        </a:xfrm>
                      </wpg:grpSpPr>
                      <wpg:grpSp>
                        <wpg:cNvPr id="146" name="组合 442"/>
                        <wpg:cNvGrpSpPr/>
                        <wpg:grpSpPr>
                          <a:xfrm>
                            <a:off x="4855" y="-114"/>
                            <a:ext cx="617" cy="596"/>
                            <a:chOff x="4855" y="-114"/>
                            <a:chExt cx="617" cy="596"/>
                          </a:xfrm>
                        </wpg:grpSpPr>
                        <wps:wsp>
                          <wps:cNvPr id="145" name="任意多边形 443"/>
                          <wps:cNvSpPr/>
                          <wps:spPr>
                            <a:xfrm>
                              <a:off x="4855" y="-114"/>
                              <a:ext cx="617" cy="596"/>
                            </a:xfrm>
                            <a:custGeom>
                              <a:avLst/>
                              <a:gdLst/>
                              <a:ahLst/>
                              <a:cxnLst/>
                              <a:pathLst>
                                <a:path w="617"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6" y="167"/>
                                  </a:lnTo>
                                  <a:lnTo>
                                    <a:pt x="609" y="230"/>
                                  </a:lnTo>
                                  <a:lnTo>
                                    <a:pt x="617" y="298"/>
                                  </a:lnTo>
                                  <a:lnTo>
                                    <a:pt x="609" y="366"/>
                                  </a:lnTo>
                                  <a:lnTo>
                                    <a:pt x="586"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67" name="组合 444"/>
                        <wpg:cNvGrpSpPr/>
                        <wpg:grpSpPr>
                          <a:xfrm>
                            <a:off x="4801" y="-128"/>
                            <a:ext cx="680" cy="616"/>
                            <a:chOff x="4801" y="-128"/>
                            <a:chExt cx="680" cy="616"/>
                          </a:xfrm>
                        </wpg:grpSpPr>
                        <wps:wsp>
                          <wps:cNvPr id="147" name="任意多边形 445"/>
                          <wps:cNvSpPr/>
                          <wps:spPr>
                            <a:xfrm>
                              <a:off x="4848" y="-122"/>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48" name="任意多边形 446"/>
                          <wps:cNvSpPr/>
                          <wps:spPr>
                            <a:xfrm>
                              <a:off x="4848" y="-122"/>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49" name="任意多边形 447"/>
                          <wps:cNvSpPr/>
                          <wps:spPr>
                            <a:xfrm>
                              <a:off x="4848" y="-122"/>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50" name="任意多边形 448"/>
                          <wps:cNvSpPr/>
                          <wps:spPr>
                            <a:xfrm>
                              <a:off x="4848" y="-122"/>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151" name="任意多边形 449"/>
                          <wps:cNvSpPr/>
                          <wps:spPr>
                            <a:xfrm>
                              <a:off x="4848" y="-122"/>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52" name="任意多边形 450"/>
                          <wps:cNvSpPr/>
                          <wps:spPr>
                            <a:xfrm>
                              <a:off x="4848" y="-122"/>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153" name="任意多边形 451"/>
                          <wps:cNvSpPr/>
                          <wps:spPr>
                            <a:xfrm>
                              <a:off x="4848" y="-122"/>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54" name="任意多边形 452"/>
                          <wps:cNvSpPr/>
                          <wps:spPr>
                            <a:xfrm>
                              <a:off x="4848" y="-122"/>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55" name="任意多边形 453"/>
                          <wps:cNvSpPr/>
                          <wps:spPr>
                            <a:xfrm>
                              <a:off x="4848" y="-122"/>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156" name="任意多边形 454"/>
                          <wps:cNvSpPr/>
                          <wps:spPr>
                            <a:xfrm>
                              <a:off x="4848" y="-122"/>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57" name="任意多边形 455"/>
                          <wps:cNvSpPr/>
                          <wps:spPr>
                            <a:xfrm>
                              <a:off x="4848" y="-122"/>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58" name="任意多边形 456"/>
                          <wps:cNvSpPr/>
                          <wps:spPr>
                            <a:xfrm>
                              <a:off x="4848" y="-122"/>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59" name="任意多边形 457"/>
                          <wps:cNvSpPr/>
                          <wps:spPr>
                            <a:xfrm>
                              <a:off x="4848" y="-122"/>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60" name="任意多边形 458"/>
                          <wps:cNvSpPr/>
                          <wps:spPr>
                            <a:xfrm>
                              <a:off x="4848" y="-122"/>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61" name="任意多边形 459"/>
                          <wps:cNvSpPr/>
                          <wps:spPr>
                            <a:xfrm>
                              <a:off x="4848" y="-122"/>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62" name="任意多边形 460"/>
                          <wps:cNvSpPr/>
                          <wps:spPr>
                            <a:xfrm>
                              <a:off x="4848" y="-122"/>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63" name="任意多边形 461"/>
                          <wps:cNvSpPr/>
                          <wps:spPr>
                            <a:xfrm>
                              <a:off x="4848" y="-122"/>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64" name="任意多边形 462"/>
                          <wps:cNvSpPr/>
                          <wps:spPr>
                            <a:xfrm>
                              <a:off x="4848" y="-122"/>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65" name="任意多边形 463"/>
                          <wps:cNvSpPr/>
                          <wps:spPr>
                            <a:xfrm>
                              <a:off x="4848" y="-122"/>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66" name="文本框 464"/>
                          <wps:cNvSpPr txBox="1"/>
                          <wps:spPr>
                            <a:xfrm>
                              <a:off x="4801" y="-128"/>
                              <a:ext cx="633" cy="610"/>
                            </a:xfrm>
                            <a:prstGeom prst="rect">
                              <a:avLst/>
                            </a:prstGeom>
                            <a:noFill/>
                            <a:ln>
                              <a:noFill/>
                            </a:ln>
                          </wps:spPr>
                          <wps:txbx>
                            <w:txbxContent>
                              <w:p>
                                <w:pPr>
                                  <w:spacing w:before="5" w:line="240" w:lineRule="auto"/>
                                  <w:rPr>
                                    <w:rFonts w:hint="default" w:ascii="宋体" w:hAnsi="宋体" w:eastAsia="宋体" w:cs="宋体"/>
                                    <w:sz w:val="15"/>
                                    <w:szCs w:val="15"/>
                                  </w:rPr>
                                </w:pPr>
                              </w:p>
                              <w:p>
                                <w:pPr>
                                  <w:spacing w:before="0"/>
                                  <w:ind w:left="204" w:right="0" w:firstLine="0"/>
                                  <w:jc w:val="left"/>
                                  <w:rPr>
                                    <w:rFonts w:hint="eastAsia" w:ascii="Times New Roman" w:hAnsi="Times New Roman" w:eastAsia="宋体" w:cs="Times New Roman"/>
                                    <w:sz w:val="18"/>
                                    <w:szCs w:val="18"/>
                                    <w:lang w:val="en-US" w:eastAsia="zh-CN"/>
                                  </w:rPr>
                                </w:pPr>
                                <w:r>
                                  <w:rPr>
                                    <w:rFonts w:hint="eastAsia" w:ascii="Times New Roman" w:eastAsia="宋体"/>
                                    <w:sz w:val="18"/>
                                    <w:lang w:val="en-US" w:eastAsia="zh-CN"/>
                                  </w:rPr>
                                  <w:t>菜单</w:t>
                                </w:r>
                              </w:p>
                            </w:txbxContent>
                          </wps:txbx>
                          <wps:bodyPr lIns="0" tIns="0" rIns="0" bIns="0" upright="1"/>
                        </wps:wsp>
                      </wpg:grpSp>
                    </wpg:wgp>
                  </a:graphicData>
                </a:graphic>
              </wp:anchor>
            </w:drawing>
          </mc:Choice>
          <mc:Fallback>
            <w:pict>
              <v:group id="组合 441" o:spid="_x0000_s1026" o:spt="203" style="position:absolute;left:0pt;margin-left:240pt;margin-top:6.5pt;height:30.8pt;width:34pt;mso-position-horizontal-relative:page;z-index:251672576;mso-width-relative:page;mso-height-relative:page;" coordorigin="4801,-128" coordsize="680,616" o:gfxdata="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">
                <o:lock v:ext="edit" aspectratio="f"/>
                <v:group id="组合 442" o:spid="_x0000_s1026" o:spt="203" style="position:absolute;left:4855;top:-114;height:596;width:617;" coordorigin="4855,-114" coordsize="617,596"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任意多边形 443" o:spid="_x0000_s1026" o:spt="100" style="position:absolute;left:4855;top:-114;height:596;width:617;" fillcolor="#FF0000" filled="t" stroked="f" coordsize="617,596" o:gfxdata="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4BdugAAANwA&#10;AAAPAAAAAAAAAAEAIAAAACIAAABkcnMvZG93bnJldi54bWxQSwECFAAUAAAACACHTuJAMy8FnjsA&#10;AAA5AAAAEAAAAAAAAAABACAAAAAJAQAAZHJzL3NoYXBleG1sLnhtbFBLBQYAAAAABgAGAFsBAACz&#10;AwAAAAA=&#10;" path="m309,596l238,588,173,565,116,530,68,484,31,429,8,366,0,298,8,229,31,167,68,111,116,65,173,30,238,8,309,0,380,8,445,30,502,65,550,111,586,167,609,230,617,298,609,366,586,429,550,484,502,530,445,565,380,588,309,596xe">
                    <v:fill on="t" focussize="0,0"/>
                    <v:stroke on="f"/>
                    <v:imagedata o:title=""/>
                    <o:lock v:ext="edit" aspectratio="f"/>
                  </v:shape>
                </v:group>
                <v:group id="组合 444" o:spid="_x0000_s1026" o:spt="203" style="position:absolute;left:4801;top:-128;height:616;width:680;" coordorigin="4801,-128" coordsize="680,616"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任意多边形 445" o:spid="_x0000_s1026" o:spt="100" style="position:absolute;left:4848;top:-122;height:610;width:633;" fillcolor="#FF0000" filled="t" stroked="f" coordsize="633,610" o:gfxdata="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l2brsAAADc&#10;AAAADwAAAAAAAAABACAAAAAiAAAAZHJzL2Rvd25yZXYueG1sUEsBAhQAFAAAAAgAh07iQDMvBZ47&#10;AAAAOQAAABAAAAAAAAAAAQAgAAAACgEAAGRycy9zaGFwZXhtbC54bWxQSwUGAAAAAAYABgBbAQAA&#10;tAM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446" o:spid="_x0000_s1026" o:spt="100" style="position:absolute;left:4848;top:-122;height:610;width:633;" fillcolor="#FF0000" filled="t" stroked="f" coordsize="633,610" o:gfxdata="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uIcvQAA&#10;ANwAAAAPAAAAAAAAAAEAIAAAACIAAABkcnMvZG93bnJldi54bWxQSwECFAAUAAAACACHTuJAMy8F&#10;njsAAAA5AAAAEAAAAAAAAAABACAAAAAMAQAAZHJzL3NoYXBleG1sLnhtbFBLBQYAAAAABgAGAFsB&#10;AAC2AwAAAAA=&#10;" path="m406,28l391,24,392,24,377,20,377,20,362,18,362,18,347,16,347,16,331,14,415,14,425,18,439,22,448,26,406,26,406,28xe">
                    <v:fill on="t" focussize="0,0"/>
                    <v:stroke on="f"/>
                    <v:imagedata o:title=""/>
                    <o:lock v:ext="edit" aspectratio="f"/>
                  </v:shape>
                  <v:shape id="任意多边形 447" o:spid="_x0000_s1026" o:spt="100" style="position:absolute;left:4848;top:-122;height:610;width:633;" fillcolor="#FF0000" filled="t" stroked="f" coordsize="633,610" o:gfxdata="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pHh7sAAADc&#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448" o:spid="_x0000_s1026" o:spt="100" style="position:absolute;left:4848;top:-122;height:610;width:633;" fillcolor="#FF0000" filled="t" stroked="f" coordsize="633,610" o:gfxdata="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XjHvQAA&#10;ANwAAAAPAAAAAAAAAAEAIAAAACIAAABkcnMvZG93bnJldi54bWxQSwECFAAUAAAACACHTuJAMy8F&#10;njsAAAA5AAAAEAAAAAAAAAABACAAAAAMAQAAZHJzL3NoYXBleG1sLnhtbFBLBQYAAAAABgAGAFsB&#10;AAC2AwAAAAA=&#10;" path="m460,50l447,42,447,42,433,36,434,36,420,32,420,32,406,26,448,26,453,28,467,36,480,44,489,48,460,48,460,50xe">
                    <v:fill on="t" focussize="0,0"/>
                    <v:stroke on="f"/>
                    <v:imagedata o:title=""/>
                    <o:lock v:ext="edit" aspectratio="f"/>
                  </v:shape>
                  <v:shape id="任意多边形 449" o:spid="_x0000_s1026" o:spt="100" style="position:absolute;left:4848;top:-122;height:610;width:633;" fillcolor="#FF0000" filled="t" stroked="f" coordsize="633,610" o:gfxdata="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XdXLsAAADc&#10;AAAADwAAAAAAAAABACAAAAAiAAAAZHJzL2Rvd25yZXYueG1sUEsBAhQAFAAAAAgAh07iQDMvBZ47&#10;AAAAOQAAABAAAAAAAAAAAQAgAAAACgEAAGRycy9zaGFwZXhtbC54bWxQSwUGAAAAAAYABgBbAQAA&#10;tAMAAAAA&#10;" path="m172,50l172,48,175,48,172,50xe">
                    <v:fill on="t" focussize="0,0"/>
                    <v:stroke on="f"/>
                    <v:imagedata o:title=""/>
                    <o:lock v:ext="edit" aspectratio="f"/>
                  </v:shape>
                  <v:shape id="任意多边形 450" o:spid="_x0000_s1026" o:spt="100" style="position:absolute;left:4848;top:-122;height:610;width:633;" fillcolor="#FF0000" filled="t" stroked="f" coordsize="633,610" o:gfxdata="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dDK7sAAADc&#10;AAAADwAAAAAAAAABACAAAAAiAAAAZHJzL2Rvd25yZXYueG1sUEsBAhQAFAAAAAgAh07iQDMvBZ47&#10;AAAAOQAAABAAAAAAAAAAAQAgAAAACgEAAGRycy9zaGFwZXhtbC54bWxQSwUGAAAAAAYABgBbAQAA&#10;tAMAAAAA&#10;" path="m529,100l519,90,519,90,508,80,508,80,496,72,497,72,485,64,485,64,472,56,473,56,460,48,489,48,493,50,505,60,517,68,529,78,540,88,550,98,529,98,529,100xe">
                    <v:fill on="t" focussize="0,0"/>
                    <v:stroke on="f"/>
                    <v:imagedata o:title=""/>
                    <o:lock v:ext="edit" aspectratio="f"/>
                  </v:shape>
                  <v:shape id="任意多边形 451" o:spid="_x0000_s1026" o:spt="100" style="position:absolute;left:4848;top:-122;height:610;width:633;" fillcolor="#FF0000" filled="t" stroked="f" coordsize="633,610" o:gfxdata="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vmsLsAAADc&#10;AAAADwAAAAAAAAABACAAAAAiAAAAZHJzL2Rvd25yZXYueG1sUEsBAhQAFAAAAAgAh07iQDMvBZ47&#10;AAAAOQAAABAAAAAAAAAAAQAgAAAACgEAAGRycy9zaGFwZXhtbC54bWxQSwUGAAAAAAYABgBbAQAA&#10;tAMAAAAA&#10;" path="m103,100l103,98,105,98,103,100xe">
                    <v:fill on="t" focussize="0,0"/>
                    <v:stroke on="f"/>
                    <v:imagedata o:title=""/>
                    <o:lock v:ext="edit" aspectratio="f"/>
                  </v:shape>
                  <v:shape id="任意多边形 452" o:spid="_x0000_s1026" o:spt="100" style="position:absolute;left:4848;top:-122;height:610;width:633;" fillcolor="#FF0000" filled="t" stroked="f" coordsize="633,610" o:gfxdata="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J+xLsAAADc&#10;AAAADwAAAAAAAAABACAAAAAiAAAAZHJzL2Rvd25yZXYueG1sUEsBAhQAFAAAAAgAh07iQDMvBZ47&#10;AAAAOQAAABAAAAAAAAAAAQAgAAAACgEAAGRycy9zaGFwZXhtbC54bWxQSwUGAAAAAAYABgBbAQAA&#10;tAMAAAAA&#10;" path="m626,364l611,364,614,348,616,334,617,320,617,312,617,296,617,290,616,274,614,260,611,246,608,232,604,218,599,204,594,192,588,178,581,166,574,154,566,142,566,142,558,130,558,130,549,120,549,120,539,110,539,110,529,98,550,98,587,146,613,200,629,258,632,296,632,312,632,320,631,336,629,350,626,364xe">
                    <v:fill on="t" focussize="0,0"/>
                    <v:stroke on="f"/>
                    <v:imagedata o:title=""/>
                    <o:lock v:ext="edit" aspectratio="f"/>
                  </v:shape>
                  <v:shape id="任意多边形 453" o:spid="_x0000_s1026" o:spt="100" style="position:absolute;left:4848;top:-122;height:610;width:633;" fillcolor="#FF0000" filled="t" stroked="f" coordsize="633,610" o:gfxdata="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21+8AAAA&#10;3AAAAA8AAAAAAAAAAQAgAAAAIgAAAGRycy9kb3ducmV2LnhtbFBLAQIUABQAAAAIAIdO4kAzLwWe&#10;OwAAADkAAAAQAAAAAAAAAAEAIAAAAAsBAABkcnMvc2hhcGV4bWwueG1sUEsFBgAAAAAGAAYAWwEA&#10;ALUDAAAAAA==&#10;" path="m617,298l617,296,617,298xe">
                    <v:fill on="t" focussize="0,0"/>
                    <v:stroke on="f"/>
                    <v:imagedata o:title=""/>
                    <o:lock v:ext="edit" aspectratio="f"/>
                  </v:shape>
                  <v:shape id="任意多边形 454" o:spid="_x0000_s1026" o:spt="100" style="position:absolute;left:4848;top:-122;height:610;width:633;" fillcolor="#FF0000" filled="t" stroked="f" coordsize="633,610" o:gfxdata="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rEUougAAANwA&#10;AAAPAAAAAAAAAAEAIAAAACIAAABkcnMvZG93bnJldi54bWxQSwECFAAUAAAACACHTuJAMy8FnjsA&#10;AAA5AAAAEAAAAAAAAAABACAAAAAJAQAAZHJzL3NoYXBleG1sLnhtbFBLBQYAAAAABgAGAFsBAACz&#10;AwAAAAA=&#10;" path="m21,364l21,364,21,362,21,364xe">
                    <v:fill on="t" focussize="0,0"/>
                    <v:stroke on="f"/>
                    <v:imagedata o:title=""/>
                    <o:lock v:ext="edit" aspectratio="f"/>
                  </v:shape>
                  <v:shape id="任意多边形 455" o:spid="_x0000_s1026" o:spt="100" style="position:absolute;left:4848;top:-122;height:610;width:633;" fillcolor="#FF0000" filled="t" stroked="f" coordsize="633,610" o:gfxdata="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Dgs7sAAADc&#10;AAAADwAAAAAAAAABACAAAAAiAAAAZHJzL2Rvd25yZXYueG1sUEsBAhQAFAAAAAgAh07iQDMvBZ47&#10;AAAAOQAAABAAAAAAAAAAAQAgAAAACgEAAGRycy9zaGFwZXhtbC54bWxQSwUGAAAAAAYABgBbAQAA&#10;tAMAAAAA&#10;" path="m623,378l608,378,611,362,611,364,626,364,626,366,623,378xe">
                    <v:fill on="t" focussize="0,0"/>
                    <v:stroke on="f"/>
                    <v:imagedata o:title=""/>
                    <o:lock v:ext="edit" aspectratio="f"/>
                  </v:shape>
                  <v:shape id="任意多边形 456" o:spid="_x0000_s1026" o:spt="100" style="position:absolute;left:4848;top:-122;height:610;width:633;" fillcolor="#FF0000" filled="t" stroked="f" coordsize="633,610" o:gfxdata="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3TBvQAA&#10;ANwAAAAPAAAAAAAAAAEAIAAAACIAAABkcnMvZG93bnJldi54bWxQSwECFAAUAAAACACHTuJAMy8F&#10;njsAAAA5AAAAEAAAAAAAAAABACAAAAAMAQAAZHJzL3NoYXBleG1sLnhtbFBLBQYAAAAABgAGAFsB&#10;AAC2AwAAAAA=&#10;" path="m25,378l24,378,24,376,25,378xe">
                    <v:fill on="t" focussize="0,0"/>
                    <v:stroke on="f"/>
                    <v:imagedata o:title=""/>
                    <o:lock v:ext="edit" aspectratio="f"/>
                  </v:shape>
                  <v:shape id="任意多边形 457" o:spid="_x0000_s1026" o:spt="100" style="position:absolute;left:4848;top:-122;height:610;width:633;" fillcolor="#FF0000" filled="t" stroked="f" coordsize="633,610" o:gfxdata="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PRWrsAAADc&#10;AAAADwAAAAAAAAABACAAAAAiAAAAZHJzL2Rvd25yZXYueG1sUEsBAhQAFAAAAAgAh07iQDMvBZ47&#10;AAAAOQAAABAAAAAAAAAAAQAgAAAACgEAAGRycy9zaGFwZXhtbC54bWxQSwUGAAAAAAYABgBbAQAA&#10;tAMAAAAA&#10;" path="m590,456l574,456,581,442,588,430,594,418,599,404,604,390,608,376,608,378,623,378,623,380,618,396,613,410,608,424,601,436,594,450,590,456xe">
                    <v:fill on="t" focussize="0,0"/>
                    <v:stroke on="f"/>
                    <v:imagedata o:title=""/>
                    <o:lock v:ext="edit" aspectratio="f"/>
                  </v:shape>
                  <v:shape id="任意多边形 458" o:spid="_x0000_s1026" o:spt="100" style="position:absolute;left:4848;top:-122;height:610;width:633;" fillcolor="#FF0000" filled="t" stroked="f" coordsize="633,610" o:gfxdata="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Wyer4A&#10;AADcAAAADwAAAAAAAAABACAAAAAiAAAAZHJzL2Rvd25yZXYueG1sUEsBAhQAFAAAAAgAh07iQDMv&#10;BZ47AAAAOQAAABAAAAAAAAAAAQAgAAAADQEAAGRycy9zaGFwZXhtbC54bWxQSwUGAAAAAAYABgBb&#10;AQAAtwMAAAAA&#10;" path="m59,456l58,456,58,454,59,456xe">
                    <v:fill on="t" focussize="0,0"/>
                    <v:stroke on="f"/>
                    <v:imagedata o:title=""/>
                    <o:lock v:ext="edit" aspectratio="f"/>
                  </v:shape>
                  <v:shape id="任意多边形 459" o:spid="_x0000_s1026" o:spt="100" style="position:absolute;left:4848;top:-122;height:610;width:633;" fillcolor="#FF0000" filled="t" stroked="f" coordsize="633,610" o:gfxdata="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pF+G5AAAA3AAA&#10;AA8AAAAAAAAAAQAgAAAAIgAAAGRycy9kb3ducmV2LnhtbFBLAQIUABQAAAAIAIdO4kAzLwWeOwAA&#10;ADkAAAAQAAAAAAAAAAEAIAAAAAgBAABkcnMvc2hhcGV4bWwueG1sUEsFBgAAAAAGAAYAWwEAALID&#10;AAAAAA==&#10;" path="m568,490l549,490,558,478,558,478,566,466,566,466,574,454,574,456,590,456,587,462,578,476,570,488,568,490xe">
                    <v:fill on="t" focussize="0,0"/>
                    <v:stroke on="f"/>
                    <v:imagedata o:title=""/>
                    <o:lock v:ext="edit" aspectratio="f"/>
                  </v:shape>
                  <v:shape id="任意多边形 460" o:spid="_x0000_s1026" o:spt="100" style="position:absolute;left:4848;top:-122;height:610;width:633;" fillcolor="#FF0000" filled="t" stroked="f" coordsize="633,610" o:gfxdata="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4mWugAAANwA&#10;AAAPAAAAAAAAAAEAIAAAACIAAABkcnMvZG93bnJldi54bWxQSwECFAAUAAAACACHTuJAMy8FnjsA&#10;AAA5AAAAEAAAAAAAAAABACAAAAAJAQAAZHJzL3NoYXBleG1sLnhtbFBLBQYAAAAABgAGAFsBAACz&#10;AwAAAAA=&#10;" path="m85,490l83,490,83,488,85,490xe">
                    <v:fill on="t" focussize="0,0"/>
                    <v:stroke on="f"/>
                    <v:imagedata o:title=""/>
                    <o:lock v:ext="edit" aspectratio="f"/>
                  </v:shape>
                  <v:shape id="任意多边形 461" o:spid="_x0000_s1026" o:spt="100" style="position:absolute;left:4848;top:-122;height:610;width:633;" fillcolor="#FF0000" filled="t" stroked="f" coordsize="633,610" o:gfxdata="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tywNugAAANwA&#10;AAAPAAAAAAAAAAEAIAAAACIAAABkcnMvZG93bnJldi54bWxQSwECFAAUAAAACACHTuJAMy8FnjsA&#10;AAA5AAAAEAAAAAAAAAABACAAAAAJAQAAZHJzL3NoYXBleG1sLnhtbFBLBQYAAAAABgAGAFsBAACz&#10;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462" o:spid="_x0000_s1026" o:spt="100" style="position:absolute;left:4848;top:-122;height:610;width:633;" fillcolor="#FF0000" filled="t" stroked="f" coordsize="633,610" o:gfxdata="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rR5ugAAANwA&#10;AAAPAAAAAAAAAAEAIAAAACIAAABkcnMvZG93bnJldi54bWxQSwECFAAUAAAACACHTuJAMy8FnjsA&#10;AAA5AAAAEAAAAAAAAAABACAAAAAJAQAAZHJzL3NoYXBleG1sLnhtbFBLBQYAAAAABgAGAFsBAACz&#10;AwAAAAA=&#10;" path="m263,590l255,590,255,588,263,590xe">
                    <v:fill on="t" focussize="0,0"/>
                    <v:stroke on="f"/>
                    <v:imagedata o:title=""/>
                    <o:lock v:ext="edit" aspectratio="f"/>
                  </v:shape>
                  <v:shape id="任意多边形 463" o:spid="_x0000_s1026" o:spt="100" style="position:absolute;left:4848;top:-122;height:610;width:633;" fillcolor="#FF0000" filled="t" stroked="f" coordsize="633,610" o:gfxdata="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hHiugAAANwA&#10;AAAPAAAAAAAAAAEAIAAAACIAAABkcnMvZG93bnJldi54bWxQSwECFAAUAAAACACHTuJAMy8FnjsA&#10;AAA5AAAAEAAAAAAAAAABACAAAAAJAQAAZHJzL3NoYXBleG1sLnhtbFBLBQYAAAAABgAGAFsBAACz&#10;AwAAAAA=&#10;" path="m417,594l347,594,362,592,362,592,377,588,377,590,430,590,425,592,417,594xe">
                    <v:fill on="t" focussize="0,0"/>
                    <v:stroke on="f"/>
                    <v:imagedata o:title=""/>
                    <o:lock v:ext="edit" aspectratio="f"/>
                  </v:shape>
                  <v:shape id="文本框 464" o:spid="_x0000_s1026" o:spt="202" type="#_x0000_t202" style="position:absolute;left:4801;top:-128;height:610;width:633;"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5" w:line="240" w:lineRule="auto"/>
                            <w:rPr>
                              <w:rFonts w:hint="default" w:ascii="宋体" w:hAnsi="宋体" w:eastAsia="宋体" w:cs="宋体"/>
                              <w:sz w:val="15"/>
                              <w:szCs w:val="15"/>
                            </w:rPr>
                          </w:pPr>
                        </w:p>
                        <w:p>
                          <w:pPr>
                            <w:spacing w:before="0"/>
                            <w:ind w:left="204" w:right="0" w:firstLine="0"/>
                            <w:jc w:val="left"/>
                            <w:rPr>
                              <w:rFonts w:hint="eastAsia" w:ascii="Times New Roman" w:hAnsi="Times New Roman" w:eastAsia="宋体" w:cs="Times New Roman"/>
                              <w:sz w:val="18"/>
                              <w:szCs w:val="18"/>
                              <w:lang w:val="en-US" w:eastAsia="zh-CN"/>
                            </w:rPr>
                          </w:pPr>
                          <w:r>
                            <w:rPr>
                              <w:rFonts w:hint="eastAsia" w:ascii="Times New Roman" w:eastAsia="宋体"/>
                              <w:sz w:val="18"/>
                              <w:lang w:val="en-US" w:eastAsia="zh-CN"/>
                            </w:rPr>
                            <w:t>菜单</w:t>
                          </w:r>
                        </w:p>
                      </w:txbxContent>
                    </v:textbox>
                  </v:shape>
                </v:group>
              </v:group>
            </w:pict>
          </mc:Fallback>
        </mc:AlternateContent>
      </w:r>
    </w:p>
    <w:p>
      <w:pPr>
        <w:spacing w:before="0"/>
        <w:ind w:left="980" w:right="182"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1552" behindDoc="0" locked="0" layoutInCell="1" allowOverlap="1">
                <wp:simplePos x="0" y="0"/>
                <wp:positionH relativeFrom="page">
                  <wp:posOffset>4375150</wp:posOffset>
                </wp:positionH>
                <wp:positionV relativeFrom="paragraph">
                  <wp:posOffset>-34925</wp:posOffset>
                </wp:positionV>
                <wp:extent cx="1400810" cy="333375"/>
                <wp:effectExtent l="0" t="0" r="1270" b="1905"/>
                <wp:wrapNone/>
                <wp:docPr id="35" name="组合 430"/>
                <wp:cNvGraphicFramePr/>
                <a:graphic xmlns:a="http://schemas.openxmlformats.org/drawingml/2006/main">
                  <a:graphicData uri="http://schemas.microsoft.com/office/word/2010/wordprocessingGroup">
                    <wpg:wgp>
                      <wpg:cNvGrpSpPr/>
                      <wpg:grpSpPr>
                        <a:xfrm>
                          <a:off x="0" y="0"/>
                          <a:ext cx="1400810" cy="333375"/>
                          <a:chOff x="6890" y="-56"/>
                          <a:chExt cx="2206" cy="525"/>
                        </a:xfrm>
                      </wpg:grpSpPr>
                      <wpg:grpSp>
                        <wpg:cNvPr id="34" name="组合 431"/>
                        <wpg:cNvGrpSpPr/>
                        <wpg:grpSpPr>
                          <a:xfrm>
                            <a:off x="6890" y="-56"/>
                            <a:ext cx="2206" cy="525"/>
                            <a:chOff x="6890" y="-56"/>
                            <a:chExt cx="2206" cy="525"/>
                          </a:xfrm>
                        </wpg:grpSpPr>
                        <wps:wsp>
                          <wps:cNvPr id="25" name="任意多边形 432"/>
                          <wps:cNvSpPr/>
                          <wps:spPr>
                            <a:xfrm>
                              <a:off x="6890" y="-56"/>
                              <a:ext cx="2206" cy="525"/>
                            </a:xfrm>
                            <a:custGeom>
                              <a:avLst/>
                              <a:gdLst/>
                              <a:ahLst/>
                              <a:cxnLst/>
                              <a:pathLst>
                                <a:path w="2206" h="525">
                                  <a:moveTo>
                                    <a:pt x="2206" y="525"/>
                                  </a:moveTo>
                                  <a:lnTo>
                                    <a:pt x="0" y="525"/>
                                  </a:lnTo>
                                  <a:lnTo>
                                    <a:pt x="0" y="0"/>
                                  </a:lnTo>
                                  <a:lnTo>
                                    <a:pt x="2206" y="0"/>
                                  </a:lnTo>
                                  <a:lnTo>
                                    <a:pt x="2206" y="8"/>
                                  </a:lnTo>
                                  <a:lnTo>
                                    <a:pt x="15" y="8"/>
                                  </a:lnTo>
                                  <a:lnTo>
                                    <a:pt x="8" y="15"/>
                                  </a:lnTo>
                                  <a:lnTo>
                                    <a:pt x="15" y="15"/>
                                  </a:lnTo>
                                  <a:lnTo>
                                    <a:pt x="15" y="510"/>
                                  </a:lnTo>
                                  <a:lnTo>
                                    <a:pt x="8" y="510"/>
                                  </a:lnTo>
                                  <a:lnTo>
                                    <a:pt x="15" y="518"/>
                                  </a:lnTo>
                                  <a:lnTo>
                                    <a:pt x="2206" y="518"/>
                                  </a:lnTo>
                                  <a:lnTo>
                                    <a:pt x="2206" y="525"/>
                                  </a:lnTo>
                                  <a:close/>
                                </a:path>
                              </a:pathLst>
                            </a:custGeom>
                            <a:solidFill>
                              <a:srgbClr val="000000"/>
                            </a:solidFill>
                            <a:ln>
                              <a:noFill/>
                            </a:ln>
                          </wps:spPr>
                          <wps:bodyPr upright="1"/>
                        </wps:wsp>
                        <wps:wsp>
                          <wps:cNvPr id="26" name="任意多边形 433"/>
                          <wps:cNvSpPr/>
                          <wps:spPr>
                            <a:xfrm>
                              <a:off x="6890" y="-56"/>
                              <a:ext cx="2206" cy="525"/>
                            </a:xfrm>
                            <a:custGeom>
                              <a:avLst/>
                              <a:gdLst/>
                              <a:ahLst/>
                              <a:cxnLst/>
                              <a:pathLst>
                                <a:path w="2206" h="525">
                                  <a:moveTo>
                                    <a:pt x="15" y="15"/>
                                  </a:moveTo>
                                  <a:lnTo>
                                    <a:pt x="8" y="15"/>
                                  </a:lnTo>
                                  <a:lnTo>
                                    <a:pt x="15" y="8"/>
                                  </a:lnTo>
                                  <a:lnTo>
                                    <a:pt x="15" y="15"/>
                                  </a:lnTo>
                                  <a:close/>
                                </a:path>
                              </a:pathLst>
                            </a:custGeom>
                            <a:solidFill>
                              <a:srgbClr val="000000"/>
                            </a:solidFill>
                            <a:ln>
                              <a:noFill/>
                            </a:ln>
                          </wps:spPr>
                          <wps:bodyPr upright="1"/>
                        </wps:wsp>
                        <wps:wsp>
                          <wps:cNvPr id="27" name="任意多边形 434"/>
                          <wps:cNvSpPr/>
                          <wps:spPr>
                            <a:xfrm>
                              <a:off x="6890" y="-56"/>
                              <a:ext cx="2206" cy="525"/>
                            </a:xfrm>
                            <a:custGeom>
                              <a:avLst/>
                              <a:gdLst/>
                              <a:ahLst/>
                              <a:cxnLst/>
                              <a:pathLst>
                                <a:path w="2206" h="525">
                                  <a:moveTo>
                                    <a:pt x="2191" y="15"/>
                                  </a:moveTo>
                                  <a:lnTo>
                                    <a:pt x="15" y="15"/>
                                  </a:lnTo>
                                  <a:lnTo>
                                    <a:pt x="15" y="8"/>
                                  </a:lnTo>
                                  <a:lnTo>
                                    <a:pt x="2191" y="8"/>
                                  </a:lnTo>
                                  <a:lnTo>
                                    <a:pt x="2191" y="15"/>
                                  </a:lnTo>
                                  <a:close/>
                                </a:path>
                              </a:pathLst>
                            </a:custGeom>
                            <a:solidFill>
                              <a:srgbClr val="000000"/>
                            </a:solidFill>
                            <a:ln>
                              <a:noFill/>
                            </a:ln>
                          </wps:spPr>
                          <wps:bodyPr upright="1"/>
                        </wps:wsp>
                        <wps:wsp>
                          <wps:cNvPr id="28" name="任意多边形 435"/>
                          <wps:cNvSpPr/>
                          <wps:spPr>
                            <a:xfrm>
                              <a:off x="6890" y="-56"/>
                              <a:ext cx="2206" cy="525"/>
                            </a:xfrm>
                            <a:custGeom>
                              <a:avLst/>
                              <a:gdLst/>
                              <a:ahLst/>
                              <a:cxnLst/>
                              <a:pathLst>
                                <a:path w="2206" h="525">
                                  <a:moveTo>
                                    <a:pt x="2191" y="518"/>
                                  </a:moveTo>
                                  <a:lnTo>
                                    <a:pt x="2191" y="8"/>
                                  </a:lnTo>
                                  <a:lnTo>
                                    <a:pt x="2199" y="15"/>
                                  </a:lnTo>
                                  <a:lnTo>
                                    <a:pt x="2206" y="15"/>
                                  </a:lnTo>
                                  <a:lnTo>
                                    <a:pt x="2206" y="510"/>
                                  </a:lnTo>
                                  <a:lnTo>
                                    <a:pt x="2199" y="510"/>
                                  </a:lnTo>
                                  <a:lnTo>
                                    <a:pt x="2191" y="518"/>
                                  </a:lnTo>
                                  <a:close/>
                                </a:path>
                              </a:pathLst>
                            </a:custGeom>
                            <a:solidFill>
                              <a:srgbClr val="000000"/>
                            </a:solidFill>
                            <a:ln>
                              <a:noFill/>
                            </a:ln>
                          </wps:spPr>
                          <wps:bodyPr upright="1"/>
                        </wps:wsp>
                        <wps:wsp>
                          <wps:cNvPr id="29" name="任意多边形 436"/>
                          <wps:cNvSpPr/>
                          <wps:spPr>
                            <a:xfrm>
                              <a:off x="6890" y="-56"/>
                              <a:ext cx="2206" cy="525"/>
                            </a:xfrm>
                            <a:custGeom>
                              <a:avLst/>
                              <a:gdLst/>
                              <a:ahLst/>
                              <a:cxnLst/>
                              <a:pathLst>
                                <a:path w="2206" h="525">
                                  <a:moveTo>
                                    <a:pt x="2206" y="15"/>
                                  </a:moveTo>
                                  <a:lnTo>
                                    <a:pt x="2199" y="15"/>
                                  </a:lnTo>
                                  <a:lnTo>
                                    <a:pt x="2191" y="8"/>
                                  </a:lnTo>
                                  <a:lnTo>
                                    <a:pt x="2206" y="8"/>
                                  </a:lnTo>
                                  <a:lnTo>
                                    <a:pt x="2206" y="15"/>
                                  </a:lnTo>
                                  <a:close/>
                                </a:path>
                              </a:pathLst>
                            </a:custGeom>
                            <a:solidFill>
                              <a:srgbClr val="000000"/>
                            </a:solidFill>
                            <a:ln>
                              <a:noFill/>
                            </a:ln>
                          </wps:spPr>
                          <wps:bodyPr upright="1"/>
                        </wps:wsp>
                        <wps:wsp>
                          <wps:cNvPr id="30" name="任意多边形 437"/>
                          <wps:cNvSpPr/>
                          <wps:spPr>
                            <a:xfrm>
                              <a:off x="6890" y="-56"/>
                              <a:ext cx="2206" cy="525"/>
                            </a:xfrm>
                            <a:custGeom>
                              <a:avLst/>
                              <a:gdLst/>
                              <a:ahLst/>
                              <a:cxnLst/>
                              <a:pathLst>
                                <a:path w="2206" h="525">
                                  <a:moveTo>
                                    <a:pt x="15" y="518"/>
                                  </a:moveTo>
                                  <a:lnTo>
                                    <a:pt x="8" y="510"/>
                                  </a:lnTo>
                                  <a:lnTo>
                                    <a:pt x="15" y="510"/>
                                  </a:lnTo>
                                  <a:lnTo>
                                    <a:pt x="15" y="518"/>
                                  </a:lnTo>
                                  <a:close/>
                                </a:path>
                              </a:pathLst>
                            </a:custGeom>
                            <a:solidFill>
                              <a:srgbClr val="000000"/>
                            </a:solidFill>
                            <a:ln>
                              <a:noFill/>
                            </a:ln>
                          </wps:spPr>
                          <wps:bodyPr upright="1"/>
                        </wps:wsp>
                        <wps:wsp>
                          <wps:cNvPr id="31" name="任意多边形 438"/>
                          <wps:cNvSpPr/>
                          <wps:spPr>
                            <a:xfrm>
                              <a:off x="6890" y="-56"/>
                              <a:ext cx="2206" cy="525"/>
                            </a:xfrm>
                            <a:custGeom>
                              <a:avLst/>
                              <a:gdLst/>
                              <a:ahLst/>
                              <a:cxnLst/>
                              <a:pathLst>
                                <a:path w="2206" h="525">
                                  <a:moveTo>
                                    <a:pt x="2191" y="518"/>
                                  </a:moveTo>
                                  <a:lnTo>
                                    <a:pt x="15" y="518"/>
                                  </a:lnTo>
                                  <a:lnTo>
                                    <a:pt x="15" y="510"/>
                                  </a:lnTo>
                                  <a:lnTo>
                                    <a:pt x="2191" y="510"/>
                                  </a:lnTo>
                                  <a:lnTo>
                                    <a:pt x="2191" y="518"/>
                                  </a:lnTo>
                                  <a:close/>
                                </a:path>
                              </a:pathLst>
                            </a:custGeom>
                            <a:solidFill>
                              <a:srgbClr val="000000"/>
                            </a:solidFill>
                            <a:ln>
                              <a:noFill/>
                            </a:ln>
                          </wps:spPr>
                          <wps:bodyPr upright="1"/>
                        </wps:wsp>
                        <wps:wsp>
                          <wps:cNvPr id="32" name="任意多边形 439"/>
                          <wps:cNvSpPr/>
                          <wps:spPr>
                            <a:xfrm>
                              <a:off x="6890" y="-56"/>
                              <a:ext cx="2206" cy="525"/>
                            </a:xfrm>
                            <a:custGeom>
                              <a:avLst/>
                              <a:gdLst/>
                              <a:ahLst/>
                              <a:cxnLst/>
                              <a:pathLst>
                                <a:path w="2206" h="525">
                                  <a:moveTo>
                                    <a:pt x="2206" y="518"/>
                                  </a:moveTo>
                                  <a:lnTo>
                                    <a:pt x="2191" y="518"/>
                                  </a:lnTo>
                                  <a:lnTo>
                                    <a:pt x="2199" y="510"/>
                                  </a:lnTo>
                                  <a:lnTo>
                                    <a:pt x="2206" y="510"/>
                                  </a:lnTo>
                                  <a:lnTo>
                                    <a:pt x="2206" y="518"/>
                                  </a:lnTo>
                                  <a:close/>
                                </a:path>
                              </a:pathLst>
                            </a:custGeom>
                            <a:solidFill>
                              <a:srgbClr val="000000"/>
                            </a:solidFill>
                            <a:ln>
                              <a:noFill/>
                            </a:ln>
                          </wps:spPr>
                          <wps:bodyPr upright="1"/>
                        </wps:wsp>
                        <wps:wsp>
                          <wps:cNvPr id="33" name="文本框 440"/>
                          <wps:cNvSpPr txBox="1"/>
                          <wps:spPr>
                            <a:xfrm>
                              <a:off x="6890" y="-56"/>
                              <a:ext cx="2206" cy="525"/>
                            </a:xfrm>
                            <a:prstGeom prst="rect">
                              <a:avLst/>
                            </a:prstGeom>
                            <a:noFill/>
                            <a:ln>
                              <a:noFill/>
                            </a:ln>
                          </wps:spPr>
                          <wps:txbx>
                            <w:txbxContent>
                              <w:p>
                                <w:pPr>
                                  <w:spacing w:before="72"/>
                                  <w:ind w:left="158" w:right="0" w:firstLine="0"/>
                                  <w:jc w:val="left"/>
                                  <w:rPr>
                                    <w:rFonts w:hint="default" w:ascii="宋体" w:hAnsi="宋体" w:eastAsia="宋体" w:cs="宋体"/>
                                    <w:sz w:val="21"/>
                                    <w:szCs w:val="21"/>
                                  </w:rPr>
                                </w:pPr>
                                <w:r>
                                  <w:rPr>
                                    <w:rFonts w:hint="default" w:ascii="宋体" w:hAnsi="宋体" w:eastAsia="宋体" w:cs="宋体"/>
                                    <w:sz w:val="21"/>
                                    <w:szCs w:val="21"/>
                                  </w:rPr>
                                  <w:t>按菜单键进入界面</w:t>
                                </w:r>
                              </w:p>
                            </w:txbxContent>
                          </wps:txbx>
                          <wps:bodyPr lIns="0" tIns="0" rIns="0" bIns="0" upright="1"/>
                        </wps:wsp>
                      </wpg:grpSp>
                    </wpg:wgp>
                  </a:graphicData>
                </a:graphic>
              </wp:anchor>
            </w:drawing>
          </mc:Choice>
          <mc:Fallback>
            <w:pict>
              <v:group id="组合 430" o:spid="_x0000_s1026" o:spt="203" style="position:absolute;left:0pt;margin-left:344.5pt;margin-top:-2.75pt;height:26.25pt;width:110.3pt;mso-position-horizontal-relative:page;z-index:251671552;mso-width-relative:page;mso-height-relative:page;" coordorigin="6890,-56" coordsize="2206,525" o:gfxdata="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Kd0nKTaAAAACQEAAA8AAAAAAAAA&#10;AQAgAAAAIgAAAGRycy9kb3ducmV2LnhtbFBLAQIUABQAAAAIAIdO4kCUxvaPSQQAAGocAAAOAAAA&#10;AAAAAAEAIAAAACkBAABkcnMvZTJvRG9jLnhtbFBLBQYAAAAABgAGAFkBAADkBwAAAAA=&#10;">
                <o:lock v:ext="edit" aspectratio="f"/>
                <v:group id="组合 431" o:spid="_x0000_s1026" o:spt="203" style="position:absolute;left:6890;top:-56;height:525;width:2206;" coordorigin="6890,-56" coordsize="2206,525"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任意多边形 432" o:spid="_x0000_s1026" o:spt="100" style="position:absolute;left:6890;top:-56;height:525;width:2206;" fillcolor="#000000" filled="t" stroked="f" coordsize="2206,525" o:gfxdata="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2aXpugAAANsA&#10;AAAPAAAAAAAAAAEAIAAAACIAAABkcnMvZG93bnJldi54bWxQSwECFAAUAAAACACHTuJAMy8FnjsA&#10;AAA5AAAAEAAAAAAAAAABACAAAAAJAQAAZHJzL3NoYXBleG1sLnhtbFBLBQYAAAAABgAGAFsBAACz&#10;AwAAAAA=&#10;" path="m2206,525l0,525,0,0,2206,0,2206,8,15,8,8,15,15,15,15,510,8,510,15,518,2206,518,2206,525xe">
                    <v:fill on="t" focussize="0,0"/>
                    <v:stroke on="f"/>
                    <v:imagedata o:title=""/>
                    <o:lock v:ext="edit" aspectratio="f"/>
                  </v:shape>
                  <v:shape id="任意多边形 433" o:spid="_x0000_s1026" o:spt="100" style="position:absolute;left:6890;top:-56;height:525;width:2206;" fillcolor="#000000" filled="t" stroked="f" coordsize="2206,525" o:gfxdata="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CzuetwAAANsAAAAP&#10;AAAAAAAAAAEAIAAAACIAAABkcnMvZG93bnJldi54bWxQSwECFAAUAAAACACHTuJAMy8FnjsAAAA5&#10;AAAAEAAAAAAAAAABACAAAAAGAQAAZHJzL3NoYXBleG1sLnhtbFBLBQYAAAAABgAGAFsBAACwAwAA&#10;AAA=&#10;" path="m15,15l8,15,15,8,15,15xe">
                    <v:fill on="t" focussize="0,0"/>
                    <v:stroke on="f"/>
                    <v:imagedata o:title=""/>
                    <o:lock v:ext="edit" aspectratio="f"/>
                  </v:shape>
                  <v:shape id="任意多边形 434" o:spid="_x0000_s1026" o:spt="100" style="position:absolute;left:6890;top:-56;height:525;width:2206;" fillcolor="#000000" filled="t" stroked="f" coordsize="2206,525" o:gfxdata="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R54FugAAANsA&#10;AAAPAAAAAAAAAAEAIAAAACIAAABkcnMvZG93bnJldi54bWxQSwECFAAUAAAACACHTuJAMy8FnjsA&#10;AAA5AAAAEAAAAAAAAAABACAAAAAJAQAAZHJzL3NoYXBleG1sLnhtbFBLBQYAAAAABgAGAFsBAACz&#10;AwAAAAA=&#10;" path="m2191,15l15,15,15,8,2191,8,2191,15xe">
                    <v:fill on="t" focussize="0,0"/>
                    <v:stroke on="f"/>
                    <v:imagedata o:title=""/>
                    <o:lock v:ext="edit" aspectratio="f"/>
                  </v:shape>
                  <v:shape id="任意多边形 435" o:spid="_x0000_s1026" o:spt="100" style="position:absolute;left:6890;top:-56;height:525;width:2206;" fillcolor="#000000" filled="t" stroked="f" coordsize="2206,525" o:gfxdata="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NgKd7UAAADbAAAADwAA&#10;AAAAAAABACAAAAAiAAAAZHJzL2Rvd25yZXYueG1sUEsBAhQAFAAAAAgAh07iQDMvBZ47AAAAOQAA&#10;ABAAAAAAAAAAAQAgAAAABAEAAGRycy9zaGFwZXhtbC54bWxQSwUGAAAAAAYABgBbAQAArgMAAAAA&#10;" path="m2191,518l2191,8,2199,15,2206,15,2206,510,2199,510,2191,518xe">
                    <v:fill on="t" focussize="0,0"/>
                    <v:stroke on="f"/>
                    <v:imagedata o:title=""/>
                    <o:lock v:ext="edit" aspectratio="f"/>
                  </v:shape>
                  <v:shape id="任意多边形 436" o:spid="_x0000_s1026" o:spt="100" style="position:absolute;left:6890;top:-56;height:525;width:2206;" fillcolor="#000000" filled="t" stroked="f" coordsize="2206,525" o:gfxdata="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lK/sugAAANsA&#10;AAAPAAAAAAAAAAEAIAAAACIAAABkcnMvZG93bnJldi54bWxQSwECFAAUAAAACACHTuJAMy8FnjsA&#10;AAA5AAAAEAAAAAAAAAABACAAAAAJAQAAZHJzL3NoYXBleG1sLnhtbFBLBQYAAAAABgAGAFsBAACz&#10;AwAAAAA=&#10;" path="m2206,15l2199,15,2191,8,2206,8,2206,15xe">
                    <v:fill on="t" focussize="0,0"/>
                    <v:stroke on="f"/>
                    <v:imagedata o:title=""/>
                    <o:lock v:ext="edit" aspectratio="f"/>
                  </v:shape>
                  <v:shape id="任意多边形 437" o:spid="_x0000_s1026" o:spt="100" style="position:absolute;left:6890;top:-56;height:525;width:2206;" fillcolor="#000000" filled="t" stroked="f" coordsize="2206,525" o:gfxdata="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3eQrLUAAADbAAAADwAA&#10;AAAAAAABACAAAAAiAAAAZHJzL2Rvd25yZXYueG1sUEsBAhQAFAAAAAgAh07iQDMvBZ47AAAAOQAA&#10;ABAAAAAAAAAAAQAgAAAABAEAAGRycy9zaGFwZXhtbC54bWxQSwUGAAAAAAYABgBbAQAArgMAAAAA&#10;" path="m15,518l8,510,15,510,15,518xe">
                    <v:fill on="t" focussize="0,0"/>
                    <v:stroke on="f"/>
                    <v:imagedata o:title=""/>
                    <o:lock v:ext="edit" aspectratio="f"/>
                  </v:shape>
                  <v:shape id="任意多边形 438" o:spid="_x0000_s1026" o:spt="100" style="position:absolute;left:6890;top:-56;height:525;width:2206;" fillcolor="#000000" filled="t" stroked="f" coordsize="2206,525" o:gfxdata="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7NTe5AAAA2wAA&#10;AA8AAAAAAAAAAQAgAAAAIgAAAGRycy9kb3ducmV2LnhtbFBLAQIUABQAAAAIAIdO4kAzLwWeOwAA&#10;ADkAAAAQAAAAAAAAAAEAIAAAAAgBAABkcnMvc2hhcGV4bWwueG1sUEsFBgAAAAAGAAYAWwEAALID&#10;AAAAAA==&#10;" path="m2191,518l15,518,15,510,2191,510,2191,518xe">
                    <v:fill on="t" focussize="0,0"/>
                    <v:stroke on="f"/>
                    <v:imagedata o:title=""/>
                    <o:lock v:ext="edit" aspectratio="f"/>
                  </v:shape>
                  <v:shape id="任意多边形 439" o:spid="_x0000_s1026" o:spt="100" style="position:absolute;left:6890;top:-56;height:525;width:2206;" fillcolor="#000000" filled="t" stroked="f" coordsize="2206,525" o:gfxdata="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6atAtwAAANsAAAAP&#10;AAAAAAAAAAEAIAAAACIAAABkcnMvZG93bnJldi54bWxQSwECFAAUAAAACACHTuJAMy8FnjsAAAA5&#10;AAAAEAAAAAAAAAABACAAAAAGAQAAZHJzL3NoYXBleG1sLnhtbFBLBQYAAAAABgAGAFsBAACwAwAA&#10;AAA=&#10;" path="m2206,518l2191,518,2199,510,2206,510,2206,518xe">
                    <v:fill on="t" focussize="0,0"/>
                    <v:stroke on="f"/>
                    <v:imagedata o:title=""/>
                    <o:lock v:ext="edit" aspectratio="f"/>
                  </v:shape>
                  <v:shape id="文本框 440" o:spid="_x0000_s1026" o:spt="202" type="#_x0000_t202" style="position:absolute;left:6890;top:-56;height:525;width:220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2"/>
                            <w:ind w:left="158" w:right="0" w:firstLine="0"/>
                            <w:jc w:val="left"/>
                            <w:rPr>
                              <w:rFonts w:hint="default" w:ascii="宋体" w:hAnsi="宋体" w:eastAsia="宋体" w:cs="宋体"/>
                              <w:sz w:val="21"/>
                              <w:szCs w:val="21"/>
                            </w:rPr>
                          </w:pPr>
                          <w:r>
                            <w:rPr>
                              <w:rFonts w:hint="default" w:ascii="宋体" w:hAnsi="宋体" w:eastAsia="宋体" w:cs="宋体"/>
                              <w:sz w:val="21"/>
                              <w:szCs w:val="21"/>
                            </w:rPr>
                            <w:t>按菜单键进入界面</w:t>
                          </w:r>
                        </w:p>
                      </w:txbxContent>
                    </v:textbox>
                  </v:shape>
                </v:group>
              </v:group>
            </w:pict>
          </mc:Fallback>
        </mc:AlternateContent>
      </w:r>
      <w:r>
        <w:rPr>
          <w:rFonts w:hint="default" w:ascii="微软雅黑" w:hAnsi="微软雅黑" w:eastAsia="微软雅黑" w:cs="微软雅黑"/>
          <w:b/>
          <w:bCs/>
          <w:sz w:val="21"/>
          <w:szCs w:val="21"/>
        </w:rPr>
        <w:t>第一步：</w:t>
      </w:r>
    </w:p>
    <w:p>
      <w:pPr>
        <w:spacing w:before="0" w:line="240" w:lineRule="auto"/>
        <w:rPr>
          <w:rFonts w:hint="default" w:ascii="微软雅黑" w:hAnsi="微软雅黑" w:eastAsia="微软雅黑" w:cs="微软雅黑"/>
          <w:b/>
          <w:bCs/>
          <w:sz w:val="20"/>
          <w:szCs w:val="20"/>
        </w:rPr>
      </w:pPr>
    </w:p>
    <w:p>
      <w:pPr>
        <w:spacing w:before="0" w:line="240" w:lineRule="auto"/>
        <w:rPr>
          <w:rFonts w:hint="default" w:ascii="微软雅黑" w:hAnsi="微软雅黑" w:eastAsia="微软雅黑" w:cs="微软雅黑"/>
          <w:b/>
          <w:bCs/>
          <w:sz w:val="20"/>
          <w:szCs w:val="20"/>
        </w:rPr>
      </w:pPr>
    </w:p>
    <w:p>
      <w:pPr>
        <w:spacing w:before="4" w:line="240" w:lineRule="auto"/>
        <w:rPr>
          <w:rFonts w:hint="default" w:ascii="微软雅黑" w:hAnsi="微软雅黑" w:eastAsia="微软雅黑" w:cs="微软雅黑"/>
          <w:b/>
          <w:bCs/>
          <w:sz w:val="11"/>
          <w:szCs w:val="11"/>
        </w:rPr>
      </w:pPr>
    </w:p>
    <w:p>
      <w:pPr>
        <w:spacing w:before="0"/>
        <w:ind w:left="980" w:right="182"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2576" behindDoc="0" locked="0" layoutInCell="1" allowOverlap="1">
                <wp:simplePos x="0" y="0"/>
                <wp:positionH relativeFrom="page">
                  <wp:posOffset>4359910</wp:posOffset>
                </wp:positionH>
                <wp:positionV relativeFrom="paragraph">
                  <wp:posOffset>-8255</wp:posOffset>
                </wp:positionV>
                <wp:extent cx="2058670" cy="406400"/>
                <wp:effectExtent l="0" t="0" r="13970" b="5080"/>
                <wp:wrapNone/>
                <wp:docPr id="86" name="组合 465"/>
                <wp:cNvGraphicFramePr/>
                <a:graphic xmlns:a="http://schemas.openxmlformats.org/drawingml/2006/main">
                  <a:graphicData uri="http://schemas.microsoft.com/office/word/2010/wordprocessingGroup">
                    <wpg:wgp>
                      <wpg:cNvGrpSpPr/>
                      <wpg:grpSpPr>
                        <a:xfrm>
                          <a:off x="0" y="0"/>
                          <a:ext cx="2058670" cy="406400"/>
                          <a:chOff x="6867" y="-14"/>
                          <a:chExt cx="3242" cy="525"/>
                        </a:xfrm>
                      </wpg:grpSpPr>
                      <wpg:grpSp>
                        <wpg:cNvPr id="85" name="组合 466"/>
                        <wpg:cNvGrpSpPr/>
                        <wpg:grpSpPr>
                          <a:xfrm>
                            <a:off x="6867" y="-14"/>
                            <a:ext cx="3242" cy="525"/>
                            <a:chOff x="6867" y="-14"/>
                            <a:chExt cx="3242" cy="525"/>
                          </a:xfrm>
                        </wpg:grpSpPr>
                        <wps:wsp>
                          <wps:cNvPr id="76" name="任意多边形 467"/>
                          <wps:cNvSpPr/>
                          <wps:spPr>
                            <a:xfrm>
                              <a:off x="6867" y="-14"/>
                              <a:ext cx="3242" cy="525"/>
                            </a:xfrm>
                            <a:custGeom>
                              <a:avLst/>
                              <a:gdLst/>
                              <a:ahLst/>
                              <a:cxnLst/>
                              <a:pathLst>
                                <a:path w="3242" h="525">
                                  <a:moveTo>
                                    <a:pt x="3242" y="525"/>
                                  </a:moveTo>
                                  <a:lnTo>
                                    <a:pt x="0" y="525"/>
                                  </a:lnTo>
                                  <a:lnTo>
                                    <a:pt x="0" y="0"/>
                                  </a:lnTo>
                                  <a:lnTo>
                                    <a:pt x="3242" y="0"/>
                                  </a:lnTo>
                                  <a:lnTo>
                                    <a:pt x="3242" y="8"/>
                                  </a:lnTo>
                                  <a:lnTo>
                                    <a:pt x="15" y="8"/>
                                  </a:lnTo>
                                  <a:lnTo>
                                    <a:pt x="7" y="15"/>
                                  </a:lnTo>
                                  <a:lnTo>
                                    <a:pt x="15" y="15"/>
                                  </a:lnTo>
                                  <a:lnTo>
                                    <a:pt x="15" y="510"/>
                                  </a:lnTo>
                                  <a:lnTo>
                                    <a:pt x="7" y="510"/>
                                  </a:lnTo>
                                  <a:lnTo>
                                    <a:pt x="15" y="518"/>
                                  </a:lnTo>
                                  <a:lnTo>
                                    <a:pt x="3242" y="518"/>
                                  </a:lnTo>
                                  <a:lnTo>
                                    <a:pt x="3242" y="525"/>
                                  </a:lnTo>
                                  <a:close/>
                                </a:path>
                              </a:pathLst>
                            </a:custGeom>
                            <a:solidFill>
                              <a:srgbClr val="000000"/>
                            </a:solidFill>
                            <a:ln>
                              <a:noFill/>
                            </a:ln>
                          </wps:spPr>
                          <wps:bodyPr vert="horz" anchor="t" upright="1"/>
                        </wps:wsp>
                        <wps:wsp>
                          <wps:cNvPr id="77" name="任意多边形 468"/>
                          <wps:cNvSpPr/>
                          <wps:spPr>
                            <a:xfrm>
                              <a:off x="6867" y="-14"/>
                              <a:ext cx="3242" cy="525"/>
                            </a:xfrm>
                            <a:custGeom>
                              <a:avLst/>
                              <a:gdLst/>
                              <a:ahLst/>
                              <a:cxnLst/>
                              <a:pathLst>
                                <a:path w="3242" h="525">
                                  <a:moveTo>
                                    <a:pt x="15" y="15"/>
                                  </a:moveTo>
                                  <a:lnTo>
                                    <a:pt x="7" y="15"/>
                                  </a:lnTo>
                                  <a:lnTo>
                                    <a:pt x="15" y="8"/>
                                  </a:lnTo>
                                  <a:lnTo>
                                    <a:pt x="15" y="15"/>
                                  </a:lnTo>
                                  <a:close/>
                                </a:path>
                              </a:pathLst>
                            </a:custGeom>
                            <a:solidFill>
                              <a:srgbClr val="000000"/>
                            </a:solidFill>
                            <a:ln>
                              <a:noFill/>
                            </a:ln>
                          </wps:spPr>
                          <wps:bodyPr vert="horz" anchor="t" upright="1"/>
                        </wps:wsp>
                        <wps:wsp>
                          <wps:cNvPr id="78" name="任意多边形 469"/>
                          <wps:cNvSpPr/>
                          <wps:spPr>
                            <a:xfrm>
                              <a:off x="6867" y="-14"/>
                              <a:ext cx="3242" cy="525"/>
                            </a:xfrm>
                            <a:custGeom>
                              <a:avLst/>
                              <a:gdLst/>
                              <a:ahLst/>
                              <a:cxnLst/>
                              <a:pathLst>
                                <a:path w="3242" h="525">
                                  <a:moveTo>
                                    <a:pt x="3227" y="15"/>
                                  </a:moveTo>
                                  <a:lnTo>
                                    <a:pt x="15" y="15"/>
                                  </a:lnTo>
                                  <a:lnTo>
                                    <a:pt x="15" y="8"/>
                                  </a:lnTo>
                                  <a:lnTo>
                                    <a:pt x="3227" y="8"/>
                                  </a:lnTo>
                                  <a:lnTo>
                                    <a:pt x="3227" y="15"/>
                                  </a:lnTo>
                                  <a:close/>
                                </a:path>
                              </a:pathLst>
                            </a:custGeom>
                            <a:solidFill>
                              <a:srgbClr val="000000"/>
                            </a:solidFill>
                            <a:ln>
                              <a:noFill/>
                            </a:ln>
                          </wps:spPr>
                          <wps:bodyPr vert="horz" anchor="t" upright="1"/>
                        </wps:wsp>
                        <wps:wsp>
                          <wps:cNvPr id="79" name="任意多边形 470"/>
                          <wps:cNvSpPr/>
                          <wps:spPr>
                            <a:xfrm>
                              <a:off x="6867" y="-14"/>
                              <a:ext cx="3242" cy="525"/>
                            </a:xfrm>
                            <a:custGeom>
                              <a:avLst/>
                              <a:gdLst/>
                              <a:ahLst/>
                              <a:cxnLst/>
                              <a:pathLst>
                                <a:path w="3242" h="525">
                                  <a:moveTo>
                                    <a:pt x="3227" y="518"/>
                                  </a:moveTo>
                                  <a:lnTo>
                                    <a:pt x="3227" y="8"/>
                                  </a:lnTo>
                                  <a:lnTo>
                                    <a:pt x="3234" y="15"/>
                                  </a:lnTo>
                                  <a:lnTo>
                                    <a:pt x="3242" y="15"/>
                                  </a:lnTo>
                                  <a:lnTo>
                                    <a:pt x="3242" y="510"/>
                                  </a:lnTo>
                                  <a:lnTo>
                                    <a:pt x="3234" y="510"/>
                                  </a:lnTo>
                                  <a:lnTo>
                                    <a:pt x="3227" y="518"/>
                                  </a:lnTo>
                                  <a:close/>
                                </a:path>
                              </a:pathLst>
                            </a:custGeom>
                            <a:solidFill>
                              <a:srgbClr val="000000"/>
                            </a:solidFill>
                            <a:ln>
                              <a:noFill/>
                            </a:ln>
                          </wps:spPr>
                          <wps:bodyPr vert="horz" anchor="t" upright="1"/>
                        </wps:wsp>
                        <wps:wsp>
                          <wps:cNvPr id="80" name="任意多边形 471"/>
                          <wps:cNvSpPr/>
                          <wps:spPr>
                            <a:xfrm>
                              <a:off x="6867" y="-14"/>
                              <a:ext cx="3242" cy="525"/>
                            </a:xfrm>
                            <a:custGeom>
                              <a:avLst/>
                              <a:gdLst/>
                              <a:ahLst/>
                              <a:cxnLst/>
                              <a:pathLst>
                                <a:path w="3242" h="525">
                                  <a:moveTo>
                                    <a:pt x="3242" y="15"/>
                                  </a:moveTo>
                                  <a:lnTo>
                                    <a:pt x="3234" y="15"/>
                                  </a:lnTo>
                                  <a:lnTo>
                                    <a:pt x="3227" y="8"/>
                                  </a:lnTo>
                                  <a:lnTo>
                                    <a:pt x="3242" y="8"/>
                                  </a:lnTo>
                                  <a:lnTo>
                                    <a:pt x="3242" y="15"/>
                                  </a:lnTo>
                                  <a:close/>
                                </a:path>
                              </a:pathLst>
                            </a:custGeom>
                            <a:solidFill>
                              <a:srgbClr val="000000"/>
                            </a:solidFill>
                            <a:ln>
                              <a:noFill/>
                            </a:ln>
                          </wps:spPr>
                          <wps:bodyPr vert="horz" anchor="t" upright="1"/>
                        </wps:wsp>
                        <wps:wsp>
                          <wps:cNvPr id="81" name="任意多边形 472"/>
                          <wps:cNvSpPr/>
                          <wps:spPr>
                            <a:xfrm>
                              <a:off x="6867" y="-14"/>
                              <a:ext cx="3242" cy="525"/>
                            </a:xfrm>
                            <a:custGeom>
                              <a:avLst/>
                              <a:gdLst/>
                              <a:ahLst/>
                              <a:cxnLst/>
                              <a:pathLst>
                                <a:path w="3242" h="525">
                                  <a:moveTo>
                                    <a:pt x="15" y="518"/>
                                  </a:moveTo>
                                  <a:lnTo>
                                    <a:pt x="7" y="510"/>
                                  </a:lnTo>
                                  <a:lnTo>
                                    <a:pt x="15" y="510"/>
                                  </a:lnTo>
                                  <a:lnTo>
                                    <a:pt x="15" y="518"/>
                                  </a:lnTo>
                                  <a:close/>
                                </a:path>
                              </a:pathLst>
                            </a:custGeom>
                            <a:solidFill>
                              <a:srgbClr val="000000"/>
                            </a:solidFill>
                            <a:ln>
                              <a:noFill/>
                            </a:ln>
                          </wps:spPr>
                          <wps:bodyPr vert="horz" anchor="t" upright="1"/>
                        </wps:wsp>
                        <wps:wsp>
                          <wps:cNvPr id="82" name="任意多边形 473"/>
                          <wps:cNvSpPr/>
                          <wps:spPr>
                            <a:xfrm>
                              <a:off x="6867" y="-14"/>
                              <a:ext cx="3242" cy="525"/>
                            </a:xfrm>
                            <a:custGeom>
                              <a:avLst/>
                              <a:gdLst/>
                              <a:ahLst/>
                              <a:cxnLst/>
                              <a:pathLst>
                                <a:path w="3242" h="525">
                                  <a:moveTo>
                                    <a:pt x="3227" y="518"/>
                                  </a:moveTo>
                                  <a:lnTo>
                                    <a:pt x="15" y="518"/>
                                  </a:lnTo>
                                  <a:lnTo>
                                    <a:pt x="15" y="510"/>
                                  </a:lnTo>
                                  <a:lnTo>
                                    <a:pt x="3227" y="510"/>
                                  </a:lnTo>
                                  <a:lnTo>
                                    <a:pt x="3227" y="518"/>
                                  </a:lnTo>
                                  <a:close/>
                                </a:path>
                              </a:pathLst>
                            </a:custGeom>
                            <a:solidFill>
                              <a:srgbClr val="000000"/>
                            </a:solidFill>
                            <a:ln>
                              <a:noFill/>
                            </a:ln>
                          </wps:spPr>
                          <wps:bodyPr vert="horz" anchor="t" upright="1"/>
                        </wps:wsp>
                        <wps:wsp>
                          <wps:cNvPr id="83" name="任意多边形 474"/>
                          <wps:cNvSpPr/>
                          <wps:spPr>
                            <a:xfrm>
                              <a:off x="6867" y="-14"/>
                              <a:ext cx="3242" cy="525"/>
                            </a:xfrm>
                            <a:custGeom>
                              <a:avLst/>
                              <a:gdLst/>
                              <a:ahLst/>
                              <a:cxnLst/>
                              <a:pathLst>
                                <a:path w="3242" h="525">
                                  <a:moveTo>
                                    <a:pt x="3242" y="518"/>
                                  </a:moveTo>
                                  <a:lnTo>
                                    <a:pt x="3227" y="518"/>
                                  </a:lnTo>
                                  <a:lnTo>
                                    <a:pt x="3234" y="510"/>
                                  </a:lnTo>
                                  <a:lnTo>
                                    <a:pt x="3242" y="510"/>
                                  </a:lnTo>
                                  <a:lnTo>
                                    <a:pt x="3242" y="518"/>
                                  </a:lnTo>
                                  <a:close/>
                                </a:path>
                              </a:pathLst>
                            </a:custGeom>
                            <a:solidFill>
                              <a:srgbClr val="000000"/>
                            </a:solidFill>
                            <a:ln>
                              <a:noFill/>
                            </a:ln>
                          </wps:spPr>
                          <wps:bodyPr vert="horz" anchor="t" upright="1"/>
                        </wps:wsp>
                        <wps:wsp>
                          <wps:cNvPr id="84" name="文本框 475"/>
                          <wps:cNvSpPr txBox="1"/>
                          <wps:spPr>
                            <a:xfrm>
                              <a:off x="6867" y="-14"/>
                              <a:ext cx="3242" cy="525"/>
                            </a:xfrm>
                            <a:prstGeom prst="rect">
                              <a:avLst/>
                            </a:prstGeom>
                            <a:noFill/>
                            <a:ln>
                              <a:noFill/>
                            </a:ln>
                          </wps:spPr>
                          <wps:txbx>
                            <w:txbxContent>
                              <w:p>
                                <w:pPr>
                                  <w:spacing w:before="74"/>
                                  <w:ind w:left="158" w:right="0" w:firstLine="0"/>
                                  <w:jc w:val="left"/>
                                  <w:rPr>
                                    <w:rFonts w:hint="default" w:ascii="宋体" w:hAnsi="宋体" w:eastAsia="宋体" w:cs="宋体"/>
                                    <w:sz w:val="21"/>
                                    <w:szCs w:val="21"/>
                                  </w:rPr>
                                </w:pPr>
                                <w:r>
                                  <w:rPr>
                                    <w:rFonts w:hint="default" w:ascii="宋体" w:hAnsi="宋体" w:eastAsia="宋体" w:cs="宋体"/>
                                    <w:sz w:val="21"/>
                                    <w:szCs w:val="21"/>
                                  </w:rPr>
                                  <w:t>按上下键，选择</w:t>
                                </w:r>
                                <w:r>
                                  <w:rPr>
                                    <w:rFonts w:hint="eastAsia" w:ascii="宋体" w:hAnsi="宋体" w:eastAsia="宋体" w:cs="宋体"/>
                                    <w:sz w:val="21"/>
                                    <w:szCs w:val="21"/>
                                    <w:lang w:eastAsia="zh-CN"/>
                                  </w:rPr>
                                  <w:t>“</w:t>
                                </w:r>
                                <w:r>
                                  <w:rPr>
                                    <w:rFonts w:hint="eastAsia" w:ascii="宋体" w:hAnsi="宋体" w:eastAsia="宋体" w:cs="宋体"/>
                                    <w:spacing w:val="-62"/>
                                    <w:sz w:val="21"/>
                                    <w:szCs w:val="21"/>
                                    <w:lang w:val="en-US" w:eastAsia="zh-CN"/>
                                  </w:rPr>
                                  <w:t>3</w:t>
                                </w:r>
                                <w:r>
                                  <w:rPr>
                                    <w:rFonts w:hint="default" w:ascii="宋体" w:hAnsi="宋体" w:eastAsia="宋体" w:cs="宋体"/>
                                    <w:sz w:val="21"/>
                                    <w:szCs w:val="21"/>
                                  </w:rPr>
                                  <w:t>，</w:t>
                                </w:r>
                                <w:r>
                                  <w:rPr>
                                    <w:rFonts w:hint="eastAsia" w:ascii="宋体" w:hAnsi="宋体" w:eastAsia="宋体" w:cs="宋体"/>
                                    <w:sz w:val="21"/>
                                    <w:szCs w:val="21"/>
                                    <w:lang w:val="en-US" w:eastAsia="zh-CN"/>
                                  </w:rPr>
                                  <w:t>芯片”</w:t>
                                </w:r>
                                <w:r>
                                  <w:rPr>
                                    <w:rFonts w:hint="default" w:ascii="宋体" w:hAnsi="宋体" w:eastAsia="宋体" w:cs="宋体"/>
                                    <w:sz w:val="21"/>
                                    <w:szCs w:val="21"/>
                                  </w:rPr>
                                  <w:t>状态框闪动</w:t>
                                </w:r>
                              </w:p>
                            </w:txbxContent>
                          </wps:txbx>
                          <wps:bodyPr vert="horz" lIns="0" tIns="0" rIns="0" bIns="0" anchor="t" upright="1"/>
                        </wps:wsp>
                      </wpg:grpSp>
                    </wpg:wgp>
                  </a:graphicData>
                </a:graphic>
              </wp:anchor>
            </w:drawing>
          </mc:Choice>
          <mc:Fallback>
            <w:pict>
              <v:group id="组合 465" o:spid="_x0000_s1026" o:spt="203" style="position:absolute;left:0pt;margin-left:343.3pt;margin-top:-0.65pt;height:32pt;width:162.1pt;mso-position-horizontal-relative:page;z-index:251672576;mso-width-relative:page;mso-height-relative:page;" coordorigin="6867,-14" coordsize="3242,525" o:gfxdata="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BR&#10;v0KG2QAAAAoBAAAPAAAAAAAAAAEAIAAAACIAAABkcnMvZG93bnJldi54bWxQSwECFAAUAAAACACH&#10;TuJAr2Lh+10EAAA5HQAADgAAAAAAAAABACAAAAAoAQAAZHJzL2Uyb0RvYy54bWxQSwUGAAAAAAYA&#10;BgBZAQAA9wcAAAAA&#10;">
                <o:lock v:ext="edit" aspectratio="f"/>
                <v:group id="组合 466" o:spid="_x0000_s1026" o:spt="203" style="position:absolute;left:6867;top:-14;height:525;width:3242;" coordorigin="6867,-14" coordsize="3242,525"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467" o:spid="_x0000_s1026" o:spt="100" style="position:absolute;left:6867;top:-14;height:525;width:3242;" fillcolor="#000000" filled="t" stroked="f" coordsize="3242,525" o:gfxdata="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R12vQAA&#10;ANsAAAAPAAAAAAAAAAEAIAAAACIAAABkcnMvZG93bnJldi54bWxQSwECFAAUAAAACACHTuJAMy8F&#10;njsAAAA5AAAAEAAAAAAAAAABACAAAAAMAQAAZHJzL3NoYXBleG1sLnhtbFBLBQYAAAAABgAGAFsB&#10;AAC2AwAAAAA=&#10;" path="m3242,525l0,525,0,0,3242,0,3242,8,15,8,7,15,15,15,15,510,7,510,15,518,3242,518,3242,525xe">
                    <v:fill on="t" focussize="0,0"/>
                    <v:stroke on="f"/>
                    <v:imagedata o:title=""/>
                    <o:lock v:ext="edit" aspectratio="f"/>
                  </v:shape>
                  <v:shape id="任意多边形 468" o:spid="_x0000_s1026" o:spt="100" style="position:absolute;left:6867;top:-14;height:525;width:3242;" fillcolor="#000000" filled="t" stroked="f" coordsize="3242,525" o:gfxdata="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huO2/&#10;AAAA2wAAAA8AAAAAAAAAAQAgAAAAIgAAAGRycy9kb3ducmV2LnhtbFBLAQIUABQAAAAIAIdO4kAz&#10;LwWeOwAAADkAAAAQAAAAAAAAAAEAIAAAAA4BAABkcnMvc2hhcGV4bWwueG1sUEsFBgAAAAAGAAYA&#10;WwEAALgDAAAAAA==&#10;" path="m15,15l7,15,15,8,15,15xe">
                    <v:fill on="t" focussize="0,0"/>
                    <v:stroke on="f"/>
                    <v:imagedata o:title=""/>
                    <o:lock v:ext="edit" aspectratio="f"/>
                  </v:shape>
                  <v:shape id="任意多边形 469" o:spid="_x0000_s1026" o:spt="100" style="position:absolute;left:6867;top:-14;height:525;width:3242;" fillcolor="#000000" filled="t" stroked="f" coordsize="3242,525" o:gfxdata="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LJ+5AAAA2wAA&#10;AA8AAAAAAAAAAQAgAAAAIgAAAGRycy9kb3ducmV2LnhtbFBLAQIUABQAAAAIAIdO4kAzLwWeOwAA&#10;ADkAAAAQAAAAAAAAAAEAIAAAAAgBAABkcnMvc2hhcGV4bWwueG1sUEsFBgAAAAAGAAYAWwEAALID&#10;AAAAAA==&#10;" path="m3227,15l15,15,15,8,3227,8,3227,15xe">
                    <v:fill on="t" focussize="0,0"/>
                    <v:stroke on="f"/>
                    <v:imagedata o:title=""/>
                    <o:lock v:ext="edit" aspectratio="f"/>
                  </v:shape>
                  <v:shape id="任意多边形 470" o:spid="_x0000_s1026" o:spt="100" style="position:absolute;left:6867;top:-14;height:525;width:3242;" fillcolor="#000000" filled="t" stroked="f" coordsize="3242,525" o:gfxdata="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yiQS/&#10;AAAA2wAAAA8AAAAAAAAAAQAgAAAAIgAAAGRycy9kb3ducmV2LnhtbFBLAQIUABQAAAAIAIdO4kAz&#10;LwWeOwAAADkAAAAQAAAAAAAAAAEAIAAAAA4BAABkcnMvc2hhcGV4bWwueG1sUEsFBgAAAAAGAAYA&#10;WwEAALgDAAAAAA==&#10;" path="m3227,518l3227,8,3234,15,3242,15,3242,510,3234,510,3227,518xe">
                    <v:fill on="t" focussize="0,0"/>
                    <v:stroke on="f"/>
                    <v:imagedata o:title=""/>
                    <o:lock v:ext="edit" aspectratio="f"/>
                  </v:shape>
                  <v:shape id="任意多边形 471" o:spid="_x0000_s1026" o:spt="100" style="position:absolute;left:6867;top:-14;height:525;width:3242;" fillcolor="#000000" filled="t" stroked="f" coordsize="3242,525" o:gfxdata="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dUL68AAAA&#10;2wAAAA8AAAAAAAAAAQAgAAAAIgAAAGRycy9kb3ducmV2LnhtbFBLAQIUABQAAAAIAIdO4kAzLwWe&#10;OwAAADkAAAAQAAAAAAAAAAEAIAAAAAsBAABkcnMvc2hhcGV4bWwueG1sUEsFBgAAAAAGAAYAWwEA&#10;ALUDAAAAAA==&#10;" path="m3242,15l3234,15,3227,8,3242,8,3242,15xe">
                    <v:fill on="t" focussize="0,0"/>
                    <v:stroke on="f"/>
                    <v:imagedata o:title=""/>
                    <o:lock v:ext="edit" aspectratio="f"/>
                  </v:shape>
                  <v:shape id="任意多边形 472" o:spid="_x0000_s1026" o:spt="100" style="position:absolute;left:6867;top:-14;height:525;width:3242;" fillcolor="#000000" filled="t" stroked="f" coordsize="3242,525" o:gfxdata="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fUlvQAA&#10;ANsAAAAPAAAAAAAAAAEAIAAAACIAAABkcnMvZG93bnJldi54bWxQSwECFAAUAAAACACHTuJAMy8F&#10;njsAAAA5AAAAEAAAAAAAAAABACAAAAAMAQAAZHJzL3NoYXBleG1sLnhtbFBLBQYAAAAABgAGAFsB&#10;AAC2AwAAAAA=&#10;" path="m15,518l7,510,15,510,15,518xe">
                    <v:fill on="t" focussize="0,0"/>
                    <v:stroke on="f"/>
                    <v:imagedata o:title=""/>
                    <o:lock v:ext="edit" aspectratio="f"/>
                  </v:shape>
                  <v:shape id="任意多边形 473" o:spid="_x0000_s1026" o:spt="100" style="position:absolute;left:6867;top:-14;height:525;width:3242;" fillcolor="#000000" filled="t" stroked="f" coordsize="3242,525" o:gfxdata="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NrUr4A&#10;AADbAAAADwAAAAAAAAABACAAAAAiAAAAZHJzL2Rvd25yZXYueG1sUEsBAhQAFAAAAAgAh07iQDMv&#10;BZ47AAAAOQAAABAAAAAAAAAAAQAgAAAADQEAAGRycy9zaGFwZXhtbC54bWxQSwUGAAAAAAYABgBb&#10;AQAAtwMAAAAA&#10;" path="m3227,518l15,518,15,510,3227,510,3227,518xe">
                    <v:fill on="t" focussize="0,0"/>
                    <v:stroke on="f"/>
                    <v:imagedata o:title=""/>
                    <o:lock v:ext="edit" aspectratio="f"/>
                  </v:shape>
                  <v:shape id="任意多边形 474" o:spid="_x0000_s1026" o:spt="100" style="position:absolute;left:6867;top:-14;height:525;width:3242;" fillcolor="#000000" filled="t" stroked="f" coordsize="3242,525" o:gfxdata="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Pzsm/&#10;AAAA2wAAAA8AAAAAAAAAAQAgAAAAIgAAAGRycy9kb3ducmV2LnhtbFBLAQIUABQAAAAIAIdO4kAz&#10;LwWeOwAAADkAAAAQAAAAAAAAAAEAIAAAAA4BAABkcnMvc2hhcGV4bWwueG1sUEsFBgAAAAAGAAYA&#10;WwEAALgDAAAAAA==&#10;" path="m3242,518l3227,518,3234,510,3242,510,3242,518xe">
                    <v:fill on="t" focussize="0,0"/>
                    <v:stroke on="f"/>
                    <v:imagedata o:title=""/>
                    <o:lock v:ext="edit" aspectratio="f"/>
                  </v:shape>
                  <v:shape id="文本框 475" o:spid="_x0000_s1026" o:spt="202" type="#_x0000_t202" style="position:absolute;left:6867;top:-14;height:525;width:3242;"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4"/>
                            <w:ind w:left="158" w:right="0" w:firstLine="0"/>
                            <w:jc w:val="left"/>
                            <w:rPr>
                              <w:rFonts w:hint="default" w:ascii="宋体" w:hAnsi="宋体" w:eastAsia="宋体" w:cs="宋体"/>
                              <w:sz w:val="21"/>
                              <w:szCs w:val="21"/>
                            </w:rPr>
                          </w:pPr>
                          <w:r>
                            <w:rPr>
                              <w:rFonts w:hint="default" w:ascii="宋体" w:hAnsi="宋体" w:eastAsia="宋体" w:cs="宋体"/>
                              <w:sz w:val="21"/>
                              <w:szCs w:val="21"/>
                            </w:rPr>
                            <w:t>按上下键，选择</w:t>
                          </w:r>
                          <w:r>
                            <w:rPr>
                              <w:rFonts w:hint="eastAsia" w:ascii="宋体" w:hAnsi="宋体" w:eastAsia="宋体" w:cs="宋体"/>
                              <w:sz w:val="21"/>
                              <w:szCs w:val="21"/>
                              <w:lang w:eastAsia="zh-CN"/>
                            </w:rPr>
                            <w:t>“</w:t>
                          </w:r>
                          <w:r>
                            <w:rPr>
                              <w:rFonts w:hint="eastAsia" w:ascii="宋体" w:hAnsi="宋体" w:eastAsia="宋体" w:cs="宋体"/>
                              <w:spacing w:val="-62"/>
                              <w:sz w:val="21"/>
                              <w:szCs w:val="21"/>
                              <w:lang w:val="en-US" w:eastAsia="zh-CN"/>
                            </w:rPr>
                            <w:t>3</w:t>
                          </w:r>
                          <w:r>
                            <w:rPr>
                              <w:rFonts w:hint="default" w:ascii="宋体" w:hAnsi="宋体" w:eastAsia="宋体" w:cs="宋体"/>
                              <w:sz w:val="21"/>
                              <w:szCs w:val="21"/>
                            </w:rPr>
                            <w:t>，</w:t>
                          </w:r>
                          <w:r>
                            <w:rPr>
                              <w:rFonts w:hint="eastAsia" w:ascii="宋体" w:hAnsi="宋体" w:eastAsia="宋体" w:cs="宋体"/>
                              <w:sz w:val="21"/>
                              <w:szCs w:val="21"/>
                              <w:lang w:val="en-US" w:eastAsia="zh-CN"/>
                            </w:rPr>
                            <w:t>芯片”</w:t>
                          </w:r>
                          <w:r>
                            <w:rPr>
                              <w:rFonts w:hint="default" w:ascii="宋体" w:hAnsi="宋体" w:eastAsia="宋体" w:cs="宋体"/>
                              <w:sz w:val="21"/>
                              <w:szCs w:val="21"/>
                            </w:rPr>
                            <w:t>状态框闪动</w:t>
                          </w:r>
                        </w:p>
                      </w:txbxContent>
                    </v:textbox>
                  </v:shape>
                </v:group>
              </v:group>
            </w:pict>
          </mc:Fallback>
        </mc:AlternateContent>
      </w:r>
      <w:r>
        <mc:AlternateContent>
          <mc:Choice Requires="wpg">
            <w:drawing>
              <wp:anchor distT="0" distB="0" distL="114300" distR="114300" simplePos="0" relativeHeight="251672576" behindDoc="0" locked="0" layoutInCell="1" allowOverlap="1">
                <wp:simplePos x="0" y="0"/>
                <wp:positionH relativeFrom="page">
                  <wp:posOffset>3060700</wp:posOffset>
                </wp:positionH>
                <wp:positionV relativeFrom="paragraph">
                  <wp:posOffset>-28575</wp:posOffset>
                </wp:positionV>
                <wp:extent cx="398145" cy="387350"/>
                <wp:effectExtent l="0" t="0" r="13335" b="8890"/>
                <wp:wrapNone/>
                <wp:docPr id="109" name="组合 476"/>
                <wp:cNvGraphicFramePr/>
                <a:graphic xmlns:a="http://schemas.openxmlformats.org/drawingml/2006/main">
                  <a:graphicData uri="http://schemas.microsoft.com/office/word/2010/wordprocessingGroup">
                    <wpg:wgp>
                      <wpg:cNvGrpSpPr/>
                      <wpg:grpSpPr>
                        <a:xfrm>
                          <a:off x="0" y="0"/>
                          <a:ext cx="398145" cy="387350"/>
                          <a:chOff x="4821" y="-46"/>
                          <a:chExt cx="627" cy="610"/>
                        </a:xfrm>
                      </wpg:grpSpPr>
                      <wpg:grpSp>
                        <wpg:cNvPr id="88" name="组合 477"/>
                        <wpg:cNvGrpSpPr/>
                        <wpg:grpSpPr>
                          <a:xfrm>
                            <a:off x="4828" y="-38"/>
                            <a:ext cx="613" cy="596"/>
                            <a:chOff x="4828" y="-38"/>
                            <a:chExt cx="613" cy="596"/>
                          </a:xfrm>
                        </wpg:grpSpPr>
                        <wps:wsp>
                          <wps:cNvPr id="87" name="任意多边形 478"/>
                          <wps:cNvSpPr/>
                          <wps:spPr>
                            <a:xfrm>
                              <a:off x="4828" y="-38"/>
                              <a:ext cx="613" cy="596"/>
                            </a:xfrm>
                            <a:custGeom>
                              <a:avLst/>
                              <a:gdLst/>
                              <a:ahLst/>
                              <a:cxnLst/>
                              <a:pathLst>
                                <a:path w="613" h="596">
                                  <a:moveTo>
                                    <a:pt x="306" y="596"/>
                                  </a:moveTo>
                                  <a:lnTo>
                                    <a:pt x="236" y="588"/>
                                  </a:lnTo>
                                  <a:lnTo>
                                    <a:pt x="171" y="565"/>
                                  </a:lnTo>
                                  <a:lnTo>
                                    <a:pt x="115" y="530"/>
                                  </a:lnTo>
                                  <a:lnTo>
                                    <a:pt x="67" y="484"/>
                                  </a:lnTo>
                                  <a:lnTo>
                                    <a:pt x="31" y="429"/>
                                  </a:lnTo>
                                  <a:lnTo>
                                    <a:pt x="8" y="366"/>
                                  </a:lnTo>
                                  <a:lnTo>
                                    <a:pt x="0" y="298"/>
                                  </a:lnTo>
                                  <a:lnTo>
                                    <a:pt x="8" y="229"/>
                                  </a:lnTo>
                                  <a:lnTo>
                                    <a:pt x="31" y="167"/>
                                  </a:lnTo>
                                  <a:lnTo>
                                    <a:pt x="67" y="111"/>
                                  </a:lnTo>
                                  <a:lnTo>
                                    <a:pt x="115" y="65"/>
                                  </a:lnTo>
                                  <a:lnTo>
                                    <a:pt x="171" y="30"/>
                                  </a:lnTo>
                                  <a:lnTo>
                                    <a:pt x="236" y="8"/>
                                  </a:lnTo>
                                  <a:lnTo>
                                    <a:pt x="306" y="0"/>
                                  </a:lnTo>
                                  <a:lnTo>
                                    <a:pt x="376" y="8"/>
                                  </a:lnTo>
                                  <a:lnTo>
                                    <a:pt x="441" y="30"/>
                                  </a:lnTo>
                                  <a:lnTo>
                                    <a:pt x="497" y="65"/>
                                  </a:lnTo>
                                  <a:lnTo>
                                    <a:pt x="545" y="111"/>
                                  </a:lnTo>
                                  <a:lnTo>
                                    <a:pt x="581" y="166"/>
                                  </a:lnTo>
                                  <a:lnTo>
                                    <a:pt x="604" y="229"/>
                                  </a:lnTo>
                                  <a:lnTo>
                                    <a:pt x="613" y="297"/>
                                  </a:lnTo>
                                  <a:lnTo>
                                    <a:pt x="604" y="365"/>
                                  </a:lnTo>
                                  <a:lnTo>
                                    <a:pt x="581" y="428"/>
                                  </a:lnTo>
                                  <a:lnTo>
                                    <a:pt x="545" y="484"/>
                                  </a:lnTo>
                                  <a:lnTo>
                                    <a:pt x="497" y="530"/>
                                  </a:lnTo>
                                  <a:lnTo>
                                    <a:pt x="441" y="565"/>
                                  </a:lnTo>
                                  <a:lnTo>
                                    <a:pt x="376" y="588"/>
                                  </a:lnTo>
                                  <a:lnTo>
                                    <a:pt x="306" y="596"/>
                                  </a:lnTo>
                                  <a:close/>
                                </a:path>
                              </a:pathLst>
                            </a:custGeom>
                            <a:solidFill>
                              <a:srgbClr val="FF0000"/>
                            </a:solidFill>
                            <a:ln>
                              <a:noFill/>
                            </a:ln>
                          </wps:spPr>
                          <wps:bodyPr upright="1"/>
                        </wps:wsp>
                      </wpg:grpSp>
                      <wpg:grpSp>
                        <wpg:cNvPr id="108" name="组合 479"/>
                        <wpg:cNvGrpSpPr/>
                        <wpg:grpSpPr>
                          <a:xfrm>
                            <a:off x="4821" y="-46"/>
                            <a:ext cx="627" cy="610"/>
                            <a:chOff x="4821" y="-46"/>
                            <a:chExt cx="627" cy="610"/>
                          </a:xfrm>
                        </wpg:grpSpPr>
                        <wps:wsp>
                          <wps:cNvPr id="89" name="任意多边形 480"/>
                          <wps:cNvSpPr/>
                          <wps:spPr>
                            <a:xfrm>
                              <a:off x="4821" y="-46"/>
                              <a:ext cx="627" cy="610"/>
                            </a:xfrm>
                            <a:custGeom>
                              <a:avLst/>
                              <a:gdLst/>
                              <a:ahLst/>
                              <a:cxnLst/>
                              <a:pathLst>
                                <a:path w="627" h="610">
                                  <a:moveTo>
                                    <a:pt x="329" y="610"/>
                                  </a:moveTo>
                                  <a:lnTo>
                                    <a:pt x="297" y="610"/>
                                  </a:lnTo>
                                  <a:lnTo>
                                    <a:pt x="250" y="604"/>
                                  </a:lnTo>
                                  <a:lnTo>
                                    <a:pt x="177" y="580"/>
                                  </a:lnTo>
                                  <a:lnTo>
                                    <a:pt x="114" y="540"/>
                                  </a:lnTo>
                                  <a:lnTo>
                                    <a:pt x="71" y="498"/>
                                  </a:lnTo>
                                  <a:lnTo>
                                    <a:pt x="62" y="488"/>
                                  </a:lnTo>
                                  <a:lnTo>
                                    <a:pt x="53" y="476"/>
                                  </a:lnTo>
                                  <a:lnTo>
                                    <a:pt x="45" y="462"/>
                                  </a:lnTo>
                                  <a:lnTo>
                                    <a:pt x="37" y="450"/>
                                  </a:lnTo>
                                  <a:lnTo>
                                    <a:pt x="30" y="436"/>
                                  </a:lnTo>
                                  <a:lnTo>
                                    <a:pt x="24" y="424"/>
                                  </a:lnTo>
                                  <a:lnTo>
                                    <a:pt x="19" y="410"/>
                                  </a:lnTo>
                                  <a:lnTo>
                                    <a:pt x="3" y="350"/>
                                  </a:lnTo>
                                  <a:lnTo>
                                    <a:pt x="0" y="312"/>
                                  </a:lnTo>
                                  <a:lnTo>
                                    <a:pt x="0" y="296"/>
                                  </a:lnTo>
                                  <a:lnTo>
                                    <a:pt x="9" y="228"/>
                                  </a:lnTo>
                                  <a:lnTo>
                                    <a:pt x="37" y="158"/>
                                  </a:lnTo>
                                  <a:lnTo>
                                    <a:pt x="81" y="98"/>
                                  </a:lnTo>
                                  <a:lnTo>
                                    <a:pt x="138" y="52"/>
                                  </a:lnTo>
                                  <a:lnTo>
                                    <a:pt x="177" y="30"/>
                                  </a:lnTo>
                                  <a:lnTo>
                                    <a:pt x="191" y="22"/>
                                  </a:lnTo>
                                  <a:lnTo>
                                    <a:pt x="205" y="18"/>
                                  </a:lnTo>
                                  <a:lnTo>
                                    <a:pt x="220" y="12"/>
                                  </a:lnTo>
                                  <a:lnTo>
                                    <a:pt x="235" y="8"/>
                                  </a:lnTo>
                                  <a:lnTo>
                                    <a:pt x="250" y="6"/>
                                  </a:lnTo>
                                  <a:lnTo>
                                    <a:pt x="265" y="2"/>
                                  </a:lnTo>
                                  <a:lnTo>
                                    <a:pt x="281" y="0"/>
                                  </a:lnTo>
                                  <a:lnTo>
                                    <a:pt x="345" y="0"/>
                                  </a:lnTo>
                                  <a:lnTo>
                                    <a:pt x="361" y="2"/>
                                  </a:lnTo>
                                  <a:lnTo>
                                    <a:pt x="376" y="6"/>
                                  </a:lnTo>
                                  <a:lnTo>
                                    <a:pt x="391" y="8"/>
                                  </a:lnTo>
                                  <a:lnTo>
                                    <a:pt x="406" y="12"/>
                                  </a:lnTo>
                                  <a:lnTo>
                                    <a:pt x="411" y="14"/>
                                  </a:lnTo>
                                  <a:lnTo>
                                    <a:pt x="298" y="14"/>
                                  </a:lnTo>
                                  <a:lnTo>
                                    <a:pt x="282" y="16"/>
                                  </a:lnTo>
                                  <a:lnTo>
                                    <a:pt x="283" y="16"/>
                                  </a:lnTo>
                                  <a:lnTo>
                                    <a:pt x="267" y="18"/>
                                  </a:lnTo>
                                  <a:lnTo>
                                    <a:pt x="268" y="18"/>
                                  </a:lnTo>
                                  <a:lnTo>
                                    <a:pt x="253" y="20"/>
                                  </a:lnTo>
                                  <a:lnTo>
                                    <a:pt x="253" y="20"/>
                                  </a:lnTo>
                                  <a:lnTo>
                                    <a:pt x="238" y="24"/>
                                  </a:lnTo>
                                  <a:lnTo>
                                    <a:pt x="239" y="24"/>
                                  </a:lnTo>
                                  <a:lnTo>
                                    <a:pt x="231" y="26"/>
                                  </a:lnTo>
                                  <a:lnTo>
                                    <a:pt x="224" y="26"/>
                                  </a:lnTo>
                                  <a:lnTo>
                                    <a:pt x="210" y="32"/>
                                  </a:lnTo>
                                  <a:lnTo>
                                    <a:pt x="210" y="32"/>
                                  </a:lnTo>
                                  <a:lnTo>
                                    <a:pt x="197" y="36"/>
                                  </a:lnTo>
                                  <a:lnTo>
                                    <a:pt x="197" y="36"/>
                                  </a:lnTo>
                                  <a:lnTo>
                                    <a:pt x="183" y="42"/>
                                  </a:lnTo>
                                  <a:lnTo>
                                    <a:pt x="184" y="42"/>
                                  </a:lnTo>
                                  <a:lnTo>
                                    <a:pt x="174" y="48"/>
                                  </a:lnTo>
                                  <a:lnTo>
                                    <a:pt x="171" y="48"/>
                                  </a:lnTo>
                                  <a:lnTo>
                                    <a:pt x="158" y="56"/>
                                  </a:lnTo>
                                  <a:lnTo>
                                    <a:pt x="158" y="56"/>
                                  </a:lnTo>
                                  <a:lnTo>
                                    <a:pt x="146" y="64"/>
                                  </a:lnTo>
                                  <a:lnTo>
                                    <a:pt x="146" y="64"/>
                                  </a:lnTo>
                                  <a:lnTo>
                                    <a:pt x="134" y="72"/>
                                  </a:lnTo>
                                  <a:lnTo>
                                    <a:pt x="134" y="72"/>
                                  </a:lnTo>
                                  <a:lnTo>
                                    <a:pt x="123" y="80"/>
                                  </a:lnTo>
                                  <a:lnTo>
                                    <a:pt x="123" y="80"/>
                                  </a:lnTo>
                                  <a:lnTo>
                                    <a:pt x="112" y="90"/>
                                  </a:lnTo>
                                  <a:lnTo>
                                    <a:pt x="112" y="90"/>
                                  </a:lnTo>
                                  <a:lnTo>
                                    <a:pt x="104" y="98"/>
                                  </a:lnTo>
                                  <a:lnTo>
                                    <a:pt x="102" y="98"/>
                                  </a:lnTo>
                                  <a:lnTo>
                                    <a:pt x="92" y="110"/>
                                  </a:lnTo>
                                  <a:lnTo>
                                    <a:pt x="92" y="110"/>
                                  </a:lnTo>
                                  <a:lnTo>
                                    <a:pt x="82" y="120"/>
                                  </a:lnTo>
                                  <a:lnTo>
                                    <a:pt x="83" y="120"/>
                                  </a:lnTo>
                                  <a:lnTo>
                                    <a:pt x="74" y="130"/>
                                  </a:lnTo>
                                  <a:lnTo>
                                    <a:pt x="74" y="130"/>
                                  </a:lnTo>
                                  <a:lnTo>
                                    <a:pt x="65" y="142"/>
                                  </a:lnTo>
                                  <a:lnTo>
                                    <a:pt x="58" y="154"/>
                                  </a:lnTo>
                                  <a:lnTo>
                                    <a:pt x="50"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4" y="378"/>
                                  </a:lnTo>
                                  <a:lnTo>
                                    <a:pt x="28" y="390"/>
                                  </a:lnTo>
                                  <a:lnTo>
                                    <a:pt x="33" y="404"/>
                                  </a:lnTo>
                                  <a:lnTo>
                                    <a:pt x="38" y="418"/>
                                  </a:lnTo>
                                  <a:lnTo>
                                    <a:pt x="44" y="430"/>
                                  </a:lnTo>
                                  <a:lnTo>
                                    <a:pt x="51" y="442"/>
                                  </a:lnTo>
                                  <a:lnTo>
                                    <a:pt x="58" y="456"/>
                                  </a:lnTo>
                                  <a:lnTo>
                                    <a:pt x="59" y="456"/>
                                  </a:lnTo>
                                  <a:lnTo>
                                    <a:pt x="66" y="466"/>
                                  </a:lnTo>
                                  <a:lnTo>
                                    <a:pt x="74" y="478"/>
                                  </a:lnTo>
                                  <a:lnTo>
                                    <a:pt x="74" y="478"/>
                                  </a:lnTo>
                                  <a:lnTo>
                                    <a:pt x="83" y="490"/>
                                  </a:lnTo>
                                  <a:lnTo>
                                    <a:pt x="84" y="490"/>
                                  </a:lnTo>
                                  <a:lnTo>
                                    <a:pt x="92" y="500"/>
                                  </a:lnTo>
                                  <a:lnTo>
                                    <a:pt x="92" y="500"/>
                                  </a:lnTo>
                                  <a:lnTo>
                                    <a:pt x="102" y="510"/>
                                  </a:lnTo>
                                  <a:lnTo>
                                    <a:pt x="102" y="510"/>
                                  </a:lnTo>
                                  <a:lnTo>
                                    <a:pt x="112" y="520"/>
                                  </a:lnTo>
                                  <a:lnTo>
                                    <a:pt x="112" y="520"/>
                                  </a:lnTo>
                                  <a:lnTo>
                                    <a:pt x="123" y="528"/>
                                  </a:lnTo>
                                  <a:lnTo>
                                    <a:pt x="123" y="528"/>
                                  </a:lnTo>
                                  <a:lnTo>
                                    <a:pt x="134" y="538"/>
                                  </a:lnTo>
                                  <a:lnTo>
                                    <a:pt x="134" y="538"/>
                                  </a:lnTo>
                                  <a:lnTo>
                                    <a:pt x="146" y="546"/>
                                  </a:lnTo>
                                  <a:lnTo>
                                    <a:pt x="146" y="546"/>
                                  </a:lnTo>
                                  <a:lnTo>
                                    <a:pt x="158" y="552"/>
                                  </a:lnTo>
                                  <a:lnTo>
                                    <a:pt x="158" y="552"/>
                                  </a:lnTo>
                                  <a:lnTo>
                                    <a:pt x="171" y="560"/>
                                  </a:lnTo>
                                  <a:lnTo>
                                    <a:pt x="170" y="560"/>
                                  </a:lnTo>
                                  <a:lnTo>
                                    <a:pt x="184" y="566"/>
                                  </a:lnTo>
                                  <a:lnTo>
                                    <a:pt x="183" y="566"/>
                                  </a:lnTo>
                                  <a:lnTo>
                                    <a:pt x="197" y="572"/>
                                  </a:lnTo>
                                  <a:lnTo>
                                    <a:pt x="197" y="572"/>
                                  </a:lnTo>
                                  <a:lnTo>
                                    <a:pt x="210" y="578"/>
                                  </a:lnTo>
                                  <a:lnTo>
                                    <a:pt x="210" y="578"/>
                                  </a:lnTo>
                                  <a:lnTo>
                                    <a:pt x="224" y="582"/>
                                  </a:lnTo>
                                  <a:lnTo>
                                    <a:pt x="224" y="582"/>
                                  </a:lnTo>
                                  <a:lnTo>
                                    <a:pt x="239" y="586"/>
                                  </a:lnTo>
                                  <a:lnTo>
                                    <a:pt x="238" y="586"/>
                                  </a:lnTo>
                                  <a:lnTo>
                                    <a:pt x="253" y="590"/>
                                  </a:lnTo>
                                  <a:lnTo>
                                    <a:pt x="260" y="590"/>
                                  </a:lnTo>
                                  <a:lnTo>
                                    <a:pt x="268" y="592"/>
                                  </a:lnTo>
                                  <a:lnTo>
                                    <a:pt x="267" y="592"/>
                                  </a:lnTo>
                                  <a:lnTo>
                                    <a:pt x="283" y="594"/>
                                  </a:lnTo>
                                  <a:lnTo>
                                    <a:pt x="413" y="594"/>
                                  </a:lnTo>
                                  <a:lnTo>
                                    <a:pt x="376" y="604"/>
                                  </a:lnTo>
                                  <a:lnTo>
                                    <a:pt x="329" y="610"/>
                                  </a:lnTo>
                                  <a:close/>
                                </a:path>
                              </a:pathLst>
                            </a:custGeom>
                            <a:solidFill>
                              <a:srgbClr val="FF0000"/>
                            </a:solidFill>
                            <a:ln>
                              <a:noFill/>
                            </a:ln>
                          </wps:spPr>
                          <wps:bodyPr upright="1"/>
                        </wps:wsp>
                        <wps:wsp>
                          <wps:cNvPr id="90" name="任意多边形 481"/>
                          <wps:cNvSpPr/>
                          <wps:spPr>
                            <a:xfrm>
                              <a:off x="4821" y="-46"/>
                              <a:ext cx="627" cy="610"/>
                            </a:xfrm>
                            <a:custGeom>
                              <a:avLst/>
                              <a:gdLst/>
                              <a:ahLst/>
                              <a:cxnLst/>
                              <a:pathLst>
                                <a:path w="627" h="610">
                                  <a:moveTo>
                                    <a:pt x="402" y="28"/>
                                  </a:moveTo>
                                  <a:lnTo>
                                    <a:pt x="387" y="24"/>
                                  </a:lnTo>
                                  <a:lnTo>
                                    <a:pt x="388" y="24"/>
                                  </a:lnTo>
                                  <a:lnTo>
                                    <a:pt x="373" y="20"/>
                                  </a:lnTo>
                                  <a:lnTo>
                                    <a:pt x="373" y="20"/>
                                  </a:lnTo>
                                  <a:lnTo>
                                    <a:pt x="358" y="18"/>
                                  </a:lnTo>
                                  <a:lnTo>
                                    <a:pt x="359" y="18"/>
                                  </a:lnTo>
                                  <a:lnTo>
                                    <a:pt x="343" y="16"/>
                                  </a:lnTo>
                                  <a:lnTo>
                                    <a:pt x="344" y="16"/>
                                  </a:lnTo>
                                  <a:lnTo>
                                    <a:pt x="328" y="14"/>
                                  </a:lnTo>
                                  <a:lnTo>
                                    <a:pt x="411" y="14"/>
                                  </a:lnTo>
                                  <a:lnTo>
                                    <a:pt x="421" y="18"/>
                                  </a:lnTo>
                                  <a:lnTo>
                                    <a:pt x="435" y="22"/>
                                  </a:lnTo>
                                  <a:lnTo>
                                    <a:pt x="442" y="26"/>
                                  </a:lnTo>
                                  <a:lnTo>
                                    <a:pt x="402" y="26"/>
                                  </a:lnTo>
                                  <a:lnTo>
                                    <a:pt x="402" y="28"/>
                                  </a:lnTo>
                                  <a:close/>
                                </a:path>
                              </a:pathLst>
                            </a:custGeom>
                            <a:solidFill>
                              <a:srgbClr val="FF0000"/>
                            </a:solidFill>
                            <a:ln>
                              <a:noFill/>
                            </a:ln>
                          </wps:spPr>
                          <wps:bodyPr upright="1"/>
                        </wps:wsp>
                        <wps:wsp>
                          <wps:cNvPr id="91" name="任意多边形 482"/>
                          <wps:cNvSpPr/>
                          <wps:spPr>
                            <a:xfrm>
                              <a:off x="4821" y="-46"/>
                              <a:ext cx="627" cy="610"/>
                            </a:xfrm>
                            <a:custGeom>
                              <a:avLst/>
                              <a:gdLst/>
                              <a:ahLst/>
                              <a:cxnLst/>
                              <a:pathLst>
                                <a:path w="627" h="610">
                                  <a:moveTo>
                                    <a:pt x="224" y="28"/>
                                  </a:moveTo>
                                  <a:lnTo>
                                    <a:pt x="224" y="26"/>
                                  </a:lnTo>
                                  <a:lnTo>
                                    <a:pt x="231" y="26"/>
                                  </a:lnTo>
                                  <a:lnTo>
                                    <a:pt x="224" y="28"/>
                                  </a:lnTo>
                                  <a:close/>
                                </a:path>
                              </a:pathLst>
                            </a:custGeom>
                            <a:solidFill>
                              <a:srgbClr val="FF0000"/>
                            </a:solidFill>
                            <a:ln>
                              <a:noFill/>
                            </a:ln>
                          </wps:spPr>
                          <wps:bodyPr upright="1"/>
                        </wps:wsp>
                        <wps:wsp>
                          <wps:cNvPr id="92" name="任意多边形 483"/>
                          <wps:cNvSpPr/>
                          <wps:spPr>
                            <a:xfrm>
                              <a:off x="4821" y="-46"/>
                              <a:ext cx="627" cy="610"/>
                            </a:xfrm>
                            <a:custGeom>
                              <a:avLst/>
                              <a:gdLst/>
                              <a:ahLst/>
                              <a:cxnLst/>
                              <a:pathLst>
                                <a:path w="627" h="610">
                                  <a:moveTo>
                                    <a:pt x="456" y="50"/>
                                  </a:moveTo>
                                  <a:lnTo>
                                    <a:pt x="442" y="42"/>
                                  </a:lnTo>
                                  <a:lnTo>
                                    <a:pt x="443" y="42"/>
                                  </a:lnTo>
                                  <a:lnTo>
                                    <a:pt x="429" y="36"/>
                                  </a:lnTo>
                                  <a:lnTo>
                                    <a:pt x="429" y="36"/>
                                  </a:lnTo>
                                  <a:lnTo>
                                    <a:pt x="416" y="32"/>
                                  </a:lnTo>
                                  <a:lnTo>
                                    <a:pt x="416" y="32"/>
                                  </a:lnTo>
                                  <a:lnTo>
                                    <a:pt x="402" y="26"/>
                                  </a:lnTo>
                                  <a:lnTo>
                                    <a:pt x="442" y="26"/>
                                  </a:lnTo>
                                  <a:lnTo>
                                    <a:pt x="449" y="30"/>
                                  </a:lnTo>
                                  <a:lnTo>
                                    <a:pt x="462" y="36"/>
                                  </a:lnTo>
                                  <a:lnTo>
                                    <a:pt x="475" y="44"/>
                                  </a:lnTo>
                                  <a:lnTo>
                                    <a:pt x="482" y="48"/>
                                  </a:lnTo>
                                  <a:lnTo>
                                    <a:pt x="455" y="48"/>
                                  </a:lnTo>
                                  <a:lnTo>
                                    <a:pt x="456" y="50"/>
                                  </a:lnTo>
                                  <a:close/>
                                </a:path>
                              </a:pathLst>
                            </a:custGeom>
                            <a:solidFill>
                              <a:srgbClr val="FF0000"/>
                            </a:solidFill>
                            <a:ln>
                              <a:noFill/>
                            </a:ln>
                          </wps:spPr>
                          <wps:bodyPr upright="1"/>
                        </wps:wsp>
                        <wps:wsp>
                          <wps:cNvPr id="93" name="任意多边形 484"/>
                          <wps:cNvSpPr/>
                          <wps:spPr>
                            <a:xfrm>
                              <a:off x="4821" y="-46"/>
                              <a:ext cx="627" cy="610"/>
                            </a:xfrm>
                            <a:custGeom>
                              <a:avLst/>
                              <a:gdLst/>
                              <a:ahLst/>
                              <a:cxnLst/>
                              <a:pathLst>
                                <a:path w="627" h="610">
                                  <a:moveTo>
                                    <a:pt x="170" y="50"/>
                                  </a:moveTo>
                                  <a:lnTo>
                                    <a:pt x="171" y="48"/>
                                  </a:lnTo>
                                  <a:lnTo>
                                    <a:pt x="174" y="48"/>
                                  </a:lnTo>
                                  <a:lnTo>
                                    <a:pt x="170" y="50"/>
                                  </a:lnTo>
                                  <a:close/>
                                </a:path>
                              </a:pathLst>
                            </a:custGeom>
                            <a:solidFill>
                              <a:srgbClr val="FF0000"/>
                            </a:solidFill>
                            <a:ln>
                              <a:noFill/>
                            </a:ln>
                          </wps:spPr>
                          <wps:bodyPr upright="1"/>
                        </wps:wsp>
                        <wps:wsp>
                          <wps:cNvPr id="94" name="任意多边形 485"/>
                          <wps:cNvSpPr/>
                          <wps:spPr>
                            <a:xfrm>
                              <a:off x="4821" y="-46"/>
                              <a:ext cx="627" cy="610"/>
                            </a:xfrm>
                            <a:custGeom>
                              <a:avLst/>
                              <a:gdLst/>
                              <a:ahLst/>
                              <a:cxnLst/>
                              <a:pathLst>
                                <a:path w="627" h="610">
                                  <a:moveTo>
                                    <a:pt x="524" y="100"/>
                                  </a:moveTo>
                                  <a:lnTo>
                                    <a:pt x="514" y="90"/>
                                  </a:lnTo>
                                  <a:lnTo>
                                    <a:pt x="514" y="90"/>
                                  </a:lnTo>
                                  <a:lnTo>
                                    <a:pt x="503" y="80"/>
                                  </a:lnTo>
                                  <a:lnTo>
                                    <a:pt x="503" y="80"/>
                                  </a:lnTo>
                                  <a:lnTo>
                                    <a:pt x="492" y="72"/>
                                  </a:lnTo>
                                  <a:lnTo>
                                    <a:pt x="492" y="72"/>
                                  </a:lnTo>
                                  <a:lnTo>
                                    <a:pt x="480" y="64"/>
                                  </a:lnTo>
                                  <a:lnTo>
                                    <a:pt x="480" y="64"/>
                                  </a:lnTo>
                                  <a:lnTo>
                                    <a:pt x="468" y="56"/>
                                  </a:lnTo>
                                  <a:lnTo>
                                    <a:pt x="468" y="56"/>
                                  </a:lnTo>
                                  <a:lnTo>
                                    <a:pt x="455" y="48"/>
                                  </a:lnTo>
                                  <a:lnTo>
                                    <a:pt x="482" y="48"/>
                                  </a:lnTo>
                                  <a:lnTo>
                                    <a:pt x="535" y="88"/>
                                  </a:lnTo>
                                  <a:lnTo>
                                    <a:pt x="545" y="98"/>
                                  </a:lnTo>
                                  <a:lnTo>
                                    <a:pt x="524" y="98"/>
                                  </a:lnTo>
                                  <a:lnTo>
                                    <a:pt x="524" y="100"/>
                                  </a:lnTo>
                                  <a:close/>
                                </a:path>
                              </a:pathLst>
                            </a:custGeom>
                            <a:solidFill>
                              <a:srgbClr val="FF0000"/>
                            </a:solidFill>
                            <a:ln>
                              <a:noFill/>
                            </a:ln>
                          </wps:spPr>
                          <wps:bodyPr upright="1"/>
                        </wps:wsp>
                        <wps:wsp>
                          <wps:cNvPr id="95" name="任意多边形 486"/>
                          <wps:cNvSpPr/>
                          <wps:spPr>
                            <a:xfrm>
                              <a:off x="4821" y="-46"/>
                              <a:ext cx="627" cy="610"/>
                            </a:xfrm>
                            <a:custGeom>
                              <a:avLst/>
                              <a:gdLst/>
                              <a:ahLst/>
                              <a:cxnLst/>
                              <a:pathLst>
                                <a:path w="627" h="610">
                                  <a:moveTo>
                                    <a:pt x="102" y="100"/>
                                  </a:moveTo>
                                  <a:lnTo>
                                    <a:pt x="102" y="98"/>
                                  </a:lnTo>
                                  <a:lnTo>
                                    <a:pt x="104" y="98"/>
                                  </a:lnTo>
                                  <a:lnTo>
                                    <a:pt x="102" y="100"/>
                                  </a:lnTo>
                                  <a:close/>
                                </a:path>
                              </a:pathLst>
                            </a:custGeom>
                            <a:solidFill>
                              <a:srgbClr val="FF0000"/>
                            </a:solidFill>
                            <a:ln>
                              <a:noFill/>
                            </a:ln>
                          </wps:spPr>
                          <wps:bodyPr upright="1"/>
                        </wps:wsp>
                        <wps:wsp>
                          <wps:cNvPr id="96" name="任意多边形 487"/>
                          <wps:cNvSpPr/>
                          <wps:spPr>
                            <a:xfrm>
                              <a:off x="4821" y="-46"/>
                              <a:ext cx="627" cy="610"/>
                            </a:xfrm>
                            <a:custGeom>
                              <a:avLst/>
                              <a:gdLst/>
                              <a:ahLst/>
                              <a:cxnLst/>
                              <a:pathLst>
                                <a:path w="627" h="610">
                                  <a:moveTo>
                                    <a:pt x="620" y="364"/>
                                  </a:moveTo>
                                  <a:lnTo>
                                    <a:pt x="605" y="364"/>
                                  </a:lnTo>
                                  <a:lnTo>
                                    <a:pt x="608" y="348"/>
                                  </a:lnTo>
                                  <a:lnTo>
                                    <a:pt x="610" y="334"/>
                                  </a:lnTo>
                                  <a:lnTo>
                                    <a:pt x="611" y="320"/>
                                  </a:lnTo>
                                  <a:lnTo>
                                    <a:pt x="611" y="312"/>
                                  </a:lnTo>
                                  <a:lnTo>
                                    <a:pt x="611" y="296"/>
                                  </a:lnTo>
                                  <a:lnTo>
                                    <a:pt x="611" y="290"/>
                                  </a:lnTo>
                                  <a:lnTo>
                                    <a:pt x="610" y="274"/>
                                  </a:lnTo>
                                  <a:lnTo>
                                    <a:pt x="608" y="260"/>
                                  </a:lnTo>
                                  <a:lnTo>
                                    <a:pt x="605" y="246"/>
                                  </a:lnTo>
                                  <a:lnTo>
                                    <a:pt x="602" y="232"/>
                                  </a:lnTo>
                                  <a:lnTo>
                                    <a:pt x="598" y="218"/>
                                  </a:lnTo>
                                  <a:lnTo>
                                    <a:pt x="593" y="204"/>
                                  </a:lnTo>
                                  <a:lnTo>
                                    <a:pt x="588" y="192"/>
                                  </a:lnTo>
                                  <a:lnTo>
                                    <a:pt x="582" y="178"/>
                                  </a:lnTo>
                                  <a:lnTo>
                                    <a:pt x="575" y="166"/>
                                  </a:lnTo>
                                  <a:lnTo>
                                    <a:pt x="568" y="154"/>
                                  </a:lnTo>
                                  <a:lnTo>
                                    <a:pt x="560" y="142"/>
                                  </a:lnTo>
                                  <a:lnTo>
                                    <a:pt x="552" y="130"/>
                                  </a:lnTo>
                                  <a:lnTo>
                                    <a:pt x="552" y="130"/>
                                  </a:lnTo>
                                  <a:lnTo>
                                    <a:pt x="543" y="120"/>
                                  </a:lnTo>
                                  <a:lnTo>
                                    <a:pt x="544" y="120"/>
                                  </a:lnTo>
                                  <a:lnTo>
                                    <a:pt x="534" y="110"/>
                                  </a:lnTo>
                                  <a:lnTo>
                                    <a:pt x="534" y="110"/>
                                  </a:lnTo>
                                  <a:lnTo>
                                    <a:pt x="524" y="98"/>
                                  </a:lnTo>
                                  <a:lnTo>
                                    <a:pt x="545" y="98"/>
                                  </a:lnTo>
                                  <a:lnTo>
                                    <a:pt x="555" y="110"/>
                                  </a:lnTo>
                                  <a:lnTo>
                                    <a:pt x="596" y="172"/>
                                  </a:lnTo>
                                  <a:lnTo>
                                    <a:pt x="620" y="242"/>
                                  </a:lnTo>
                                  <a:lnTo>
                                    <a:pt x="626" y="296"/>
                                  </a:lnTo>
                                  <a:lnTo>
                                    <a:pt x="626" y="312"/>
                                  </a:lnTo>
                                  <a:lnTo>
                                    <a:pt x="626" y="320"/>
                                  </a:lnTo>
                                  <a:lnTo>
                                    <a:pt x="625" y="336"/>
                                  </a:lnTo>
                                  <a:lnTo>
                                    <a:pt x="623" y="350"/>
                                  </a:lnTo>
                                  <a:lnTo>
                                    <a:pt x="620" y="364"/>
                                  </a:lnTo>
                                  <a:close/>
                                </a:path>
                              </a:pathLst>
                            </a:custGeom>
                            <a:solidFill>
                              <a:srgbClr val="FF0000"/>
                            </a:solidFill>
                            <a:ln>
                              <a:noFill/>
                            </a:ln>
                          </wps:spPr>
                          <wps:bodyPr upright="1"/>
                        </wps:wsp>
                        <wps:wsp>
                          <wps:cNvPr id="97" name="任意多边形 488"/>
                          <wps:cNvSpPr/>
                          <wps:spPr>
                            <a:xfrm>
                              <a:off x="4821" y="-46"/>
                              <a:ext cx="627" cy="610"/>
                            </a:xfrm>
                            <a:custGeom>
                              <a:avLst/>
                              <a:gdLst/>
                              <a:ahLst/>
                              <a:cxnLst/>
                              <a:pathLst>
                                <a:path w="627" h="610">
                                  <a:moveTo>
                                    <a:pt x="21" y="364"/>
                                  </a:moveTo>
                                  <a:lnTo>
                                    <a:pt x="21" y="364"/>
                                  </a:lnTo>
                                  <a:lnTo>
                                    <a:pt x="21" y="362"/>
                                  </a:lnTo>
                                  <a:lnTo>
                                    <a:pt x="21" y="364"/>
                                  </a:lnTo>
                                  <a:close/>
                                </a:path>
                              </a:pathLst>
                            </a:custGeom>
                            <a:solidFill>
                              <a:srgbClr val="FF0000"/>
                            </a:solidFill>
                            <a:ln>
                              <a:noFill/>
                            </a:ln>
                          </wps:spPr>
                          <wps:bodyPr upright="1"/>
                        </wps:wsp>
                        <wps:wsp>
                          <wps:cNvPr id="98" name="任意多边形 489"/>
                          <wps:cNvSpPr/>
                          <wps:spPr>
                            <a:xfrm>
                              <a:off x="4821" y="-46"/>
                              <a:ext cx="627" cy="610"/>
                            </a:xfrm>
                            <a:custGeom>
                              <a:avLst/>
                              <a:gdLst/>
                              <a:ahLst/>
                              <a:cxnLst/>
                              <a:pathLst>
                                <a:path w="627" h="610">
                                  <a:moveTo>
                                    <a:pt x="617" y="378"/>
                                  </a:moveTo>
                                  <a:lnTo>
                                    <a:pt x="602" y="378"/>
                                  </a:lnTo>
                                  <a:lnTo>
                                    <a:pt x="605" y="362"/>
                                  </a:lnTo>
                                  <a:lnTo>
                                    <a:pt x="605" y="364"/>
                                  </a:lnTo>
                                  <a:lnTo>
                                    <a:pt x="620" y="364"/>
                                  </a:lnTo>
                                  <a:lnTo>
                                    <a:pt x="620" y="366"/>
                                  </a:lnTo>
                                  <a:lnTo>
                                    <a:pt x="617" y="378"/>
                                  </a:lnTo>
                                  <a:close/>
                                </a:path>
                              </a:pathLst>
                            </a:custGeom>
                            <a:solidFill>
                              <a:srgbClr val="FF0000"/>
                            </a:solidFill>
                            <a:ln>
                              <a:noFill/>
                            </a:ln>
                          </wps:spPr>
                          <wps:bodyPr upright="1"/>
                        </wps:wsp>
                        <wps:wsp>
                          <wps:cNvPr id="99" name="任意多边形 490"/>
                          <wps:cNvSpPr/>
                          <wps:spPr>
                            <a:xfrm>
                              <a:off x="4821" y="-46"/>
                              <a:ext cx="627" cy="610"/>
                            </a:xfrm>
                            <a:custGeom>
                              <a:avLst/>
                              <a:gdLst/>
                              <a:ahLst/>
                              <a:cxnLst/>
                              <a:pathLst>
                                <a:path w="627" h="610">
                                  <a:moveTo>
                                    <a:pt x="24" y="378"/>
                                  </a:moveTo>
                                  <a:lnTo>
                                    <a:pt x="24" y="378"/>
                                  </a:lnTo>
                                  <a:lnTo>
                                    <a:pt x="24" y="376"/>
                                  </a:lnTo>
                                  <a:lnTo>
                                    <a:pt x="24" y="378"/>
                                  </a:lnTo>
                                  <a:close/>
                                </a:path>
                              </a:pathLst>
                            </a:custGeom>
                            <a:solidFill>
                              <a:srgbClr val="FF0000"/>
                            </a:solidFill>
                            <a:ln>
                              <a:noFill/>
                            </a:ln>
                          </wps:spPr>
                          <wps:bodyPr upright="1"/>
                        </wps:wsp>
                        <wps:wsp>
                          <wps:cNvPr id="100" name="任意多边形 491"/>
                          <wps:cNvSpPr/>
                          <wps:spPr>
                            <a:xfrm>
                              <a:off x="4821" y="-46"/>
                              <a:ext cx="627" cy="610"/>
                            </a:xfrm>
                            <a:custGeom>
                              <a:avLst/>
                              <a:gdLst/>
                              <a:ahLst/>
                              <a:cxnLst/>
                              <a:pathLst>
                                <a:path w="627" h="610">
                                  <a:moveTo>
                                    <a:pt x="585" y="456"/>
                                  </a:moveTo>
                                  <a:lnTo>
                                    <a:pt x="568" y="456"/>
                                  </a:lnTo>
                                  <a:lnTo>
                                    <a:pt x="576" y="442"/>
                                  </a:lnTo>
                                  <a:lnTo>
                                    <a:pt x="582" y="430"/>
                                  </a:lnTo>
                                  <a:lnTo>
                                    <a:pt x="588" y="418"/>
                                  </a:lnTo>
                                  <a:lnTo>
                                    <a:pt x="593" y="404"/>
                                  </a:lnTo>
                                  <a:lnTo>
                                    <a:pt x="598" y="390"/>
                                  </a:lnTo>
                                  <a:lnTo>
                                    <a:pt x="602" y="376"/>
                                  </a:lnTo>
                                  <a:lnTo>
                                    <a:pt x="602" y="378"/>
                                  </a:lnTo>
                                  <a:lnTo>
                                    <a:pt x="617" y="378"/>
                                  </a:lnTo>
                                  <a:lnTo>
                                    <a:pt x="617" y="380"/>
                                  </a:lnTo>
                                  <a:lnTo>
                                    <a:pt x="612" y="396"/>
                                  </a:lnTo>
                                  <a:lnTo>
                                    <a:pt x="607" y="410"/>
                                  </a:lnTo>
                                  <a:lnTo>
                                    <a:pt x="602" y="424"/>
                                  </a:lnTo>
                                  <a:lnTo>
                                    <a:pt x="596" y="436"/>
                                  </a:lnTo>
                                  <a:lnTo>
                                    <a:pt x="589" y="450"/>
                                  </a:lnTo>
                                  <a:lnTo>
                                    <a:pt x="585" y="456"/>
                                  </a:lnTo>
                                  <a:close/>
                                </a:path>
                              </a:pathLst>
                            </a:custGeom>
                            <a:solidFill>
                              <a:srgbClr val="FF0000"/>
                            </a:solidFill>
                            <a:ln>
                              <a:noFill/>
                            </a:ln>
                          </wps:spPr>
                          <wps:bodyPr upright="1"/>
                        </wps:wsp>
                        <wps:wsp>
                          <wps:cNvPr id="101" name="任意多边形 492"/>
                          <wps:cNvSpPr/>
                          <wps:spPr>
                            <a:xfrm>
                              <a:off x="4821" y="-46"/>
                              <a:ext cx="627" cy="610"/>
                            </a:xfrm>
                            <a:custGeom>
                              <a:avLst/>
                              <a:gdLst/>
                              <a:ahLst/>
                              <a:cxnLst/>
                              <a:pathLst>
                                <a:path w="627" h="610">
                                  <a:moveTo>
                                    <a:pt x="59" y="456"/>
                                  </a:moveTo>
                                  <a:lnTo>
                                    <a:pt x="58" y="456"/>
                                  </a:lnTo>
                                  <a:lnTo>
                                    <a:pt x="58" y="454"/>
                                  </a:lnTo>
                                  <a:lnTo>
                                    <a:pt x="59" y="456"/>
                                  </a:lnTo>
                                  <a:close/>
                                </a:path>
                              </a:pathLst>
                            </a:custGeom>
                            <a:solidFill>
                              <a:srgbClr val="FF0000"/>
                            </a:solidFill>
                            <a:ln>
                              <a:noFill/>
                            </a:ln>
                          </wps:spPr>
                          <wps:bodyPr upright="1"/>
                        </wps:wsp>
                        <wps:wsp>
                          <wps:cNvPr id="102" name="任意多边形 493"/>
                          <wps:cNvSpPr/>
                          <wps:spPr>
                            <a:xfrm>
                              <a:off x="4821" y="-46"/>
                              <a:ext cx="627" cy="610"/>
                            </a:xfrm>
                            <a:custGeom>
                              <a:avLst/>
                              <a:gdLst/>
                              <a:ahLst/>
                              <a:cxnLst/>
                              <a:pathLst>
                                <a:path w="627" h="610">
                                  <a:moveTo>
                                    <a:pt x="562" y="490"/>
                                  </a:moveTo>
                                  <a:lnTo>
                                    <a:pt x="543" y="490"/>
                                  </a:lnTo>
                                  <a:lnTo>
                                    <a:pt x="552" y="478"/>
                                  </a:lnTo>
                                  <a:lnTo>
                                    <a:pt x="552" y="478"/>
                                  </a:lnTo>
                                  <a:lnTo>
                                    <a:pt x="561" y="466"/>
                                  </a:lnTo>
                                  <a:lnTo>
                                    <a:pt x="568" y="454"/>
                                  </a:lnTo>
                                  <a:lnTo>
                                    <a:pt x="568" y="456"/>
                                  </a:lnTo>
                                  <a:lnTo>
                                    <a:pt x="585" y="456"/>
                                  </a:lnTo>
                                  <a:lnTo>
                                    <a:pt x="581" y="462"/>
                                  </a:lnTo>
                                  <a:lnTo>
                                    <a:pt x="573" y="476"/>
                                  </a:lnTo>
                                  <a:lnTo>
                                    <a:pt x="564" y="488"/>
                                  </a:lnTo>
                                  <a:lnTo>
                                    <a:pt x="562" y="490"/>
                                  </a:lnTo>
                                  <a:close/>
                                </a:path>
                              </a:pathLst>
                            </a:custGeom>
                            <a:solidFill>
                              <a:srgbClr val="FF0000"/>
                            </a:solidFill>
                            <a:ln>
                              <a:noFill/>
                            </a:ln>
                          </wps:spPr>
                          <wps:bodyPr upright="1"/>
                        </wps:wsp>
                        <wps:wsp>
                          <wps:cNvPr id="103" name="任意多边形 494"/>
                          <wps:cNvSpPr/>
                          <wps:spPr>
                            <a:xfrm>
                              <a:off x="4821" y="-46"/>
                              <a:ext cx="627" cy="610"/>
                            </a:xfrm>
                            <a:custGeom>
                              <a:avLst/>
                              <a:gdLst/>
                              <a:ahLst/>
                              <a:cxnLst/>
                              <a:pathLst>
                                <a:path w="627" h="610">
                                  <a:moveTo>
                                    <a:pt x="84" y="490"/>
                                  </a:moveTo>
                                  <a:lnTo>
                                    <a:pt x="83" y="490"/>
                                  </a:lnTo>
                                  <a:lnTo>
                                    <a:pt x="82" y="488"/>
                                  </a:lnTo>
                                  <a:lnTo>
                                    <a:pt x="84" y="490"/>
                                  </a:lnTo>
                                  <a:close/>
                                </a:path>
                              </a:pathLst>
                            </a:custGeom>
                            <a:solidFill>
                              <a:srgbClr val="FF0000"/>
                            </a:solidFill>
                            <a:ln>
                              <a:noFill/>
                            </a:ln>
                          </wps:spPr>
                          <wps:bodyPr upright="1"/>
                        </wps:wsp>
                        <wps:wsp>
                          <wps:cNvPr id="104" name="任意多边形 495"/>
                          <wps:cNvSpPr/>
                          <wps:spPr>
                            <a:xfrm>
                              <a:off x="4821" y="-46"/>
                              <a:ext cx="627" cy="610"/>
                            </a:xfrm>
                            <a:custGeom>
                              <a:avLst/>
                              <a:gdLst/>
                              <a:ahLst/>
                              <a:cxnLst/>
                              <a:pathLst>
                                <a:path w="627" h="610">
                                  <a:moveTo>
                                    <a:pt x="425" y="590"/>
                                  </a:moveTo>
                                  <a:lnTo>
                                    <a:pt x="373" y="590"/>
                                  </a:lnTo>
                                  <a:lnTo>
                                    <a:pt x="388" y="586"/>
                                  </a:lnTo>
                                  <a:lnTo>
                                    <a:pt x="387" y="586"/>
                                  </a:lnTo>
                                  <a:lnTo>
                                    <a:pt x="402" y="582"/>
                                  </a:lnTo>
                                  <a:lnTo>
                                    <a:pt x="402" y="582"/>
                                  </a:lnTo>
                                  <a:lnTo>
                                    <a:pt x="416" y="578"/>
                                  </a:lnTo>
                                  <a:lnTo>
                                    <a:pt x="416" y="578"/>
                                  </a:lnTo>
                                  <a:lnTo>
                                    <a:pt x="429" y="572"/>
                                  </a:lnTo>
                                  <a:lnTo>
                                    <a:pt x="429" y="572"/>
                                  </a:lnTo>
                                  <a:lnTo>
                                    <a:pt x="443" y="566"/>
                                  </a:lnTo>
                                  <a:lnTo>
                                    <a:pt x="442" y="566"/>
                                  </a:lnTo>
                                  <a:lnTo>
                                    <a:pt x="456" y="560"/>
                                  </a:lnTo>
                                  <a:lnTo>
                                    <a:pt x="455" y="560"/>
                                  </a:lnTo>
                                  <a:lnTo>
                                    <a:pt x="468" y="552"/>
                                  </a:lnTo>
                                  <a:lnTo>
                                    <a:pt x="468" y="552"/>
                                  </a:lnTo>
                                  <a:lnTo>
                                    <a:pt x="480" y="546"/>
                                  </a:lnTo>
                                  <a:lnTo>
                                    <a:pt x="480" y="546"/>
                                  </a:lnTo>
                                  <a:lnTo>
                                    <a:pt x="492" y="538"/>
                                  </a:lnTo>
                                  <a:lnTo>
                                    <a:pt x="492" y="538"/>
                                  </a:lnTo>
                                  <a:lnTo>
                                    <a:pt x="503" y="528"/>
                                  </a:lnTo>
                                  <a:lnTo>
                                    <a:pt x="503" y="528"/>
                                  </a:lnTo>
                                  <a:lnTo>
                                    <a:pt x="514" y="520"/>
                                  </a:lnTo>
                                  <a:lnTo>
                                    <a:pt x="514" y="520"/>
                                  </a:lnTo>
                                  <a:lnTo>
                                    <a:pt x="524" y="510"/>
                                  </a:lnTo>
                                  <a:lnTo>
                                    <a:pt x="524" y="510"/>
                                  </a:lnTo>
                                  <a:lnTo>
                                    <a:pt x="534" y="500"/>
                                  </a:lnTo>
                                  <a:lnTo>
                                    <a:pt x="534" y="500"/>
                                  </a:lnTo>
                                  <a:lnTo>
                                    <a:pt x="544" y="488"/>
                                  </a:lnTo>
                                  <a:lnTo>
                                    <a:pt x="543" y="490"/>
                                  </a:lnTo>
                                  <a:lnTo>
                                    <a:pt x="562" y="490"/>
                                  </a:lnTo>
                                  <a:lnTo>
                                    <a:pt x="555" y="498"/>
                                  </a:lnTo>
                                  <a:lnTo>
                                    <a:pt x="545" y="510"/>
                                  </a:lnTo>
                                  <a:lnTo>
                                    <a:pt x="535" y="520"/>
                                  </a:lnTo>
                                  <a:lnTo>
                                    <a:pt x="475" y="566"/>
                                  </a:lnTo>
                                  <a:lnTo>
                                    <a:pt x="449" y="580"/>
                                  </a:lnTo>
                                  <a:lnTo>
                                    <a:pt x="425" y="590"/>
                                  </a:lnTo>
                                  <a:close/>
                                </a:path>
                              </a:pathLst>
                            </a:custGeom>
                            <a:solidFill>
                              <a:srgbClr val="FF0000"/>
                            </a:solidFill>
                            <a:ln>
                              <a:noFill/>
                            </a:ln>
                          </wps:spPr>
                          <wps:bodyPr upright="1"/>
                        </wps:wsp>
                        <wps:wsp>
                          <wps:cNvPr id="105" name="任意多边形 496"/>
                          <wps:cNvSpPr/>
                          <wps:spPr>
                            <a:xfrm>
                              <a:off x="4821" y="-46"/>
                              <a:ext cx="627" cy="610"/>
                            </a:xfrm>
                            <a:custGeom>
                              <a:avLst/>
                              <a:gdLst/>
                              <a:ahLst/>
                              <a:cxnLst/>
                              <a:pathLst>
                                <a:path w="627" h="610">
                                  <a:moveTo>
                                    <a:pt x="260" y="590"/>
                                  </a:moveTo>
                                  <a:lnTo>
                                    <a:pt x="253" y="590"/>
                                  </a:lnTo>
                                  <a:lnTo>
                                    <a:pt x="253" y="588"/>
                                  </a:lnTo>
                                  <a:lnTo>
                                    <a:pt x="260" y="590"/>
                                  </a:lnTo>
                                  <a:close/>
                                </a:path>
                              </a:pathLst>
                            </a:custGeom>
                            <a:solidFill>
                              <a:srgbClr val="FF0000"/>
                            </a:solidFill>
                            <a:ln>
                              <a:noFill/>
                            </a:ln>
                          </wps:spPr>
                          <wps:bodyPr upright="1"/>
                        </wps:wsp>
                        <wps:wsp>
                          <wps:cNvPr id="106" name="任意多边形 497"/>
                          <wps:cNvSpPr/>
                          <wps:spPr>
                            <a:xfrm>
                              <a:off x="4821" y="-46"/>
                              <a:ext cx="627" cy="610"/>
                            </a:xfrm>
                            <a:custGeom>
                              <a:avLst/>
                              <a:gdLst/>
                              <a:ahLst/>
                              <a:cxnLst/>
                              <a:pathLst>
                                <a:path w="627" h="610">
                                  <a:moveTo>
                                    <a:pt x="413" y="594"/>
                                  </a:moveTo>
                                  <a:lnTo>
                                    <a:pt x="343" y="594"/>
                                  </a:lnTo>
                                  <a:lnTo>
                                    <a:pt x="359" y="592"/>
                                  </a:lnTo>
                                  <a:lnTo>
                                    <a:pt x="358" y="592"/>
                                  </a:lnTo>
                                  <a:lnTo>
                                    <a:pt x="373" y="588"/>
                                  </a:lnTo>
                                  <a:lnTo>
                                    <a:pt x="373" y="590"/>
                                  </a:lnTo>
                                  <a:lnTo>
                                    <a:pt x="425" y="590"/>
                                  </a:lnTo>
                                  <a:lnTo>
                                    <a:pt x="421" y="592"/>
                                  </a:lnTo>
                                  <a:lnTo>
                                    <a:pt x="413" y="594"/>
                                  </a:lnTo>
                                  <a:close/>
                                </a:path>
                              </a:pathLst>
                            </a:custGeom>
                            <a:solidFill>
                              <a:srgbClr val="FF0000"/>
                            </a:solidFill>
                            <a:ln>
                              <a:noFill/>
                            </a:ln>
                          </wps:spPr>
                          <wps:bodyPr upright="1"/>
                        </wps:wsp>
                        <pic:pic xmlns:pic="http://schemas.openxmlformats.org/drawingml/2006/picture">
                          <pic:nvPicPr>
                            <pic:cNvPr id="107" name="图片 498"/>
                            <pic:cNvPicPr>
                              <a:picLocks noChangeAspect="1"/>
                            </pic:cNvPicPr>
                          </pic:nvPicPr>
                          <pic:blipFill>
                            <a:blip r:embed="rId37"/>
                            <a:stretch>
                              <a:fillRect/>
                            </a:stretch>
                          </pic:blipFill>
                          <pic:spPr>
                            <a:xfrm>
                              <a:off x="4983" y="164"/>
                              <a:ext cx="320" cy="275"/>
                            </a:xfrm>
                            <a:prstGeom prst="rect">
                              <a:avLst/>
                            </a:prstGeom>
                            <a:noFill/>
                            <a:ln>
                              <a:noFill/>
                            </a:ln>
                          </pic:spPr>
                        </pic:pic>
                      </wpg:grpSp>
                    </wpg:wgp>
                  </a:graphicData>
                </a:graphic>
              </wp:anchor>
            </w:drawing>
          </mc:Choice>
          <mc:Fallback>
            <w:pict>
              <v:group id="组合 476" o:spid="_x0000_s1026" o:spt="203" style="position:absolute;left:0pt;margin-left:241pt;margin-top:-2.25pt;height:30.5pt;width:31.35pt;mso-position-horizontal-relative:page;z-index:251672576;mso-width-relative:page;mso-height-relative:page;" coordorigin="4821,-46" coordsize="627,610" o:gfxdata="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">
                <o:lock v:ext="edit" aspectratio="f"/>
                <v:group id="组合 477" o:spid="_x0000_s1026" o:spt="203" style="position:absolute;left:4828;top:-38;height:596;width:613;" coordorigin="4828,-38" coordsize="613,596"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任意多边形 478" o:spid="_x0000_s1026" o:spt="100" style="position:absolute;left:4828;top:-38;height:596;width:613;" fillcolor="#FF0000" filled="t" stroked="f" coordsize="613,596" o:gfxdata="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9ESC8AAAA&#10;2wAAAA8AAAAAAAAAAQAgAAAAIgAAAGRycy9kb3ducmV2LnhtbFBLAQIUABQAAAAIAIdO4kAzLwWe&#10;OwAAADkAAAAQAAAAAAAAAAEAIAAAAAsBAABkcnMvc2hhcGV4bWwueG1sUEsFBgAAAAAGAAYAWwEA&#10;ALUDAAAAAA==&#10;" path="m306,596l236,588,171,565,115,530,67,484,31,429,8,366,0,298,8,229,31,167,67,111,115,65,171,30,236,8,306,0,376,8,441,30,497,65,545,111,581,166,604,229,613,297,604,365,581,428,545,484,497,530,441,565,376,588,306,596xe">
                    <v:fill on="t" focussize="0,0"/>
                    <v:stroke on="f"/>
                    <v:imagedata o:title=""/>
                    <o:lock v:ext="edit" aspectratio="f"/>
                  </v:shape>
                </v:group>
                <v:group id="组合 479" o:spid="_x0000_s1026" o:spt="203" style="position:absolute;left:4821;top:-46;height:610;width:627;" coordorigin="4821,-46" coordsize="627,610"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任意多边形 480" o:spid="_x0000_s1026" o:spt="100" style="position:absolute;left:4821;top:-46;height:610;width:627;" fillcolor="#FF0000" filled="t" stroked="f" coordsize="627,610" o:gfxdata="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lEFC5AAAA2wAA&#10;AA8AAAAAAAAAAQAgAAAAIgAAAGRycy9kb3ducmV2LnhtbFBLAQIUABQAAAAIAIdO4kAzLwWeOwAA&#10;ADkAAAAQAAAAAAAAAAEAIAAAAAgBAABkcnMvc2hhcGV4bWwueG1sUEsFBgAAAAAGAAYAWwEAALID&#10;AAAAAA==&#10;" path="m329,610l297,610,250,604,177,580,114,540,71,498,62,488,53,476,45,462,37,450,30,436,24,424,19,410,3,350,0,312,0,296,9,228,37,158,81,98,138,52,177,30,191,22,205,18,220,12,235,8,250,6,265,2,281,0,345,0,361,2,376,6,391,8,406,12,411,14,298,14,282,16,283,16,267,18,268,18,253,20,253,20,238,24,239,24,231,26,224,26,210,32,210,32,197,36,197,36,183,42,184,42,174,48,171,48,158,56,158,56,146,64,146,64,134,72,134,72,123,80,123,80,112,90,112,90,104,98,102,98,92,110,92,110,82,120,83,120,74,130,74,130,65,142,58,154,50,166,44,178,38,192,33,204,28,218,24,232,21,246,18,260,16,274,15,290,15,296,15,312,15,320,16,334,18,348,21,364,21,364,24,378,24,378,28,390,33,404,38,418,44,430,51,442,58,456,59,456,66,466,74,478,74,478,83,490,84,490,92,500,92,500,102,510,102,510,112,520,112,520,123,528,123,528,134,538,134,538,146,546,146,546,158,552,158,552,171,560,170,560,184,566,183,566,197,572,197,572,210,578,210,578,224,582,224,582,239,586,238,586,253,590,260,590,268,592,267,592,283,594,413,594,376,604,329,610xe">
                    <v:fill on="t" focussize="0,0"/>
                    <v:stroke on="f"/>
                    <v:imagedata o:title=""/>
                    <o:lock v:ext="edit" aspectratio="f"/>
                  </v:shape>
                  <v:shape id="任意多边形 481" o:spid="_x0000_s1026" o:spt="100" style="position:absolute;left:4821;top:-46;height:610;width:627;" fillcolor="#FF0000" filled="t" stroked="f" coordsize="627,610" o:gfxdata="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4GLxC2AAAA2wAAAA8A&#10;AAAAAAAAAQAgAAAAIgAAAGRycy9kb3ducmV2LnhtbFBLAQIUABQAAAAIAIdO4kAzLwWeOwAAADkA&#10;AAAQAAAAAAAAAAEAIAAAAAUBAABkcnMvc2hhcGV4bWwueG1sUEsFBgAAAAAGAAYAWwEAAK8DAAAA&#10;AA==&#10;" path="m402,28l387,24,388,24,373,20,373,20,358,18,359,18,343,16,344,16,328,14,411,14,421,18,435,22,442,26,402,26,402,28xe">
                    <v:fill on="t" focussize="0,0"/>
                    <v:stroke on="f"/>
                    <v:imagedata o:title=""/>
                    <o:lock v:ext="edit" aspectratio="f"/>
                  </v:shape>
                  <v:shape id="任意多边形 482" o:spid="_x0000_s1026" o:spt="100" style="position:absolute;left:4821;top:-46;height:610;width:627;" fillcolor="#FF0000" filled="t" stroked="f" coordsize="627,610" o:gfxdata="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SoqLugAAANsA&#10;AAAPAAAAAAAAAAEAIAAAACIAAABkcnMvZG93bnJldi54bWxQSwECFAAUAAAACACHTuJAMy8FnjsA&#10;AAA5AAAAEAAAAAAAAAABACAAAAAJAQAAZHJzL3NoYXBleG1sLnhtbFBLBQYAAAAABgAGAFsBAACz&#10;AwAAAAA=&#10;" path="m224,28l224,26,231,26,224,28xe">
                    <v:fill on="t" focussize="0,0"/>
                    <v:stroke on="f"/>
                    <v:imagedata o:title=""/>
                    <o:lock v:ext="edit" aspectratio="f"/>
                  </v:shape>
                  <v:shape id="任意多边形 483" o:spid="_x0000_s1026" o:spt="100" style="position:absolute;left:4821;top:-46;height:610;width:627;" fillcolor="#FF0000" filled="t" stroked="f" coordsize="627,610" o:gfxdata="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BT8ugAAANsA&#10;AAAPAAAAAAAAAAEAIAAAACIAAABkcnMvZG93bnJldi54bWxQSwECFAAUAAAACACHTuJAMy8FnjsA&#10;AAA5AAAAEAAAAAAAAAABACAAAAAJAQAAZHJzL3NoYXBleG1sLnhtbFBLBQYAAAAABgAGAFsBAACz&#10;AwAAAAA=&#10;" path="m456,50l442,42,443,42,429,36,429,36,416,32,416,32,402,26,442,26,449,30,462,36,475,44,482,48,455,48,456,50xe">
                    <v:fill on="t" focussize="0,0"/>
                    <v:stroke on="f"/>
                    <v:imagedata o:title=""/>
                    <o:lock v:ext="edit" aspectratio="f"/>
                  </v:shape>
                  <v:shape id="任意多边形 484" o:spid="_x0000_s1026" o:spt="100" style="position:absolute;left:4821;top:-46;height:610;width:627;" fillcolor="#FF0000" filled="t" stroked="f" coordsize="627,610" o:gfxdata="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1LFnugAAANsA&#10;AAAPAAAAAAAAAAEAIAAAACIAAABkcnMvZG93bnJldi54bWxQSwECFAAUAAAACACHTuJAMy8FnjsA&#10;AAA5AAAAEAAAAAAAAAABACAAAAAJAQAAZHJzL3NoYXBleG1sLnhtbFBLBQYAAAAABgAGAFsBAACz&#10;AwAAAAA=&#10;" path="m170,50l171,48,174,48,170,50xe">
                    <v:fill on="t" focussize="0,0"/>
                    <v:stroke on="f"/>
                    <v:imagedata o:title=""/>
                    <o:lock v:ext="edit" aspectratio="f"/>
                  </v:shape>
                  <v:shape id="任意多边形 485" o:spid="_x0000_s1026" o:spt="100" style="position:absolute;left:4821;top:-46;height:610;width:627;" fillcolor="#FF0000" filled="t" stroked="f" coordsize="627,610" o:gfxdata="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PSkTugAAANsA&#10;AAAPAAAAAAAAAAEAIAAAACIAAABkcnMvZG93bnJldi54bWxQSwECFAAUAAAACACHTuJAMy8FnjsA&#10;AAA5AAAAEAAAAAAAAAABACAAAAAJAQAAZHJzL3NoYXBleG1sLnhtbFBLBQYAAAAABgAGAFsBAACz&#10;AwAAAAA=&#10;" path="m524,100l514,90,514,90,503,80,503,80,492,72,492,72,480,64,480,64,468,56,468,56,455,48,482,48,535,88,545,98,524,98,524,100xe">
                    <v:fill on="t" focussize="0,0"/>
                    <v:stroke on="f"/>
                    <v:imagedata o:title=""/>
                    <o:lock v:ext="edit" aspectratio="f"/>
                  </v:shape>
                  <v:shape id="任意多边形 486" o:spid="_x0000_s1026" o:spt="100" style="position:absolute;left:4821;top:-46;height:610;width:627;" fillcolor="#FF0000" filled="t" stroked="f" coordsize="627,610" o:gfxdata="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cYyIugAAANsA&#10;AAAPAAAAAAAAAAEAIAAAACIAAABkcnMvZG93bnJldi54bWxQSwECFAAUAAAACACHTuJAMy8FnjsA&#10;AAA5AAAAEAAAAAAAAAABACAAAAAJAQAAZHJzL3NoYXBleG1sLnhtbFBLBQYAAAAABgAGAFsBAACz&#10;AwAAAAA=&#10;" path="m102,100l102,98,104,98,102,100xe">
                    <v:fill on="t" focussize="0,0"/>
                    <v:stroke on="f"/>
                    <v:imagedata o:title=""/>
                    <o:lock v:ext="edit" aspectratio="f"/>
                  </v:shape>
                  <v:shape id="任意多边形 487" o:spid="_x0000_s1026" o:spt="100" style="position:absolute;left:4821;top:-46;height:610;width:627;" fillcolor="#FF0000" filled="t" stroked="f" coordsize="627,610" o:gfxdata="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jEv+5AAAA2wAA&#10;AA8AAAAAAAAAAQAgAAAAIgAAAGRycy9kb3ducmV2LnhtbFBLAQIUABQAAAAIAIdO4kAzLwWeOwAA&#10;ADkAAAAQAAAAAAAAAAEAIAAAAAgBAABkcnMvc2hhcGV4bWwueG1sUEsFBgAAAAAGAAYAWwEAALID&#10;AAAAAA==&#10;" path="m620,364l605,364,608,348,610,334,611,320,611,312,611,296,611,290,610,274,608,260,605,246,602,232,598,218,593,204,588,192,582,178,575,166,568,154,560,142,552,130,552,130,543,120,544,120,534,110,534,110,524,98,545,98,555,110,596,172,620,242,626,296,626,312,626,320,625,336,623,350,620,364xe">
                    <v:fill on="t" focussize="0,0"/>
                    <v:stroke on="f"/>
                    <v:imagedata o:title=""/>
                    <o:lock v:ext="edit" aspectratio="f"/>
                  </v:shape>
                  <v:shape id="任意多边形 488" o:spid="_x0000_s1026" o:spt="100" style="position:absolute;left:4821;top:-46;height:610;width:627;" fillcolor="#FF0000" filled="t" stroked="f" coordsize="627,610" o:gfxdata="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77dkugAAANsA&#10;AAAPAAAAAAAAAAEAIAAAACIAAABkcnMvZG93bnJldi54bWxQSwECFAAUAAAACACHTuJAMy8FnjsA&#10;AAA5AAAAEAAAAAAAAAABACAAAAAJAQAAZHJzL3NoYXBleG1sLnhtbFBLBQYAAAAABgAGAFsBAACz&#10;AwAAAAA=&#10;" path="m21,364l21,364,21,362,21,364xe">
                    <v:fill on="t" focussize="0,0"/>
                    <v:stroke on="f"/>
                    <v:imagedata o:title=""/>
                    <o:lock v:ext="edit" aspectratio="f"/>
                  </v:shape>
                  <v:shape id="任意多边形 489" o:spid="_x0000_s1026" o:spt="100" style="position:absolute;left:4821;top:-46;height:610;width:627;" fillcolor="#FF0000" filled="t" stroked="f" coordsize="627,610" o:gfxdata="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BwIxa2AAAA2wAAAA8A&#10;AAAAAAAAAQAgAAAAIgAAAGRycy9kb3ducmV2LnhtbFBLAQIUABQAAAAIAIdO4kAzLwWeOwAAADkA&#10;AAAQAAAAAAAAAAEAIAAAAAUBAABkcnMvc2hhcGV4bWwueG1sUEsFBgAAAAAGAAYAWwEAAK8DAAAA&#10;AA==&#10;" path="m617,378l602,378,605,362,605,364,620,364,620,366,617,378xe">
                    <v:fill on="t" focussize="0,0"/>
                    <v:stroke on="f"/>
                    <v:imagedata o:title=""/>
                    <o:lock v:ext="edit" aspectratio="f"/>
                  </v:shape>
                  <v:shape id="任意多边形 490" o:spid="_x0000_s1026" o:spt="100" style="position:absolute;left:4821;top:-46;height:610;width:627;" fillcolor="#FF0000" filled="t" stroked="f" coordsize="627,610" o:gfxdata="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8ho25AAAA2wAA&#10;AA8AAAAAAAAAAQAgAAAAIgAAAGRycy9kb3ducmV2LnhtbFBLAQIUABQAAAAIAIdO4kAzLwWeOwAA&#10;ADkAAAAQAAAAAAAAAAEAIAAAAAgBAABkcnMvc2hhcGV4bWwueG1sUEsFBgAAAAAGAAYAWwEAALID&#10;AAAAAA==&#10;" path="m24,378l24,378,24,376,24,378xe">
                    <v:fill on="t" focussize="0,0"/>
                    <v:stroke on="f"/>
                    <v:imagedata o:title=""/>
                    <o:lock v:ext="edit" aspectratio="f"/>
                  </v:shape>
                  <v:shape id="任意多边形 491" o:spid="_x0000_s1026" o:spt="100" style="position:absolute;left:4821;top:-46;height:610;width:627;" fillcolor="#FF0000" filled="t" stroked="f" coordsize="627,610" o:gfxdata="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Z367sAAADc&#10;AAAADwAAAAAAAAABACAAAAAiAAAAZHJzL2Rvd25yZXYueG1sUEsBAhQAFAAAAAgAh07iQDMvBZ47&#10;AAAAOQAAABAAAAAAAAAAAQAgAAAACgEAAGRycy9zaGFwZXhtbC54bWxQSwUGAAAAAAYABgBbAQAA&#10;tAMAAAAA&#10;" path="m585,456l568,456,576,442,582,430,588,418,593,404,598,390,602,376,602,378,617,378,617,380,612,396,607,410,602,424,596,436,589,450,585,456xe">
                    <v:fill on="t" focussize="0,0"/>
                    <v:stroke on="f"/>
                    <v:imagedata o:title=""/>
                    <o:lock v:ext="edit" aspectratio="f"/>
                  </v:shape>
                  <v:shape id="任意多边形 492" o:spid="_x0000_s1026" o:spt="100" style="position:absolute;left:4821;top:-46;height:610;width:627;" fillcolor="#FF0000" filled="t" stroked="f" coordsize="627,610" o:gfxdata="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zrScLgAAADcAAAA&#10;DwAAAAAAAAABACAAAAAiAAAAZHJzL2Rvd25yZXYueG1sUEsBAhQAFAAAAAgAh07iQDMvBZ47AAAA&#10;OQAAABAAAAAAAAAAAQAgAAAABwEAAGRycy9zaGFwZXhtbC54bWxQSwUGAAAAAAYABgBbAQAAsQMA&#10;AAAA&#10;" path="m59,456l58,456,58,454,59,456xe">
                    <v:fill on="t" focussize="0,0"/>
                    <v:stroke on="f"/>
                    <v:imagedata o:title=""/>
                    <o:lock v:ext="edit" aspectratio="f"/>
                  </v:shape>
                  <v:shape id="任意多边形 493" o:spid="_x0000_s1026" o:spt="100" style="position:absolute;left:4821;top:-46;height:610;width:627;" fillcolor="#FF0000" filled="t" stroked="f" coordsize="627,610" o:gfxdata="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hMB7gAAADcAAAA&#10;DwAAAAAAAAABACAAAAAiAAAAZHJzL2Rvd25yZXYueG1sUEsBAhQAFAAAAAgAh07iQDMvBZ47AAAA&#10;OQAAABAAAAAAAAAAAQAgAAAABwEAAGRycy9zaGFwZXhtbC54bWxQSwUGAAAAAAYABgBbAQAAsQMA&#10;AAAA&#10;" path="m562,490l543,490,552,478,552,478,561,466,568,454,568,456,585,456,581,462,573,476,564,488,562,490xe">
                    <v:fill on="t" focussize="0,0"/>
                    <v:stroke on="f"/>
                    <v:imagedata o:title=""/>
                    <o:lock v:ext="edit" aspectratio="f"/>
                  </v:shape>
                  <v:shape id="任意多边形 494" o:spid="_x0000_s1026" o:spt="100" style="position:absolute;left:4821;top:-46;height:610;width:627;" fillcolor="#FF0000" filled="t" stroked="f" coordsize="627,610" o:gfxdata="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k6Zy5AAAA3AAA&#10;AA8AAAAAAAAAAQAgAAAAIgAAAGRycy9kb3ducmV2LnhtbFBLAQIUABQAAAAIAIdO4kAzLwWeOwAA&#10;ADkAAAAQAAAAAAAAAAEAIAAAAAgBAABkcnMvc2hhcGV4bWwueG1sUEsFBgAAAAAGAAYAWwEAALID&#10;AAAAAA==&#10;" path="m84,490l83,490,82,488,84,490xe">
                    <v:fill on="t" focussize="0,0"/>
                    <v:stroke on="f"/>
                    <v:imagedata o:title=""/>
                    <o:lock v:ext="edit" aspectratio="f"/>
                  </v:shape>
                  <v:shape id="任意多边形 495" o:spid="_x0000_s1026" o:spt="100" style="position:absolute;left:4821;top:-46;height:610;width:627;" fillcolor="#FF0000" filled="t" stroked="f" coordsize="627,610" o:gfxdata="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Ncei5AAAA3AAA&#10;AA8AAAAAAAAAAQAgAAAAIgAAAGRycy9kb3ducmV2LnhtbFBLAQIUABQAAAAIAIdO4kAzLwWeOwAA&#10;ADkAAAAQAAAAAAAAAAEAIAAAAAgBAABkcnMvc2hhcGV4bWwueG1sUEsFBgAAAAAGAAYAWwEAALID&#10;AAAAAA==&#10;" path="m425,590l373,590,388,586,387,586,402,582,402,582,416,578,416,578,429,572,429,572,443,566,442,566,456,560,455,560,468,552,468,552,480,546,480,546,492,538,492,538,503,528,503,528,514,520,514,520,524,510,524,510,534,500,534,500,544,488,543,490,562,490,555,498,545,510,535,520,475,566,449,580,425,590xe">
                    <v:fill on="t" focussize="0,0"/>
                    <v:stroke on="f"/>
                    <v:imagedata o:title=""/>
                    <o:lock v:ext="edit" aspectratio="f"/>
                  </v:shape>
                  <v:shape id="任意多边形 496" o:spid="_x0000_s1026" o:spt="100" style="position:absolute;left:4821;top:-46;height:610;width:627;" fillcolor="#FF0000" filled="t" stroked="f" coordsize="627,610" o:gfxdata="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B1HO5AAAA3AAA&#10;AA8AAAAAAAAAAQAgAAAAIgAAAGRycy9kb3ducmV2LnhtbFBLAQIUABQAAAAIAIdO4kAzLwWeOwAA&#10;ADkAAAAQAAAAAAAAAAEAIAAAAAgBAABkcnMvc2hhcGV4bWwueG1sUEsFBgAAAAAGAAYAWwEAALID&#10;AAAAAA==&#10;" path="m260,590l253,590,253,588,260,590xe">
                    <v:fill on="t" focussize="0,0"/>
                    <v:stroke on="f"/>
                    <v:imagedata o:title=""/>
                    <o:lock v:ext="edit" aspectratio="f"/>
                  </v:shape>
                  <v:shape id="任意多边形 497" o:spid="_x0000_s1026" o:spt="100" style="position:absolute;left:4821;top:-46;height:610;width:627;" fillcolor="#FF0000" filled="t" stroked="f" coordsize="627,610" o:gfxdata="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NNKBLgAAADcAAAA&#10;DwAAAAAAAAABACAAAAAiAAAAZHJzL2Rvd25yZXYueG1sUEsBAhQAFAAAAAgAh07iQDMvBZ47AAAA&#10;OQAAABAAAAAAAAAAAQAgAAAABwEAAGRycy9zaGFwZXhtbC54bWxQSwUGAAAAAAYABgBbAQAAsQMA&#10;AAAA&#10;" path="m413,594l343,594,359,592,358,592,373,588,373,590,425,590,421,592,413,594xe">
                    <v:fill on="t" focussize="0,0"/>
                    <v:stroke on="f"/>
                    <v:imagedata o:title=""/>
                    <o:lock v:ext="edit" aspectratio="f"/>
                  </v:shape>
                  <v:shape id="图片 498" o:spid="_x0000_s1026" o:spt="75" type="#_x0000_t75" style="position:absolute;left:4983;top:164;height:275;width:320;" filled="f" o:preferrelative="t" stroked="f" coordsize="21600,21600" o:gfxdata="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7NB8ugAAANwA&#10;AAAPAAAAAAAAAAEAIAAAACIAAABkcnMvZG93bnJldi54bWxQSwECFAAUAAAACACHTuJAMy8FnjsA&#10;AAA5AAAAEAAAAAAAAAABACAAAAAJAQAAZHJzL3NoYXBleG1sLnhtbFBLBQYAAAAABgAGAFsBAACz&#10;AwAAAAA=&#10;">
                    <v:fill on="f" focussize="0,0"/>
                    <v:stroke on="f"/>
                    <v:imagedata r:id="rId37" o:title=""/>
                    <o:lock v:ext="edit" aspectratio="t"/>
                  </v:shape>
                </v:group>
              </v:group>
            </w:pict>
          </mc:Fallback>
        </mc:AlternateContent>
      </w:r>
      <w:r>
        <w:rPr>
          <w:rFonts w:hint="default" w:ascii="微软雅黑" w:hAnsi="微软雅黑" w:eastAsia="微软雅黑" w:cs="微软雅黑"/>
          <w:b/>
          <w:bCs/>
          <w:sz w:val="21"/>
          <w:szCs w:val="21"/>
        </w:rPr>
        <w:t>第二步：</w:t>
      </w:r>
    </w:p>
    <w:p>
      <w:pPr>
        <w:spacing w:before="0" w:line="240" w:lineRule="auto"/>
        <w:rPr>
          <w:rFonts w:hint="default" w:ascii="微软雅黑" w:hAnsi="微软雅黑" w:eastAsia="微软雅黑" w:cs="微软雅黑"/>
          <w:b/>
          <w:bCs/>
          <w:sz w:val="20"/>
          <w:szCs w:val="20"/>
        </w:rPr>
      </w:pPr>
    </w:p>
    <w:p>
      <w:pPr>
        <w:spacing w:before="0" w:line="240" w:lineRule="auto"/>
        <w:rPr>
          <w:rFonts w:hint="default" w:ascii="微软雅黑" w:hAnsi="微软雅黑" w:eastAsia="微软雅黑" w:cs="微软雅黑"/>
          <w:b/>
          <w:bCs/>
          <w:sz w:val="20"/>
          <w:szCs w:val="20"/>
        </w:rPr>
      </w:pPr>
    </w:p>
    <w:p>
      <w:pPr>
        <w:spacing w:before="4" w:line="240" w:lineRule="auto"/>
        <w:rPr>
          <w:rFonts w:hint="default" w:ascii="微软雅黑" w:hAnsi="微软雅黑" w:eastAsia="微软雅黑" w:cs="微软雅黑"/>
          <w:b/>
          <w:bCs/>
          <w:sz w:val="11"/>
          <w:szCs w:val="11"/>
        </w:rPr>
      </w:pPr>
    </w:p>
    <w:p>
      <w:pPr>
        <w:spacing w:before="0"/>
        <w:ind w:left="980" w:right="182"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7696" behindDoc="0" locked="0" layoutInCell="1" allowOverlap="1">
                <wp:simplePos x="0" y="0"/>
                <wp:positionH relativeFrom="page">
                  <wp:posOffset>4351020</wp:posOffset>
                </wp:positionH>
                <wp:positionV relativeFrom="paragraph">
                  <wp:posOffset>8890</wp:posOffset>
                </wp:positionV>
                <wp:extent cx="1677670" cy="421640"/>
                <wp:effectExtent l="0" t="0" r="13970" b="5080"/>
                <wp:wrapNone/>
                <wp:docPr id="120" name="组合 499"/>
                <wp:cNvGraphicFramePr/>
                <a:graphic xmlns:a="http://schemas.openxmlformats.org/drawingml/2006/main">
                  <a:graphicData uri="http://schemas.microsoft.com/office/word/2010/wordprocessingGroup">
                    <wpg:wgp>
                      <wpg:cNvGrpSpPr/>
                      <wpg:grpSpPr>
                        <a:xfrm>
                          <a:off x="0" y="0"/>
                          <a:ext cx="1677670" cy="421640"/>
                          <a:chOff x="6853" y="14"/>
                          <a:chExt cx="2642" cy="525"/>
                        </a:xfrm>
                      </wpg:grpSpPr>
                      <wpg:grpSp>
                        <wpg:cNvPr id="119" name="组合 500"/>
                        <wpg:cNvGrpSpPr/>
                        <wpg:grpSpPr>
                          <a:xfrm>
                            <a:off x="6853" y="14"/>
                            <a:ext cx="2642" cy="525"/>
                            <a:chOff x="6853" y="14"/>
                            <a:chExt cx="2642" cy="525"/>
                          </a:xfrm>
                        </wpg:grpSpPr>
                        <wps:wsp>
                          <wps:cNvPr id="110" name="任意多边形 501"/>
                          <wps:cNvSpPr/>
                          <wps:spPr>
                            <a:xfrm>
                              <a:off x="6853" y="14"/>
                              <a:ext cx="2642" cy="525"/>
                            </a:xfrm>
                            <a:custGeom>
                              <a:avLst/>
                              <a:gdLst/>
                              <a:ahLst/>
                              <a:cxnLst/>
                              <a:pathLst>
                                <a:path w="2642" h="525">
                                  <a:moveTo>
                                    <a:pt x="2642" y="525"/>
                                  </a:moveTo>
                                  <a:lnTo>
                                    <a:pt x="0" y="525"/>
                                  </a:lnTo>
                                  <a:lnTo>
                                    <a:pt x="0" y="0"/>
                                  </a:lnTo>
                                  <a:lnTo>
                                    <a:pt x="2642" y="0"/>
                                  </a:lnTo>
                                  <a:lnTo>
                                    <a:pt x="2642" y="8"/>
                                  </a:lnTo>
                                  <a:lnTo>
                                    <a:pt x="15" y="8"/>
                                  </a:lnTo>
                                  <a:lnTo>
                                    <a:pt x="7" y="15"/>
                                  </a:lnTo>
                                  <a:lnTo>
                                    <a:pt x="15" y="15"/>
                                  </a:lnTo>
                                  <a:lnTo>
                                    <a:pt x="15" y="510"/>
                                  </a:lnTo>
                                  <a:lnTo>
                                    <a:pt x="7" y="510"/>
                                  </a:lnTo>
                                  <a:lnTo>
                                    <a:pt x="15" y="518"/>
                                  </a:lnTo>
                                  <a:lnTo>
                                    <a:pt x="2642" y="518"/>
                                  </a:lnTo>
                                  <a:lnTo>
                                    <a:pt x="2642" y="525"/>
                                  </a:lnTo>
                                  <a:close/>
                                </a:path>
                              </a:pathLst>
                            </a:custGeom>
                            <a:solidFill>
                              <a:srgbClr val="000000"/>
                            </a:solidFill>
                            <a:ln>
                              <a:noFill/>
                            </a:ln>
                          </wps:spPr>
                          <wps:bodyPr vert="horz" anchor="t" upright="1"/>
                        </wps:wsp>
                        <wps:wsp>
                          <wps:cNvPr id="111" name="任意多边形 502"/>
                          <wps:cNvSpPr/>
                          <wps:spPr>
                            <a:xfrm>
                              <a:off x="6853" y="14"/>
                              <a:ext cx="2642" cy="525"/>
                            </a:xfrm>
                            <a:custGeom>
                              <a:avLst/>
                              <a:gdLst/>
                              <a:ahLst/>
                              <a:cxnLst/>
                              <a:pathLst>
                                <a:path w="2642" h="525">
                                  <a:moveTo>
                                    <a:pt x="15" y="15"/>
                                  </a:moveTo>
                                  <a:lnTo>
                                    <a:pt x="7" y="15"/>
                                  </a:lnTo>
                                  <a:lnTo>
                                    <a:pt x="15" y="8"/>
                                  </a:lnTo>
                                  <a:lnTo>
                                    <a:pt x="15" y="15"/>
                                  </a:lnTo>
                                  <a:close/>
                                </a:path>
                              </a:pathLst>
                            </a:custGeom>
                            <a:solidFill>
                              <a:srgbClr val="000000"/>
                            </a:solidFill>
                            <a:ln>
                              <a:noFill/>
                            </a:ln>
                          </wps:spPr>
                          <wps:bodyPr vert="horz" anchor="t" upright="1"/>
                        </wps:wsp>
                        <wps:wsp>
                          <wps:cNvPr id="112" name="任意多边形 503"/>
                          <wps:cNvSpPr/>
                          <wps:spPr>
                            <a:xfrm>
                              <a:off x="6853" y="14"/>
                              <a:ext cx="2642" cy="525"/>
                            </a:xfrm>
                            <a:custGeom>
                              <a:avLst/>
                              <a:gdLst/>
                              <a:ahLst/>
                              <a:cxnLst/>
                              <a:pathLst>
                                <a:path w="2642" h="525">
                                  <a:moveTo>
                                    <a:pt x="2627" y="15"/>
                                  </a:moveTo>
                                  <a:lnTo>
                                    <a:pt x="15" y="15"/>
                                  </a:lnTo>
                                  <a:lnTo>
                                    <a:pt x="15" y="8"/>
                                  </a:lnTo>
                                  <a:lnTo>
                                    <a:pt x="2627" y="8"/>
                                  </a:lnTo>
                                  <a:lnTo>
                                    <a:pt x="2627" y="15"/>
                                  </a:lnTo>
                                  <a:close/>
                                </a:path>
                              </a:pathLst>
                            </a:custGeom>
                            <a:solidFill>
                              <a:srgbClr val="000000"/>
                            </a:solidFill>
                            <a:ln>
                              <a:noFill/>
                            </a:ln>
                          </wps:spPr>
                          <wps:bodyPr vert="horz" anchor="t" upright="1"/>
                        </wps:wsp>
                        <wps:wsp>
                          <wps:cNvPr id="113" name="任意多边形 504"/>
                          <wps:cNvSpPr/>
                          <wps:spPr>
                            <a:xfrm>
                              <a:off x="6853" y="14"/>
                              <a:ext cx="2642" cy="525"/>
                            </a:xfrm>
                            <a:custGeom>
                              <a:avLst/>
                              <a:gdLst/>
                              <a:ahLst/>
                              <a:cxnLst/>
                              <a:pathLst>
                                <a:path w="2642" h="525">
                                  <a:moveTo>
                                    <a:pt x="2627" y="518"/>
                                  </a:moveTo>
                                  <a:lnTo>
                                    <a:pt x="2627" y="8"/>
                                  </a:lnTo>
                                  <a:lnTo>
                                    <a:pt x="2634" y="15"/>
                                  </a:lnTo>
                                  <a:lnTo>
                                    <a:pt x="2642" y="15"/>
                                  </a:lnTo>
                                  <a:lnTo>
                                    <a:pt x="2642" y="510"/>
                                  </a:lnTo>
                                  <a:lnTo>
                                    <a:pt x="2634" y="510"/>
                                  </a:lnTo>
                                  <a:lnTo>
                                    <a:pt x="2627" y="518"/>
                                  </a:lnTo>
                                  <a:close/>
                                </a:path>
                              </a:pathLst>
                            </a:custGeom>
                            <a:solidFill>
                              <a:srgbClr val="000000"/>
                            </a:solidFill>
                            <a:ln>
                              <a:noFill/>
                            </a:ln>
                          </wps:spPr>
                          <wps:bodyPr vert="horz" anchor="t" upright="1"/>
                        </wps:wsp>
                        <wps:wsp>
                          <wps:cNvPr id="114" name="任意多边形 505"/>
                          <wps:cNvSpPr/>
                          <wps:spPr>
                            <a:xfrm>
                              <a:off x="6853" y="14"/>
                              <a:ext cx="2642" cy="525"/>
                            </a:xfrm>
                            <a:custGeom>
                              <a:avLst/>
                              <a:gdLst/>
                              <a:ahLst/>
                              <a:cxnLst/>
                              <a:pathLst>
                                <a:path w="2642" h="525">
                                  <a:moveTo>
                                    <a:pt x="2642" y="15"/>
                                  </a:moveTo>
                                  <a:lnTo>
                                    <a:pt x="2634" y="15"/>
                                  </a:lnTo>
                                  <a:lnTo>
                                    <a:pt x="2627" y="8"/>
                                  </a:lnTo>
                                  <a:lnTo>
                                    <a:pt x="2642" y="8"/>
                                  </a:lnTo>
                                  <a:lnTo>
                                    <a:pt x="2642" y="15"/>
                                  </a:lnTo>
                                  <a:close/>
                                </a:path>
                              </a:pathLst>
                            </a:custGeom>
                            <a:solidFill>
                              <a:srgbClr val="000000"/>
                            </a:solidFill>
                            <a:ln>
                              <a:noFill/>
                            </a:ln>
                          </wps:spPr>
                          <wps:bodyPr vert="horz" anchor="t" upright="1"/>
                        </wps:wsp>
                        <wps:wsp>
                          <wps:cNvPr id="115" name="任意多边形 506"/>
                          <wps:cNvSpPr/>
                          <wps:spPr>
                            <a:xfrm>
                              <a:off x="6853" y="14"/>
                              <a:ext cx="2642" cy="525"/>
                            </a:xfrm>
                            <a:custGeom>
                              <a:avLst/>
                              <a:gdLst/>
                              <a:ahLst/>
                              <a:cxnLst/>
                              <a:pathLst>
                                <a:path w="2642" h="525">
                                  <a:moveTo>
                                    <a:pt x="15" y="518"/>
                                  </a:moveTo>
                                  <a:lnTo>
                                    <a:pt x="7" y="510"/>
                                  </a:lnTo>
                                  <a:lnTo>
                                    <a:pt x="15" y="510"/>
                                  </a:lnTo>
                                  <a:lnTo>
                                    <a:pt x="15" y="518"/>
                                  </a:lnTo>
                                  <a:close/>
                                </a:path>
                              </a:pathLst>
                            </a:custGeom>
                            <a:solidFill>
                              <a:srgbClr val="000000"/>
                            </a:solidFill>
                            <a:ln>
                              <a:noFill/>
                            </a:ln>
                          </wps:spPr>
                          <wps:bodyPr vert="horz" anchor="t" upright="1"/>
                        </wps:wsp>
                        <wps:wsp>
                          <wps:cNvPr id="116" name="任意多边形 507"/>
                          <wps:cNvSpPr/>
                          <wps:spPr>
                            <a:xfrm>
                              <a:off x="6853" y="14"/>
                              <a:ext cx="2642" cy="525"/>
                            </a:xfrm>
                            <a:custGeom>
                              <a:avLst/>
                              <a:gdLst/>
                              <a:ahLst/>
                              <a:cxnLst/>
                              <a:pathLst>
                                <a:path w="2642" h="525">
                                  <a:moveTo>
                                    <a:pt x="2627" y="518"/>
                                  </a:moveTo>
                                  <a:lnTo>
                                    <a:pt x="15" y="518"/>
                                  </a:lnTo>
                                  <a:lnTo>
                                    <a:pt x="15" y="510"/>
                                  </a:lnTo>
                                  <a:lnTo>
                                    <a:pt x="2627" y="510"/>
                                  </a:lnTo>
                                  <a:lnTo>
                                    <a:pt x="2627" y="518"/>
                                  </a:lnTo>
                                  <a:close/>
                                </a:path>
                              </a:pathLst>
                            </a:custGeom>
                            <a:solidFill>
                              <a:srgbClr val="000000"/>
                            </a:solidFill>
                            <a:ln>
                              <a:noFill/>
                            </a:ln>
                          </wps:spPr>
                          <wps:bodyPr vert="horz" anchor="t" upright="1"/>
                        </wps:wsp>
                        <wps:wsp>
                          <wps:cNvPr id="117" name="任意多边形 508"/>
                          <wps:cNvSpPr/>
                          <wps:spPr>
                            <a:xfrm>
                              <a:off x="6853" y="14"/>
                              <a:ext cx="2642" cy="525"/>
                            </a:xfrm>
                            <a:custGeom>
                              <a:avLst/>
                              <a:gdLst/>
                              <a:ahLst/>
                              <a:cxnLst/>
                              <a:pathLst>
                                <a:path w="2642" h="525">
                                  <a:moveTo>
                                    <a:pt x="2642" y="518"/>
                                  </a:moveTo>
                                  <a:lnTo>
                                    <a:pt x="2627" y="518"/>
                                  </a:lnTo>
                                  <a:lnTo>
                                    <a:pt x="2634" y="510"/>
                                  </a:lnTo>
                                  <a:lnTo>
                                    <a:pt x="2642" y="510"/>
                                  </a:lnTo>
                                  <a:lnTo>
                                    <a:pt x="2642" y="518"/>
                                  </a:lnTo>
                                  <a:close/>
                                </a:path>
                              </a:pathLst>
                            </a:custGeom>
                            <a:solidFill>
                              <a:srgbClr val="000000"/>
                            </a:solidFill>
                            <a:ln>
                              <a:noFill/>
                            </a:ln>
                          </wps:spPr>
                          <wps:bodyPr vert="horz" anchor="t" upright="1"/>
                        </wps:wsp>
                        <wps:wsp>
                          <wps:cNvPr id="118" name="文本框 509"/>
                          <wps:cNvSpPr txBox="1"/>
                          <wps:spPr>
                            <a:xfrm>
                              <a:off x="6853" y="14"/>
                              <a:ext cx="2642" cy="525"/>
                            </a:xfrm>
                            <a:prstGeom prst="rect">
                              <a:avLst/>
                            </a:prstGeom>
                            <a:noFill/>
                            <a:ln>
                              <a:noFill/>
                            </a:ln>
                          </wps:spPr>
                          <wps:txbx>
                            <w:txbxContent>
                              <w:p>
                                <w:pPr>
                                  <w:spacing w:before="72"/>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按确定键进入</w:t>
                                </w:r>
                                <w:r>
                                  <w:rPr>
                                    <w:rFonts w:hint="eastAsia" w:ascii="宋体" w:hAnsi="宋体" w:eastAsia="宋体" w:cs="宋体"/>
                                    <w:sz w:val="21"/>
                                    <w:szCs w:val="21"/>
                                    <w:lang w:val="en-US" w:eastAsia="zh-CN"/>
                                  </w:rPr>
                                  <w:t>芯片选择</w:t>
                                </w:r>
                                <w:r>
                                  <w:rPr>
                                    <w:rFonts w:hint="default" w:ascii="宋体" w:hAnsi="宋体" w:eastAsia="宋体" w:cs="宋体"/>
                                    <w:sz w:val="21"/>
                                    <w:szCs w:val="21"/>
                                  </w:rPr>
                                  <w:t>状态</w:t>
                                </w:r>
                              </w:p>
                            </w:txbxContent>
                          </wps:txbx>
                          <wps:bodyPr vert="horz" lIns="0" tIns="0" rIns="0" bIns="0" anchor="t" upright="1"/>
                        </wps:wsp>
                      </wpg:grpSp>
                    </wpg:wgp>
                  </a:graphicData>
                </a:graphic>
              </wp:anchor>
            </w:drawing>
          </mc:Choice>
          <mc:Fallback>
            <w:pict>
              <v:group id="组合 499" o:spid="_x0000_s1026" o:spt="203" style="position:absolute;left:0pt;margin-left:342.6pt;margin-top:0.7pt;height:33.2pt;width:132.1pt;mso-position-horizontal-relative:page;z-index:251677696;mso-width-relative:page;mso-height-relative:page;" coordorigin="6853,14" coordsize="2642,525" o:gfxdata="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DvLiy52AAAAAgBAAAPAAAAAAAAAAEAIAAAACIAAABkcnMvZG93&#10;bnJldi54bWxQSwECFAAUAAAACACHTuJAFK7IKHMEAAA4HQAADgAAAAAAAAABACAAAAAnAQAAZHJz&#10;L2Uyb0RvYy54bWxQSwUGAAAAAAYABgBZAQAADAgAAAAA&#10;">
                <o:lock v:ext="edit" aspectratio="f"/>
                <v:group id="组合 500" o:spid="_x0000_s1026" o:spt="203" style="position:absolute;left:6853;top:14;height:525;width:2642;" coordorigin="6853,14" coordsize="2642,525"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任意多边形 501" o:spid="_x0000_s1026" o:spt="100" style="position:absolute;left:6853;top:14;height:525;width:2642;" fillcolor="#000000" filled="t" stroked="f" coordsize="2642,525" o:gfxdata="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6D8b4A&#10;AADcAAAADwAAAAAAAAABACAAAAAiAAAAZHJzL2Rvd25yZXYueG1sUEsBAhQAFAAAAAgAh07iQDMv&#10;BZ47AAAAOQAAABAAAAAAAAAAAQAgAAAADQEAAGRycy9zaGFwZXhtbC54bWxQSwUGAAAAAAYABgBb&#10;AQAAtwMAAAAA&#10;" path="m2642,525l0,525,0,0,2642,0,2642,8,15,8,7,15,15,15,15,510,7,510,15,518,2642,518,2642,525xe">
                    <v:fill on="t" focussize="0,0"/>
                    <v:stroke on="f"/>
                    <v:imagedata o:title=""/>
                    <o:lock v:ext="edit" aspectratio="f"/>
                  </v:shape>
                  <v:shape id="任意多边形 502" o:spid="_x0000_s1026" o:spt="100" style="position:absolute;left:6853;top:14;height:525;width:2642;" fillcolor="#000000" filled="t" stroked="f" coordsize="2642,525" o:gfxdata="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8iZqugAAANwA&#10;AAAPAAAAAAAAAAEAIAAAACIAAABkcnMvZG93bnJldi54bWxQSwECFAAUAAAACACHTuJAMy8FnjsA&#10;AAA5AAAAEAAAAAAAAAABACAAAAAJAQAAZHJzL3NoYXBleG1sLnhtbFBLBQYAAAAABgAGAFsBAACz&#10;AwAAAAA=&#10;" path="m15,15l7,15,15,8,15,15xe">
                    <v:fill on="t" focussize="0,0"/>
                    <v:stroke on="f"/>
                    <v:imagedata o:title=""/>
                    <o:lock v:ext="edit" aspectratio="f"/>
                  </v:shape>
                  <v:shape id="任意多边形 503" o:spid="_x0000_s1026" o:spt="100" style="position:absolute;left:6853;top:14;height:525;width:2642;" fillcolor="#000000" filled="t" stroked="f" coordsize="2642,525" o:gfxdata="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ILgdugAAANwA&#10;AAAPAAAAAAAAAAEAIAAAACIAAABkcnMvZG93bnJldi54bWxQSwECFAAUAAAACACHTuJAMy8FnjsA&#10;AAA5AAAAEAAAAAAAAAABACAAAAAJAQAAZHJzL3NoYXBleG1sLnhtbFBLBQYAAAAABgAGAFsBAACz&#10;AwAAAAA=&#10;" path="m2627,15l15,15,15,8,2627,8,2627,15xe">
                    <v:fill on="t" focussize="0,0"/>
                    <v:stroke on="f"/>
                    <v:imagedata o:title=""/>
                    <o:lock v:ext="edit" aspectratio="f"/>
                  </v:shape>
                  <v:shape id="任意多边形 504" o:spid="_x0000_s1026" o:spt="100" style="position:absolute;left:6853;top:14;height:525;width:2642;" fillcolor="#000000" filled="t" stroked="f" coordsize="2642,525" o:gfxdata="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sHYa8AAAA&#10;3AAAAA8AAAAAAAAAAQAgAAAAIgAAAGRycy9kb3ducmV2LnhtbFBLAQIUABQAAAAIAIdO4kAzLwWe&#10;OwAAADkAAAAQAAAAAAAAAAEAIAAAAAsBAABkcnMvc2hhcGV4bWwueG1sUEsFBgAAAAAGAAYAWwEA&#10;ALUDAAAAAA==&#10;" path="m2627,518l2627,8,2634,15,2642,15,2642,510,2634,510,2627,518xe">
                    <v:fill on="t" focussize="0,0"/>
                    <v:stroke on="f"/>
                    <v:imagedata o:title=""/>
                    <o:lock v:ext="edit" aspectratio="f"/>
                  </v:shape>
                  <v:shape id="任意多边形 505" o:spid="_x0000_s1026" o:spt="100" style="position:absolute;left:6853;top:14;height:525;width:2642;" fillcolor="#000000" filled="t" stroked="f" coordsize="2642,525" o:gfxdata="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hfK8AAAA&#10;3AAAAA8AAAAAAAAAAQAgAAAAIgAAAGRycy9kb3ducmV2LnhtbFBLAQIUABQAAAAIAIdO4kAzLwWe&#10;OwAAADkAAAAQAAAAAAAAAAEAIAAAAAsBAABkcnMvc2hhcGV4bWwueG1sUEsFBgAAAAAGAAYAWwEA&#10;ALUDAAAAAA==&#10;" path="m2642,15l2634,15,2627,8,2642,8,2642,15xe">
                    <v:fill on="t" focussize="0,0"/>
                    <v:stroke on="f"/>
                    <v:imagedata o:title=""/>
                    <o:lock v:ext="edit" aspectratio="f"/>
                  </v:shape>
                  <v:shape id="任意多边形 506" o:spid="_x0000_s1026" o:spt="100" style="position:absolute;left:6853;top:14;height:525;width:2642;" fillcolor="#000000" filled="t" stroked="f" coordsize="2642,525" o:gfxdata="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JIGm8AAAA&#10;3AAAAA8AAAAAAAAAAQAgAAAAIgAAAGRycy9kb3ducmV2LnhtbFBLAQIUABQAAAAIAIdO4kAzLwWe&#10;OwAAADkAAAAQAAAAAAAAAAEAIAAAAAsBAABkcnMvc2hhcGV4bWwueG1sUEsFBgAAAAAGAAYAWwEA&#10;ALUDAAAAAA==&#10;" path="m15,518l7,510,15,510,15,518xe">
                    <v:fill on="t" focussize="0,0"/>
                    <v:stroke on="f"/>
                    <v:imagedata o:title=""/>
                    <o:lock v:ext="edit" aspectratio="f"/>
                  </v:shape>
                  <v:shape id="任意多边形 507" o:spid="_x0000_s1026" o:spt="100" style="position:absolute;left:6853;top:14;height:525;width:2642;" fillcolor="#000000" filled="t" stroked="f" coordsize="2642,525" o:gfxdata="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G74eugAAANwA&#10;AAAPAAAAAAAAAAEAIAAAACIAAABkcnMvZG93bnJldi54bWxQSwECFAAUAAAACACHTuJAMy8FnjsA&#10;AAA5AAAAEAAAAAAAAAABACAAAAAJAQAAZHJzL3NoYXBleG1sLnhtbFBLBQYAAAAABgAGAFsBAACz&#10;AwAAAAA=&#10;" path="m2627,518l15,518,15,510,2627,510,2627,518xe">
                    <v:fill on="t" focussize="0,0"/>
                    <v:stroke on="f"/>
                    <v:imagedata o:title=""/>
                    <o:lock v:ext="edit" aspectratio="f"/>
                  </v:shape>
                  <v:shape id="任意多边形 508" o:spid="_x0000_s1026" o:spt="100" style="position:absolute;left:6853;top:14;height:525;width:2642;" fillcolor="#000000" filled="t" stroked="f" coordsize="2642,525" o:gfxdata="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G4W8AAAA&#10;3AAAAA8AAAAAAAAAAQAgAAAAIgAAAGRycy9kb3ducmV2LnhtbFBLAQIUABQAAAAIAIdO4kAzLwWe&#10;OwAAADkAAAAQAAAAAAAAAAEAIAAAAAsBAABkcnMvc2hhcGV4bWwueG1sUEsFBgAAAAAGAAYAWwEA&#10;ALUDAAAAAA==&#10;" path="m2642,518l2627,518,2634,510,2642,510,2642,518xe">
                    <v:fill on="t" focussize="0,0"/>
                    <v:stroke on="f"/>
                    <v:imagedata o:title=""/>
                    <o:lock v:ext="edit" aspectratio="f"/>
                  </v:shape>
                  <v:shape id="文本框 509" o:spid="_x0000_s1026" o:spt="202" type="#_x0000_t202" style="position:absolute;left:6853;top:14;height:525;width:2642;"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2"/>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按确定键进入</w:t>
                          </w:r>
                          <w:r>
                            <w:rPr>
                              <w:rFonts w:hint="eastAsia" w:ascii="宋体" w:hAnsi="宋体" w:eastAsia="宋体" w:cs="宋体"/>
                              <w:sz w:val="21"/>
                              <w:szCs w:val="21"/>
                              <w:lang w:val="en-US" w:eastAsia="zh-CN"/>
                            </w:rPr>
                            <w:t>芯片选择</w:t>
                          </w:r>
                          <w:r>
                            <w:rPr>
                              <w:rFonts w:hint="default" w:ascii="宋体" w:hAnsi="宋体" w:eastAsia="宋体" w:cs="宋体"/>
                              <w:sz w:val="21"/>
                              <w:szCs w:val="21"/>
                            </w:rPr>
                            <w:t>状态</w:t>
                          </w:r>
                        </w:p>
                      </w:txbxContent>
                    </v:textbox>
                  </v:shape>
                </v:group>
              </v:group>
            </w:pict>
          </mc:Fallback>
        </mc:AlternateContent>
      </w:r>
      <w:r>
        <mc:AlternateContent>
          <mc:Choice Requires="wpg">
            <w:drawing>
              <wp:anchor distT="0" distB="0" distL="114300" distR="114300" simplePos="0" relativeHeight="251672576" behindDoc="0" locked="0" layoutInCell="1" allowOverlap="1">
                <wp:simplePos x="0" y="0"/>
                <wp:positionH relativeFrom="page">
                  <wp:posOffset>3058160</wp:posOffset>
                </wp:positionH>
                <wp:positionV relativeFrom="paragraph">
                  <wp:posOffset>-24130</wp:posOffset>
                </wp:positionV>
                <wp:extent cx="401955" cy="387350"/>
                <wp:effectExtent l="0" t="0" r="9525" b="8890"/>
                <wp:wrapNone/>
                <wp:docPr id="144" name="组合 510"/>
                <wp:cNvGraphicFramePr/>
                <a:graphic xmlns:a="http://schemas.openxmlformats.org/drawingml/2006/main">
                  <a:graphicData uri="http://schemas.microsoft.com/office/word/2010/wordprocessingGroup">
                    <wpg:wgp>
                      <wpg:cNvGrpSpPr/>
                      <wpg:grpSpPr>
                        <a:xfrm>
                          <a:off x="0" y="0"/>
                          <a:ext cx="401955" cy="387350"/>
                          <a:chOff x="4817" y="-39"/>
                          <a:chExt cx="633" cy="610"/>
                        </a:xfrm>
                      </wpg:grpSpPr>
                      <wpg:grpSp>
                        <wpg:cNvPr id="122" name="组合 511"/>
                        <wpg:cNvGrpSpPr/>
                        <wpg:grpSpPr>
                          <a:xfrm>
                            <a:off x="4824" y="-31"/>
                            <a:ext cx="620" cy="596"/>
                            <a:chOff x="4824" y="-31"/>
                            <a:chExt cx="620" cy="596"/>
                          </a:xfrm>
                        </wpg:grpSpPr>
                        <wps:wsp>
                          <wps:cNvPr id="121" name="任意多边形 512"/>
                          <wps:cNvSpPr/>
                          <wps:spPr>
                            <a:xfrm>
                              <a:off x="4824" y="-31"/>
                              <a:ext cx="620" cy="596"/>
                            </a:xfrm>
                            <a:custGeom>
                              <a:avLst/>
                              <a:gdLst/>
                              <a:ahLst/>
                              <a:cxnLst/>
                              <a:pathLst>
                                <a:path w="620"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6"/>
                                  </a:lnTo>
                                  <a:lnTo>
                                    <a:pt x="611" y="229"/>
                                  </a:lnTo>
                                  <a:lnTo>
                                    <a:pt x="619" y="297"/>
                                  </a:lnTo>
                                  <a:lnTo>
                                    <a:pt x="611" y="366"/>
                                  </a:lnTo>
                                  <a:lnTo>
                                    <a:pt x="587" y="428"/>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43" name="组合 513"/>
                        <wpg:cNvGrpSpPr/>
                        <wpg:grpSpPr>
                          <a:xfrm>
                            <a:off x="4817" y="-39"/>
                            <a:ext cx="633" cy="610"/>
                            <a:chOff x="4817" y="-39"/>
                            <a:chExt cx="633" cy="610"/>
                          </a:xfrm>
                        </wpg:grpSpPr>
                        <wps:wsp>
                          <wps:cNvPr id="123" name="任意多边形 514"/>
                          <wps:cNvSpPr/>
                          <wps:spPr>
                            <a:xfrm>
                              <a:off x="4817" y="-39"/>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24" name="任意多边形 515"/>
                          <wps:cNvSpPr/>
                          <wps:spPr>
                            <a:xfrm>
                              <a:off x="4817" y="-39"/>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25" name="任意多边形 516"/>
                          <wps:cNvSpPr/>
                          <wps:spPr>
                            <a:xfrm>
                              <a:off x="4817" y="-39"/>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26" name="任意多边形 517"/>
                          <wps:cNvSpPr/>
                          <wps:spPr>
                            <a:xfrm>
                              <a:off x="4817" y="-39"/>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127" name="任意多边形 518"/>
                          <wps:cNvSpPr/>
                          <wps:spPr>
                            <a:xfrm>
                              <a:off x="4817" y="-39"/>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28" name="任意多边形 519"/>
                          <wps:cNvSpPr/>
                          <wps:spPr>
                            <a:xfrm>
                              <a:off x="4817" y="-39"/>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129" name="任意多边形 520"/>
                          <wps:cNvSpPr/>
                          <wps:spPr>
                            <a:xfrm>
                              <a:off x="4817" y="-39"/>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30" name="任意多边形 521"/>
                          <wps:cNvSpPr/>
                          <wps:spPr>
                            <a:xfrm>
                              <a:off x="4817" y="-39"/>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31" name="任意多边形 522"/>
                          <wps:cNvSpPr/>
                          <wps:spPr>
                            <a:xfrm>
                              <a:off x="4817" y="-39"/>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132" name="任意多边形 523"/>
                          <wps:cNvSpPr/>
                          <wps:spPr>
                            <a:xfrm>
                              <a:off x="4817" y="-39"/>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33" name="任意多边形 524"/>
                          <wps:cNvSpPr/>
                          <wps:spPr>
                            <a:xfrm>
                              <a:off x="4817" y="-39"/>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34" name="任意多边形 525"/>
                          <wps:cNvSpPr/>
                          <wps:spPr>
                            <a:xfrm>
                              <a:off x="4817" y="-39"/>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35" name="任意多边形 526"/>
                          <wps:cNvSpPr/>
                          <wps:spPr>
                            <a:xfrm>
                              <a:off x="4817" y="-39"/>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36" name="任意多边形 527"/>
                          <wps:cNvSpPr/>
                          <wps:spPr>
                            <a:xfrm>
                              <a:off x="4817" y="-39"/>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37" name="任意多边形 528"/>
                          <wps:cNvSpPr/>
                          <wps:spPr>
                            <a:xfrm>
                              <a:off x="4817" y="-39"/>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38" name="任意多边形 529"/>
                          <wps:cNvSpPr/>
                          <wps:spPr>
                            <a:xfrm>
                              <a:off x="4817" y="-39"/>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39" name="任意多边形 530"/>
                          <wps:cNvSpPr/>
                          <wps:spPr>
                            <a:xfrm>
                              <a:off x="4817" y="-39"/>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40" name="任意多边形 531"/>
                          <wps:cNvSpPr/>
                          <wps:spPr>
                            <a:xfrm>
                              <a:off x="4817" y="-39"/>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41" name="任意多边形 532"/>
                          <wps:cNvSpPr/>
                          <wps:spPr>
                            <a:xfrm>
                              <a:off x="4817" y="-39"/>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42" name="文本框 533"/>
                          <wps:cNvSpPr txBox="1"/>
                          <wps:spPr>
                            <a:xfrm>
                              <a:off x="4817" y="-39"/>
                              <a:ext cx="633" cy="610"/>
                            </a:xfrm>
                            <a:prstGeom prst="rect">
                              <a:avLst/>
                            </a:prstGeom>
                            <a:noFill/>
                            <a:ln>
                              <a:noFill/>
                            </a:ln>
                          </wps:spPr>
                          <wps:txbx>
                            <w:txbxContent>
                              <w:p>
                                <w:pPr>
                                  <w:spacing w:before="6" w:line="240" w:lineRule="auto"/>
                                  <w:rPr>
                                    <w:rFonts w:hint="default" w:ascii="宋体" w:hAnsi="宋体" w:eastAsia="宋体" w:cs="宋体"/>
                                    <w:sz w:val="15"/>
                                    <w:szCs w:val="15"/>
                                  </w:rPr>
                                </w:pPr>
                              </w:p>
                              <w:p>
                                <w:pPr>
                                  <w:spacing w:before="0"/>
                                  <w:ind w:left="204"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510" o:spid="_x0000_s1026" o:spt="203" style="position:absolute;left:0pt;margin-left:240.8pt;margin-top:-1.9pt;height:30.5pt;width:31.65pt;mso-position-horizontal-relative:page;z-index:251672576;mso-width-relative:page;mso-height-relative:page;" coordorigin="4817,-39" coordsize="633,610" o:gfxdata="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">
                <o:lock v:ext="edit" aspectratio="f"/>
                <v:group id="组合 511" o:spid="_x0000_s1026" o:spt="203" style="position:absolute;left:4824;top:-31;height:596;width:620;" coordorigin="4824,-31" coordsize="620,596"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任意多边形 512" o:spid="_x0000_s1026" o:spt="100" style="position:absolute;left:4824;top:-31;height:596;width:620;" fillcolor="#FF0000" filled="t" stroked="f" coordsize="620,596" o:gfxdata="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iuWrsAAADc&#10;AAAADwAAAAAAAAABACAAAAAiAAAAZHJzL2Rvd25yZXYueG1sUEsBAhQAFAAAAAgAh07iQDMvBZ47&#10;AAAAOQAAABAAAAAAAAAAAQAgAAAACgEAAGRycy9zaGFwZXhtbC54bWxQSwUGAAAAAAYABgBbAQAA&#10;tAMAAAAA&#10;" path="m309,596l238,588,173,565,116,530,68,484,31,429,8,366,0,298,8,229,31,167,68,111,116,65,173,30,238,8,309,0,380,8,445,30,502,65,550,111,587,166,611,229,619,297,611,366,587,428,550,484,502,530,445,565,380,588,309,596xe">
                    <v:fill on="t" focussize="0,0"/>
                    <v:stroke on="f"/>
                    <v:imagedata o:title=""/>
                    <o:lock v:ext="edit" aspectratio="f"/>
                  </v:shape>
                </v:group>
                <v:group id="组合 513" o:spid="_x0000_s1026" o:spt="203" style="position:absolute;left:4817;top:-39;height:610;width:633;" coordorigin="4817,-39" coordsize="633,610"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任意多边形 514" o:spid="_x0000_s1026" o:spt="100" style="position:absolute;left:4817;top:-39;height:610;width:633;" fillcolor="#FF0000" filled="t" stroked="f" coordsize="633,610" o:gfxdata="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2VzbsAAADc&#10;AAAADwAAAAAAAAABACAAAAAiAAAAZHJzL2Rvd25yZXYueG1sUEsBAhQAFAAAAAgAh07iQDMvBZ47&#10;AAAAOQAAABAAAAAAAAAAAQAgAAAACgEAAGRycy9zaGFwZXhtbC54bWxQSwUGAAAAAAYABgBbAQAA&#10;tAM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515" o:spid="_x0000_s1026" o:spt="100" style="position:absolute;left:4817;top:-39;height:610;width:633;" fillcolor="#FF0000" filled="t" stroked="f" coordsize="633,610" o:gfxdata="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QNubsAAADc&#10;AAAADwAAAAAAAAABACAAAAAiAAAAZHJzL2Rvd25yZXYueG1sUEsBAhQAFAAAAAgAh07iQDMvBZ47&#10;AAAAOQAAABAAAAAAAAAAAQAgAAAACgEAAGRycy9zaGFwZXhtbC54bWxQSwUGAAAAAAYABgBbAQAA&#10;tAMAAAAA&#10;" path="m406,28l391,24,392,24,377,20,377,20,362,18,362,18,347,16,347,16,331,14,415,14,425,18,439,22,448,26,406,26,406,28xe">
                    <v:fill on="t" focussize="0,0"/>
                    <v:stroke on="f"/>
                    <v:imagedata o:title=""/>
                    <o:lock v:ext="edit" aspectratio="f"/>
                  </v:shape>
                  <v:shape id="任意多边形 516" o:spid="_x0000_s1026" o:spt="100" style="position:absolute;left:4817;top:-39;height:610;width:633;" fillcolor="#FF0000" filled="t" stroked="f" coordsize="633,610" o:gfxdata="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ioIrsAAADc&#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517" o:spid="_x0000_s1026" o:spt="100" style="position:absolute;left:4817;top:-39;height:610;width:633;" fillcolor="#FF0000" filled="t" stroked="f" coordsize="633,610" o:gfxdata="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jZVugAAANwA&#10;AAAPAAAAAAAAAAEAIAAAACIAAABkcnMvZG93bnJldi54bWxQSwECFAAUAAAACACHTuJAMy8FnjsA&#10;AAA5AAAAEAAAAAAAAAABACAAAAAJAQAAZHJzL3NoYXBleG1sLnhtbFBLBQYAAAAABgAGAFsBAACz&#10;AwAAAAA=&#10;" path="m460,50l447,42,447,42,433,36,434,36,420,32,420,32,406,26,448,26,453,28,467,36,480,44,486,48,460,48,460,50xe">
                    <v:fill on="t" focussize="0,0"/>
                    <v:stroke on="f"/>
                    <v:imagedata o:title=""/>
                    <o:lock v:ext="edit" aspectratio="f"/>
                  </v:shape>
                  <v:shape id="任意多边形 518" o:spid="_x0000_s1026" o:spt="100" style="position:absolute;left:4817;top:-39;height:610;width:633;" fillcolor="#FF0000" filled="t" stroked="f" coordsize="633,610" o:gfxdata="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mk868AAAA&#10;3A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519" o:spid="_x0000_s1026" o:spt="100" style="position:absolute;left:4817;top:-39;height:610;width:633;" fillcolor="#FF0000" filled="t" stroked="f" coordsize="633,610" o:gfxdata="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Qe8vQAA&#10;ANwAAAAPAAAAAAAAAAEAIAAAACIAAABkcnMvZG93bnJldi54bWxQSwECFAAUAAAACACHTuJAMy8F&#10;njsAAAA5AAAAEAAAAAAAAAABACAAAAAMAQAAZHJzL3NoYXBleG1sLnhtbFBLBQYAAAAABgAGAFsB&#10;AAC2AwAAAAA=&#10;" path="m529,100l519,90,519,90,508,80,508,80,496,72,497,72,485,64,485,64,472,56,473,56,460,48,486,48,540,88,550,98,529,98,529,100xe">
                    <v:fill on="t" focussize="0,0"/>
                    <v:stroke on="f"/>
                    <v:imagedata o:title=""/>
                    <o:lock v:ext="edit" aspectratio="f"/>
                  </v:shape>
                  <v:shape id="任意多边形 520" o:spid="_x0000_s1026" o:spt="100" style="position:absolute;left:4817;top:-39;height:610;width:633;" fillcolor="#FF0000" filled="t" stroked="f" coordsize="633,610" o:gfxdata="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NaInugAAANwA&#10;AAAPAAAAAAAAAAEAIAAAACIAAABkcnMvZG93bnJldi54bWxQSwECFAAUAAAACACHTuJAMy8FnjsA&#10;AAA5AAAAEAAAAAAAAAABACAAAAAJAQAAZHJzL3NoYXBleG1sLnhtbFBLBQYAAAAABgAGAFsBAACz&#10;AwAAAAA=&#10;" path="m103,100l103,98,105,98,103,100xe">
                    <v:fill on="t" focussize="0,0"/>
                    <v:stroke on="f"/>
                    <v:imagedata o:title=""/>
                    <o:lock v:ext="edit" aspectratio="f"/>
                  </v:shape>
                  <v:shape id="任意多边形 521" o:spid="_x0000_s1026" o:spt="100" style="position:absolute;left:4817;top:-39;height:610;width:633;" fillcolor="#FF0000" filled="t" stroked="f" coordsize="633,610" o:gfxdata="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1p1nvQAA&#10;ANwAAAAPAAAAAAAAAAEAIAAAACIAAABkcnMvZG93bnJldi54bWxQSwECFAAUAAAACACHTuJAMy8F&#10;njsAAAA5AAAAEAAAAAAAAAABACAAAAAMAQAAZHJzL3NoYXBleG1sLnhtbFBLBQYAAAAABgAGAFsB&#10;AAC2AwAAAAA=&#10;" path="m626,364l611,364,614,348,616,334,617,320,617,312,617,296,617,290,616,274,614,260,611,246,608,232,604,218,599,204,594,192,588,178,581,166,574,154,566,142,566,142,558,130,558,130,549,120,549,120,539,110,539,110,529,98,550,98,587,146,613,200,629,258,632,296,632,312,632,320,631,336,629,350,626,364xe">
                    <v:fill on="t" focussize="0,0"/>
                    <v:stroke on="f"/>
                    <v:imagedata o:title=""/>
                    <o:lock v:ext="edit" aspectratio="f"/>
                  </v:shape>
                  <v:shape id="任意多边形 522" o:spid="_x0000_s1026" o:spt="100" style="position:absolute;left:4817;top:-39;height:610;width:633;" fillcolor="#FF0000" filled="t" stroked="f" coordsize="633,610" o:gfxdata="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o4/LsAAADc&#10;AAAADwAAAAAAAAABACAAAAAiAAAAZHJzL2Rvd25yZXYueG1sUEsBAhQAFAAAAAgAh07iQDMvBZ47&#10;AAAAOQAAABAAAAAAAAAAAQAgAAAACgEAAGRycy9zaGFwZXhtbC54bWxQSwUGAAAAAAYABgBbAQAA&#10;tAMAAAAA&#10;" path="m617,298l617,296,617,298xe">
                    <v:fill on="t" focussize="0,0"/>
                    <v:stroke on="f"/>
                    <v:imagedata o:title=""/>
                    <o:lock v:ext="edit" aspectratio="f"/>
                  </v:shape>
                  <v:shape id="任意多边形 523" o:spid="_x0000_s1026" o:spt="100" style="position:absolute;left:4817;top:-39;height:610;width:633;" fillcolor="#FF0000" filled="t" stroked="f" coordsize="633,610" o:gfxdata="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imi7sAAADc&#10;AAAADwAAAAAAAAABACAAAAAiAAAAZHJzL2Rvd25yZXYueG1sUEsBAhQAFAAAAAgAh07iQDMvBZ47&#10;AAAAOQAAABAAAAAAAAAAAQAgAAAACgEAAGRycy9zaGFwZXhtbC54bWxQSwUGAAAAAAYABgBbAQAA&#10;tAMAAAAA&#10;" path="m21,364l21,364,21,362,21,364xe">
                    <v:fill on="t" focussize="0,0"/>
                    <v:stroke on="f"/>
                    <v:imagedata o:title=""/>
                    <o:lock v:ext="edit" aspectratio="f"/>
                  </v:shape>
                  <v:shape id="任意多边形 524" o:spid="_x0000_s1026" o:spt="100" style="position:absolute;left:4817;top:-39;height:610;width:633;" fillcolor="#FF0000" filled="t" stroked="f" coordsize="633,610" o:gfxdata="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EAxC8AAAA&#10;3A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525" o:spid="_x0000_s1026" o:spt="100" style="position:absolute;left:4817;top:-39;height:610;width:633;" fillcolor="#FF0000" filled="t" stroked="f" coordsize="633,610" o:gfxdata="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2bZLsAAADc&#10;AAAADwAAAAAAAAABACAAAAAiAAAAZHJzL2Rvd25yZXYueG1sUEsBAhQAFAAAAAgAh07iQDMvBZ47&#10;AAAAOQAAABAAAAAAAAAAAQAgAAAACgEAAGRycy9zaGFwZXhtbC54bWxQSwUGAAAAAAYABgBbAQAA&#10;tAMAAAAA&#10;" path="m25,378l24,378,24,376,25,378xe">
                    <v:fill on="t" focussize="0,0"/>
                    <v:stroke on="f"/>
                    <v:imagedata o:title=""/>
                    <o:lock v:ext="edit" aspectratio="f"/>
                  </v:shape>
                  <v:shape id="任意多边形 526" o:spid="_x0000_s1026" o:spt="100" style="position:absolute;left:4817;top:-39;height:610;width:633;" fillcolor="#FF0000" filled="t" stroked="f" coordsize="633,610" o:gfxdata="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E+/7sAAADc&#10;AAAADwAAAAAAAAABACAAAAAiAAAAZHJzL2Rvd25yZXYueG1sUEsBAhQAFAAAAAgAh07iQDMvBZ47&#10;AAAAOQAAABAAAAAAAAAAAQAgAAAACgEAAGRycy9zaGFwZXhtbC54bWxQSwUGAAAAAAYABgBbAQAA&#10;tAMAAAAA&#10;" path="m590,456l574,456,581,442,588,430,594,418,599,404,604,390,608,376,608,378,623,378,623,380,618,396,613,410,608,424,601,436,594,450,590,456xe">
                    <v:fill on="t" focussize="0,0"/>
                    <v:stroke on="f"/>
                    <v:imagedata o:title=""/>
                    <o:lock v:ext="edit" aspectratio="f"/>
                  </v:shape>
                  <v:shape id="任意多边形 527" o:spid="_x0000_s1026" o:spt="100" style="position:absolute;left:4817;top:-39;height:610;width:633;" fillcolor="#FF0000" filled="t" stroked="f" coordsize="633,610" o:gfxdata="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c6CIugAAANwA&#10;AAAPAAAAAAAAAAEAIAAAACIAAABkcnMvZG93bnJldi54bWxQSwECFAAUAAAACACHTuJAMy8FnjsA&#10;AAA5AAAAEAAAAAAAAAABACAAAAAJAQAAZHJzL3NoYXBleG1sLnhtbFBLBQYAAAAABgAGAFsBAACz&#10;AwAAAAA=&#10;" path="m59,456l58,456,58,454,59,456xe">
                    <v:fill on="t" focussize="0,0"/>
                    <v:stroke on="f"/>
                    <v:imagedata o:title=""/>
                    <o:lock v:ext="edit" aspectratio="f"/>
                  </v:shape>
                  <v:shape id="任意多边形 528" o:spid="_x0000_s1026" o:spt="100" style="position:absolute;left:4817;top:-39;height:610;width:633;" fillcolor="#FF0000" filled="t" stroked="f" coordsize="633,610" o:gfxdata="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8FE7sAAADc&#10;AAAADwAAAAAAAAABACAAAAAiAAAAZHJzL2Rvd25yZXYueG1sUEsBAhQAFAAAAAgAh07iQDMvBZ47&#10;AAAAOQAAABAAAAAAAAAAAQAgAAAACgEAAGRycy9zaGFwZXhtbC54bWxQSwUGAAAAAAYABgBbAQAA&#10;tAMAAAAA&#10;" path="m568,490l549,490,558,478,558,478,566,466,566,466,574,454,574,456,590,456,587,462,578,476,570,488,568,490xe">
                    <v:fill on="t" focussize="0,0"/>
                    <v:stroke on="f"/>
                    <v:imagedata o:title=""/>
                    <o:lock v:ext="edit" aspectratio="f"/>
                  </v:shape>
                  <v:shape id="任意多边形 529" o:spid="_x0000_s1026" o:spt="100" style="position:absolute;left:4817;top:-39;height:610;width:633;" fillcolor="#FF0000" filled="t" stroked="f" coordsize="633,610" o:gfxdata="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oJFhvQAA&#10;ANwAAAAPAAAAAAAAAAEAIAAAACIAAABkcnMvZG93bnJldi54bWxQSwECFAAUAAAACACHTuJAMy8F&#10;njsAAAA5AAAAEAAAAAAAAAABACAAAAAMAQAAZHJzL3NoYXBleG1sLnhtbFBLBQYAAAAABgAGAFsB&#10;AAC2AwAAAAA=&#10;" path="m85,490l83,490,83,488,85,490xe">
                    <v:fill on="t" focussize="0,0"/>
                    <v:stroke on="f"/>
                    <v:imagedata o:title=""/>
                    <o:lock v:ext="edit" aspectratio="f"/>
                  </v:shape>
                  <v:shape id="任意多边形 530" o:spid="_x0000_s1026" o:spt="100" style="position:absolute;left:4817;top:-39;height:610;width:633;" fillcolor="#FF0000" filled="t" stroked="f" coordsize="633,610" o:gfxdata="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w0+rsAAADc&#10;AAAADwAAAAAAAAABACAAAAAiAAAAZHJzL2Rvd25yZXYueG1sUEsBAhQAFAAAAAgAh07iQDMvBZ47&#10;AAAAOQAAABAAAAAAAAAAAQAgAAAACgEAAGRycy9zaGFwZXhtbC54bWxQSwUGAAAAAAYABgBbAQAA&#10;tAM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531" o:spid="_x0000_s1026" o:spt="100" style="position:absolute;left:4817;top:-39;height:610;width:633;" fillcolor="#FF0000" filled="t" stroked="f" coordsize="633,610" o:gfxdata="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0O4avQAA&#10;ANwAAAAPAAAAAAAAAAEAIAAAACIAAABkcnMvZG93bnJldi54bWxQSwECFAAUAAAACACHTuJAMy8F&#10;njsAAAA5AAAAEAAAAAAAAAABACAAAAAMAQAAZHJzL3NoYXBleG1sLnhtbFBLBQYAAAAABgAGAFsB&#10;AAC2AwAAAAA=&#10;" path="m263,590l255,590,255,588,263,590xe">
                    <v:fill on="t" focussize="0,0"/>
                    <v:stroke on="f"/>
                    <v:imagedata o:title=""/>
                    <o:lock v:ext="edit" aspectratio="f"/>
                  </v:shape>
                  <v:shape id="任意多边形 532" o:spid="_x0000_s1026" o:spt="100" style="position:absolute;left:4817;top:-39;height:610;width:633;" fillcolor="#FF0000" filled="t" stroked="f" coordsize="633,610" o:gfxdata="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xLgbsAAADc&#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533" o:spid="_x0000_s1026" o:spt="202" type="#_x0000_t202" style="position:absolute;left:4817;top:-39;height:610;width:633;"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line="240" w:lineRule="auto"/>
                            <w:rPr>
                              <w:rFonts w:hint="default" w:ascii="宋体" w:hAnsi="宋体" w:eastAsia="宋体" w:cs="宋体"/>
                              <w:sz w:val="15"/>
                              <w:szCs w:val="15"/>
                            </w:rPr>
                          </w:pPr>
                        </w:p>
                        <w:p>
                          <w:pPr>
                            <w:spacing w:before="0"/>
                            <w:ind w:left="204"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r>
        <w:rPr>
          <w:rFonts w:hint="default" w:ascii="微软雅黑" w:hAnsi="微软雅黑" w:eastAsia="微软雅黑" w:cs="微软雅黑"/>
          <w:b/>
          <w:bCs/>
          <w:sz w:val="21"/>
          <w:szCs w:val="21"/>
        </w:rPr>
        <w:t>第三步：</w:t>
      </w:r>
    </w:p>
    <w:p>
      <w:pPr>
        <w:spacing w:before="0" w:line="240" w:lineRule="auto"/>
        <w:rPr>
          <w:rFonts w:hint="default" w:ascii="微软雅黑" w:hAnsi="微软雅黑" w:eastAsia="微软雅黑" w:cs="微软雅黑"/>
          <w:b/>
          <w:bCs/>
          <w:sz w:val="20"/>
          <w:szCs w:val="20"/>
        </w:rPr>
      </w:pPr>
    </w:p>
    <w:p>
      <w:pPr>
        <w:spacing w:before="0" w:line="240" w:lineRule="auto"/>
        <w:rPr>
          <w:rFonts w:hint="default" w:ascii="微软雅黑" w:hAnsi="微软雅黑" w:eastAsia="微软雅黑" w:cs="微软雅黑"/>
          <w:b/>
          <w:bCs/>
          <w:sz w:val="20"/>
          <w:szCs w:val="20"/>
        </w:rPr>
      </w:pPr>
    </w:p>
    <w:p>
      <w:pPr>
        <w:spacing w:before="4" w:line="240" w:lineRule="auto"/>
        <w:rPr>
          <w:rFonts w:hint="default" w:ascii="微软雅黑" w:hAnsi="微软雅黑" w:eastAsia="微软雅黑" w:cs="微软雅黑"/>
          <w:b/>
          <w:bCs/>
          <w:sz w:val="11"/>
          <w:szCs w:val="11"/>
        </w:rPr>
      </w:pPr>
    </w:p>
    <w:p>
      <w:pPr>
        <w:spacing w:before="0"/>
        <w:ind w:left="137" w:right="7185" w:firstLine="0"/>
        <w:jc w:val="center"/>
        <w:rPr>
          <w:rFonts w:hint="default" w:ascii="微软雅黑" w:hAnsi="微软雅黑" w:eastAsia="微软雅黑" w:cs="微软雅黑"/>
          <w:sz w:val="21"/>
          <w:szCs w:val="21"/>
        </w:rPr>
      </w:pPr>
      <w:r>
        <mc:AlternateContent>
          <mc:Choice Requires="wpg">
            <w:drawing>
              <wp:anchor distT="0" distB="0" distL="114300" distR="114300" simplePos="0" relativeHeight="251677696" behindDoc="0" locked="0" layoutInCell="1" allowOverlap="1">
                <wp:simplePos x="0" y="0"/>
                <wp:positionH relativeFrom="page">
                  <wp:posOffset>4264660</wp:posOffset>
                </wp:positionH>
                <wp:positionV relativeFrom="paragraph">
                  <wp:posOffset>-64135</wp:posOffset>
                </wp:positionV>
                <wp:extent cx="2360295" cy="353060"/>
                <wp:effectExtent l="0" t="0" r="1905" b="12700"/>
                <wp:wrapNone/>
                <wp:docPr id="1237" name="组合 2311"/>
                <wp:cNvGraphicFramePr/>
                <a:graphic xmlns:a="http://schemas.openxmlformats.org/drawingml/2006/main">
                  <a:graphicData uri="http://schemas.microsoft.com/office/word/2010/wordprocessingGroup">
                    <wpg:wgp>
                      <wpg:cNvGrpSpPr/>
                      <wpg:grpSpPr>
                        <a:xfrm>
                          <a:off x="0" y="0"/>
                          <a:ext cx="2360295" cy="353060"/>
                          <a:chOff x="6717" y="-102"/>
                          <a:chExt cx="3717" cy="556"/>
                        </a:xfrm>
                      </wpg:grpSpPr>
                      <wpg:grpSp>
                        <wpg:cNvPr id="1236" name="组合 2312"/>
                        <wpg:cNvGrpSpPr/>
                        <wpg:grpSpPr>
                          <a:xfrm>
                            <a:off x="6717" y="-102"/>
                            <a:ext cx="3717" cy="556"/>
                            <a:chOff x="6717" y="-102"/>
                            <a:chExt cx="3717" cy="556"/>
                          </a:xfrm>
                        </wpg:grpSpPr>
                        <wps:wsp>
                          <wps:cNvPr id="1227" name="任意多边形 2313"/>
                          <wps:cNvSpPr/>
                          <wps:spPr>
                            <a:xfrm>
                              <a:off x="6717" y="-102"/>
                              <a:ext cx="3717" cy="556"/>
                            </a:xfrm>
                            <a:custGeom>
                              <a:avLst/>
                              <a:gdLst/>
                              <a:ahLst/>
                              <a:cxnLst/>
                              <a:pathLst>
                                <a:path w="3717" h="556">
                                  <a:moveTo>
                                    <a:pt x="3717" y="556"/>
                                  </a:moveTo>
                                  <a:lnTo>
                                    <a:pt x="0" y="556"/>
                                  </a:lnTo>
                                  <a:lnTo>
                                    <a:pt x="0" y="0"/>
                                  </a:lnTo>
                                  <a:lnTo>
                                    <a:pt x="3717" y="0"/>
                                  </a:lnTo>
                                  <a:lnTo>
                                    <a:pt x="3717" y="8"/>
                                  </a:lnTo>
                                  <a:lnTo>
                                    <a:pt x="15" y="8"/>
                                  </a:lnTo>
                                  <a:lnTo>
                                    <a:pt x="7" y="15"/>
                                  </a:lnTo>
                                  <a:lnTo>
                                    <a:pt x="15" y="15"/>
                                  </a:lnTo>
                                  <a:lnTo>
                                    <a:pt x="15" y="541"/>
                                  </a:lnTo>
                                  <a:lnTo>
                                    <a:pt x="7" y="541"/>
                                  </a:lnTo>
                                  <a:lnTo>
                                    <a:pt x="15" y="549"/>
                                  </a:lnTo>
                                  <a:lnTo>
                                    <a:pt x="3717" y="549"/>
                                  </a:lnTo>
                                  <a:lnTo>
                                    <a:pt x="3717" y="556"/>
                                  </a:lnTo>
                                  <a:close/>
                                </a:path>
                              </a:pathLst>
                            </a:custGeom>
                            <a:solidFill>
                              <a:srgbClr val="000000"/>
                            </a:solidFill>
                            <a:ln>
                              <a:noFill/>
                            </a:ln>
                          </wps:spPr>
                          <wps:bodyPr upright="1"/>
                        </wps:wsp>
                        <wps:wsp>
                          <wps:cNvPr id="1228" name="任意多边形 2314"/>
                          <wps:cNvSpPr/>
                          <wps:spPr>
                            <a:xfrm>
                              <a:off x="6717" y="-102"/>
                              <a:ext cx="3717" cy="556"/>
                            </a:xfrm>
                            <a:custGeom>
                              <a:avLst/>
                              <a:gdLst/>
                              <a:ahLst/>
                              <a:cxnLst/>
                              <a:pathLst>
                                <a:path w="3717" h="556">
                                  <a:moveTo>
                                    <a:pt x="15" y="15"/>
                                  </a:moveTo>
                                  <a:lnTo>
                                    <a:pt x="7" y="15"/>
                                  </a:lnTo>
                                  <a:lnTo>
                                    <a:pt x="15" y="8"/>
                                  </a:lnTo>
                                  <a:lnTo>
                                    <a:pt x="15" y="15"/>
                                  </a:lnTo>
                                  <a:close/>
                                </a:path>
                              </a:pathLst>
                            </a:custGeom>
                            <a:solidFill>
                              <a:srgbClr val="000000"/>
                            </a:solidFill>
                            <a:ln>
                              <a:noFill/>
                            </a:ln>
                          </wps:spPr>
                          <wps:bodyPr upright="1"/>
                        </wps:wsp>
                        <wps:wsp>
                          <wps:cNvPr id="1229" name="任意多边形 2315"/>
                          <wps:cNvSpPr/>
                          <wps:spPr>
                            <a:xfrm>
                              <a:off x="6717" y="-102"/>
                              <a:ext cx="3717" cy="556"/>
                            </a:xfrm>
                            <a:custGeom>
                              <a:avLst/>
                              <a:gdLst/>
                              <a:ahLst/>
                              <a:cxnLst/>
                              <a:pathLst>
                                <a:path w="3717" h="556">
                                  <a:moveTo>
                                    <a:pt x="3702" y="15"/>
                                  </a:moveTo>
                                  <a:lnTo>
                                    <a:pt x="15" y="15"/>
                                  </a:lnTo>
                                  <a:lnTo>
                                    <a:pt x="15" y="8"/>
                                  </a:lnTo>
                                  <a:lnTo>
                                    <a:pt x="3702" y="8"/>
                                  </a:lnTo>
                                  <a:lnTo>
                                    <a:pt x="3702" y="15"/>
                                  </a:lnTo>
                                  <a:close/>
                                </a:path>
                              </a:pathLst>
                            </a:custGeom>
                            <a:solidFill>
                              <a:srgbClr val="000000"/>
                            </a:solidFill>
                            <a:ln>
                              <a:noFill/>
                            </a:ln>
                          </wps:spPr>
                          <wps:bodyPr upright="1"/>
                        </wps:wsp>
                        <wps:wsp>
                          <wps:cNvPr id="1230" name="任意多边形 2316"/>
                          <wps:cNvSpPr/>
                          <wps:spPr>
                            <a:xfrm>
                              <a:off x="6717" y="-102"/>
                              <a:ext cx="3717" cy="556"/>
                            </a:xfrm>
                            <a:custGeom>
                              <a:avLst/>
                              <a:gdLst/>
                              <a:ahLst/>
                              <a:cxnLst/>
                              <a:pathLst>
                                <a:path w="3717" h="556">
                                  <a:moveTo>
                                    <a:pt x="3702" y="549"/>
                                  </a:moveTo>
                                  <a:lnTo>
                                    <a:pt x="3702" y="8"/>
                                  </a:lnTo>
                                  <a:lnTo>
                                    <a:pt x="3709" y="15"/>
                                  </a:lnTo>
                                  <a:lnTo>
                                    <a:pt x="3717" y="15"/>
                                  </a:lnTo>
                                  <a:lnTo>
                                    <a:pt x="3717" y="541"/>
                                  </a:lnTo>
                                  <a:lnTo>
                                    <a:pt x="3709" y="541"/>
                                  </a:lnTo>
                                  <a:lnTo>
                                    <a:pt x="3702" y="549"/>
                                  </a:lnTo>
                                  <a:close/>
                                </a:path>
                              </a:pathLst>
                            </a:custGeom>
                            <a:solidFill>
                              <a:srgbClr val="000000"/>
                            </a:solidFill>
                            <a:ln>
                              <a:noFill/>
                            </a:ln>
                          </wps:spPr>
                          <wps:bodyPr upright="1"/>
                        </wps:wsp>
                        <wps:wsp>
                          <wps:cNvPr id="1231" name="任意多边形 2317"/>
                          <wps:cNvSpPr/>
                          <wps:spPr>
                            <a:xfrm>
                              <a:off x="6717" y="-102"/>
                              <a:ext cx="3717" cy="556"/>
                            </a:xfrm>
                            <a:custGeom>
                              <a:avLst/>
                              <a:gdLst/>
                              <a:ahLst/>
                              <a:cxnLst/>
                              <a:pathLst>
                                <a:path w="3717" h="556">
                                  <a:moveTo>
                                    <a:pt x="3717" y="15"/>
                                  </a:moveTo>
                                  <a:lnTo>
                                    <a:pt x="3709" y="15"/>
                                  </a:lnTo>
                                  <a:lnTo>
                                    <a:pt x="3702" y="8"/>
                                  </a:lnTo>
                                  <a:lnTo>
                                    <a:pt x="3717" y="8"/>
                                  </a:lnTo>
                                  <a:lnTo>
                                    <a:pt x="3717" y="15"/>
                                  </a:lnTo>
                                  <a:close/>
                                </a:path>
                              </a:pathLst>
                            </a:custGeom>
                            <a:solidFill>
                              <a:srgbClr val="000000"/>
                            </a:solidFill>
                            <a:ln>
                              <a:noFill/>
                            </a:ln>
                          </wps:spPr>
                          <wps:bodyPr upright="1"/>
                        </wps:wsp>
                        <wps:wsp>
                          <wps:cNvPr id="1232" name="任意多边形 2318"/>
                          <wps:cNvSpPr/>
                          <wps:spPr>
                            <a:xfrm>
                              <a:off x="6717" y="-102"/>
                              <a:ext cx="3717" cy="556"/>
                            </a:xfrm>
                            <a:custGeom>
                              <a:avLst/>
                              <a:gdLst/>
                              <a:ahLst/>
                              <a:cxnLst/>
                              <a:pathLst>
                                <a:path w="3717" h="556">
                                  <a:moveTo>
                                    <a:pt x="15" y="549"/>
                                  </a:moveTo>
                                  <a:lnTo>
                                    <a:pt x="7" y="541"/>
                                  </a:lnTo>
                                  <a:lnTo>
                                    <a:pt x="15" y="541"/>
                                  </a:lnTo>
                                  <a:lnTo>
                                    <a:pt x="15" y="549"/>
                                  </a:lnTo>
                                  <a:close/>
                                </a:path>
                              </a:pathLst>
                            </a:custGeom>
                            <a:solidFill>
                              <a:srgbClr val="000000"/>
                            </a:solidFill>
                            <a:ln>
                              <a:noFill/>
                            </a:ln>
                          </wps:spPr>
                          <wps:bodyPr upright="1"/>
                        </wps:wsp>
                        <wps:wsp>
                          <wps:cNvPr id="1233" name="任意多边形 2319"/>
                          <wps:cNvSpPr/>
                          <wps:spPr>
                            <a:xfrm>
                              <a:off x="6717" y="-102"/>
                              <a:ext cx="3717" cy="556"/>
                            </a:xfrm>
                            <a:custGeom>
                              <a:avLst/>
                              <a:gdLst/>
                              <a:ahLst/>
                              <a:cxnLst/>
                              <a:pathLst>
                                <a:path w="3717" h="556">
                                  <a:moveTo>
                                    <a:pt x="3702" y="549"/>
                                  </a:moveTo>
                                  <a:lnTo>
                                    <a:pt x="15" y="549"/>
                                  </a:lnTo>
                                  <a:lnTo>
                                    <a:pt x="15" y="541"/>
                                  </a:lnTo>
                                  <a:lnTo>
                                    <a:pt x="3702" y="541"/>
                                  </a:lnTo>
                                  <a:lnTo>
                                    <a:pt x="3702" y="549"/>
                                  </a:lnTo>
                                  <a:close/>
                                </a:path>
                              </a:pathLst>
                            </a:custGeom>
                            <a:solidFill>
                              <a:srgbClr val="000000"/>
                            </a:solidFill>
                            <a:ln>
                              <a:noFill/>
                            </a:ln>
                          </wps:spPr>
                          <wps:bodyPr upright="1"/>
                        </wps:wsp>
                        <wps:wsp>
                          <wps:cNvPr id="1234" name="任意多边形 2320"/>
                          <wps:cNvSpPr/>
                          <wps:spPr>
                            <a:xfrm>
                              <a:off x="6717" y="-102"/>
                              <a:ext cx="3717" cy="556"/>
                            </a:xfrm>
                            <a:custGeom>
                              <a:avLst/>
                              <a:gdLst/>
                              <a:ahLst/>
                              <a:cxnLst/>
                              <a:pathLst>
                                <a:path w="3717" h="556">
                                  <a:moveTo>
                                    <a:pt x="3717" y="549"/>
                                  </a:moveTo>
                                  <a:lnTo>
                                    <a:pt x="3702" y="549"/>
                                  </a:lnTo>
                                  <a:lnTo>
                                    <a:pt x="3709" y="541"/>
                                  </a:lnTo>
                                  <a:lnTo>
                                    <a:pt x="3717" y="541"/>
                                  </a:lnTo>
                                  <a:lnTo>
                                    <a:pt x="3717" y="549"/>
                                  </a:lnTo>
                                  <a:close/>
                                </a:path>
                              </a:pathLst>
                            </a:custGeom>
                            <a:solidFill>
                              <a:srgbClr val="000000"/>
                            </a:solidFill>
                            <a:ln>
                              <a:noFill/>
                            </a:ln>
                          </wps:spPr>
                          <wps:bodyPr upright="1"/>
                        </wps:wsp>
                        <wps:wsp>
                          <wps:cNvPr id="1235" name="文本框 2321"/>
                          <wps:cNvSpPr txBox="1"/>
                          <wps:spPr>
                            <a:xfrm>
                              <a:off x="6717" y="-102"/>
                              <a:ext cx="3717" cy="556"/>
                            </a:xfrm>
                            <a:prstGeom prst="rect">
                              <a:avLst/>
                            </a:prstGeom>
                            <a:noFill/>
                            <a:ln>
                              <a:noFill/>
                            </a:ln>
                          </wps:spPr>
                          <wps:txbx>
                            <w:txbxContent>
                              <w:p>
                                <w:pPr>
                                  <w:spacing w:before="73"/>
                                  <w:ind w:left="159"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选择对应的芯片型号</w:t>
                                </w:r>
                              </w:p>
                            </w:txbxContent>
                          </wps:txbx>
                          <wps:bodyPr lIns="0" tIns="0" rIns="0" bIns="0" upright="1"/>
                        </wps:wsp>
                      </wpg:grpSp>
                    </wpg:wgp>
                  </a:graphicData>
                </a:graphic>
              </wp:anchor>
            </w:drawing>
          </mc:Choice>
          <mc:Fallback>
            <w:pict>
              <v:group id="组合 2311" o:spid="_x0000_s1026" o:spt="203" style="position:absolute;left:0pt;margin-left:335.8pt;margin-top:-5.05pt;height:27.8pt;width:185.85pt;mso-position-horizontal-relative:page;z-index:251677696;mso-width-relative:page;mso-height-relative:page;" coordorigin="6717,-102" coordsize="3717,556" o:gfxdata="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gctVBdsA&#10;AAALAQAADwAAAAAAAAABACAAAAAiAAAAZHJzL2Rvd25yZXYueG1sUEsBAhQAFAAAAAgAh07iQLKJ&#10;WAdWBAAAlxwAAA4AAAAAAAAAAQAgAAAAKgEAAGRycy9lMm9Eb2MueG1sUEsFBgAAAAAGAAYAWQEA&#10;APIHAAAAAA==&#10;">
                <o:lock v:ext="edit" aspectratio="f"/>
                <v:group id="组合 2312" o:spid="_x0000_s1026" o:spt="203" style="position:absolute;left:6717;top:-102;height:556;width:3717;" coordorigin="6717,-102" coordsize="3717,556" o:gfxdata="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f3eqK+AAAA3QAAAA8AAAAAAAAAAQAgAAAAIgAAAGRycy9kb3ducmV2Lnht&#10;bFBLAQIUABQAAAAIAIdO4kAzLwWeOwAAADkAAAAVAAAAAAAAAAEAIAAAAA0BAABkcnMvZ3JvdXBz&#10;aGFwZXhtbC54bWxQSwUGAAAAAAYABgBgAQAAygMAAAAA&#10;">
                  <o:lock v:ext="edit" aspectratio="f"/>
                  <v:shape id="任意多边形 2313" o:spid="_x0000_s1026" o:spt="100" style="position:absolute;left:6717;top:-102;height:556;width:3717;" fillcolor="#000000" filled="t" stroked="f" coordsize="3717,556" o:gfxdata="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6IQ7sAAADd&#10;AAAADwAAAAAAAAABACAAAAAiAAAAZHJzL2Rvd25yZXYueG1sUEsBAhQAFAAAAAgAh07iQDMvBZ47&#10;AAAAOQAAABAAAAAAAAAAAQAgAAAACgEAAGRycy9zaGFwZXhtbC54bWxQSwUGAAAAAAYABgBbAQAA&#10;tAMAAAAA&#10;" path="m3717,556l0,556,0,0,3717,0,3717,8,15,8,7,15,15,15,15,541,7,541,15,549,3717,549,3717,556xe">
                    <v:fill on="t" focussize="0,0"/>
                    <v:stroke on="f"/>
                    <v:imagedata o:title=""/>
                    <o:lock v:ext="edit" aspectratio="f"/>
                  </v:shape>
                  <v:shape id="任意多边形 2314" o:spid="_x0000_s1026" o:spt="100" style="position:absolute;left:6717;top:-102;height:556;width:3717;" fillcolor="#000000" filled="t" stroked="f" coordsize="3717,556" o:gfxdata="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RHDG/&#10;AAAA3QAAAA8AAAAAAAAAAQAgAAAAIgAAAGRycy9kb3ducmV2LnhtbFBLAQIUABQAAAAIAIdO4kAz&#10;LwWeOwAAADkAAAAQAAAAAAAAAAEAIAAAAA4BAABkcnMvc2hhcGV4bWwueG1sUEsFBgAAAAAGAAYA&#10;WwEAALgDAAAAAA==&#10;" path="m15,15l7,15,15,8,15,15xe">
                    <v:fill on="t" focussize="0,0"/>
                    <v:stroke on="f"/>
                    <v:imagedata o:title=""/>
                    <o:lock v:ext="edit" aspectratio="f"/>
                  </v:shape>
                  <v:shape id="任意多边形 2315" o:spid="_x0000_s1026" o:spt="100" style="position:absolute;left:6717;top:-102;height:556;width:3717;" fillcolor="#000000" filled="t" stroked="f" coordsize="3717,556" o:gfxdata="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25qrsAAADd&#10;AAAADwAAAAAAAAABACAAAAAiAAAAZHJzL2Rvd25yZXYueG1sUEsBAhQAFAAAAAgAh07iQDMvBZ47&#10;AAAAOQAAABAAAAAAAAAAAQAgAAAACgEAAGRycy9zaGFwZXhtbC54bWxQSwUGAAAAAAYABgBbAQAA&#10;tAMAAAAA&#10;" path="m3702,15l15,15,15,8,3702,8,3702,15xe">
                    <v:fill on="t" focussize="0,0"/>
                    <v:stroke on="f"/>
                    <v:imagedata o:title=""/>
                    <o:lock v:ext="edit" aspectratio="f"/>
                  </v:shape>
                  <v:shape id="任意多边形 2316" o:spid="_x0000_s1026" o:spt="100" style="position:absolute;left:6717;top:-102;height:556;width:3717;" fillcolor="#000000" filled="t" stroked="f" coordsize="3717,556" o:gfxdata="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huq/&#10;AAAA3QAAAA8AAAAAAAAAAQAgAAAAIgAAAGRycy9kb3ducmV2LnhtbFBLAQIUABQAAAAIAIdO4kAz&#10;LwWeOwAAADkAAAAQAAAAAAAAAAEAIAAAAA4BAABkcnMvc2hhcGV4bWwueG1sUEsFBgAAAAAGAAYA&#10;WwEAALgDAAAAAA==&#10;" path="m3702,549l3702,8,3709,15,3717,15,3717,541,3709,541,3702,549xe">
                    <v:fill on="t" focussize="0,0"/>
                    <v:stroke on="f"/>
                    <v:imagedata o:title=""/>
                    <o:lock v:ext="edit" aspectratio="f"/>
                  </v:shape>
                  <v:shape id="任意多边形 2317" o:spid="_x0000_s1026" o:spt="100" style="position:absolute;left:6717;top:-102;height:556;width:3717;" fillcolor="#000000" filled="t" stroked="f" coordsize="3717,556" o:gfxdata="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IjcbsAAADd&#10;AAAADwAAAAAAAAABACAAAAAiAAAAZHJzL2Rvd25yZXYueG1sUEsBAhQAFAAAAAgAh07iQDMvBZ47&#10;AAAAOQAAABAAAAAAAAAAAQAgAAAACgEAAGRycy9zaGFwZXhtbC54bWxQSwUGAAAAAAYABgBbAQAA&#10;tAMAAAAA&#10;" path="m3717,15l3709,15,3702,8,3717,8,3717,15xe">
                    <v:fill on="t" focussize="0,0"/>
                    <v:stroke on="f"/>
                    <v:imagedata o:title=""/>
                    <o:lock v:ext="edit" aspectratio="f"/>
                  </v:shape>
                  <v:shape id="任意多边形 2318" o:spid="_x0000_s1026" o:spt="100" style="position:absolute;left:6717;top:-102;height:556;width:3717;" fillcolor="#000000" filled="t" stroked="f" coordsize="3717,556" o:gfxdata="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C9BrsAAADd&#10;AAAADwAAAAAAAAABACAAAAAiAAAAZHJzL2Rvd25yZXYueG1sUEsBAhQAFAAAAAgAh07iQDMvBZ47&#10;AAAAOQAAABAAAAAAAAAAAQAgAAAACgEAAGRycy9zaGFwZXhtbC54bWxQSwUGAAAAAAYABgBbAQAA&#10;tAMAAAAA&#10;" path="m15,549l7,541,15,541,15,549xe">
                    <v:fill on="t" focussize="0,0"/>
                    <v:stroke on="f"/>
                    <v:imagedata o:title=""/>
                    <o:lock v:ext="edit" aspectratio="f"/>
                  </v:shape>
                  <v:shape id="任意多边形 2319" o:spid="_x0000_s1026" o:spt="100" style="position:absolute;left:6717;top:-102;height:556;width:3717;" fillcolor="#000000" filled="t" stroked="f" coordsize="3717,556" o:gfxdata="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nbsAAADd&#10;AAAADwAAAAAAAAABACAAAAAiAAAAZHJzL2Rvd25yZXYueG1sUEsBAhQAFAAAAAgAh07iQDMvBZ47&#10;AAAAOQAAABAAAAAAAAAAAQAgAAAACgEAAGRycy9zaGFwZXhtbC54bWxQSwUGAAAAAAYABgBbAQAA&#10;tAMAAAAA&#10;" path="m3702,549l15,549,15,541,3702,541,3702,549xe">
                    <v:fill on="t" focussize="0,0"/>
                    <v:stroke on="f"/>
                    <v:imagedata o:title=""/>
                    <o:lock v:ext="edit" aspectratio="f"/>
                  </v:shape>
                  <v:shape id="任意多边形 2320" o:spid="_x0000_s1026" o:spt="100" style="position:absolute;left:6717;top:-102;height:556;width:3717;" fillcolor="#000000" filled="t" stroked="f" coordsize="3717,556" o:gfxdata="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FgOm8AAAA&#10;3QAAAA8AAAAAAAAAAQAgAAAAIgAAAGRycy9kb3ducmV2LnhtbFBLAQIUABQAAAAIAIdO4kAzLwWe&#10;OwAAADkAAAAQAAAAAAAAAAEAIAAAAAsBAABkcnMvc2hhcGV4bWwueG1sUEsFBgAAAAAGAAYAWwEA&#10;ALUDAAAAAA==&#10;" path="m3717,549l3702,549,3709,541,3717,541,3717,549xe">
                    <v:fill on="t" focussize="0,0"/>
                    <v:stroke on="f"/>
                    <v:imagedata o:title=""/>
                    <o:lock v:ext="edit" aspectratio="f"/>
                  </v:shape>
                  <v:shape id="文本框 2321" o:spid="_x0000_s1026" o:spt="202" type="#_x0000_t202" style="position:absolute;left:6717;top:-102;height:556;width:3717;" filled="f" stroked="f" coordsize="21600,21600" o:gfxdata="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w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3"/>
                            <w:ind w:left="159"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选择对应的芯片型号</w:t>
                          </w:r>
                        </w:p>
                      </w:txbxContent>
                    </v:textbox>
                  </v:shape>
                </v:group>
              </v:group>
            </w:pict>
          </mc:Fallback>
        </mc:AlternateContent>
      </w:r>
      <w:r>
        <mc:AlternateContent>
          <mc:Choice Requires="wpg">
            <w:drawing>
              <wp:anchor distT="0" distB="0" distL="114300" distR="114300" simplePos="0" relativeHeight="251677696" behindDoc="0" locked="0" layoutInCell="1" allowOverlap="1">
                <wp:simplePos x="0" y="0"/>
                <wp:positionH relativeFrom="page">
                  <wp:posOffset>3225800</wp:posOffset>
                </wp:positionH>
                <wp:positionV relativeFrom="paragraph">
                  <wp:posOffset>-64135</wp:posOffset>
                </wp:positionV>
                <wp:extent cx="391795" cy="368300"/>
                <wp:effectExtent l="0" t="0" r="4445" b="12700"/>
                <wp:wrapNone/>
                <wp:docPr id="1253" name="组合 2322"/>
                <wp:cNvGraphicFramePr/>
                <a:graphic xmlns:a="http://schemas.openxmlformats.org/drawingml/2006/main">
                  <a:graphicData uri="http://schemas.microsoft.com/office/word/2010/wordprocessingGroup">
                    <wpg:wgp>
                      <wpg:cNvGrpSpPr/>
                      <wpg:grpSpPr>
                        <a:xfrm>
                          <a:off x="0" y="0"/>
                          <a:ext cx="391795" cy="368300"/>
                          <a:chOff x="5081" y="-102"/>
                          <a:chExt cx="617" cy="580"/>
                        </a:xfrm>
                      </wpg:grpSpPr>
                      <wpg:grpSp>
                        <wpg:cNvPr id="1239" name="组合 2323"/>
                        <wpg:cNvGrpSpPr/>
                        <wpg:grpSpPr>
                          <a:xfrm>
                            <a:off x="5088" y="-94"/>
                            <a:ext cx="603" cy="566"/>
                            <a:chOff x="5088" y="-94"/>
                            <a:chExt cx="603" cy="566"/>
                          </a:xfrm>
                        </wpg:grpSpPr>
                        <wps:wsp>
                          <wps:cNvPr id="1238" name="任意多边形 2324"/>
                          <wps:cNvSpPr/>
                          <wps:spPr>
                            <a:xfrm>
                              <a:off x="5088" y="-94"/>
                              <a:ext cx="603" cy="566"/>
                            </a:xfrm>
                            <a:custGeom>
                              <a:avLst/>
                              <a:gdLst/>
                              <a:ahLst/>
                              <a:cxnLst/>
                              <a:pathLst>
                                <a:path w="603" h="566">
                                  <a:moveTo>
                                    <a:pt x="301" y="566"/>
                                  </a:moveTo>
                                  <a:lnTo>
                                    <a:pt x="221" y="556"/>
                                  </a:lnTo>
                                  <a:lnTo>
                                    <a:pt x="149" y="527"/>
                                  </a:lnTo>
                                  <a:lnTo>
                                    <a:pt x="88" y="483"/>
                                  </a:lnTo>
                                  <a:lnTo>
                                    <a:pt x="41" y="426"/>
                                  </a:lnTo>
                                  <a:lnTo>
                                    <a:pt x="11" y="358"/>
                                  </a:lnTo>
                                  <a:lnTo>
                                    <a:pt x="0" y="283"/>
                                  </a:lnTo>
                                  <a:lnTo>
                                    <a:pt x="11" y="207"/>
                                  </a:lnTo>
                                  <a:lnTo>
                                    <a:pt x="41" y="140"/>
                                  </a:lnTo>
                                  <a:lnTo>
                                    <a:pt x="88" y="83"/>
                                  </a:lnTo>
                                  <a:lnTo>
                                    <a:pt x="149" y="38"/>
                                  </a:lnTo>
                                  <a:lnTo>
                                    <a:pt x="221" y="10"/>
                                  </a:lnTo>
                                  <a:lnTo>
                                    <a:pt x="301" y="0"/>
                                  </a:lnTo>
                                  <a:lnTo>
                                    <a:pt x="381" y="10"/>
                                  </a:lnTo>
                                  <a:lnTo>
                                    <a:pt x="453" y="38"/>
                                  </a:lnTo>
                                  <a:lnTo>
                                    <a:pt x="514" y="83"/>
                                  </a:lnTo>
                                  <a:lnTo>
                                    <a:pt x="561" y="140"/>
                                  </a:lnTo>
                                  <a:lnTo>
                                    <a:pt x="591" y="208"/>
                                  </a:lnTo>
                                  <a:lnTo>
                                    <a:pt x="602" y="283"/>
                                  </a:lnTo>
                                  <a:lnTo>
                                    <a:pt x="591" y="358"/>
                                  </a:lnTo>
                                  <a:lnTo>
                                    <a:pt x="561" y="426"/>
                                  </a:lnTo>
                                  <a:lnTo>
                                    <a:pt x="514" y="483"/>
                                  </a:lnTo>
                                  <a:lnTo>
                                    <a:pt x="453" y="527"/>
                                  </a:lnTo>
                                  <a:lnTo>
                                    <a:pt x="381" y="556"/>
                                  </a:lnTo>
                                  <a:lnTo>
                                    <a:pt x="301" y="566"/>
                                  </a:lnTo>
                                  <a:close/>
                                </a:path>
                              </a:pathLst>
                            </a:custGeom>
                            <a:solidFill>
                              <a:srgbClr val="FF0000"/>
                            </a:solidFill>
                            <a:ln>
                              <a:noFill/>
                            </a:ln>
                          </wps:spPr>
                          <wps:bodyPr upright="1"/>
                        </wps:wsp>
                      </wpg:grpSp>
                      <wpg:grpSp>
                        <wpg:cNvPr id="1252" name="组合 2325"/>
                        <wpg:cNvGrpSpPr/>
                        <wpg:grpSpPr>
                          <a:xfrm>
                            <a:off x="5081" y="-102"/>
                            <a:ext cx="617" cy="580"/>
                            <a:chOff x="5081" y="-102"/>
                            <a:chExt cx="617" cy="580"/>
                          </a:xfrm>
                        </wpg:grpSpPr>
                        <wps:wsp>
                          <wps:cNvPr id="1240" name="任意多边形 2326"/>
                          <wps:cNvSpPr/>
                          <wps:spPr>
                            <a:xfrm>
                              <a:off x="5081" y="-102"/>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6"/>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293" y="564"/>
                                  </a:lnTo>
                                  <a:lnTo>
                                    <a:pt x="308" y="566"/>
                                  </a:lnTo>
                                  <a:lnTo>
                                    <a:pt x="400" y="566"/>
                                  </a:lnTo>
                                  <a:lnTo>
                                    <a:pt x="370" y="574"/>
                                  </a:lnTo>
                                  <a:lnTo>
                                    <a:pt x="324" y="580"/>
                                  </a:lnTo>
                                  <a:close/>
                                </a:path>
                              </a:pathLst>
                            </a:custGeom>
                            <a:solidFill>
                              <a:srgbClr val="FF0000"/>
                            </a:solidFill>
                            <a:ln>
                              <a:noFill/>
                            </a:ln>
                          </wps:spPr>
                          <wps:bodyPr upright="1"/>
                        </wps:wsp>
                        <wps:wsp>
                          <wps:cNvPr id="1241" name="任意多边形 2327"/>
                          <wps:cNvSpPr/>
                          <wps:spPr>
                            <a:xfrm>
                              <a:off x="5081" y="-102"/>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1242" name="任意多边形 2328"/>
                          <wps:cNvSpPr/>
                          <wps:spPr>
                            <a:xfrm>
                              <a:off x="5081" y="-102"/>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1243" name="任意多边形 2329"/>
                          <wps:cNvSpPr/>
                          <wps:spPr>
                            <a:xfrm>
                              <a:off x="5081" y="-102"/>
                              <a:ext cx="617" cy="580"/>
                            </a:xfrm>
                            <a:custGeom>
                              <a:avLst/>
                              <a:gdLst/>
                              <a:ahLst/>
                              <a:cxnLst/>
                              <a:pathLst>
                                <a:path w="617" h="580">
                                  <a:moveTo>
                                    <a:pt x="584" y="196"/>
                                  </a:moveTo>
                                  <a:lnTo>
                                    <a:pt x="578" y="182"/>
                                  </a:lnTo>
                                  <a:lnTo>
                                    <a:pt x="573" y="170"/>
                                  </a:lnTo>
                                  <a:lnTo>
                                    <a:pt x="566" y="158"/>
                                  </a:lnTo>
                                  <a:lnTo>
                                    <a:pt x="559" y="146"/>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1244" name="任意多边形 2330"/>
                          <wps:cNvSpPr/>
                          <wps:spPr>
                            <a:xfrm>
                              <a:off x="5081" y="-102"/>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1245" name="任意多边形 2331"/>
                          <wps:cNvSpPr/>
                          <wps:spPr>
                            <a:xfrm>
                              <a:off x="5081" y="-102"/>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1246" name="任意多边形 2332"/>
                          <wps:cNvSpPr/>
                          <wps:spPr>
                            <a:xfrm>
                              <a:off x="5081" y="-102"/>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1247" name="任意多边形 2333"/>
                          <wps:cNvSpPr/>
                          <wps:spPr>
                            <a:xfrm>
                              <a:off x="5081" y="-102"/>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6"/>
                                  </a:lnTo>
                                  <a:lnTo>
                                    <a:pt x="526" y="496"/>
                                  </a:lnTo>
                                  <a:lnTo>
                                    <a:pt x="515" y="504"/>
                                  </a:lnTo>
                                  <a:lnTo>
                                    <a:pt x="504" y="514"/>
                                  </a:lnTo>
                                  <a:lnTo>
                                    <a:pt x="492" y="522"/>
                                  </a:lnTo>
                                  <a:lnTo>
                                    <a:pt x="486" y="526"/>
                                  </a:lnTo>
                                  <a:close/>
                                </a:path>
                              </a:pathLst>
                            </a:custGeom>
                            <a:solidFill>
                              <a:srgbClr val="FF0000"/>
                            </a:solidFill>
                            <a:ln>
                              <a:noFill/>
                            </a:ln>
                          </wps:spPr>
                          <wps:bodyPr upright="1"/>
                        </wps:wsp>
                        <wps:wsp>
                          <wps:cNvPr id="1248" name="任意多边形 2334"/>
                          <wps:cNvSpPr/>
                          <wps:spPr>
                            <a:xfrm>
                              <a:off x="5081" y="-102"/>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1249" name="任意多边形 2335"/>
                          <wps:cNvSpPr/>
                          <wps:spPr>
                            <a:xfrm>
                              <a:off x="5081" y="-102"/>
                              <a:ext cx="617" cy="580"/>
                            </a:xfrm>
                            <a:custGeom>
                              <a:avLst/>
                              <a:gdLst/>
                              <a:ahLst/>
                              <a:cxnLst/>
                              <a:pathLst>
                                <a:path w="617" h="580">
                                  <a:moveTo>
                                    <a:pt x="400" y="566"/>
                                  </a:moveTo>
                                  <a:lnTo>
                                    <a:pt x="308" y="566"/>
                                  </a:lnTo>
                                  <a:lnTo>
                                    <a:pt x="323" y="564"/>
                                  </a:ln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28" y="558"/>
                                  </a:lnTo>
                                  <a:lnTo>
                                    <a:pt x="400" y="566"/>
                                  </a:lnTo>
                                  <a:close/>
                                </a:path>
                              </a:pathLst>
                            </a:custGeom>
                            <a:solidFill>
                              <a:srgbClr val="FF0000"/>
                            </a:solidFill>
                            <a:ln>
                              <a:noFill/>
                            </a:ln>
                          </wps:spPr>
                          <wps:bodyPr upright="1"/>
                        </wps:wsp>
                        <wps:wsp>
                          <wps:cNvPr id="1250" name="任意多边形 2336"/>
                          <wps:cNvSpPr/>
                          <wps:spPr>
                            <a:xfrm>
                              <a:off x="5081" y="-102"/>
                              <a:ext cx="617" cy="580"/>
                            </a:xfrm>
                            <a:custGeom>
                              <a:avLst/>
                              <a:gdLst/>
                              <a:ahLst/>
                              <a:cxnLst/>
                              <a:pathLst>
                                <a:path w="617" h="580">
                                  <a:moveTo>
                                    <a:pt x="308" y="566"/>
                                  </a:moveTo>
                                  <a:lnTo>
                                    <a:pt x="308" y="566"/>
                                  </a:lnTo>
                                  <a:lnTo>
                                    <a:pt x="308" y="566"/>
                                  </a:lnTo>
                                  <a:close/>
                                </a:path>
                              </a:pathLst>
                            </a:custGeom>
                            <a:solidFill>
                              <a:srgbClr val="FF0000"/>
                            </a:solidFill>
                            <a:ln>
                              <a:noFill/>
                            </a:ln>
                          </wps:spPr>
                          <wps:bodyPr upright="1"/>
                        </wps:wsp>
                        <pic:pic xmlns:pic="http://schemas.openxmlformats.org/drawingml/2006/picture">
                          <pic:nvPicPr>
                            <pic:cNvPr id="1251" name="图片 2337"/>
                            <pic:cNvPicPr>
                              <a:picLocks noChangeAspect="1"/>
                            </pic:cNvPicPr>
                          </pic:nvPicPr>
                          <pic:blipFill>
                            <a:blip r:embed="rId38"/>
                            <a:stretch>
                              <a:fillRect/>
                            </a:stretch>
                          </pic:blipFill>
                          <pic:spPr>
                            <a:xfrm>
                              <a:off x="5241" y="98"/>
                              <a:ext cx="316" cy="262"/>
                            </a:xfrm>
                            <a:prstGeom prst="rect">
                              <a:avLst/>
                            </a:prstGeom>
                            <a:noFill/>
                            <a:ln>
                              <a:noFill/>
                            </a:ln>
                          </pic:spPr>
                        </pic:pic>
                      </wpg:grpSp>
                    </wpg:wgp>
                  </a:graphicData>
                </a:graphic>
              </wp:anchor>
            </w:drawing>
          </mc:Choice>
          <mc:Fallback>
            <w:pict>
              <v:group id="组合 2322" o:spid="_x0000_s1026" o:spt="203" style="position:absolute;left:0pt;margin-left:254pt;margin-top:-5.05pt;height:29pt;width:30.85pt;mso-position-horizontal-relative:page;z-index:251677696;mso-width-relative:page;mso-height-relative:page;" coordorigin="5081,-102" coordsize="617,580" o:gfxdata="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">
                <o:lock v:ext="edit" aspectratio="f"/>
                <v:group id="组合 2323" o:spid="_x0000_s1026" o:spt="203" style="position:absolute;left:5088;top:-94;height:566;width:603;" coordorigin="5088,-94" coordsize="603,566" o:gfxdata="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mju0L0AAADdAAAADwAAAAAAAAABACAAAAAiAAAAZHJzL2Rvd25yZXYueG1s&#10;UEsBAhQAFAAAAAgAh07iQDMvBZ47AAAAOQAAABUAAAAAAAAAAQAgAAAADAEAAGRycy9ncm91cHNo&#10;YXBleG1sLnhtbFBLBQYAAAAABgAGAGABAADJAwAAAAA=&#10;">
                  <o:lock v:ext="edit" aspectratio="f"/>
                  <v:shape id="任意多边形 2324" o:spid="_x0000_s1026" o:spt="100" style="position:absolute;left:5088;top:-94;height:566;width:603;" fillcolor="#FF0000" filled="t" stroked="f" coordsize="603,566" o:gfxdata="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vRg74A&#10;AADdAAAADwAAAAAAAAABACAAAAAiAAAAZHJzL2Rvd25yZXYueG1sUEsBAhQAFAAAAAgAh07iQDMv&#10;BZ47AAAAOQAAABAAAAAAAAAAAQAgAAAADQEAAGRycy9zaGFwZXhtbC54bWxQSwUGAAAAAAYABgBb&#10;AQAAtwMAAAAA&#10;" path="m301,566l221,556,149,527,88,483,41,426,11,358,0,283,11,207,41,140,88,83,149,38,221,10,301,0,381,10,453,38,514,83,561,140,591,208,602,283,591,358,561,426,514,483,453,527,381,556,301,566xe">
                    <v:fill on="t" focussize="0,0"/>
                    <v:stroke on="f"/>
                    <v:imagedata o:title=""/>
                    <o:lock v:ext="edit" aspectratio="f"/>
                  </v:shape>
                </v:group>
                <v:group id="组合 2325" o:spid="_x0000_s1026" o:spt="203" style="position:absolute;left:5081;top:-102;height:580;width:617;" coordorigin="5081,-102" coordsize="617,580" o:gfxdata="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UTmQG+AAAA3QAAAA8AAAAAAAAAAQAgAAAAIgAAAGRycy9kb3ducmV2Lnht&#10;bFBLAQIUABQAAAAIAIdO4kAzLwWeOwAAADkAAAAVAAAAAAAAAAEAIAAAAA0BAABkcnMvZ3JvdXBz&#10;aGFwZXhtbC54bWxQSwUGAAAAAAYABgBgAQAAygMAAAAA&#10;">
                  <o:lock v:ext="edit" aspectratio="f"/>
                  <v:shape id="任意多边形 2326" o:spid="_x0000_s1026" o:spt="100" style="position:absolute;left:5081;top:-102;height:580;width:617;" fillcolor="#FF0000" filled="t" stroked="f" coordsize="617,580" o:gfxdata="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0TH2/&#10;AAAA3QAAAA8AAAAAAAAAAQAgAAAAIgAAAGRycy9kb3ducmV2LnhtbFBLAQIUABQAAAAIAIdO4kAz&#10;LwWeOwAAADkAAAAQAAAAAAAAAAEAIAAAAA4BAABkcnMvc2hhcGV4bWwueG1sUEsFBgAAAAAGAAYA&#10;WwEAALgDAAAAAA==&#10;" path="m324,580l292,580,246,574,188,558,124,522,101,504,90,496,80,486,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0,158,43,170,37,182,33,194,32,194,28,208,24,220,20,234,18,248,16,262,15,276,15,282,15,298,15,304,16,318,18,332,20,346,21,346,24,358,28,372,32,384,38,396,43,408,50,420,57,432,65,444,64,444,73,454,73,454,81,464,81,464,91,474,90,474,100,484,100,484,111,494,110,494,121,502,121,502,132,510,132,510,144,518,144,518,156,526,159,526,168,532,168,532,181,538,180,538,194,544,193,544,207,548,207,548,221,552,220,552,235,556,234,556,249,560,249,560,263,562,263,562,278,564,293,564,308,566,400,566,370,574,324,580xe">
                    <v:fill on="t" focussize="0,0"/>
                    <v:stroke on="f"/>
                    <v:imagedata o:title=""/>
                    <o:lock v:ext="edit" aspectratio="f"/>
                  </v:shape>
                  <v:shape id="任意多边形 2327" o:spid="_x0000_s1026" o:spt="100" style="position:absolute;left:5081;top:-102;height:580;width:617;" fillcolor="#FF0000" filled="t" stroked="f" coordsize="617,580" o:gfxdata="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jp5r4A&#10;AADdAAAADwAAAAAAAAABACAAAAAiAAAAZHJzL2Rvd25yZXYueG1sUEsBAhQAFAAAAAgAh07iQDMv&#10;BZ47AAAAOQAAABAAAAAAAAAAAQAgAAAADQEAAGRycy9zaGFwZXhtbC54bWxQSwUGAAAAAAYABgBb&#10;AQAAtwM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2328" o:spid="_x0000_s1026" o:spt="100" style="position:absolute;left:5081;top:-102;height:580;width:617;" fillcolor="#FF0000" filled="t" stroked="f" coordsize="617,580" o:gfxdata="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qd5G/&#10;AAAA3QAAAA8AAAAAAAAAAQAgAAAAIgAAAGRycy9kb3ducmV2LnhtbFBLAQIUABQAAAAIAIdO4kAz&#10;LwWeOwAAADkAAAAQAAAAAAAAAAEAIAAAAA4BAABkcnMvc2hhcGV4bWwueG1sUEsFBgAAAAAGAAYA&#10;WwEAALgDAAAAAA==&#10;" path="m121,78l121,76,123,76,121,78xe">
                    <v:fill on="t" focussize="0,0"/>
                    <v:stroke on="f"/>
                    <v:imagedata o:title=""/>
                    <o:lock v:ext="edit" aspectratio="f"/>
                  </v:shape>
                  <v:shape id="任意多边形 2329" o:spid="_x0000_s1026" o:spt="100" style="position:absolute;left:5081;top:-102;height:580;width:617;" fillcolor="#FF0000" filled="t" stroked="f" coordsize="617,580" o:gfxdata="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0gq/&#10;AAAA3QAAAA8AAAAAAAAAAQAgAAAAIgAAAGRycy9kb3ducmV2LnhtbFBLAQIUABQAAAAIAIdO4kAz&#10;LwWeOwAAADkAAAAQAAAAAAAAAAEAIAAAAA4BAABkcnMvc2hhcGV4bWwueG1sUEsFBgAAAAAGAAYA&#10;WwEAALgDAAAAAA==&#10;" path="m584,196l578,182,573,170,566,158,559,146,559,146,551,136,552,136,543,124,543,124,535,114,535,114,525,104,526,104,516,94,516,94,505,86,506,86,495,76,517,76,526,84,536,94,546,104,555,116,564,126,572,138,579,150,586,164,592,176,598,190,599,194,584,194,584,196xe">
                    <v:fill on="t" focussize="0,0"/>
                    <v:stroke on="f"/>
                    <v:imagedata o:title=""/>
                    <o:lock v:ext="edit" aspectratio="f"/>
                  </v:shape>
                  <v:shape id="任意多边形 2330" o:spid="_x0000_s1026" o:spt="100" style="position:absolute;left:5081;top:-102;height:580;width:617;" fillcolor="#FF0000" filled="t" stroked="f" coordsize="617,580" o:gfxdata="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PSn6/&#10;AAAA3QAAAA8AAAAAAAAAAQAgAAAAIgAAAGRycy9kb3ducmV2LnhtbFBLAQIUABQAAAAIAIdO4kAz&#10;LwWeOwAAADkAAAAQAAAAAAAAAAEAIAAAAA4BAABkcnMvc2hhcGV4bWwueG1sUEsFBgAAAAAGAAYA&#10;WwEAALgDAAAAAA==&#10;" path="m32,196l32,194,33,194,32,196xe">
                    <v:fill on="t" focussize="0,0"/>
                    <v:stroke on="f"/>
                    <v:imagedata o:title=""/>
                    <o:lock v:ext="edit" aspectratio="f"/>
                  </v:shape>
                  <v:shape id="任意多边形 2331" o:spid="_x0000_s1026" o:spt="100" style="position:absolute;left:5081;top:-102;height:580;width:617;" fillcolor="#FF0000" filled="t" stroked="f" coordsize="617,580" o:gfxdata="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D7+W/&#10;AAAA3QAAAA8AAAAAAAAAAQAgAAAAIgAAAGRycy9kb3ducmV2LnhtbFBLAQIUABQAAAAIAIdO4kAz&#10;LwWeOwAAADkAAAAQAAAAAAAAAAEAIAAAAA4BAABkcnMvc2hhcGV4bWwueG1sUEsFBgAAAAAGAAYA&#10;WwEAALgDAAAAAA==&#10;" path="m611,346l596,346,598,332,600,318,601,304,601,298,601,282,601,276,600,262,598,248,596,234,592,220,588,208,584,194,599,194,603,202,616,274,616,282,616,298,616,304,615,320,613,334,611,346xe">
                    <v:fill on="t" focussize="0,0"/>
                    <v:stroke on="f"/>
                    <v:imagedata o:title=""/>
                    <o:lock v:ext="edit" aspectratio="f"/>
                  </v:shape>
                  <v:shape id="任意多边形 2332" o:spid="_x0000_s1026" o:spt="100" style="position:absolute;left:5081;top:-102;height:580;width:617;" fillcolor="#FF0000" filled="t" stroked="f" coordsize="617,580" o:gfxdata="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xkr4A&#10;AADdAAAADwAAAAAAAAABACAAAAAiAAAAZHJzL2Rvd25yZXYueG1sUEsBAhQAFAAAAAgAh07iQDMv&#10;BZ47AAAAOQAAABAAAAAAAAAAAQAgAAAADQEAAGRycy9zaGFwZXhtbC54bWxQSwUGAAAAAAYABgBb&#10;AQAAtwMAAAAA&#10;" path="m21,346l20,346,20,344,21,346xe">
                    <v:fill on="t" focussize="0,0"/>
                    <v:stroke on="f"/>
                    <v:imagedata o:title=""/>
                    <o:lock v:ext="edit" aspectratio="f"/>
                  </v:shape>
                  <v:shape id="任意多边形 2333" o:spid="_x0000_s1026" o:spt="100" style="position:absolute;left:5081;top:-102;height:580;width:617;" fillcolor="#FF0000" filled="t" stroked="f" coordsize="617,580" o:gfxdata="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1Am/&#10;AAAA3QAAAA8AAAAAAAAAAQAgAAAAIgAAAGRycy9kb3ducmV2LnhtbFBLAQIUABQAAAAIAIdO4kAz&#10;LwWeOwAAADkAAAAQAAAAAAAAAAEAIAAAAA4BAABkcnMvc2hhcGV4bWwueG1sUEsFBgAAAAAGAAYA&#10;WwEAALgDAAAAAA==&#10;" path="m486,526l460,526,472,518,472,518,484,510,484,510,495,502,495,502,506,494,505,494,516,484,516,484,526,474,525,474,535,464,535,464,543,454,543,454,552,444,551,444,559,432,559,432,566,420,573,408,579,396,584,384,588,372,592,358,596,344,596,346,611,346,592,402,586,416,546,474,536,486,526,496,515,504,504,514,492,522,486,526xe">
                    <v:fill on="t" focussize="0,0"/>
                    <v:stroke on="f"/>
                    <v:imagedata o:title=""/>
                    <o:lock v:ext="edit" aspectratio="f"/>
                  </v:shape>
                  <v:shape id="任意多边形 2334" o:spid="_x0000_s1026" o:spt="100" style="position:absolute;left:5081;top:-102;height:580;width:617;" fillcolor="#FF0000" filled="t" stroked="f" coordsize="617,580" o:gfxdata="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CQHu/&#10;AAAA3QAAAA8AAAAAAAAAAQAgAAAAIgAAAGRycy9kb3ducmV2LnhtbFBLAQIUABQAAAAIAIdO4kAz&#10;LwWeOwAAADkAAAAQAAAAAAAAAAEAIAAAAA4BAABkcnMvc2hhcGV4bWwueG1sUEsFBgAAAAAGAAYA&#10;WwEAALgDAAAAAA==&#10;" path="m159,526l156,526,155,524,159,526xe">
                    <v:fill on="t" focussize="0,0"/>
                    <v:stroke on="f"/>
                    <v:imagedata o:title=""/>
                    <o:lock v:ext="edit" aspectratio="f"/>
                  </v:shape>
                  <v:shape id="任意多边形 2335" o:spid="_x0000_s1026" o:spt="100" style="position:absolute;left:5081;top:-102;height:580;width:617;" fillcolor="#FF0000" filled="t" stroked="f" coordsize="617,580" o:gfxdata="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O5eC/&#10;AAAA3QAAAA8AAAAAAAAAAQAgAAAAIgAAAGRycy9kb3ducmV2LnhtbFBLAQIUABQAAAAIAIdO4kAz&#10;LwWeOwAAADkAAAAQAAAAAAAAAAEAIAAAAA4BAABkcnMvc2hhcGV4bWwueG1sUEsFBgAAAAAGAAYA&#10;WwEAALgDAAAAAA==&#10;" path="m400,566l308,566,323,564,338,564,353,562,353,562,367,560,367,560,382,556,381,556,396,552,395,552,409,548,409,548,423,544,422,544,436,538,435,538,448,532,448,532,461,524,460,526,486,526,428,558,400,566xe">
                    <v:fill on="t" focussize="0,0"/>
                    <v:stroke on="f"/>
                    <v:imagedata o:title=""/>
                    <o:lock v:ext="edit" aspectratio="f"/>
                  </v:shape>
                  <v:shape id="任意多边形 2336" o:spid="_x0000_s1026" o:spt="100" style="position:absolute;left:5081;top:-102;height:580;width:617;" fillcolor="#FF0000" filled="t" stroked="f" coordsize="617,580" o:gfxdata="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t2qC/&#10;AAAA3QAAAA8AAAAAAAAAAQAgAAAAIgAAAGRycy9kb3ducmV2LnhtbFBLAQIUABQAAAAIAIdO4kAz&#10;LwWeOwAAADkAAAAQAAAAAAAAAAEAIAAAAA4BAABkcnMvc2hhcGV4bWwueG1sUEsFBgAAAAAGAAYA&#10;WwEAALgDAAAAAA==&#10;" path="m308,566l308,566,308,566xe">
                    <v:fill on="t" focussize="0,0"/>
                    <v:stroke on="f"/>
                    <v:imagedata o:title=""/>
                    <o:lock v:ext="edit" aspectratio="f"/>
                  </v:shape>
                  <v:shape id="图片 2337" o:spid="_x0000_s1026" o:spt="75" type="#_x0000_t75" style="position:absolute;left:5241;top:98;height:262;width:316;" filled="f" o:preferrelative="t" stroked="f" coordsize="21600,21600" o:gfxdata="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rV2vQAA&#10;AN0AAAAPAAAAAAAAAAEAIAAAACIAAABkcnMvZG93bnJldi54bWxQSwECFAAUAAAACACHTuJAMy8F&#10;njsAAAA5AAAAEAAAAAAAAAABACAAAAAMAQAAZHJzL3NoYXBleG1sLnhtbFBLBQYAAAAABgAGAFsB&#10;AAC2AwAAAAA=&#10;">
                    <v:fill on="f" focussize="0,0"/>
                    <v:stroke on="f"/>
                    <v:imagedata r:id="rId38" o:title=""/>
                    <o:lock v:ext="edit" aspectratio="t"/>
                  </v:shape>
                </v:group>
              </v:group>
            </w:pict>
          </mc:Fallback>
        </mc:AlternateContent>
      </w:r>
      <w:r>
        <mc:AlternateContent>
          <mc:Choice Requires="wpg">
            <w:drawing>
              <wp:anchor distT="0" distB="0" distL="114300" distR="114300" simplePos="0" relativeHeight="251677696" behindDoc="1" locked="0" layoutInCell="1" allowOverlap="1">
                <wp:simplePos x="0" y="0"/>
                <wp:positionH relativeFrom="page">
                  <wp:posOffset>2743200</wp:posOffset>
                </wp:positionH>
                <wp:positionV relativeFrom="paragraph">
                  <wp:posOffset>-64135</wp:posOffset>
                </wp:positionV>
                <wp:extent cx="379095" cy="368300"/>
                <wp:effectExtent l="0" t="0" r="1905" b="12700"/>
                <wp:wrapThrough wrapText="bothSides">
                  <wp:wrapPolygon>
                    <wp:start x="4342" y="0"/>
                    <wp:lineTo x="0" y="4469"/>
                    <wp:lineTo x="0" y="16088"/>
                    <wp:lineTo x="4342" y="20557"/>
                    <wp:lineTo x="16498" y="20557"/>
                    <wp:lineTo x="20840" y="16088"/>
                    <wp:lineTo x="20840" y="4469"/>
                    <wp:lineTo x="16498" y="0"/>
                    <wp:lineTo x="4342" y="0"/>
                  </wp:wrapPolygon>
                </wp:wrapThrough>
                <wp:docPr id="1271" name="组合 2338"/>
                <wp:cNvGraphicFramePr/>
                <a:graphic xmlns:a="http://schemas.openxmlformats.org/drawingml/2006/main">
                  <a:graphicData uri="http://schemas.microsoft.com/office/word/2010/wordprocessingGroup">
                    <wpg:wgp>
                      <wpg:cNvGrpSpPr/>
                      <wpg:grpSpPr>
                        <a:xfrm>
                          <a:off x="0" y="0"/>
                          <a:ext cx="379095" cy="368300"/>
                          <a:chOff x="4320" y="-102"/>
                          <a:chExt cx="597" cy="580"/>
                        </a:xfrm>
                      </wpg:grpSpPr>
                      <wpg:grpSp>
                        <wpg:cNvPr id="1255" name="组合 2339"/>
                        <wpg:cNvGrpSpPr/>
                        <wpg:grpSpPr>
                          <a:xfrm>
                            <a:off x="4328" y="-94"/>
                            <a:ext cx="583" cy="566"/>
                            <a:chOff x="4328" y="-94"/>
                            <a:chExt cx="583" cy="566"/>
                          </a:xfrm>
                        </wpg:grpSpPr>
                        <wps:wsp>
                          <wps:cNvPr id="1254" name="任意多边形 2340"/>
                          <wps:cNvSpPr/>
                          <wps:spPr>
                            <a:xfrm>
                              <a:off x="4328" y="-94"/>
                              <a:ext cx="583" cy="566"/>
                            </a:xfrm>
                            <a:custGeom>
                              <a:avLst/>
                              <a:gdLst/>
                              <a:ahLst/>
                              <a:cxnLst/>
                              <a:pathLst>
                                <a:path w="583" h="566">
                                  <a:moveTo>
                                    <a:pt x="291" y="566"/>
                                  </a:moveTo>
                                  <a:lnTo>
                                    <a:pt x="214" y="556"/>
                                  </a:lnTo>
                                  <a:lnTo>
                                    <a:pt x="144" y="527"/>
                                  </a:lnTo>
                                  <a:lnTo>
                                    <a:pt x="85" y="483"/>
                                  </a:lnTo>
                                  <a:lnTo>
                                    <a:pt x="40" y="426"/>
                                  </a:lnTo>
                                  <a:lnTo>
                                    <a:pt x="10" y="358"/>
                                  </a:lnTo>
                                  <a:lnTo>
                                    <a:pt x="0" y="283"/>
                                  </a:lnTo>
                                  <a:lnTo>
                                    <a:pt x="10" y="207"/>
                                  </a:lnTo>
                                  <a:lnTo>
                                    <a:pt x="40" y="140"/>
                                  </a:lnTo>
                                  <a:lnTo>
                                    <a:pt x="85" y="83"/>
                                  </a:lnTo>
                                  <a:lnTo>
                                    <a:pt x="144" y="38"/>
                                  </a:lnTo>
                                  <a:lnTo>
                                    <a:pt x="214" y="10"/>
                                  </a:lnTo>
                                  <a:lnTo>
                                    <a:pt x="291" y="0"/>
                                  </a:lnTo>
                                  <a:lnTo>
                                    <a:pt x="368" y="10"/>
                                  </a:lnTo>
                                  <a:lnTo>
                                    <a:pt x="438" y="38"/>
                                  </a:lnTo>
                                  <a:lnTo>
                                    <a:pt x="497" y="83"/>
                                  </a:lnTo>
                                  <a:lnTo>
                                    <a:pt x="542" y="140"/>
                                  </a:lnTo>
                                  <a:lnTo>
                                    <a:pt x="572" y="208"/>
                                  </a:lnTo>
                                  <a:lnTo>
                                    <a:pt x="582" y="283"/>
                                  </a:lnTo>
                                  <a:lnTo>
                                    <a:pt x="572" y="358"/>
                                  </a:lnTo>
                                  <a:lnTo>
                                    <a:pt x="542" y="426"/>
                                  </a:lnTo>
                                  <a:lnTo>
                                    <a:pt x="497" y="483"/>
                                  </a:lnTo>
                                  <a:lnTo>
                                    <a:pt x="438" y="527"/>
                                  </a:lnTo>
                                  <a:lnTo>
                                    <a:pt x="368" y="556"/>
                                  </a:lnTo>
                                  <a:lnTo>
                                    <a:pt x="291" y="566"/>
                                  </a:lnTo>
                                  <a:close/>
                                </a:path>
                              </a:pathLst>
                            </a:custGeom>
                            <a:solidFill>
                              <a:srgbClr val="FF0000"/>
                            </a:solidFill>
                            <a:ln>
                              <a:noFill/>
                            </a:ln>
                          </wps:spPr>
                          <wps:bodyPr upright="1"/>
                        </wps:wsp>
                      </wpg:grpSp>
                      <wpg:grpSp>
                        <wpg:cNvPr id="1270" name="组合 2341"/>
                        <wpg:cNvGrpSpPr/>
                        <wpg:grpSpPr>
                          <a:xfrm>
                            <a:off x="4320" y="-102"/>
                            <a:ext cx="597" cy="580"/>
                            <a:chOff x="4320" y="-102"/>
                            <a:chExt cx="597" cy="580"/>
                          </a:xfrm>
                        </wpg:grpSpPr>
                        <wps:wsp>
                          <wps:cNvPr id="1256" name="任意多边形 2342"/>
                          <wps:cNvSpPr/>
                          <wps:spPr>
                            <a:xfrm>
                              <a:off x="4320" y="-102"/>
                              <a:ext cx="597" cy="580"/>
                            </a:xfrm>
                            <a:custGeom>
                              <a:avLst/>
                              <a:gdLst/>
                              <a:ahLst/>
                              <a:cxnLst/>
                              <a:pathLst>
                                <a:path w="597" h="580">
                                  <a:moveTo>
                                    <a:pt x="314" y="580"/>
                                  </a:moveTo>
                                  <a:lnTo>
                                    <a:pt x="284" y="580"/>
                                  </a:lnTo>
                                  <a:lnTo>
                                    <a:pt x="239" y="574"/>
                                  </a:lnTo>
                                  <a:lnTo>
                                    <a:pt x="210" y="566"/>
                                  </a:lnTo>
                                  <a:lnTo>
                                    <a:pt x="183" y="558"/>
                                  </a:lnTo>
                                  <a:lnTo>
                                    <a:pt x="170" y="552"/>
                                  </a:lnTo>
                                  <a:lnTo>
                                    <a:pt x="157" y="544"/>
                                  </a:lnTo>
                                  <a:lnTo>
                                    <a:pt x="144" y="538"/>
                                  </a:lnTo>
                                  <a:lnTo>
                                    <a:pt x="88" y="494"/>
                                  </a:lnTo>
                                  <a:lnTo>
                                    <a:pt x="44" y="440"/>
                                  </a:lnTo>
                                  <a:lnTo>
                                    <a:pt x="24" y="402"/>
                                  </a:lnTo>
                                  <a:lnTo>
                                    <a:pt x="19" y="390"/>
                                  </a:lnTo>
                                  <a:lnTo>
                                    <a:pt x="2" y="320"/>
                                  </a:lnTo>
                                  <a:lnTo>
                                    <a:pt x="0" y="290"/>
                                  </a:lnTo>
                                  <a:lnTo>
                                    <a:pt x="1" y="274"/>
                                  </a:lnTo>
                                  <a:lnTo>
                                    <a:pt x="19" y="190"/>
                                  </a:lnTo>
                                  <a:lnTo>
                                    <a:pt x="30" y="164"/>
                                  </a:lnTo>
                                  <a:lnTo>
                                    <a:pt x="37" y="150"/>
                                  </a:lnTo>
                                  <a:lnTo>
                                    <a:pt x="44" y="138"/>
                                  </a:lnTo>
                                  <a:lnTo>
                                    <a:pt x="52" y="128"/>
                                  </a:lnTo>
                                  <a:lnTo>
                                    <a:pt x="60" y="116"/>
                                  </a:lnTo>
                                  <a:lnTo>
                                    <a:pt x="109" y="66"/>
                                  </a:lnTo>
                                  <a:lnTo>
                                    <a:pt x="120" y="56"/>
                                  </a:lnTo>
                                  <a:lnTo>
                                    <a:pt x="132" y="48"/>
                                  </a:lnTo>
                                  <a:lnTo>
                                    <a:pt x="144" y="42"/>
                                  </a:lnTo>
                                  <a:lnTo>
                                    <a:pt x="157" y="34"/>
                                  </a:lnTo>
                                  <a:lnTo>
                                    <a:pt x="239" y="4"/>
                                  </a:lnTo>
                                  <a:lnTo>
                                    <a:pt x="268" y="0"/>
                                  </a:lnTo>
                                  <a:lnTo>
                                    <a:pt x="329" y="0"/>
                                  </a:lnTo>
                                  <a:lnTo>
                                    <a:pt x="359" y="4"/>
                                  </a:lnTo>
                                  <a:lnTo>
                                    <a:pt x="395" y="14"/>
                                  </a:lnTo>
                                  <a:lnTo>
                                    <a:pt x="285" y="14"/>
                                  </a:lnTo>
                                  <a:lnTo>
                                    <a:pt x="270" y="16"/>
                                  </a:lnTo>
                                  <a:lnTo>
                                    <a:pt x="270" y="16"/>
                                  </a:lnTo>
                                  <a:lnTo>
                                    <a:pt x="256" y="18"/>
                                  </a:lnTo>
                                  <a:lnTo>
                                    <a:pt x="256" y="18"/>
                                  </a:lnTo>
                                  <a:lnTo>
                                    <a:pt x="242" y="20"/>
                                  </a:lnTo>
                                  <a:lnTo>
                                    <a:pt x="242" y="20"/>
                                  </a:lnTo>
                                  <a:lnTo>
                                    <a:pt x="228" y="22"/>
                                  </a:lnTo>
                                  <a:lnTo>
                                    <a:pt x="228" y="22"/>
                                  </a:lnTo>
                                  <a:lnTo>
                                    <a:pt x="214" y="26"/>
                                  </a:lnTo>
                                  <a:lnTo>
                                    <a:pt x="215" y="26"/>
                                  </a:lnTo>
                                  <a:lnTo>
                                    <a:pt x="201" y="30"/>
                                  </a:lnTo>
                                  <a:lnTo>
                                    <a:pt x="202" y="30"/>
                                  </a:lnTo>
                                  <a:lnTo>
                                    <a:pt x="188" y="36"/>
                                  </a:lnTo>
                                  <a:lnTo>
                                    <a:pt x="189" y="36"/>
                                  </a:lnTo>
                                  <a:lnTo>
                                    <a:pt x="176" y="42"/>
                                  </a:lnTo>
                                  <a:lnTo>
                                    <a:pt x="176" y="42"/>
                                  </a:lnTo>
                                  <a:lnTo>
                                    <a:pt x="164" y="48"/>
                                  </a:lnTo>
                                  <a:lnTo>
                                    <a:pt x="164" y="48"/>
                                  </a:lnTo>
                                  <a:lnTo>
                                    <a:pt x="152" y="54"/>
                                  </a:lnTo>
                                  <a:lnTo>
                                    <a:pt x="152" y="54"/>
                                  </a:lnTo>
                                  <a:lnTo>
                                    <a:pt x="140" y="62"/>
                                  </a:lnTo>
                                  <a:lnTo>
                                    <a:pt x="141" y="62"/>
                                  </a:lnTo>
                                  <a:lnTo>
                                    <a:pt x="129" y="68"/>
                                  </a:lnTo>
                                  <a:lnTo>
                                    <a:pt x="129" y="68"/>
                                  </a:lnTo>
                                  <a:lnTo>
                                    <a:pt x="121" y="76"/>
                                  </a:lnTo>
                                  <a:lnTo>
                                    <a:pt x="119" y="76"/>
                                  </a:lnTo>
                                  <a:lnTo>
                                    <a:pt x="108" y="86"/>
                                  </a:lnTo>
                                  <a:lnTo>
                                    <a:pt x="108" y="86"/>
                                  </a:lnTo>
                                  <a:lnTo>
                                    <a:pt x="98" y="94"/>
                                  </a:lnTo>
                                  <a:lnTo>
                                    <a:pt x="99" y="94"/>
                                  </a:lnTo>
                                  <a:lnTo>
                                    <a:pt x="89" y="104"/>
                                  </a:lnTo>
                                  <a:lnTo>
                                    <a:pt x="89" y="104"/>
                                  </a:lnTo>
                                  <a:lnTo>
                                    <a:pt x="80" y="114"/>
                                  </a:lnTo>
                                  <a:lnTo>
                                    <a:pt x="80" y="114"/>
                                  </a:lnTo>
                                  <a:lnTo>
                                    <a:pt x="72" y="124"/>
                                  </a:lnTo>
                                  <a:lnTo>
                                    <a:pt x="72" y="124"/>
                                  </a:lnTo>
                                  <a:lnTo>
                                    <a:pt x="64" y="136"/>
                                  </a:lnTo>
                                  <a:lnTo>
                                    <a:pt x="64" y="136"/>
                                  </a:lnTo>
                                  <a:lnTo>
                                    <a:pt x="56" y="146"/>
                                  </a:lnTo>
                                  <a:lnTo>
                                    <a:pt x="50" y="158"/>
                                  </a:lnTo>
                                  <a:lnTo>
                                    <a:pt x="43" y="170"/>
                                  </a:lnTo>
                                  <a:lnTo>
                                    <a:pt x="38" y="182"/>
                                  </a:lnTo>
                                  <a:lnTo>
                                    <a:pt x="33" y="194"/>
                                  </a:lnTo>
                                  <a:lnTo>
                                    <a:pt x="33" y="194"/>
                                  </a:lnTo>
                                  <a:lnTo>
                                    <a:pt x="28" y="208"/>
                                  </a:lnTo>
                                  <a:lnTo>
                                    <a:pt x="24" y="220"/>
                                  </a:lnTo>
                                  <a:lnTo>
                                    <a:pt x="21" y="234"/>
                                  </a:lnTo>
                                  <a:lnTo>
                                    <a:pt x="19" y="248"/>
                                  </a:lnTo>
                                  <a:lnTo>
                                    <a:pt x="17" y="262"/>
                                  </a:lnTo>
                                  <a:lnTo>
                                    <a:pt x="16" y="276"/>
                                  </a:lnTo>
                                  <a:lnTo>
                                    <a:pt x="15" y="290"/>
                                  </a:lnTo>
                                  <a:lnTo>
                                    <a:pt x="16" y="304"/>
                                  </a:lnTo>
                                  <a:lnTo>
                                    <a:pt x="17" y="318"/>
                                  </a:lnTo>
                                  <a:lnTo>
                                    <a:pt x="19" y="332"/>
                                  </a:lnTo>
                                  <a:lnTo>
                                    <a:pt x="21" y="346"/>
                                  </a:lnTo>
                                  <a:lnTo>
                                    <a:pt x="22" y="346"/>
                                  </a:lnTo>
                                  <a:lnTo>
                                    <a:pt x="24" y="358"/>
                                  </a:lnTo>
                                  <a:lnTo>
                                    <a:pt x="28" y="372"/>
                                  </a:lnTo>
                                  <a:lnTo>
                                    <a:pt x="33" y="384"/>
                                  </a:lnTo>
                                  <a:lnTo>
                                    <a:pt x="38" y="396"/>
                                  </a:lnTo>
                                  <a:lnTo>
                                    <a:pt x="43" y="410"/>
                                  </a:lnTo>
                                  <a:lnTo>
                                    <a:pt x="44" y="410"/>
                                  </a:lnTo>
                                  <a:lnTo>
                                    <a:pt x="50" y="420"/>
                                  </a:lnTo>
                                  <a:lnTo>
                                    <a:pt x="57" y="432"/>
                                  </a:lnTo>
                                  <a:lnTo>
                                    <a:pt x="64" y="444"/>
                                  </a:lnTo>
                                  <a:lnTo>
                                    <a:pt x="64" y="444"/>
                                  </a:lnTo>
                                  <a:lnTo>
                                    <a:pt x="72" y="454"/>
                                  </a:lnTo>
                                  <a:lnTo>
                                    <a:pt x="72" y="454"/>
                                  </a:lnTo>
                                  <a:lnTo>
                                    <a:pt x="80" y="464"/>
                                  </a:lnTo>
                                  <a:lnTo>
                                    <a:pt x="80" y="464"/>
                                  </a:lnTo>
                                  <a:lnTo>
                                    <a:pt x="89" y="474"/>
                                  </a:lnTo>
                                  <a:lnTo>
                                    <a:pt x="89" y="474"/>
                                  </a:lnTo>
                                  <a:lnTo>
                                    <a:pt x="99" y="484"/>
                                  </a:lnTo>
                                  <a:lnTo>
                                    <a:pt x="98" y="484"/>
                                  </a:lnTo>
                                  <a:lnTo>
                                    <a:pt x="108" y="494"/>
                                  </a:lnTo>
                                  <a:lnTo>
                                    <a:pt x="108" y="494"/>
                                  </a:lnTo>
                                  <a:lnTo>
                                    <a:pt x="119" y="502"/>
                                  </a:lnTo>
                                  <a:lnTo>
                                    <a:pt x="118" y="502"/>
                                  </a:lnTo>
                                  <a:lnTo>
                                    <a:pt x="129" y="510"/>
                                  </a:lnTo>
                                  <a:lnTo>
                                    <a:pt x="129" y="510"/>
                                  </a:lnTo>
                                  <a:lnTo>
                                    <a:pt x="141" y="518"/>
                                  </a:lnTo>
                                  <a:lnTo>
                                    <a:pt x="140" y="518"/>
                                  </a:lnTo>
                                  <a:lnTo>
                                    <a:pt x="152" y="526"/>
                                  </a:lnTo>
                                  <a:lnTo>
                                    <a:pt x="155" y="526"/>
                                  </a:lnTo>
                                  <a:lnTo>
                                    <a:pt x="164" y="532"/>
                                  </a:lnTo>
                                  <a:lnTo>
                                    <a:pt x="164" y="532"/>
                                  </a:lnTo>
                                  <a:lnTo>
                                    <a:pt x="176" y="538"/>
                                  </a:lnTo>
                                  <a:lnTo>
                                    <a:pt x="176" y="538"/>
                                  </a:lnTo>
                                  <a:lnTo>
                                    <a:pt x="189" y="544"/>
                                  </a:lnTo>
                                  <a:lnTo>
                                    <a:pt x="188" y="544"/>
                                  </a:lnTo>
                                  <a:lnTo>
                                    <a:pt x="202" y="548"/>
                                  </a:lnTo>
                                  <a:lnTo>
                                    <a:pt x="201" y="548"/>
                                  </a:lnTo>
                                  <a:lnTo>
                                    <a:pt x="215" y="552"/>
                                  </a:lnTo>
                                  <a:lnTo>
                                    <a:pt x="214" y="552"/>
                                  </a:lnTo>
                                  <a:lnTo>
                                    <a:pt x="228" y="556"/>
                                  </a:lnTo>
                                  <a:lnTo>
                                    <a:pt x="228" y="556"/>
                                  </a:lnTo>
                                  <a:lnTo>
                                    <a:pt x="242" y="560"/>
                                  </a:lnTo>
                                  <a:lnTo>
                                    <a:pt x="242" y="560"/>
                                  </a:lnTo>
                                  <a:lnTo>
                                    <a:pt x="256" y="562"/>
                                  </a:lnTo>
                                  <a:lnTo>
                                    <a:pt x="256" y="562"/>
                                  </a:lnTo>
                                  <a:lnTo>
                                    <a:pt x="270" y="564"/>
                                  </a:lnTo>
                                  <a:lnTo>
                                    <a:pt x="284" y="564"/>
                                  </a:lnTo>
                                  <a:lnTo>
                                    <a:pt x="299" y="566"/>
                                  </a:lnTo>
                                  <a:lnTo>
                                    <a:pt x="388" y="566"/>
                                  </a:lnTo>
                                  <a:lnTo>
                                    <a:pt x="359" y="574"/>
                                  </a:lnTo>
                                  <a:lnTo>
                                    <a:pt x="314" y="580"/>
                                  </a:lnTo>
                                  <a:close/>
                                </a:path>
                              </a:pathLst>
                            </a:custGeom>
                            <a:solidFill>
                              <a:srgbClr val="FF0000"/>
                            </a:solidFill>
                            <a:ln>
                              <a:noFill/>
                            </a:ln>
                          </wps:spPr>
                          <wps:bodyPr upright="1"/>
                        </wps:wsp>
                        <wps:wsp>
                          <wps:cNvPr id="1257" name="任意多边形 2343"/>
                          <wps:cNvSpPr/>
                          <wps:spPr>
                            <a:xfrm>
                              <a:off x="4320" y="-102"/>
                              <a:ext cx="597" cy="580"/>
                            </a:xfrm>
                            <a:custGeom>
                              <a:avLst/>
                              <a:gdLst/>
                              <a:ahLst/>
                              <a:cxnLst/>
                              <a:pathLst>
                                <a:path w="597" h="580">
                                  <a:moveTo>
                                    <a:pt x="480" y="78"/>
                                  </a:moveTo>
                                  <a:lnTo>
                                    <a:pt x="469" y="68"/>
                                  </a:lnTo>
                                  <a:lnTo>
                                    <a:pt x="469" y="68"/>
                                  </a:lnTo>
                                  <a:lnTo>
                                    <a:pt x="457" y="62"/>
                                  </a:lnTo>
                                  <a:lnTo>
                                    <a:pt x="458" y="62"/>
                                  </a:lnTo>
                                  <a:lnTo>
                                    <a:pt x="446" y="54"/>
                                  </a:lnTo>
                                  <a:lnTo>
                                    <a:pt x="446" y="54"/>
                                  </a:lnTo>
                                  <a:lnTo>
                                    <a:pt x="434" y="48"/>
                                  </a:lnTo>
                                  <a:lnTo>
                                    <a:pt x="434" y="48"/>
                                  </a:lnTo>
                                  <a:lnTo>
                                    <a:pt x="422" y="42"/>
                                  </a:lnTo>
                                  <a:lnTo>
                                    <a:pt x="422" y="42"/>
                                  </a:lnTo>
                                  <a:lnTo>
                                    <a:pt x="409" y="36"/>
                                  </a:lnTo>
                                  <a:lnTo>
                                    <a:pt x="410" y="36"/>
                                  </a:lnTo>
                                  <a:lnTo>
                                    <a:pt x="396" y="30"/>
                                  </a:lnTo>
                                  <a:lnTo>
                                    <a:pt x="397" y="30"/>
                                  </a:lnTo>
                                  <a:lnTo>
                                    <a:pt x="383" y="26"/>
                                  </a:lnTo>
                                  <a:lnTo>
                                    <a:pt x="384" y="26"/>
                                  </a:lnTo>
                                  <a:lnTo>
                                    <a:pt x="370" y="22"/>
                                  </a:lnTo>
                                  <a:lnTo>
                                    <a:pt x="370" y="22"/>
                                  </a:lnTo>
                                  <a:lnTo>
                                    <a:pt x="356" y="20"/>
                                  </a:lnTo>
                                  <a:lnTo>
                                    <a:pt x="356" y="20"/>
                                  </a:lnTo>
                                  <a:lnTo>
                                    <a:pt x="342" y="18"/>
                                  </a:lnTo>
                                  <a:lnTo>
                                    <a:pt x="342" y="18"/>
                                  </a:lnTo>
                                  <a:lnTo>
                                    <a:pt x="328" y="16"/>
                                  </a:lnTo>
                                  <a:lnTo>
                                    <a:pt x="328" y="16"/>
                                  </a:lnTo>
                                  <a:lnTo>
                                    <a:pt x="313" y="14"/>
                                  </a:lnTo>
                                  <a:lnTo>
                                    <a:pt x="395" y="14"/>
                                  </a:lnTo>
                                  <a:lnTo>
                                    <a:pt x="454" y="42"/>
                                  </a:lnTo>
                                  <a:lnTo>
                                    <a:pt x="466" y="48"/>
                                  </a:lnTo>
                                  <a:lnTo>
                                    <a:pt x="478" y="56"/>
                                  </a:lnTo>
                                  <a:lnTo>
                                    <a:pt x="489" y="66"/>
                                  </a:lnTo>
                                  <a:lnTo>
                                    <a:pt x="500" y="74"/>
                                  </a:lnTo>
                                  <a:lnTo>
                                    <a:pt x="502" y="76"/>
                                  </a:lnTo>
                                  <a:lnTo>
                                    <a:pt x="479" y="76"/>
                                  </a:lnTo>
                                  <a:lnTo>
                                    <a:pt x="480" y="78"/>
                                  </a:lnTo>
                                  <a:close/>
                                </a:path>
                              </a:pathLst>
                            </a:custGeom>
                            <a:solidFill>
                              <a:srgbClr val="FF0000"/>
                            </a:solidFill>
                            <a:ln>
                              <a:noFill/>
                            </a:ln>
                          </wps:spPr>
                          <wps:bodyPr upright="1"/>
                        </wps:wsp>
                        <wps:wsp>
                          <wps:cNvPr id="1258" name="任意多边形 2344"/>
                          <wps:cNvSpPr/>
                          <wps:spPr>
                            <a:xfrm>
                              <a:off x="4320" y="-102"/>
                              <a:ext cx="597" cy="580"/>
                            </a:xfrm>
                            <a:custGeom>
                              <a:avLst/>
                              <a:gdLst/>
                              <a:ahLst/>
                              <a:cxnLst/>
                              <a:pathLst>
                                <a:path w="597" h="580">
                                  <a:moveTo>
                                    <a:pt x="118" y="78"/>
                                  </a:moveTo>
                                  <a:lnTo>
                                    <a:pt x="119" y="76"/>
                                  </a:lnTo>
                                  <a:lnTo>
                                    <a:pt x="121" y="76"/>
                                  </a:lnTo>
                                  <a:lnTo>
                                    <a:pt x="118" y="78"/>
                                  </a:lnTo>
                                  <a:close/>
                                </a:path>
                              </a:pathLst>
                            </a:custGeom>
                            <a:solidFill>
                              <a:srgbClr val="FF0000"/>
                            </a:solidFill>
                            <a:ln>
                              <a:noFill/>
                            </a:ln>
                          </wps:spPr>
                          <wps:bodyPr upright="1"/>
                        </wps:wsp>
                        <wps:wsp>
                          <wps:cNvPr id="1259" name="任意多边形 2345"/>
                          <wps:cNvSpPr/>
                          <wps:spPr>
                            <a:xfrm>
                              <a:off x="4320" y="-102"/>
                              <a:ext cx="597" cy="580"/>
                            </a:xfrm>
                            <a:custGeom>
                              <a:avLst/>
                              <a:gdLst/>
                              <a:ahLst/>
                              <a:cxnLst/>
                              <a:pathLst>
                                <a:path w="597" h="580">
                                  <a:moveTo>
                                    <a:pt x="565" y="196"/>
                                  </a:moveTo>
                                  <a:lnTo>
                                    <a:pt x="560" y="182"/>
                                  </a:lnTo>
                                  <a:lnTo>
                                    <a:pt x="554" y="170"/>
                                  </a:lnTo>
                                  <a:lnTo>
                                    <a:pt x="548" y="158"/>
                                  </a:lnTo>
                                  <a:lnTo>
                                    <a:pt x="541" y="146"/>
                                  </a:lnTo>
                                  <a:lnTo>
                                    <a:pt x="534" y="136"/>
                                  </a:lnTo>
                                  <a:lnTo>
                                    <a:pt x="526" y="124"/>
                                  </a:lnTo>
                                  <a:lnTo>
                                    <a:pt x="526" y="124"/>
                                  </a:lnTo>
                                  <a:lnTo>
                                    <a:pt x="518" y="114"/>
                                  </a:lnTo>
                                  <a:lnTo>
                                    <a:pt x="518" y="114"/>
                                  </a:lnTo>
                                  <a:lnTo>
                                    <a:pt x="509" y="104"/>
                                  </a:lnTo>
                                  <a:lnTo>
                                    <a:pt x="509" y="104"/>
                                  </a:lnTo>
                                  <a:lnTo>
                                    <a:pt x="499" y="94"/>
                                  </a:lnTo>
                                  <a:lnTo>
                                    <a:pt x="500" y="94"/>
                                  </a:lnTo>
                                  <a:lnTo>
                                    <a:pt x="490" y="86"/>
                                  </a:lnTo>
                                  <a:lnTo>
                                    <a:pt x="490" y="86"/>
                                  </a:lnTo>
                                  <a:lnTo>
                                    <a:pt x="479" y="76"/>
                                  </a:lnTo>
                                  <a:lnTo>
                                    <a:pt x="502" y="76"/>
                                  </a:lnTo>
                                  <a:lnTo>
                                    <a:pt x="510" y="84"/>
                                  </a:lnTo>
                                  <a:lnTo>
                                    <a:pt x="520" y="94"/>
                                  </a:lnTo>
                                  <a:lnTo>
                                    <a:pt x="529" y="104"/>
                                  </a:lnTo>
                                  <a:lnTo>
                                    <a:pt x="538" y="116"/>
                                  </a:lnTo>
                                  <a:lnTo>
                                    <a:pt x="546" y="128"/>
                                  </a:lnTo>
                                  <a:lnTo>
                                    <a:pt x="554" y="138"/>
                                  </a:lnTo>
                                  <a:lnTo>
                                    <a:pt x="561" y="150"/>
                                  </a:lnTo>
                                  <a:lnTo>
                                    <a:pt x="568" y="164"/>
                                  </a:lnTo>
                                  <a:lnTo>
                                    <a:pt x="574" y="176"/>
                                  </a:lnTo>
                                  <a:lnTo>
                                    <a:pt x="579" y="190"/>
                                  </a:lnTo>
                                  <a:lnTo>
                                    <a:pt x="581" y="194"/>
                                  </a:lnTo>
                                  <a:lnTo>
                                    <a:pt x="565" y="194"/>
                                  </a:lnTo>
                                  <a:lnTo>
                                    <a:pt x="565" y="196"/>
                                  </a:lnTo>
                                  <a:close/>
                                </a:path>
                              </a:pathLst>
                            </a:custGeom>
                            <a:solidFill>
                              <a:srgbClr val="FF0000"/>
                            </a:solidFill>
                            <a:ln>
                              <a:noFill/>
                            </a:ln>
                          </wps:spPr>
                          <wps:bodyPr upright="1"/>
                        </wps:wsp>
                        <wps:wsp>
                          <wps:cNvPr id="1260" name="任意多边形 2346"/>
                          <wps:cNvSpPr/>
                          <wps:spPr>
                            <a:xfrm>
                              <a:off x="4320" y="-102"/>
                              <a:ext cx="597" cy="580"/>
                            </a:xfrm>
                            <a:custGeom>
                              <a:avLst/>
                              <a:gdLst/>
                              <a:ahLst/>
                              <a:cxnLst/>
                              <a:pathLst>
                                <a:path w="597" h="580">
                                  <a:moveTo>
                                    <a:pt x="33" y="196"/>
                                  </a:moveTo>
                                  <a:lnTo>
                                    <a:pt x="33" y="194"/>
                                  </a:lnTo>
                                  <a:lnTo>
                                    <a:pt x="33" y="194"/>
                                  </a:lnTo>
                                  <a:lnTo>
                                    <a:pt x="33" y="196"/>
                                  </a:lnTo>
                                  <a:close/>
                                </a:path>
                              </a:pathLst>
                            </a:custGeom>
                            <a:solidFill>
                              <a:srgbClr val="FF0000"/>
                            </a:solidFill>
                            <a:ln>
                              <a:noFill/>
                            </a:ln>
                          </wps:spPr>
                          <wps:bodyPr upright="1"/>
                        </wps:wsp>
                        <wps:wsp>
                          <wps:cNvPr id="1261" name="任意多边形 2347"/>
                          <wps:cNvSpPr/>
                          <wps:spPr>
                            <a:xfrm>
                              <a:off x="4320" y="-102"/>
                              <a:ext cx="597" cy="580"/>
                            </a:xfrm>
                            <a:custGeom>
                              <a:avLst/>
                              <a:gdLst/>
                              <a:ahLst/>
                              <a:cxnLst/>
                              <a:pathLst>
                                <a:path w="597" h="580">
                                  <a:moveTo>
                                    <a:pt x="592" y="346"/>
                                  </a:moveTo>
                                  <a:lnTo>
                                    <a:pt x="577" y="346"/>
                                  </a:lnTo>
                                  <a:lnTo>
                                    <a:pt x="579" y="332"/>
                                  </a:lnTo>
                                  <a:lnTo>
                                    <a:pt x="581" y="318"/>
                                  </a:lnTo>
                                  <a:lnTo>
                                    <a:pt x="582" y="304"/>
                                  </a:lnTo>
                                  <a:lnTo>
                                    <a:pt x="582" y="290"/>
                                  </a:lnTo>
                                  <a:lnTo>
                                    <a:pt x="582" y="276"/>
                                  </a:lnTo>
                                  <a:lnTo>
                                    <a:pt x="581" y="262"/>
                                  </a:lnTo>
                                  <a:lnTo>
                                    <a:pt x="579" y="248"/>
                                  </a:lnTo>
                                  <a:lnTo>
                                    <a:pt x="577" y="234"/>
                                  </a:lnTo>
                                  <a:lnTo>
                                    <a:pt x="574" y="220"/>
                                  </a:lnTo>
                                  <a:lnTo>
                                    <a:pt x="570" y="208"/>
                                  </a:lnTo>
                                  <a:lnTo>
                                    <a:pt x="565" y="194"/>
                                  </a:lnTo>
                                  <a:lnTo>
                                    <a:pt x="581" y="194"/>
                                  </a:lnTo>
                                  <a:lnTo>
                                    <a:pt x="596" y="260"/>
                                  </a:lnTo>
                                  <a:lnTo>
                                    <a:pt x="597" y="290"/>
                                  </a:lnTo>
                                  <a:lnTo>
                                    <a:pt x="597" y="304"/>
                                  </a:lnTo>
                                  <a:lnTo>
                                    <a:pt x="596" y="320"/>
                                  </a:lnTo>
                                  <a:lnTo>
                                    <a:pt x="594" y="334"/>
                                  </a:lnTo>
                                  <a:lnTo>
                                    <a:pt x="592" y="346"/>
                                  </a:lnTo>
                                  <a:close/>
                                </a:path>
                              </a:pathLst>
                            </a:custGeom>
                            <a:solidFill>
                              <a:srgbClr val="FF0000"/>
                            </a:solidFill>
                            <a:ln>
                              <a:noFill/>
                            </a:ln>
                          </wps:spPr>
                          <wps:bodyPr upright="1"/>
                        </wps:wsp>
                        <wps:wsp>
                          <wps:cNvPr id="1262" name="任意多边形 2348"/>
                          <wps:cNvSpPr/>
                          <wps:spPr>
                            <a:xfrm>
                              <a:off x="4320" y="-102"/>
                              <a:ext cx="597" cy="580"/>
                            </a:xfrm>
                            <a:custGeom>
                              <a:avLst/>
                              <a:gdLst/>
                              <a:ahLst/>
                              <a:cxnLst/>
                              <a:pathLst>
                                <a:path w="597" h="580">
                                  <a:moveTo>
                                    <a:pt x="22" y="346"/>
                                  </a:moveTo>
                                  <a:lnTo>
                                    <a:pt x="21" y="346"/>
                                  </a:lnTo>
                                  <a:lnTo>
                                    <a:pt x="21" y="344"/>
                                  </a:lnTo>
                                  <a:lnTo>
                                    <a:pt x="22" y="346"/>
                                  </a:lnTo>
                                  <a:close/>
                                </a:path>
                              </a:pathLst>
                            </a:custGeom>
                            <a:solidFill>
                              <a:srgbClr val="FF0000"/>
                            </a:solidFill>
                            <a:ln>
                              <a:noFill/>
                            </a:ln>
                          </wps:spPr>
                          <wps:bodyPr upright="1"/>
                        </wps:wsp>
                        <wps:wsp>
                          <wps:cNvPr id="1263" name="任意多边形 2349"/>
                          <wps:cNvSpPr/>
                          <wps:spPr>
                            <a:xfrm>
                              <a:off x="4320" y="-102"/>
                              <a:ext cx="597" cy="580"/>
                            </a:xfrm>
                            <a:custGeom>
                              <a:avLst/>
                              <a:gdLst/>
                              <a:ahLst/>
                              <a:cxnLst/>
                              <a:pathLst>
                                <a:path w="597" h="580">
                                  <a:moveTo>
                                    <a:pt x="571" y="410"/>
                                  </a:moveTo>
                                  <a:lnTo>
                                    <a:pt x="554" y="410"/>
                                  </a:lnTo>
                                  <a:lnTo>
                                    <a:pt x="560" y="396"/>
                                  </a:lnTo>
                                  <a:lnTo>
                                    <a:pt x="565" y="384"/>
                                  </a:lnTo>
                                  <a:lnTo>
                                    <a:pt x="570" y="372"/>
                                  </a:lnTo>
                                  <a:lnTo>
                                    <a:pt x="574" y="358"/>
                                  </a:lnTo>
                                  <a:lnTo>
                                    <a:pt x="577" y="344"/>
                                  </a:lnTo>
                                  <a:lnTo>
                                    <a:pt x="577" y="346"/>
                                  </a:lnTo>
                                  <a:lnTo>
                                    <a:pt x="592" y="346"/>
                                  </a:lnTo>
                                  <a:lnTo>
                                    <a:pt x="574" y="402"/>
                                  </a:lnTo>
                                  <a:lnTo>
                                    <a:pt x="571" y="410"/>
                                  </a:lnTo>
                                  <a:close/>
                                </a:path>
                              </a:pathLst>
                            </a:custGeom>
                            <a:solidFill>
                              <a:srgbClr val="FF0000"/>
                            </a:solidFill>
                            <a:ln>
                              <a:noFill/>
                            </a:ln>
                          </wps:spPr>
                          <wps:bodyPr upright="1"/>
                        </wps:wsp>
                        <wps:wsp>
                          <wps:cNvPr id="1264" name="任意多边形 2350"/>
                          <wps:cNvSpPr/>
                          <wps:spPr>
                            <a:xfrm>
                              <a:off x="4320" y="-102"/>
                              <a:ext cx="597" cy="580"/>
                            </a:xfrm>
                            <a:custGeom>
                              <a:avLst/>
                              <a:gdLst/>
                              <a:ahLst/>
                              <a:cxnLst/>
                              <a:pathLst>
                                <a:path w="597" h="580">
                                  <a:moveTo>
                                    <a:pt x="44" y="410"/>
                                  </a:moveTo>
                                  <a:lnTo>
                                    <a:pt x="43" y="410"/>
                                  </a:lnTo>
                                  <a:lnTo>
                                    <a:pt x="43" y="408"/>
                                  </a:lnTo>
                                  <a:lnTo>
                                    <a:pt x="44" y="410"/>
                                  </a:lnTo>
                                  <a:close/>
                                </a:path>
                              </a:pathLst>
                            </a:custGeom>
                            <a:solidFill>
                              <a:srgbClr val="FF0000"/>
                            </a:solidFill>
                            <a:ln>
                              <a:noFill/>
                            </a:ln>
                          </wps:spPr>
                          <wps:bodyPr upright="1"/>
                        </wps:wsp>
                        <wps:wsp>
                          <wps:cNvPr id="1265" name="任意多边形 2351"/>
                          <wps:cNvSpPr/>
                          <wps:spPr>
                            <a:xfrm>
                              <a:off x="4320" y="-102"/>
                              <a:ext cx="597" cy="580"/>
                            </a:xfrm>
                            <a:custGeom>
                              <a:avLst/>
                              <a:gdLst/>
                              <a:ahLst/>
                              <a:cxnLst/>
                              <a:pathLst>
                                <a:path w="597" h="580">
                                  <a:moveTo>
                                    <a:pt x="472" y="526"/>
                                  </a:moveTo>
                                  <a:lnTo>
                                    <a:pt x="446" y="526"/>
                                  </a:lnTo>
                                  <a:lnTo>
                                    <a:pt x="458" y="518"/>
                                  </a:lnTo>
                                  <a:lnTo>
                                    <a:pt x="457" y="518"/>
                                  </a:lnTo>
                                  <a:lnTo>
                                    <a:pt x="469" y="510"/>
                                  </a:lnTo>
                                  <a:lnTo>
                                    <a:pt x="469" y="510"/>
                                  </a:lnTo>
                                  <a:lnTo>
                                    <a:pt x="480" y="502"/>
                                  </a:lnTo>
                                  <a:lnTo>
                                    <a:pt x="479" y="502"/>
                                  </a:lnTo>
                                  <a:lnTo>
                                    <a:pt x="490" y="494"/>
                                  </a:lnTo>
                                  <a:lnTo>
                                    <a:pt x="490" y="494"/>
                                  </a:lnTo>
                                  <a:lnTo>
                                    <a:pt x="500" y="484"/>
                                  </a:lnTo>
                                  <a:lnTo>
                                    <a:pt x="499" y="484"/>
                                  </a:lnTo>
                                  <a:lnTo>
                                    <a:pt x="509" y="474"/>
                                  </a:lnTo>
                                  <a:lnTo>
                                    <a:pt x="509" y="474"/>
                                  </a:lnTo>
                                  <a:lnTo>
                                    <a:pt x="518" y="464"/>
                                  </a:lnTo>
                                  <a:lnTo>
                                    <a:pt x="518" y="464"/>
                                  </a:lnTo>
                                  <a:lnTo>
                                    <a:pt x="526" y="454"/>
                                  </a:lnTo>
                                  <a:lnTo>
                                    <a:pt x="526" y="454"/>
                                  </a:lnTo>
                                  <a:lnTo>
                                    <a:pt x="534" y="444"/>
                                  </a:lnTo>
                                  <a:lnTo>
                                    <a:pt x="542" y="432"/>
                                  </a:lnTo>
                                  <a:lnTo>
                                    <a:pt x="548" y="420"/>
                                  </a:lnTo>
                                  <a:lnTo>
                                    <a:pt x="555" y="408"/>
                                  </a:lnTo>
                                  <a:lnTo>
                                    <a:pt x="554" y="410"/>
                                  </a:lnTo>
                                  <a:lnTo>
                                    <a:pt x="571" y="410"/>
                                  </a:lnTo>
                                  <a:lnTo>
                                    <a:pt x="568" y="416"/>
                                  </a:lnTo>
                                  <a:lnTo>
                                    <a:pt x="529" y="474"/>
                                  </a:lnTo>
                                  <a:lnTo>
                                    <a:pt x="478" y="522"/>
                                  </a:lnTo>
                                  <a:lnTo>
                                    <a:pt x="472" y="526"/>
                                  </a:lnTo>
                                  <a:close/>
                                </a:path>
                              </a:pathLst>
                            </a:custGeom>
                            <a:solidFill>
                              <a:srgbClr val="FF0000"/>
                            </a:solidFill>
                            <a:ln>
                              <a:noFill/>
                            </a:ln>
                          </wps:spPr>
                          <wps:bodyPr upright="1"/>
                        </wps:wsp>
                        <wps:wsp>
                          <wps:cNvPr id="1266" name="任意多边形 2352"/>
                          <wps:cNvSpPr/>
                          <wps:spPr>
                            <a:xfrm>
                              <a:off x="4320" y="-102"/>
                              <a:ext cx="597" cy="580"/>
                            </a:xfrm>
                            <a:custGeom>
                              <a:avLst/>
                              <a:gdLst/>
                              <a:ahLst/>
                              <a:cxnLst/>
                              <a:pathLst>
                                <a:path w="597" h="580">
                                  <a:moveTo>
                                    <a:pt x="155" y="526"/>
                                  </a:moveTo>
                                  <a:lnTo>
                                    <a:pt x="152" y="526"/>
                                  </a:lnTo>
                                  <a:lnTo>
                                    <a:pt x="152" y="524"/>
                                  </a:lnTo>
                                  <a:lnTo>
                                    <a:pt x="155" y="526"/>
                                  </a:lnTo>
                                  <a:close/>
                                </a:path>
                              </a:pathLst>
                            </a:custGeom>
                            <a:solidFill>
                              <a:srgbClr val="FF0000"/>
                            </a:solidFill>
                            <a:ln>
                              <a:noFill/>
                            </a:ln>
                          </wps:spPr>
                          <wps:bodyPr upright="1"/>
                        </wps:wsp>
                        <wps:wsp>
                          <wps:cNvPr id="1267" name="任意多边形 2353"/>
                          <wps:cNvSpPr/>
                          <wps:spPr>
                            <a:xfrm>
                              <a:off x="4320" y="-102"/>
                              <a:ext cx="597" cy="580"/>
                            </a:xfrm>
                            <a:custGeom>
                              <a:avLst/>
                              <a:gdLst/>
                              <a:ahLst/>
                              <a:cxnLst/>
                              <a:pathLst>
                                <a:path w="597" h="580">
                                  <a:moveTo>
                                    <a:pt x="388" y="566"/>
                                  </a:moveTo>
                                  <a:lnTo>
                                    <a:pt x="299" y="566"/>
                                  </a:lnTo>
                                  <a:lnTo>
                                    <a:pt x="314" y="564"/>
                                  </a:lnTo>
                                  <a:lnTo>
                                    <a:pt x="328" y="564"/>
                                  </a:lnTo>
                                  <a:lnTo>
                                    <a:pt x="342" y="562"/>
                                  </a:lnTo>
                                  <a:lnTo>
                                    <a:pt x="342" y="562"/>
                                  </a:lnTo>
                                  <a:lnTo>
                                    <a:pt x="356" y="560"/>
                                  </a:lnTo>
                                  <a:lnTo>
                                    <a:pt x="356" y="560"/>
                                  </a:lnTo>
                                  <a:lnTo>
                                    <a:pt x="370" y="556"/>
                                  </a:lnTo>
                                  <a:lnTo>
                                    <a:pt x="370" y="556"/>
                                  </a:lnTo>
                                  <a:lnTo>
                                    <a:pt x="384" y="552"/>
                                  </a:lnTo>
                                  <a:lnTo>
                                    <a:pt x="383" y="552"/>
                                  </a:lnTo>
                                  <a:lnTo>
                                    <a:pt x="397" y="548"/>
                                  </a:lnTo>
                                  <a:lnTo>
                                    <a:pt x="396" y="548"/>
                                  </a:lnTo>
                                  <a:lnTo>
                                    <a:pt x="410" y="544"/>
                                  </a:lnTo>
                                  <a:lnTo>
                                    <a:pt x="409" y="544"/>
                                  </a:lnTo>
                                  <a:lnTo>
                                    <a:pt x="422" y="538"/>
                                  </a:lnTo>
                                  <a:lnTo>
                                    <a:pt x="422" y="538"/>
                                  </a:lnTo>
                                  <a:lnTo>
                                    <a:pt x="434" y="532"/>
                                  </a:lnTo>
                                  <a:lnTo>
                                    <a:pt x="434" y="532"/>
                                  </a:lnTo>
                                  <a:lnTo>
                                    <a:pt x="446" y="524"/>
                                  </a:lnTo>
                                  <a:lnTo>
                                    <a:pt x="446" y="526"/>
                                  </a:lnTo>
                                  <a:lnTo>
                                    <a:pt x="472" y="526"/>
                                  </a:lnTo>
                                  <a:lnTo>
                                    <a:pt x="466" y="530"/>
                                  </a:lnTo>
                                  <a:lnTo>
                                    <a:pt x="454" y="538"/>
                                  </a:lnTo>
                                  <a:lnTo>
                                    <a:pt x="441" y="544"/>
                                  </a:lnTo>
                                  <a:lnTo>
                                    <a:pt x="428" y="552"/>
                                  </a:lnTo>
                                  <a:lnTo>
                                    <a:pt x="415" y="558"/>
                                  </a:lnTo>
                                  <a:lnTo>
                                    <a:pt x="388" y="566"/>
                                  </a:lnTo>
                                  <a:close/>
                                </a:path>
                              </a:pathLst>
                            </a:custGeom>
                            <a:solidFill>
                              <a:srgbClr val="FF0000"/>
                            </a:solidFill>
                            <a:ln>
                              <a:noFill/>
                            </a:ln>
                          </wps:spPr>
                          <wps:bodyPr upright="1"/>
                        </wps:wsp>
                        <wps:wsp>
                          <wps:cNvPr id="1268" name="任意多边形 2354"/>
                          <wps:cNvSpPr/>
                          <wps:spPr>
                            <a:xfrm>
                              <a:off x="4320" y="-102"/>
                              <a:ext cx="597" cy="580"/>
                            </a:xfrm>
                            <a:custGeom>
                              <a:avLst/>
                              <a:gdLst/>
                              <a:ahLst/>
                              <a:cxnLst/>
                              <a:pathLst>
                                <a:path w="597" h="580">
                                  <a:moveTo>
                                    <a:pt x="299" y="566"/>
                                  </a:moveTo>
                                  <a:lnTo>
                                    <a:pt x="299" y="566"/>
                                  </a:lnTo>
                                  <a:lnTo>
                                    <a:pt x="299" y="566"/>
                                  </a:lnTo>
                                  <a:close/>
                                </a:path>
                              </a:pathLst>
                            </a:custGeom>
                            <a:solidFill>
                              <a:srgbClr val="FF0000"/>
                            </a:solidFill>
                            <a:ln>
                              <a:noFill/>
                            </a:ln>
                          </wps:spPr>
                          <wps:bodyPr upright="1"/>
                        </wps:wsp>
                        <pic:pic xmlns:pic="http://schemas.openxmlformats.org/drawingml/2006/picture">
                          <pic:nvPicPr>
                            <pic:cNvPr id="1269" name="图片 2355"/>
                            <pic:cNvPicPr>
                              <a:picLocks noChangeAspect="1"/>
                            </pic:cNvPicPr>
                          </pic:nvPicPr>
                          <pic:blipFill>
                            <a:blip r:embed="rId39"/>
                            <a:stretch>
                              <a:fillRect/>
                            </a:stretch>
                          </pic:blipFill>
                          <pic:spPr>
                            <a:xfrm>
                              <a:off x="4484" y="26"/>
                              <a:ext cx="306" cy="262"/>
                            </a:xfrm>
                            <a:prstGeom prst="rect">
                              <a:avLst/>
                            </a:prstGeom>
                            <a:noFill/>
                            <a:ln>
                              <a:noFill/>
                            </a:ln>
                          </pic:spPr>
                        </pic:pic>
                      </wpg:grpSp>
                    </wpg:wgp>
                  </a:graphicData>
                </a:graphic>
              </wp:anchor>
            </w:drawing>
          </mc:Choice>
          <mc:Fallback>
            <w:pict>
              <v:group id="组合 2338" o:spid="_x0000_s1026" o:spt="203" style="position:absolute;left:0pt;margin-left:216pt;margin-top:-5.05pt;height:29pt;width:29.85pt;mso-position-horizontal-relative:page;mso-wrap-distance-left:9pt;mso-wrap-distance-right:9pt;z-index:-251638784;mso-width-relative:page;mso-height-relative:page;" coordorigin="4320,-102" coordsize="597,580" wrapcoords="4342 0 0 4469 0 16088 4342 20557 16498 20557 20840 16088 20840 4469 16498 0 4342 0" o:gfxdata="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">
                <o:lock v:ext="edit" aspectratio="f"/>
                <v:group id="组合 2339" o:spid="_x0000_s1026" o:spt="203" style="position:absolute;left:4328;top:-94;height:566;width:583;" coordorigin="4328,-94" coordsize="583,566" o:gfxdata="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gF1vAAAAN0AAAAPAAAAAAAAAAEAIAAAACIAAABkcnMvZG93bnJldi54bWxQ&#10;SwECFAAUAAAACACHTuJAMy8FnjsAAAA5AAAAFQAAAAAAAAABACAAAAALAQAAZHJzL2dyb3Vwc2hh&#10;cGV4bWwueG1sUEsFBgAAAAAGAAYAYAEAAMgDAAAAAA==&#10;">
                  <o:lock v:ext="edit" aspectratio="f"/>
                  <v:shape id="任意多边形 2340" o:spid="_x0000_s1026" o:spt="100" style="position:absolute;left:4328;top:-94;height:566;width:583;" fillcolor="#FF0000" filled="t" stroked="f" coordsize="583,566" o:gfxdata="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Ak2vQAA&#10;AN0AAAAPAAAAAAAAAAEAIAAAACIAAABkcnMvZG93bnJldi54bWxQSwECFAAUAAAACACHTuJAMy8F&#10;njsAAAA5AAAAEAAAAAAAAAABACAAAAAMAQAAZHJzL3NoYXBleG1sLnhtbFBLBQYAAAAABgAGAFsB&#10;AAC2AwAAAAA=&#10;" path="m291,566l214,556,144,527,85,483,40,426,10,358,0,283,10,207,40,140,85,83,144,38,214,10,291,0,368,10,438,38,497,83,542,140,572,208,582,283,572,358,542,426,497,483,438,527,368,556,291,566xe">
                    <v:fill on="t" focussize="0,0"/>
                    <v:stroke on="f"/>
                    <v:imagedata o:title=""/>
                    <o:lock v:ext="edit" aspectratio="f"/>
                  </v:shape>
                </v:group>
                <v:group id="组合 2341" o:spid="_x0000_s1026" o:spt="203" style="position:absolute;left:4320;top:-102;height:580;width:597;" coordorigin="4320,-102" coordsize="597,580" o:gfxdata="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E4/o3BAAAA3QAAAA8AAAAAAAAAAQAgAAAAIgAAAGRycy9kb3ducmV2&#10;LnhtbFBLAQIUABQAAAAIAIdO4kAzLwWeOwAAADkAAAAVAAAAAAAAAAEAIAAAABABAABkcnMvZ3Jv&#10;dXBzaGFwZXhtbC54bWxQSwUGAAAAAAYABgBgAQAAzQMAAAAA&#10;">
                  <o:lock v:ext="edit" aspectratio="f"/>
                  <v:shape id="任意多边形 2342" o:spid="_x0000_s1026" o:spt="100" style="position:absolute;left:4320;top:-102;height:580;width:597;" fillcolor="#FF0000" filled="t" stroked="f" coordsize="597,580" o:gfxdata="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iJZS5AAAA3QAA&#10;AA8AAAAAAAAAAQAgAAAAIgAAAGRycy9kb3ducmV2LnhtbFBLAQIUABQAAAAIAIdO4kAzLwWeOwAA&#10;ADkAAAAQAAAAAAAAAAEAIAAAAAgBAABkcnMvc2hhcGV4bWwueG1sUEsFBgAAAAAGAAYAWwEAALID&#10;AAAAAA==&#10;" path="m314,580l284,580,239,574,210,566,183,558,170,552,157,544,144,538,88,494,44,440,24,402,19,390,2,320,0,290,1,274,19,190,30,164,37,150,44,138,52,128,60,116,109,66,120,56,132,48,144,42,157,34,239,4,268,0,329,0,359,4,395,14,285,14,270,16,270,16,256,18,256,18,242,20,242,20,228,22,228,22,214,26,215,26,201,30,202,30,188,36,189,36,176,42,176,42,164,48,164,48,152,54,152,54,140,62,141,62,129,68,129,68,121,76,119,76,108,86,108,86,98,94,99,94,89,104,89,104,80,114,80,114,72,124,72,124,64,136,64,136,56,146,50,158,43,170,38,182,33,194,33,194,28,208,24,220,21,234,19,248,17,262,16,276,15,290,16,304,17,318,19,332,21,346,22,346,24,358,28,372,33,384,38,396,43,410,44,410,50,420,57,432,64,444,64,444,72,454,72,454,80,464,80,464,89,474,89,474,99,484,98,484,108,494,108,494,119,502,118,502,129,510,129,510,141,518,140,518,152,526,155,526,164,532,164,532,176,538,176,538,189,544,188,544,202,548,201,548,215,552,214,552,228,556,228,556,242,560,242,560,256,562,256,562,270,564,284,564,299,566,388,566,359,574,314,580xe">
                    <v:fill on="t" focussize="0,0"/>
                    <v:stroke on="f"/>
                    <v:imagedata o:title=""/>
                    <o:lock v:ext="edit" aspectratio="f"/>
                  </v:shape>
                  <v:shape id="任意多边形 2343" o:spid="_x0000_s1026" o:spt="100" style="position:absolute;left:4320;top:-102;height:580;width:597;" fillcolor="#FF0000" filled="t" stroked="f" coordsize="597,580" o:gfxdata="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ugA+5AAAA3QAA&#10;AA8AAAAAAAAAAQAgAAAAIgAAAGRycy9kb3ducmV2LnhtbFBLAQIUABQAAAAIAIdO4kAzLwWeOwAA&#10;ADkAAAAQAAAAAAAAAAEAIAAAAAgBAABkcnMvc2hhcGV4bWwueG1sUEsFBgAAAAAGAAYAWwEAALID&#10;AAAAAA==&#10;" path="m480,78l469,68,469,68,457,62,458,62,446,54,446,54,434,48,434,48,422,42,422,42,409,36,410,36,396,30,397,30,383,26,384,26,370,22,370,22,356,20,356,20,342,18,342,18,328,16,328,16,313,14,395,14,454,42,466,48,478,56,489,66,500,74,502,76,479,76,480,78xe">
                    <v:fill on="t" focussize="0,0"/>
                    <v:stroke on="f"/>
                    <v:imagedata o:title=""/>
                    <o:lock v:ext="edit" aspectratio="f"/>
                  </v:shape>
                  <v:shape id="任意多边形 2344" o:spid="_x0000_s1026" o:spt="100" style="position:absolute;left:4320;top:-102;height:580;width:597;" fillcolor="#FF0000" filled="t" stroked="f" coordsize="597,580" o:gfxdata="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RR9vQAA&#10;AN0AAAAPAAAAAAAAAAEAIAAAACIAAABkcnMvZG93bnJldi54bWxQSwECFAAUAAAACACHTuJAMy8F&#10;njsAAAA5AAAAEAAAAAAAAAABACAAAAAMAQAAZHJzL3NoYXBleG1sLnhtbFBLBQYAAAAABgAGAFsB&#10;AAC2AwAAAAA=&#10;" path="m118,78l119,76,121,76,118,78xe">
                    <v:fill on="t" focussize="0,0"/>
                    <v:stroke on="f"/>
                    <v:imagedata o:title=""/>
                    <o:lock v:ext="edit" aspectratio="f"/>
                  </v:shape>
                  <v:shape id="任意多边形 2345" o:spid="_x0000_s1026" o:spt="100" style="position:absolute;left:4320;top:-102;height:580;width:597;" fillcolor="#FF0000" filled="t" stroked="f" coordsize="597,580" o:gfxdata="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2x5rsAAADd&#10;AAAADwAAAAAAAAABACAAAAAiAAAAZHJzL2Rvd25yZXYueG1sUEsBAhQAFAAAAAgAh07iQDMvBZ47&#10;AAAAOQAAABAAAAAAAAAAAQAgAAAACgEAAGRycy9zaGFwZXhtbC54bWxQSwUGAAAAAAYABgBbAQAA&#10;tAMAAAAA&#10;" path="m565,196l560,182,554,170,548,158,541,146,534,136,526,124,526,124,518,114,518,114,509,104,509,104,499,94,500,94,490,86,490,86,479,76,502,76,510,84,520,94,529,104,538,116,546,128,554,138,561,150,568,164,574,176,579,190,581,194,565,194,565,196xe">
                    <v:fill on="t" focussize="0,0"/>
                    <v:stroke on="f"/>
                    <v:imagedata o:title=""/>
                    <o:lock v:ext="edit" aspectratio="f"/>
                  </v:shape>
                  <v:shape id="任意多边形 2346" o:spid="_x0000_s1026" o:spt="100" style="position:absolute;left:4320;top:-102;height:580;width:597;" fillcolor="#FF0000" filled="t" stroked="f" coordsize="597,580" o:gfxdata="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9LGvQAA&#10;AN0AAAAPAAAAAAAAAAEAIAAAACIAAABkcnMvZG93bnJldi54bWxQSwECFAAUAAAACACHTuJAMy8F&#10;njsAAAA5AAAAEAAAAAAAAAABACAAAAAMAQAAZHJzL3NoYXBleG1sLnhtbFBLBQYAAAAABgAGAFsB&#10;AAC2AwAAAAA=&#10;" path="m33,196l33,194,33,194,33,196xe">
                    <v:fill on="t" focussize="0,0"/>
                    <v:stroke on="f"/>
                    <v:imagedata o:title=""/>
                    <o:lock v:ext="edit" aspectratio="f"/>
                  </v:shape>
                  <v:shape id="任意多边形 2347" o:spid="_x0000_s1026" o:spt="100" style="position:absolute;left:4320;top:-102;height:580;width:597;" fillcolor="#FF0000" filled="t" stroked="f" coordsize="597,580" o:gfxdata="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3nd125AAAA3QAA&#10;AA8AAAAAAAAAAQAgAAAAIgAAAGRycy9kb3ducmV2LnhtbFBLAQIUABQAAAAIAIdO4kAzLwWeOwAA&#10;ADkAAAAQAAAAAAAAAAEAIAAAAAgBAABkcnMvc2hhcGV4bWwueG1sUEsFBgAAAAAGAAYAWwEAALID&#10;AAAAAA==&#10;" path="m592,346l577,346,579,332,581,318,582,304,582,290,582,276,581,262,579,248,577,234,574,220,570,208,565,194,581,194,596,260,597,290,597,304,596,320,594,334,592,346xe">
                    <v:fill on="t" focussize="0,0"/>
                    <v:stroke on="f"/>
                    <v:imagedata o:title=""/>
                    <o:lock v:ext="edit" aspectratio="f"/>
                  </v:shape>
                  <v:shape id="任意多边形 2348" o:spid="_x0000_s1026" o:spt="100" style="position:absolute;left:4320;top:-102;height:580;width:597;" fillcolor="#FF0000" filled="t" stroked="f" coordsize="597,580" o:gfxdata="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016Sq5AAAA3QAA&#10;AA8AAAAAAAAAAQAgAAAAIgAAAGRycy9kb3ducmV2LnhtbFBLAQIUABQAAAAIAIdO4kAzLwWeOwAA&#10;ADkAAAAQAAAAAAAAAAEAIAAAAAgBAABkcnMvc2hhcGV4bWwueG1sUEsFBgAAAAAGAAYAWwEAALID&#10;AAAAAA==&#10;" path="m22,346l21,346,21,344,22,346xe">
                    <v:fill on="t" focussize="0,0"/>
                    <v:stroke on="f"/>
                    <v:imagedata o:title=""/>
                    <o:lock v:ext="edit" aspectratio="f"/>
                  </v:shape>
                  <v:shape id="任意多边形 2349" o:spid="_x0000_s1026" o:spt="100" style="position:absolute;left:4320;top:-102;height:580;width:597;" fillcolor="#FF0000" filled="t" stroked="f" coordsize="597,580" o:gfxdata="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5TLG2AAAA3QAAAA8A&#10;AAAAAAAAAQAgAAAAIgAAAGRycy9kb3ducmV2LnhtbFBLAQIUABQAAAAIAIdO4kAzLwWeOwAAADkA&#10;AAAQAAAAAAAAAAEAIAAAAAUBAABkcnMvc2hhcGV4bWwueG1sUEsFBgAAAAAGAAYAWwEAAK8DAAAA&#10;AA==&#10;" path="m571,410l554,410,560,396,565,384,570,372,574,358,577,344,577,346,592,346,574,402,571,410xe">
                    <v:fill on="t" focussize="0,0"/>
                    <v:stroke on="f"/>
                    <v:imagedata o:title=""/>
                    <o:lock v:ext="edit" aspectratio="f"/>
                  </v:shape>
                  <v:shape id="任意多边形 2350" o:spid="_x0000_s1026" o:spt="100" style="position:absolute;left:4320;top:-102;height:580;width:597;" fillcolor="#FF0000" filled="t" stroked="f" coordsize="597,580" o:gfxdata="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2Q1MW5AAAA3QAA&#10;AA8AAAAAAAAAAQAgAAAAIgAAAGRycy9kb3ducmV2LnhtbFBLAQIUABQAAAAIAIdO4kAzLwWeOwAA&#10;ADkAAAAQAAAAAAAAAAEAIAAAAAgBAABkcnMvc2hhcGV4bWwueG1sUEsFBgAAAAAGAAYAWwEAALID&#10;AAAAAA==&#10;" path="m44,410l43,410,43,408,44,410xe">
                    <v:fill on="t" focussize="0,0"/>
                    <v:stroke on="f"/>
                    <v:imagedata o:title=""/>
                    <o:lock v:ext="edit" aspectratio="f"/>
                  </v:shape>
                  <v:shape id="任意多边形 2351" o:spid="_x0000_s1026" o:spt="100" style="position:absolute;left:4320;top:-102;height:580;width:597;" fillcolor="#FF0000" filled="t" stroked="f" coordsize="597,580" o:gfxdata="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ccV65AAAA3QAA&#10;AA8AAAAAAAAAAQAgAAAAIgAAAGRycy9kb3ducmV2LnhtbFBLAQIUABQAAAAIAIdO4kAzLwWeOwAA&#10;ADkAAAAQAAAAAAAAAAEAIAAAAAgBAABkcnMvc2hhcGV4bWwueG1sUEsFBgAAAAAGAAYAWwEAALID&#10;AAAAAA==&#10;" path="m472,526l446,526,458,518,457,518,469,510,469,510,480,502,479,502,490,494,490,494,500,484,499,484,509,474,509,474,518,464,518,464,526,454,526,454,534,444,542,432,548,420,555,408,554,410,571,410,568,416,529,474,478,522,472,526xe">
                    <v:fill on="t" focussize="0,0"/>
                    <v:stroke on="f"/>
                    <v:imagedata o:title=""/>
                    <o:lock v:ext="edit" aspectratio="f"/>
                  </v:shape>
                  <v:shape id="任意多边形 2352" o:spid="_x0000_s1026" o:spt="100" style="position:absolute;left:4320;top:-102;height:580;width:597;" fillcolor="#FF0000" filled="t" stroked="f" coordsize="597,580" o:gfxdata="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Du8pugAAAN0A&#10;AAAPAAAAAAAAAAEAIAAAACIAAABkcnMvZG93bnJldi54bWxQSwECFAAUAAAACACHTuJAMy8FnjsA&#10;AAA5AAAAEAAAAAAAAAABACAAAAAJAQAAZHJzL3NoYXBleG1sLnhtbFBLBQYAAAAABgAGAFsBAACz&#10;AwAAAAA=&#10;" path="m155,526l152,526,152,524,155,526xe">
                    <v:fill on="t" focussize="0,0"/>
                    <v:stroke on="f"/>
                    <v:imagedata o:title=""/>
                    <o:lock v:ext="edit" aspectratio="f"/>
                  </v:shape>
                  <v:shape id="任意多边形 2353" o:spid="_x0000_s1026" o:spt="100" style="position:absolute;left:4320;top:-102;height:580;width:597;" fillcolor="#FF0000" filled="t" stroked="f" coordsize="597,580" o:gfxdata="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1CSrK2AAAA3QAAAA8A&#10;AAAAAAAAAQAgAAAAIgAAAGRycy9kb3ducmV2LnhtbFBLAQIUABQAAAAIAIdO4kAzLwWeOwAAADkA&#10;AAAQAAAAAAAAAAEAIAAAAAUBAABkcnMvc2hhcGV4bWwueG1sUEsFBgAAAAAGAAYAWwEAAK8DAAAA&#10;AA==&#10;" path="m388,566l299,566,314,564,328,564,342,562,342,562,356,560,356,560,370,556,370,556,384,552,383,552,397,548,396,548,410,544,409,544,422,538,422,538,434,532,434,532,446,524,446,526,472,526,466,530,454,538,441,544,428,552,415,558,388,566xe">
                    <v:fill on="t" focussize="0,0"/>
                    <v:stroke on="f"/>
                    <v:imagedata o:title=""/>
                    <o:lock v:ext="edit" aspectratio="f"/>
                  </v:shape>
                  <v:shape id="任意多边形 2354" o:spid="_x0000_s1026" o:spt="100" style="position:absolute;left:4320;top:-102;height:580;width:597;" fillcolor="#FF0000" filled="t" stroked="f" coordsize="597,580" o:gfxdata="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d7AvQAA&#10;AN0AAAAPAAAAAAAAAAEAIAAAACIAAABkcnMvZG93bnJldi54bWxQSwECFAAUAAAACACHTuJAMy8F&#10;njsAAAA5AAAAEAAAAAAAAAABACAAAAAMAQAAZHJzL3NoYXBleG1sLnhtbFBLBQYAAAAABgAGAFsB&#10;AAC2AwAAAAA=&#10;" path="m299,566l299,566,299,566xe">
                    <v:fill on="t" focussize="0,0"/>
                    <v:stroke on="f"/>
                    <v:imagedata o:title=""/>
                    <o:lock v:ext="edit" aspectratio="f"/>
                  </v:shape>
                  <v:shape id="图片 2355" o:spid="_x0000_s1026" o:spt="75" type="#_x0000_t75" style="position:absolute;left:4484;top:26;height:262;width:306;" filled="f" o:preferrelative="t" stroked="f" coordsize="21600,21600" o:gfxdata="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B5hvQAA&#10;AN0AAAAPAAAAAAAAAAEAIAAAACIAAABkcnMvZG93bnJldi54bWxQSwECFAAUAAAACACHTuJAMy8F&#10;njsAAAA5AAAAEAAAAAAAAAABACAAAAAMAQAAZHJzL3NoYXBleG1sLnhtbFBLBQYAAAAABgAGAFsB&#10;AAC2AwAAAAA=&#10;">
                    <v:fill on="f" focussize="0,0"/>
                    <v:stroke on="f"/>
                    <v:imagedata r:id="rId39" o:title=""/>
                    <o:lock v:ext="edit" aspectratio="t"/>
                  </v:shape>
                </v:group>
                <w10:wrap type="through"/>
              </v:group>
            </w:pict>
          </mc:Fallback>
        </mc:AlternateContent>
      </w:r>
      <w:r>
        <w:rPr>
          <w:rFonts w:hint="eastAsia" w:ascii="微软雅黑" w:hAnsi="微软雅黑" w:eastAsia="微软雅黑" w:cs="微软雅黑"/>
          <w:b/>
          <w:bCs/>
          <w:sz w:val="21"/>
          <w:szCs w:val="21"/>
          <w:lang w:val="en-US" w:eastAsia="zh-CN"/>
        </w:rPr>
        <w:t xml:space="preserve">        </w:t>
      </w:r>
      <w:r>
        <w:rPr>
          <w:rFonts w:hint="default" w:ascii="微软雅黑" w:hAnsi="微软雅黑" w:eastAsia="微软雅黑" w:cs="微软雅黑"/>
          <w:b/>
          <w:bCs/>
          <w:sz w:val="21"/>
          <w:szCs w:val="21"/>
        </w:rPr>
        <w:t>第四步：</w:t>
      </w:r>
    </w:p>
    <w:p>
      <w:pPr>
        <w:spacing w:before="7" w:line="240" w:lineRule="auto"/>
        <w:rPr>
          <w:rFonts w:hint="default" w:ascii="微软雅黑" w:hAnsi="微软雅黑" w:eastAsia="微软雅黑" w:cs="微软雅黑"/>
          <w:b/>
          <w:bCs/>
          <w:sz w:val="12"/>
          <w:szCs w:val="12"/>
        </w:rPr>
      </w:pPr>
    </w:p>
    <w:p>
      <w:pPr>
        <w:pStyle w:val="5"/>
        <w:spacing w:line="240" w:lineRule="auto"/>
        <w:ind w:left="220" w:right="0"/>
        <w:jc w:val="left"/>
      </w:pPr>
    </w:p>
    <w:p>
      <w:pPr>
        <w:pStyle w:val="5"/>
        <w:spacing w:line="240" w:lineRule="auto"/>
        <w:ind w:left="220" w:right="0"/>
        <w:jc w:val="left"/>
      </w:pPr>
      <w:r>
        <w:t>芯片型号</w:t>
      </w:r>
      <w:r>
        <w:rPr>
          <w:rFonts w:hint="eastAsia"/>
          <w:lang w:val="en-US" w:eastAsia="zh-CN"/>
        </w:rPr>
        <w:t>表</w:t>
      </w:r>
      <w:r>
        <w:t>：如图</w:t>
      </w:r>
    </w:p>
    <w:p>
      <w:pPr>
        <w:spacing w:before="9" w:line="240" w:lineRule="auto"/>
        <w:rPr>
          <w:rFonts w:hint="default" w:ascii="宋体" w:hAnsi="宋体" w:eastAsia="宋体" w:cs="宋体"/>
          <w:sz w:val="8"/>
          <w:szCs w:val="8"/>
        </w:rPr>
      </w:pPr>
    </w:p>
    <w:tbl>
      <w:tblPr>
        <w:tblStyle w:val="6"/>
        <w:tblW w:w="0" w:type="auto"/>
        <w:tblInd w:w="107" w:type="dxa"/>
        <w:tblLayout w:type="fixed"/>
        <w:tblCellMar>
          <w:top w:w="0" w:type="dxa"/>
          <w:left w:w="0" w:type="dxa"/>
          <w:bottom w:w="0" w:type="dxa"/>
          <w:right w:w="0" w:type="dxa"/>
        </w:tblCellMar>
      </w:tblPr>
      <w:tblGrid>
        <w:gridCol w:w="1417"/>
        <w:gridCol w:w="1812"/>
        <w:gridCol w:w="1452"/>
        <w:gridCol w:w="1894"/>
        <w:gridCol w:w="788"/>
        <w:gridCol w:w="1997"/>
      </w:tblGrid>
      <w:tr>
        <w:tblPrEx>
          <w:tblCellMar>
            <w:top w:w="0" w:type="dxa"/>
            <w:left w:w="0" w:type="dxa"/>
            <w:bottom w:w="0" w:type="dxa"/>
            <w:right w:w="0" w:type="dxa"/>
          </w:tblCellMar>
        </w:tblPrEx>
        <w:trPr>
          <w:trHeight w:val="621" w:hRule="exact"/>
        </w:trPr>
        <w:tc>
          <w:tcPr>
            <w:tcW w:w="1417"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1</w:t>
            </w:r>
          </w:p>
        </w:tc>
        <w:tc>
          <w:tcPr>
            <w:tcW w:w="181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DMX512</w:t>
            </w:r>
            <w:r>
              <w:rPr>
                <w:rFonts w:ascii="Times New Roman"/>
                <w:spacing w:val="-3"/>
                <w:sz w:val="24"/>
              </w:rPr>
              <w:t xml:space="preserve"> </w:t>
            </w:r>
            <w:r>
              <w:rPr>
                <w:rFonts w:ascii="Times New Roman"/>
                <w:sz w:val="24"/>
              </w:rPr>
              <w:t>500K</w:t>
            </w:r>
          </w:p>
        </w:tc>
        <w:tc>
          <w:tcPr>
            <w:tcW w:w="145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left="661" w:right="0"/>
              <w:jc w:val="left"/>
              <w:rPr>
                <w:rFonts w:hint="default" w:ascii="Times New Roman" w:hAnsi="Times New Roman" w:eastAsia="Times New Roman" w:cs="Times New Roman"/>
                <w:sz w:val="24"/>
                <w:szCs w:val="24"/>
              </w:rPr>
            </w:pPr>
            <w:r>
              <w:rPr>
                <w:rFonts w:ascii="Times New Roman"/>
                <w:sz w:val="24"/>
              </w:rPr>
              <w:t>6</w:t>
            </w:r>
          </w:p>
        </w:tc>
        <w:tc>
          <w:tcPr>
            <w:tcW w:w="1894"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TM1804</w:t>
            </w:r>
          </w:p>
        </w:tc>
        <w:tc>
          <w:tcPr>
            <w:tcW w:w="788"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269"/>
              <w:jc w:val="right"/>
              <w:rPr>
                <w:rFonts w:hint="default" w:ascii="Times New Roman" w:hAnsi="Times New Roman" w:eastAsia="Times New Roman" w:cs="Times New Roman"/>
                <w:sz w:val="24"/>
                <w:szCs w:val="24"/>
              </w:rPr>
            </w:pPr>
            <w:r>
              <w:rPr>
                <w:rFonts w:ascii="Times New Roman"/>
                <w:spacing w:val="-3"/>
                <w:sz w:val="24"/>
              </w:rPr>
              <w:t>11</w:t>
            </w:r>
          </w:p>
        </w:tc>
        <w:tc>
          <w:tcPr>
            <w:tcW w:w="1997"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1"/>
              <w:jc w:val="center"/>
              <w:rPr>
                <w:rFonts w:hint="default" w:ascii="Times New Roman" w:hAnsi="Times New Roman" w:eastAsia="Times New Roman" w:cs="Times New Roman"/>
                <w:sz w:val="24"/>
                <w:szCs w:val="24"/>
              </w:rPr>
            </w:pPr>
            <w:r>
              <w:rPr>
                <w:rFonts w:ascii="Times New Roman"/>
                <w:sz w:val="24"/>
              </w:rPr>
              <w:t>SK6812RGBW</w:t>
            </w:r>
          </w:p>
        </w:tc>
      </w:tr>
      <w:tr>
        <w:tblPrEx>
          <w:tblCellMar>
            <w:top w:w="0" w:type="dxa"/>
            <w:left w:w="0" w:type="dxa"/>
            <w:bottom w:w="0" w:type="dxa"/>
            <w:right w:w="0" w:type="dxa"/>
          </w:tblCellMar>
        </w:tblPrEx>
        <w:trPr>
          <w:trHeight w:val="621" w:hRule="exact"/>
        </w:trPr>
        <w:tc>
          <w:tcPr>
            <w:tcW w:w="1417"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2</w:t>
            </w:r>
          </w:p>
        </w:tc>
        <w:tc>
          <w:tcPr>
            <w:tcW w:w="181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DMX512</w:t>
            </w:r>
            <w:r>
              <w:rPr>
                <w:rFonts w:ascii="Times New Roman"/>
                <w:spacing w:val="-3"/>
                <w:sz w:val="24"/>
              </w:rPr>
              <w:t xml:space="preserve"> </w:t>
            </w:r>
            <w:r>
              <w:rPr>
                <w:rFonts w:ascii="Times New Roman"/>
                <w:sz w:val="24"/>
              </w:rPr>
              <w:t>250K</w:t>
            </w:r>
          </w:p>
        </w:tc>
        <w:tc>
          <w:tcPr>
            <w:tcW w:w="145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left="661" w:right="0"/>
              <w:jc w:val="left"/>
              <w:rPr>
                <w:rFonts w:hint="default" w:ascii="Times New Roman" w:hAnsi="Times New Roman" w:eastAsia="Times New Roman" w:cs="Times New Roman"/>
                <w:sz w:val="24"/>
                <w:szCs w:val="24"/>
              </w:rPr>
            </w:pPr>
            <w:r>
              <w:rPr>
                <w:rFonts w:ascii="Times New Roman"/>
                <w:sz w:val="24"/>
              </w:rPr>
              <w:t>7</w:t>
            </w:r>
          </w:p>
        </w:tc>
        <w:tc>
          <w:tcPr>
            <w:tcW w:w="1894"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TM1914A</w:t>
            </w:r>
          </w:p>
        </w:tc>
        <w:tc>
          <w:tcPr>
            <w:tcW w:w="788"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266"/>
              <w:jc w:val="right"/>
              <w:rPr>
                <w:rFonts w:hint="default" w:ascii="Times New Roman" w:hAnsi="Times New Roman" w:eastAsia="Times New Roman" w:cs="Times New Roman"/>
                <w:sz w:val="24"/>
                <w:szCs w:val="24"/>
              </w:rPr>
            </w:pPr>
            <w:r>
              <w:rPr>
                <w:rFonts w:ascii="Times New Roman"/>
                <w:sz w:val="24"/>
              </w:rPr>
              <w:t>12</w:t>
            </w:r>
          </w:p>
        </w:tc>
        <w:tc>
          <w:tcPr>
            <w:tcW w:w="1997"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SK6812RGB</w:t>
            </w:r>
          </w:p>
        </w:tc>
      </w:tr>
      <w:tr>
        <w:tblPrEx>
          <w:tblCellMar>
            <w:top w:w="0" w:type="dxa"/>
            <w:left w:w="0" w:type="dxa"/>
            <w:bottom w:w="0" w:type="dxa"/>
            <w:right w:w="0" w:type="dxa"/>
          </w:tblCellMar>
        </w:tblPrEx>
        <w:trPr>
          <w:trHeight w:val="621" w:hRule="exact"/>
        </w:trPr>
        <w:tc>
          <w:tcPr>
            <w:tcW w:w="1417"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right="0"/>
              <w:jc w:val="center"/>
              <w:rPr>
                <w:rFonts w:hint="default" w:ascii="Times New Roman" w:hAnsi="Times New Roman" w:eastAsia="Times New Roman" w:cs="Times New Roman"/>
                <w:sz w:val="24"/>
                <w:szCs w:val="24"/>
              </w:rPr>
            </w:pPr>
            <w:r>
              <w:rPr>
                <w:rFonts w:ascii="Times New Roman"/>
                <w:sz w:val="24"/>
              </w:rPr>
              <w:t>3</w:t>
            </w:r>
          </w:p>
        </w:tc>
        <w:tc>
          <w:tcPr>
            <w:tcW w:w="1812"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left="2" w:right="0"/>
              <w:jc w:val="center"/>
              <w:rPr>
                <w:rFonts w:hint="default" w:ascii="Times New Roman" w:hAnsi="Times New Roman" w:eastAsia="Times New Roman" w:cs="Times New Roman"/>
                <w:sz w:val="24"/>
                <w:szCs w:val="24"/>
              </w:rPr>
            </w:pPr>
            <w:r>
              <w:rPr>
                <w:rFonts w:ascii="Times New Roman"/>
                <w:sz w:val="24"/>
              </w:rPr>
              <w:t>UCS1903</w:t>
            </w:r>
          </w:p>
        </w:tc>
        <w:tc>
          <w:tcPr>
            <w:tcW w:w="1452"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left="661" w:right="0"/>
              <w:jc w:val="left"/>
              <w:rPr>
                <w:rFonts w:hint="default" w:ascii="Times New Roman" w:hAnsi="Times New Roman" w:eastAsia="Times New Roman" w:cs="Times New Roman"/>
                <w:sz w:val="24"/>
                <w:szCs w:val="24"/>
              </w:rPr>
            </w:pPr>
            <w:r>
              <w:rPr>
                <w:rFonts w:ascii="Times New Roman"/>
                <w:sz w:val="24"/>
              </w:rPr>
              <w:t>8</w:t>
            </w:r>
          </w:p>
        </w:tc>
        <w:tc>
          <w:tcPr>
            <w:tcW w:w="1894"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right="0"/>
              <w:jc w:val="center"/>
              <w:rPr>
                <w:rFonts w:hint="default" w:ascii="Times New Roman" w:hAnsi="Times New Roman" w:eastAsia="Times New Roman" w:cs="Times New Roman"/>
                <w:sz w:val="24"/>
                <w:szCs w:val="24"/>
              </w:rPr>
            </w:pPr>
            <w:r>
              <w:rPr>
                <w:rFonts w:ascii="Times New Roman"/>
                <w:sz w:val="24"/>
              </w:rPr>
              <w:t>GS8206</w:t>
            </w:r>
          </w:p>
        </w:tc>
        <w:tc>
          <w:tcPr>
            <w:tcW w:w="788"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right="266"/>
              <w:jc w:val="right"/>
              <w:rPr>
                <w:rFonts w:hint="default" w:ascii="Times New Roman" w:hAnsi="Times New Roman" w:eastAsia="Times New Roman" w:cs="Times New Roman"/>
                <w:sz w:val="24"/>
                <w:szCs w:val="24"/>
              </w:rPr>
            </w:pPr>
            <w:r>
              <w:rPr>
                <w:rFonts w:ascii="Times New Roman"/>
                <w:sz w:val="24"/>
              </w:rPr>
              <w:t>13</w:t>
            </w:r>
          </w:p>
        </w:tc>
        <w:tc>
          <w:tcPr>
            <w:tcW w:w="1997" w:type="dxa"/>
            <w:tcBorders>
              <w:top w:val="single" w:color="000000" w:sz="4" w:space="0"/>
              <w:left w:val="single" w:color="000000" w:sz="4" w:space="0"/>
              <w:bottom w:val="single" w:color="000000" w:sz="4" w:space="0"/>
              <w:right w:val="single" w:color="000000" w:sz="4" w:space="0"/>
            </w:tcBorders>
          </w:tcPr>
          <w:p>
            <w:pPr>
              <w:pStyle w:val="10"/>
              <w:spacing w:before="167" w:line="240" w:lineRule="auto"/>
              <w:ind w:left="4" w:right="0"/>
              <w:jc w:val="center"/>
              <w:rPr>
                <w:rFonts w:hint="default" w:ascii="Times New Roman" w:hAnsi="Times New Roman" w:eastAsia="Times New Roman" w:cs="Times New Roman"/>
                <w:sz w:val="24"/>
                <w:szCs w:val="24"/>
              </w:rPr>
            </w:pPr>
            <w:r>
              <w:rPr>
                <w:rFonts w:ascii="Times New Roman"/>
                <w:sz w:val="24"/>
              </w:rPr>
              <w:t>WS2811</w:t>
            </w:r>
          </w:p>
        </w:tc>
      </w:tr>
      <w:tr>
        <w:tblPrEx>
          <w:tblCellMar>
            <w:top w:w="0" w:type="dxa"/>
            <w:left w:w="0" w:type="dxa"/>
            <w:bottom w:w="0" w:type="dxa"/>
            <w:right w:w="0" w:type="dxa"/>
          </w:tblCellMar>
        </w:tblPrEx>
        <w:trPr>
          <w:trHeight w:val="621" w:hRule="exact"/>
        </w:trPr>
        <w:tc>
          <w:tcPr>
            <w:tcW w:w="1417"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right="0"/>
              <w:jc w:val="center"/>
              <w:rPr>
                <w:rFonts w:hint="default" w:ascii="Times New Roman" w:hAnsi="Times New Roman" w:eastAsia="Times New Roman" w:cs="Times New Roman"/>
                <w:sz w:val="24"/>
                <w:szCs w:val="24"/>
              </w:rPr>
            </w:pPr>
            <w:r>
              <w:rPr>
                <w:rFonts w:ascii="Times New Roman"/>
                <w:sz w:val="24"/>
              </w:rPr>
              <w:t>4</w:t>
            </w:r>
          </w:p>
        </w:tc>
        <w:tc>
          <w:tcPr>
            <w:tcW w:w="1812"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right="0"/>
              <w:jc w:val="center"/>
              <w:rPr>
                <w:rFonts w:hint="default" w:ascii="Times New Roman" w:hAnsi="Times New Roman" w:eastAsia="Times New Roman" w:cs="Times New Roman"/>
                <w:sz w:val="24"/>
                <w:szCs w:val="24"/>
              </w:rPr>
            </w:pPr>
            <w:r>
              <w:rPr>
                <w:rFonts w:ascii="Times New Roman"/>
                <w:sz w:val="24"/>
              </w:rPr>
              <w:t>UCS2904B</w:t>
            </w:r>
          </w:p>
        </w:tc>
        <w:tc>
          <w:tcPr>
            <w:tcW w:w="1452"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left="661" w:right="0"/>
              <w:jc w:val="left"/>
              <w:rPr>
                <w:rFonts w:hint="default" w:ascii="Times New Roman" w:hAnsi="Times New Roman" w:eastAsia="Times New Roman" w:cs="Times New Roman"/>
                <w:sz w:val="24"/>
                <w:szCs w:val="24"/>
              </w:rPr>
            </w:pPr>
            <w:r>
              <w:rPr>
                <w:rFonts w:ascii="Times New Roman"/>
                <w:sz w:val="24"/>
              </w:rPr>
              <w:t>9</w:t>
            </w:r>
          </w:p>
        </w:tc>
        <w:tc>
          <w:tcPr>
            <w:tcW w:w="1894"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left="3" w:right="0"/>
              <w:jc w:val="center"/>
              <w:rPr>
                <w:rFonts w:hint="default" w:ascii="Times New Roman" w:hAnsi="Times New Roman" w:eastAsia="Times New Roman" w:cs="Times New Roman"/>
                <w:sz w:val="24"/>
                <w:szCs w:val="24"/>
              </w:rPr>
            </w:pPr>
            <w:r>
              <w:rPr>
                <w:rFonts w:ascii="Times New Roman"/>
                <w:sz w:val="24"/>
              </w:rPr>
              <w:t>P9883S</w:t>
            </w:r>
          </w:p>
        </w:tc>
        <w:tc>
          <w:tcPr>
            <w:tcW w:w="788"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right="266"/>
              <w:jc w:val="right"/>
              <w:rPr>
                <w:rFonts w:hint="default" w:ascii="Times New Roman" w:hAnsi="Times New Roman" w:eastAsia="Times New Roman" w:cs="Times New Roman"/>
                <w:sz w:val="24"/>
                <w:szCs w:val="24"/>
              </w:rPr>
            </w:pPr>
            <w:r>
              <w:rPr>
                <w:rFonts w:ascii="Times New Roman"/>
                <w:sz w:val="24"/>
              </w:rPr>
              <w:t>14</w:t>
            </w:r>
          </w:p>
        </w:tc>
        <w:tc>
          <w:tcPr>
            <w:tcW w:w="1997" w:type="dxa"/>
            <w:tcBorders>
              <w:top w:val="single" w:color="000000" w:sz="4" w:space="0"/>
              <w:left w:val="single" w:color="000000" w:sz="4" w:space="0"/>
              <w:bottom w:val="single" w:color="000000" w:sz="4" w:space="0"/>
              <w:right w:val="single" w:color="000000" w:sz="4" w:space="0"/>
            </w:tcBorders>
          </w:tcPr>
          <w:p>
            <w:pPr>
              <w:pStyle w:val="10"/>
              <w:spacing w:before="168" w:line="240" w:lineRule="auto"/>
              <w:ind w:left="1" w:right="0"/>
              <w:jc w:val="center"/>
              <w:rPr>
                <w:rFonts w:hint="default" w:ascii="Times New Roman" w:hAnsi="Times New Roman" w:eastAsia="Times New Roman" w:cs="Times New Roman"/>
                <w:sz w:val="24"/>
                <w:szCs w:val="24"/>
              </w:rPr>
            </w:pPr>
            <w:r>
              <w:rPr>
                <w:rFonts w:ascii="Times New Roman"/>
                <w:sz w:val="24"/>
              </w:rPr>
              <w:t>WS2812B</w:t>
            </w:r>
          </w:p>
        </w:tc>
      </w:tr>
      <w:tr>
        <w:tblPrEx>
          <w:tblCellMar>
            <w:top w:w="0" w:type="dxa"/>
            <w:left w:w="0" w:type="dxa"/>
            <w:bottom w:w="0" w:type="dxa"/>
            <w:right w:w="0" w:type="dxa"/>
          </w:tblCellMar>
        </w:tblPrEx>
        <w:trPr>
          <w:trHeight w:val="621" w:hRule="exact"/>
        </w:trPr>
        <w:tc>
          <w:tcPr>
            <w:tcW w:w="1417"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0"/>
              <w:jc w:val="center"/>
              <w:rPr>
                <w:rFonts w:hint="default" w:ascii="Times New Roman" w:hAnsi="Times New Roman" w:eastAsia="Times New Roman" w:cs="Times New Roman"/>
                <w:sz w:val="24"/>
                <w:szCs w:val="24"/>
              </w:rPr>
            </w:pPr>
            <w:r>
              <w:rPr>
                <w:rFonts w:ascii="Times New Roman"/>
                <w:sz w:val="24"/>
              </w:rPr>
              <w:t>5</w:t>
            </w:r>
          </w:p>
        </w:tc>
        <w:tc>
          <w:tcPr>
            <w:tcW w:w="181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left="2" w:right="0"/>
              <w:jc w:val="center"/>
              <w:rPr>
                <w:rFonts w:hint="default" w:ascii="Times New Roman" w:hAnsi="Times New Roman" w:eastAsia="Times New Roman" w:cs="Times New Roman"/>
                <w:sz w:val="24"/>
                <w:szCs w:val="24"/>
              </w:rPr>
            </w:pPr>
            <w:r>
              <w:rPr>
                <w:rFonts w:ascii="Times New Roman"/>
                <w:sz w:val="24"/>
              </w:rPr>
              <w:t>UCS5603</w:t>
            </w:r>
          </w:p>
        </w:tc>
        <w:tc>
          <w:tcPr>
            <w:tcW w:w="1452"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left="601" w:right="0"/>
              <w:jc w:val="left"/>
              <w:rPr>
                <w:rFonts w:hint="default" w:ascii="Times New Roman" w:hAnsi="Times New Roman" w:eastAsia="Times New Roman" w:cs="Times New Roman"/>
                <w:sz w:val="24"/>
                <w:szCs w:val="24"/>
              </w:rPr>
            </w:pPr>
            <w:r>
              <w:rPr>
                <w:rFonts w:ascii="Times New Roman"/>
                <w:sz w:val="24"/>
              </w:rPr>
              <w:t>10</w:t>
            </w:r>
          </w:p>
        </w:tc>
        <w:tc>
          <w:tcPr>
            <w:tcW w:w="1894"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left="1" w:right="0"/>
              <w:jc w:val="center"/>
              <w:rPr>
                <w:rFonts w:hint="default" w:ascii="Times New Roman" w:hAnsi="Times New Roman" w:eastAsia="Times New Roman" w:cs="Times New Roman"/>
                <w:sz w:val="24"/>
                <w:szCs w:val="24"/>
              </w:rPr>
            </w:pPr>
            <w:r>
              <w:rPr>
                <w:rFonts w:ascii="Times New Roman"/>
                <w:sz w:val="24"/>
              </w:rPr>
              <w:t>SM16703P</w:t>
            </w:r>
          </w:p>
        </w:tc>
        <w:tc>
          <w:tcPr>
            <w:tcW w:w="788" w:type="dxa"/>
            <w:tcBorders>
              <w:top w:val="single" w:color="000000" w:sz="4" w:space="0"/>
              <w:left w:val="single" w:color="000000" w:sz="4" w:space="0"/>
              <w:bottom w:val="single" w:color="000000" w:sz="4" w:space="0"/>
              <w:right w:val="single" w:color="000000" w:sz="4" w:space="0"/>
            </w:tcBorders>
          </w:tcPr>
          <w:p>
            <w:pPr>
              <w:pStyle w:val="10"/>
              <w:spacing w:before="166" w:line="240" w:lineRule="auto"/>
              <w:ind w:right="266"/>
              <w:jc w:val="right"/>
              <w:rPr>
                <w:rFonts w:hint="default" w:ascii="Times New Roman" w:hAnsi="Times New Roman" w:eastAsia="Times New Roman" w:cs="Times New Roman"/>
                <w:sz w:val="24"/>
                <w:szCs w:val="24"/>
              </w:rPr>
            </w:pPr>
            <w:r>
              <w:rPr>
                <w:rFonts w:ascii="Times New Roman"/>
                <w:sz w:val="24"/>
              </w:rPr>
              <w:t>15</w:t>
            </w:r>
          </w:p>
        </w:tc>
        <w:tc>
          <w:tcPr>
            <w:tcW w:w="1997" w:type="dxa"/>
            <w:tcBorders>
              <w:top w:val="single" w:color="000000" w:sz="4" w:space="0"/>
              <w:left w:val="single" w:color="000000" w:sz="4" w:space="0"/>
              <w:bottom w:val="single" w:color="000000" w:sz="4" w:space="0"/>
              <w:right w:val="single" w:color="000000" w:sz="4" w:space="0"/>
            </w:tcBorders>
          </w:tcPr>
          <w:p/>
        </w:tc>
      </w:tr>
    </w:tbl>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0" w:line="240" w:lineRule="auto"/>
        <w:rPr>
          <w:rFonts w:hint="default" w:ascii="宋体" w:hAnsi="宋体" w:eastAsia="宋体" w:cs="宋体"/>
          <w:sz w:val="20"/>
          <w:szCs w:val="20"/>
        </w:rPr>
      </w:pPr>
    </w:p>
    <w:p>
      <w:pPr>
        <w:spacing w:before="4" w:line="240" w:lineRule="auto"/>
        <w:rPr>
          <w:rFonts w:hint="default" w:ascii="宋体" w:hAnsi="宋体" w:eastAsia="宋体" w:cs="宋体"/>
          <w:sz w:val="21"/>
          <w:szCs w:val="21"/>
        </w:rPr>
      </w:pPr>
    </w:p>
    <w:p>
      <w:pPr>
        <w:spacing w:before="0" w:line="323" w:lineRule="exact"/>
        <w:ind w:left="848"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81792" behindDoc="0" locked="0" layoutInCell="1" allowOverlap="1">
                <wp:simplePos x="0" y="0"/>
                <wp:positionH relativeFrom="page">
                  <wp:posOffset>4128135</wp:posOffset>
                </wp:positionH>
                <wp:positionV relativeFrom="paragraph">
                  <wp:posOffset>-168275</wp:posOffset>
                </wp:positionV>
                <wp:extent cx="2428875" cy="514350"/>
                <wp:effectExtent l="0" t="0" r="9525" b="3810"/>
                <wp:wrapNone/>
                <wp:docPr id="1282" name="组合 2356"/>
                <wp:cNvGraphicFramePr/>
                <a:graphic xmlns:a="http://schemas.openxmlformats.org/drawingml/2006/main">
                  <a:graphicData uri="http://schemas.microsoft.com/office/word/2010/wordprocessingGroup">
                    <wpg:wgp>
                      <wpg:cNvGrpSpPr/>
                      <wpg:grpSpPr>
                        <a:xfrm>
                          <a:off x="0" y="0"/>
                          <a:ext cx="2428875" cy="514350"/>
                          <a:chOff x="6502" y="-265"/>
                          <a:chExt cx="3825" cy="810"/>
                        </a:xfrm>
                      </wpg:grpSpPr>
                      <wpg:grpSp>
                        <wpg:cNvPr id="1281" name="组合 2357"/>
                        <wpg:cNvGrpSpPr/>
                        <wpg:grpSpPr>
                          <a:xfrm>
                            <a:off x="6502" y="-265"/>
                            <a:ext cx="3825" cy="810"/>
                            <a:chOff x="6502" y="-265"/>
                            <a:chExt cx="3825" cy="810"/>
                          </a:xfrm>
                        </wpg:grpSpPr>
                        <wps:wsp>
                          <wps:cNvPr id="1272" name="任意多边形 2358"/>
                          <wps:cNvSpPr/>
                          <wps:spPr>
                            <a:xfrm>
                              <a:off x="6502" y="-265"/>
                              <a:ext cx="3825" cy="810"/>
                            </a:xfrm>
                            <a:custGeom>
                              <a:avLst/>
                              <a:gdLst/>
                              <a:ahLst/>
                              <a:cxnLst/>
                              <a:pathLst>
                                <a:path w="3825" h="810">
                                  <a:moveTo>
                                    <a:pt x="3825" y="810"/>
                                  </a:moveTo>
                                  <a:lnTo>
                                    <a:pt x="0" y="810"/>
                                  </a:lnTo>
                                  <a:lnTo>
                                    <a:pt x="0" y="0"/>
                                  </a:lnTo>
                                  <a:lnTo>
                                    <a:pt x="3825" y="0"/>
                                  </a:lnTo>
                                  <a:lnTo>
                                    <a:pt x="3825" y="7"/>
                                  </a:lnTo>
                                  <a:lnTo>
                                    <a:pt x="15" y="7"/>
                                  </a:lnTo>
                                  <a:lnTo>
                                    <a:pt x="7" y="15"/>
                                  </a:lnTo>
                                  <a:lnTo>
                                    <a:pt x="15" y="15"/>
                                  </a:lnTo>
                                  <a:lnTo>
                                    <a:pt x="15" y="795"/>
                                  </a:lnTo>
                                  <a:lnTo>
                                    <a:pt x="7" y="795"/>
                                  </a:lnTo>
                                  <a:lnTo>
                                    <a:pt x="15" y="802"/>
                                  </a:lnTo>
                                  <a:lnTo>
                                    <a:pt x="3825" y="802"/>
                                  </a:lnTo>
                                  <a:lnTo>
                                    <a:pt x="3825" y="810"/>
                                  </a:lnTo>
                                  <a:close/>
                                </a:path>
                              </a:pathLst>
                            </a:custGeom>
                            <a:solidFill>
                              <a:srgbClr val="000000"/>
                            </a:solidFill>
                            <a:ln>
                              <a:noFill/>
                            </a:ln>
                          </wps:spPr>
                          <wps:bodyPr upright="1"/>
                        </wps:wsp>
                        <wps:wsp>
                          <wps:cNvPr id="1273" name="任意多边形 2359"/>
                          <wps:cNvSpPr/>
                          <wps:spPr>
                            <a:xfrm>
                              <a:off x="6502" y="-265"/>
                              <a:ext cx="3825" cy="810"/>
                            </a:xfrm>
                            <a:custGeom>
                              <a:avLst/>
                              <a:gdLst/>
                              <a:ahLst/>
                              <a:cxnLst/>
                              <a:pathLst>
                                <a:path w="3825" h="810">
                                  <a:moveTo>
                                    <a:pt x="15" y="15"/>
                                  </a:moveTo>
                                  <a:lnTo>
                                    <a:pt x="7" y="15"/>
                                  </a:lnTo>
                                  <a:lnTo>
                                    <a:pt x="15" y="7"/>
                                  </a:lnTo>
                                  <a:lnTo>
                                    <a:pt x="15" y="15"/>
                                  </a:lnTo>
                                  <a:close/>
                                </a:path>
                              </a:pathLst>
                            </a:custGeom>
                            <a:solidFill>
                              <a:srgbClr val="000000"/>
                            </a:solidFill>
                            <a:ln>
                              <a:noFill/>
                            </a:ln>
                          </wps:spPr>
                          <wps:bodyPr upright="1"/>
                        </wps:wsp>
                        <wps:wsp>
                          <wps:cNvPr id="1274" name="任意多边形 2360"/>
                          <wps:cNvSpPr/>
                          <wps:spPr>
                            <a:xfrm>
                              <a:off x="6502" y="-265"/>
                              <a:ext cx="3825" cy="810"/>
                            </a:xfrm>
                            <a:custGeom>
                              <a:avLst/>
                              <a:gdLst/>
                              <a:ahLst/>
                              <a:cxnLst/>
                              <a:pathLst>
                                <a:path w="3825" h="810">
                                  <a:moveTo>
                                    <a:pt x="3810" y="15"/>
                                  </a:moveTo>
                                  <a:lnTo>
                                    <a:pt x="15" y="15"/>
                                  </a:lnTo>
                                  <a:lnTo>
                                    <a:pt x="15" y="7"/>
                                  </a:lnTo>
                                  <a:lnTo>
                                    <a:pt x="3810" y="7"/>
                                  </a:lnTo>
                                  <a:lnTo>
                                    <a:pt x="3810" y="15"/>
                                  </a:lnTo>
                                  <a:close/>
                                </a:path>
                              </a:pathLst>
                            </a:custGeom>
                            <a:solidFill>
                              <a:srgbClr val="000000"/>
                            </a:solidFill>
                            <a:ln>
                              <a:noFill/>
                            </a:ln>
                          </wps:spPr>
                          <wps:bodyPr upright="1"/>
                        </wps:wsp>
                        <wps:wsp>
                          <wps:cNvPr id="1275" name="任意多边形 2361"/>
                          <wps:cNvSpPr/>
                          <wps:spPr>
                            <a:xfrm>
                              <a:off x="6502" y="-265"/>
                              <a:ext cx="3825" cy="810"/>
                            </a:xfrm>
                            <a:custGeom>
                              <a:avLst/>
                              <a:gdLst/>
                              <a:ahLst/>
                              <a:cxnLst/>
                              <a:pathLst>
                                <a:path w="3825" h="810">
                                  <a:moveTo>
                                    <a:pt x="3810" y="802"/>
                                  </a:moveTo>
                                  <a:lnTo>
                                    <a:pt x="3810" y="7"/>
                                  </a:lnTo>
                                  <a:lnTo>
                                    <a:pt x="3817" y="15"/>
                                  </a:lnTo>
                                  <a:lnTo>
                                    <a:pt x="3825" y="15"/>
                                  </a:lnTo>
                                  <a:lnTo>
                                    <a:pt x="3825" y="795"/>
                                  </a:lnTo>
                                  <a:lnTo>
                                    <a:pt x="3817" y="795"/>
                                  </a:lnTo>
                                  <a:lnTo>
                                    <a:pt x="3810" y="802"/>
                                  </a:lnTo>
                                  <a:close/>
                                </a:path>
                              </a:pathLst>
                            </a:custGeom>
                            <a:solidFill>
                              <a:srgbClr val="000000"/>
                            </a:solidFill>
                            <a:ln>
                              <a:noFill/>
                            </a:ln>
                          </wps:spPr>
                          <wps:bodyPr upright="1"/>
                        </wps:wsp>
                        <wps:wsp>
                          <wps:cNvPr id="1276" name="任意多边形 2362"/>
                          <wps:cNvSpPr/>
                          <wps:spPr>
                            <a:xfrm>
                              <a:off x="6502" y="-265"/>
                              <a:ext cx="3825" cy="810"/>
                            </a:xfrm>
                            <a:custGeom>
                              <a:avLst/>
                              <a:gdLst/>
                              <a:ahLst/>
                              <a:cxnLst/>
                              <a:pathLst>
                                <a:path w="3825" h="810">
                                  <a:moveTo>
                                    <a:pt x="3825" y="15"/>
                                  </a:moveTo>
                                  <a:lnTo>
                                    <a:pt x="3817" y="15"/>
                                  </a:lnTo>
                                  <a:lnTo>
                                    <a:pt x="3810" y="7"/>
                                  </a:lnTo>
                                  <a:lnTo>
                                    <a:pt x="3825" y="7"/>
                                  </a:lnTo>
                                  <a:lnTo>
                                    <a:pt x="3825" y="15"/>
                                  </a:lnTo>
                                  <a:close/>
                                </a:path>
                              </a:pathLst>
                            </a:custGeom>
                            <a:solidFill>
                              <a:srgbClr val="000000"/>
                            </a:solidFill>
                            <a:ln>
                              <a:noFill/>
                            </a:ln>
                          </wps:spPr>
                          <wps:bodyPr upright="1"/>
                        </wps:wsp>
                        <wps:wsp>
                          <wps:cNvPr id="1277" name="任意多边形 2363"/>
                          <wps:cNvSpPr/>
                          <wps:spPr>
                            <a:xfrm>
                              <a:off x="6502" y="-265"/>
                              <a:ext cx="3825" cy="810"/>
                            </a:xfrm>
                            <a:custGeom>
                              <a:avLst/>
                              <a:gdLst/>
                              <a:ahLst/>
                              <a:cxnLst/>
                              <a:pathLst>
                                <a:path w="3825" h="810">
                                  <a:moveTo>
                                    <a:pt x="15" y="802"/>
                                  </a:moveTo>
                                  <a:lnTo>
                                    <a:pt x="7" y="795"/>
                                  </a:lnTo>
                                  <a:lnTo>
                                    <a:pt x="15" y="795"/>
                                  </a:lnTo>
                                  <a:lnTo>
                                    <a:pt x="15" y="802"/>
                                  </a:lnTo>
                                  <a:close/>
                                </a:path>
                              </a:pathLst>
                            </a:custGeom>
                            <a:solidFill>
                              <a:srgbClr val="000000"/>
                            </a:solidFill>
                            <a:ln>
                              <a:noFill/>
                            </a:ln>
                          </wps:spPr>
                          <wps:bodyPr upright="1"/>
                        </wps:wsp>
                        <wps:wsp>
                          <wps:cNvPr id="1278" name="任意多边形 2364"/>
                          <wps:cNvSpPr/>
                          <wps:spPr>
                            <a:xfrm>
                              <a:off x="6502" y="-265"/>
                              <a:ext cx="3825" cy="810"/>
                            </a:xfrm>
                            <a:custGeom>
                              <a:avLst/>
                              <a:gdLst/>
                              <a:ahLst/>
                              <a:cxnLst/>
                              <a:pathLst>
                                <a:path w="3825" h="810">
                                  <a:moveTo>
                                    <a:pt x="3810" y="802"/>
                                  </a:moveTo>
                                  <a:lnTo>
                                    <a:pt x="15" y="802"/>
                                  </a:lnTo>
                                  <a:lnTo>
                                    <a:pt x="15" y="795"/>
                                  </a:lnTo>
                                  <a:lnTo>
                                    <a:pt x="3810" y="795"/>
                                  </a:lnTo>
                                  <a:lnTo>
                                    <a:pt x="3810" y="802"/>
                                  </a:lnTo>
                                  <a:close/>
                                </a:path>
                              </a:pathLst>
                            </a:custGeom>
                            <a:solidFill>
                              <a:srgbClr val="000000"/>
                            </a:solidFill>
                            <a:ln>
                              <a:noFill/>
                            </a:ln>
                          </wps:spPr>
                          <wps:bodyPr upright="1"/>
                        </wps:wsp>
                        <wps:wsp>
                          <wps:cNvPr id="1279" name="任意多边形 2365"/>
                          <wps:cNvSpPr/>
                          <wps:spPr>
                            <a:xfrm>
                              <a:off x="6502" y="-265"/>
                              <a:ext cx="3825" cy="810"/>
                            </a:xfrm>
                            <a:custGeom>
                              <a:avLst/>
                              <a:gdLst/>
                              <a:ahLst/>
                              <a:cxnLst/>
                              <a:pathLst>
                                <a:path w="3825" h="810">
                                  <a:moveTo>
                                    <a:pt x="3825" y="802"/>
                                  </a:moveTo>
                                  <a:lnTo>
                                    <a:pt x="3810" y="802"/>
                                  </a:lnTo>
                                  <a:lnTo>
                                    <a:pt x="3817" y="795"/>
                                  </a:lnTo>
                                  <a:lnTo>
                                    <a:pt x="3825" y="795"/>
                                  </a:lnTo>
                                  <a:lnTo>
                                    <a:pt x="3825" y="802"/>
                                  </a:lnTo>
                                  <a:close/>
                                </a:path>
                              </a:pathLst>
                            </a:custGeom>
                            <a:solidFill>
                              <a:srgbClr val="000000"/>
                            </a:solidFill>
                            <a:ln>
                              <a:noFill/>
                            </a:ln>
                          </wps:spPr>
                          <wps:bodyPr upright="1"/>
                        </wps:wsp>
                        <wps:wsp>
                          <wps:cNvPr id="1280" name="文本框 2366"/>
                          <wps:cNvSpPr txBox="1"/>
                          <wps:spPr>
                            <a:xfrm>
                              <a:off x="6502" y="-265"/>
                              <a:ext cx="3825" cy="810"/>
                            </a:xfrm>
                            <a:prstGeom prst="rect">
                              <a:avLst/>
                            </a:prstGeom>
                            <a:noFill/>
                            <a:ln>
                              <a:noFill/>
                            </a:ln>
                          </wps:spPr>
                          <wps:txbx>
                            <w:txbxContent>
                              <w:p>
                                <w:pPr>
                                  <w:spacing w:before="74" w:line="273" w:lineRule="auto"/>
                                  <w:ind w:left="158" w:right="160" w:firstLine="0"/>
                                  <w:jc w:val="left"/>
                                  <w:rPr>
                                    <w:rFonts w:hint="default" w:ascii="宋体" w:hAnsi="宋体" w:eastAsia="宋体" w:cs="宋体"/>
                                    <w:sz w:val="21"/>
                                    <w:szCs w:val="21"/>
                                  </w:rPr>
                                </w:pPr>
                                <w:r>
                                  <w:rPr>
                                    <w:rFonts w:hint="default" w:ascii="宋体" w:hAnsi="宋体" w:eastAsia="宋体" w:cs="宋体"/>
                                    <w:spacing w:val="-4"/>
                                    <w:sz w:val="21"/>
                                    <w:szCs w:val="21"/>
                                  </w:rPr>
                                  <w:t>按确定键，保存芯片选择并退出到主界</w:t>
                                </w:r>
                                <w:r>
                                  <w:rPr>
                                    <w:rFonts w:hint="default" w:ascii="宋体" w:hAnsi="宋体" w:eastAsia="宋体" w:cs="宋体"/>
                                    <w:w w:val="99"/>
                                    <w:sz w:val="21"/>
                                    <w:szCs w:val="21"/>
                                  </w:rPr>
                                  <w:t xml:space="preserve"> </w:t>
                                </w:r>
                                <w:r>
                                  <w:rPr>
                                    <w:rFonts w:hint="default" w:ascii="宋体" w:hAnsi="宋体" w:eastAsia="宋体" w:cs="宋体"/>
                                    <w:sz w:val="21"/>
                                    <w:szCs w:val="21"/>
                                  </w:rPr>
                                  <w:t>面，主界面上会显示选择的芯片型号</w:t>
                                </w:r>
                              </w:p>
                            </w:txbxContent>
                          </wps:txbx>
                          <wps:bodyPr lIns="0" tIns="0" rIns="0" bIns="0" upright="1"/>
                        </wps:wsp>
                      </wpg:grpSp>
                    </wpg:wgp>
                  </a:graphicData>
                </a:graphic>
              </wp:anchor>
            </w:drawing>
          </mc:Choice>
          <mc:Fallback>
            <w:pict>
              <v:group id="组合 2356" o:spid="_x0000_s1026" o:spt="203" style="position:absolute;left:0pt;margin-left:325.05pt;margin-top:-13.25pt;height:40.5pt;width:191.25pt;mso-position-horizontal-relative:page;z-index:251681792;mso-width-relative:page;mso-height-relative:page;" coordorigin="6502,-265" coordsize="3825,810" o:gfxdata="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Eqv5k9oA&#10;AAALAQAADwAAAAAAAAABACAAAAAiAAAAZHJzL2Rvd25yZXYueG1sUEsBAhQAFAAAAAgAh07iQICJ&#10;wRRXBAAAlxwAAA4AAAAAAAAAAQAgAAAAKQEAAGRycy9lMm9Eb2MueG1sUEsFBgAAAAAGAAYAWQEA&#10;APIHAAAAAA==&#10;">
                <o:lock v:ext="edit" aspectratio="f"/>
                <v:group id="组合 2357" o:spid="_x0000_s1026" o:spt="203" style="position:absolute;left:6502;top:-265;height:810;width:3825;" coordorigin="6502,-265" coordsize="3825,810" o:gfxdata="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oSsxvAAAAN0AAAAPAAAAAAAAAAEAIAAAACIAAABkcnMvZG93bnJldi54bWxQ&#10;SwECFAAUAAAACACHTuJAMy8FnjsAAAA5AAAAFQAAAAAAAAABACAAAAALAQAAZHJzL2dyb3Vwc2hh&#10;cGV4bWwueG1sUEsFBgAAAAAGAAYAYAEAAMgDAAAAAA==&#10;">
                  <o:lock v:ext="edit" aspectratio="f"/>
                  <v:shape id="任意多边形 2358" o:spid="_x0000_s1026" o:spt="100" style="position:absolute;left:6502;top:-265;height:810;width:3825;" fillcolor="#000000" filled="t" stroked="f" coordsize="3825,810" o:gfxdata="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ox91vQAA&#10;AN0AAAAPAAAAAAAAAAEAIAAAACIAAABkcnMvZG93bnJldi54bWxQSwECFAAUAAAACACHTuJAMy8F&#10;njsAAAA5AAAAEAAAAAAAAAABACAAAAAMAQAAZHJzL3NoYXBleG1sLnhtbFBLBQYAAAAABgAGAFsB&#10;AAC2AwAAAAA=&#10;" path="m3825,810l0,810,0,0,3825,0,3825,7,15,7,7,15,15,15,15,795,7,795,15,802,3825,802,3825,810xe">
                    <v:fill on="t" focussize="0,0"/>
                    <v:stroke on="f"/>
                    <v:imagedata o:title=""/>
                    <o:lock v:ext="edit" aspectratio="f"/>
                  </v:shape>
                  <v:shape id="任意多边形 2359" o:spid="_x0000_s1026" o:spt="100" style="position:absolute;left:6502;top:-265;height:810;width:3825;" fillcolor="#000000" filled="t" stroked="f" coordsize="3825,810" o:gfxdata="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77ruvQAA&#10;AN0AAAAPAAAAAAAAAAEAIAAAACIAAABkcnMvZG93bnJldi54bWxQSwECFAAUAAAACACHTuJAMy8F&#10;njsAAAA5AAAAEAAAAAAAAAABACAAAAAMAQAAZHJzL3NoYXBleG1sLnhtbFBLBQYAAAAABgAGAFsB&#10;AAC2AwAAAAA=&#10;" path="m15,15l7,15,15,7,15,15xe">
                    <v:fill on="t" focussize="0,0"/>
                    <v:stroke on="f"/>
                    <v:imagedata o:title=""/>
                    <o:lock v:ext="edit" aspectratio="f"/>
                  </v:shape>
                  <v:shape id="任意多边形 2360" o:spid="_x0000_s1026" o:spt="100" style="position:absolute;left:6502;top:-265;height:810;width:3825;" fillcolor="#000000" filled="t" stroked="f" coordsize="3825,810" o:gfxdata="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BiKavQAA&#10;AN0AAAAPAAAAAAAAAAEAIAAAACIAAABkcnMvZG93bnJldi54bWxQSwECFAAUAAAACACHTuJAMy8F&#10;njsAAAA5AAAAEAAAAAAAAAABACAAAAAMAQAAZHJzL3NoYXBleG1sLnhtbFBLBQYAAAAABgAGAFsB&#10;AAC2AwAAAAA=&#10;" path="m3810,15l15,15,15,7,3810,7,3810,15xe">
                    <v:fill on="t" focussize="0,0"/>
                    <v:stroke on="f"/>
                    <v:imagedata o:title=""/>
                    <o:lock v:ext="edit" aspectratio="f"/>
                  </v:shape>
                  <v:shape id="任意多边形 2361" o:spid="_x0000_s1026" o:spt="100" style="position:absolute;left:6502;top:-265;height:810;width:3825;" fillcolor="#000000" filled="t" stroked="f" coordsize="3825,810" o:gfxdata="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SocBvQAA&#10;AN0AAAAPAAAAAAAAAAEAIAAAACIAAABkcnMvZG93bnJldi54bWxQSwECFAAUAAAACACHTuJAMy8F&#10;njsAAAA5AAAAEAAAAAAAAAABACAAAAAMAQAAZHJzL3NoYXBleG1sLnhtbFBLBQYAAAAABgAGAFsB&#10;AAC2AwAAAAA=&#10;" path="m3810,802l3810,7,3817,15,3825,15,3825,795,3817,795,3810,802xe">
                    <v:fill on="t" focussize="0,0"/>
                    <v:stroke on="f"/>
                    <v:imagedata o:title=""/>
                    <o:lock v:ext="edit" aspectratio="f"/>
                  </v:shape>
                  <v:shape id="任意多边形 2362" o:spid="_x0000_s1026" o:spt="100" style="position:absolute;left:6502;top:-265;height:810;width:3825;" fillcolor="#000000" filled="t" stroked="f" coordsize="3825,810" o:gfxdata="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Bl2vQAA&#10;AN0AAAAPAAAAAAAAAAEAIAAAACIAAABkcnMvZG93bnJldi54bWxQSwECFAAUAAAACACHTuJAMy8F&#10;njsAAAA5AAAAEAAAAAAAAAABACAAAAAMAQAAZHJzL3NoYXBleG1sLnhtbFBLBQYAAAAABgAGAFsB&#10;AAC2AwAAAAA=&#10;" path="m3825,15l3817,15,3810,7,3825,7,3825,15xe">
                    <v:fill on="t" focussize="0,0"/>
                    <v:stroke on="f"/>
                    <v:imagedata o:title=""/>
                    <o:lock v:ext="edit" aspectratio="f"/>
                  </v:shape>
                  <v:shape id="任意多边形 2363" o:spid="_x0000_s1026" o:spt="100" style="position:absolute;left:6502;top:-265;height:810;width:3825;" fillcolor="#000000" filled="t" stroked="f" coordsize="3825,810" o:gfxdata="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1LztvQAA&#10;AN0AAAAPAAAAAAAAAAEAIAAAACIAAABkcnMvZG93bnJldi54bWxQSwECFAAUAAAACACHTuJAMy8F&#10;njsAAAA5AAAAEAAAAAAAAAABACAAAAAMAQAAZHJzL3NoYXBleG1sLnhtbFBLBQYAAAAABgAGAFsB&#10;AAC2AwAAAAA=&#10;" path="m15,802l7,795,15,795,15,802xe">
                    <v:fill on="t" focussize="0,0"/>
                    <v:stroke on="f"/>
                    <v:imagedata o:title=""/>
                    <o:lock v:ext="edit" aspectratio="f"/>
                  </v:shape>
                  <v:shape id="任意多边形 2364" o:spid="_x0000_s1026" o:spt="100" style="position:absolute;left:6502;top:-265;height:810;width:3825;" fillcolor="#000000" filled="t" stroked="f" coordsize="3825,810" o:gfxdata="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so&#10;n8EAAADdAAAADwAAAAAAAAABACAAAAAiAAAAZHJzL2Rvd25yZXYueG1sUEsBAhQAFAAAAAgAh07i&#10;QDMvBZ47AAAAOQAAABAAAAAAAAAAAQAgAAAAEAEAAGRycy9zaGFwZXhtbC54bWxQSwUGAAAAAAYA&#10;BgBbAQAAugMAAAAA&#10;" path="m3810,802l15,802,15,795,3810,795,3810,802xe">
                    <v:fill on="t" focussize="0,0"/>
                    <v:stroke on="f"/>
                    <v:imagedata o:title=""/>
                    <o:lock v:ext="edit" aspectratio="f"/>
                  </v:shape>
                  <v:shape id="任意多边形 2365" o:spid="_x0000_s1026" o:spt="100" style="position:absolute;left:6502;top:-265;height:810;width:3825;" fillcolor="#000000" filled="t" stroked="f" coordsize="3825,810" o:gfxdata="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B40EvQAA&#10;AN0AAAAPAAAAAAAAAAEAIAAAACIAAABkcnMvZG93bnJldi54bWxQSwECFAAUAAAACACHTuJAMy8F&#10;njsAAAA5AAAAEAAAAAAAAAABACAAAAAMAQAAZHJzL3NoYXBleG1sLnhtbFBLBQYAAAAABgAGAFsB&#10;AAC2AwAAAAA=&#10;" path="m3825,802l3810,802,3817,795,3825,795,3825,802xe">
                    <v:fill on="t" focussize="0,0"/>
                    <v:stroke on="f"/>
                    <v:imagedata o:title=""/>
                    <o:lock v:ext="edit" aspectratio="f"/>
                  </v:shape>
                  <v:shape id="文本框 2366" o:spid="_x0000_s1026" o:spt="202" type="#_x0000_t202" style="position:absolute;left:6502;top:-265;height:810;width:3825;" filled="f" stroked="f" coordsize="21600,21600" o:gfxdata="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74Z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74" w:line="273" w:lineRule="auto"/>
                            <w:ind w:left="158" w:right="160" w:firstLine="0"/>
                            <w:jc w:val="left"/>
                            <w:rPr>
                              <w:rFonts w:hint="default" w:ascii="宋体" w:hAnsi="宋体" w:eastAsia="宋体" w:cs="宋体"/>
                              <w:sz w:val="21"/>
                              <w:szCs w:val="21"/>
                            </w:rPr>
                          </w:pPr>
                          <w:r>
                            <w:rPr>
                              <w:rFonts w:hint="default" w:ascii="宋体" w:hAnsi="宋体" w:eastAsia="宋体" w:cs="宋体"/>
                              <w:spacing w:val="-4"/>
                              <w:sz w:val="21"/>
                              <w:szCs w:val="21"/>
                            </w:rPr>
                            <w:t>按确定键，保存芯片选择并退出到主界</w:t>
                          </w:r>
                          <w:r>
                            <w:rPr>
                              <w:rFonts w:hint="default" w:ascii="宋体" w:hAnsi="宋体" w:eastAsia="宋体" w:cs="宋体"/>
                              <w:w w:val="99"/>
                              <w:sz w:val="21"/>
                              <w:szCs w:val="21"/>
                            </w:rPr>
                            <w:t xml:space="preserve"> </w:t>
                          </w:r>
                          <w:r>
                            <w:rPr>
                              <w:rFonts w:hint="default" w:ascii="宋体" w:hAnsi="宋体" w:eastAsia="宋体" w:cs="宋体"/>
                              <w:sz w:val="21"/>
                              <w:szCs w:val="21"/>
                            </w:rPr>
                            <w:t>面，主界面上会显示选择的芯片型号</w:t>
                          </w:r>
                        </w:p>
                      </w:txbxContent>
                    </v:textbox>
                  </v:shape>
                </v:group>
              </v:group>
            </w:pict>
          </mc:Fallback>
        </mc:AlternateContent>
      </w:r>
      <w:r>
        <mc:AlternateContent>
          <mc:Choice Requires="wpg">
            <w:drawing>
              <wp:anchor distT="0" distB="0" distL="114300" distR="114300" simplePos="0" relativeHeight="251678720" behindDoc="0" locked="0" layoutInCell="1" allowOverlap="1">
                <wp:simplePos x="0" y="0"/>
                <wp:positionH relativeFrom="page">
                  <wp:posOffset>3037840</wp:posOffset>
                </wp:positionH>
                <wp:positionV relativeFrom="paragraph">
                  <wp:posOffset>-131445</wp:posOffset>
                </wp:positionV>
                <wp:extent cx="401955" cy="387350"/>
                <wp:effectExtent l="0" t="0" r="9525" b="8890"/>
                <wp:wrapNone/>
                <wp:docPr id="1305" name="组合 2367"/>
                <wp:cNvGraphicFramePr/>
                <a:graphic xmlns:a="http://schemas.openxmlformats.org/drawingml/2006/main">
                  <a:graphicData uri="http://schemas.microsoft.com/office/word/2010/wordprocessingGroup">
                    <wpg:wgp>
                      <wpg:cNvGrpSpPr/>
                      <wpg:grpSpPr>
                        <a:xfrm>
                          <a:off x="0" y="0"/>
                          <a:ext cx="401955" cy="387350"/>
                          <a:chOff x="4785" y="-207"/>
                          <a:chExt cx="633" cy="610"/>
                        </a:xfrm>
                      </wpg:grpSpPr>
                      <wpg:grpSp>
                        <wpg:cNvPr id="1284" name="组合 2368"/>
                        <wpg:cNvGrpSpPr/>
                        <wpg:grpSpPr>
                          <a:xfrm>
                            <a:off x="4792" y="-200"/>
                            <a:ext cx="618" cy="596"/>
                            <a:chOff x="4792" y="-200"/>
                            <a:chExt cx="618" cy="596"/>
                          </a:xfrm>
                        </wpg:grpSpPr>
                        <wps:wsp>
                          <wps:cNvPr id="1283" name="任意多边形 2369"/>
                          <wps:cNvSpPr/>
                          <wps:spPr>
                            <a:xfrm>
                              <a:off x="4792" y="-200"/>
                              <a:ext cx="618" cy="596"/>
                            </a:xfrm>
                            <a:custGeom>
                              <a:avLst/>
                              <a:gdLst/>
                              <a:ahLst/>
                              <a:cxnLst/>
                              <a:pathLst>
                                <a:path w="618" h="596">
                                  <a:moveTo>
                                    <a:pt x="309" y="596"/>
                                  </a:moveTo>
                                  <a:lnTo>
                                    <a:pt x="238" y="589"/>
                                  </a:lnTo>
                                  <a:lnTo>
                                    <a:pt x="173" y="566"/>
                                  </a:lnTo>
                                  <a:lnTo>
                                    <a:pt x="116" y="531"/>
                                  </a:lnTo>
                                  <a:lnTo>
                                    <a:pt x="68" y="485"/>
                                  </a:lnTo>
                                  <a:lnTo>
                                    <a:pt x="31" y="429"/>
                                  </a:lnTo>
                                  <a:lnTo>
                                    <a:pt x="8" y="367"/>
                                  </a:lnTo>
                                  <a:lnTo>
                                    <a:pt x="0" y="298"/>
                                  </a:lnTo>
                                  <a:lnTo>
                                    <a:pt x="8" y="230"/>
                                  </a:lnTo>
                                  <a:lnTo>
                                    <a:pt x="31" y="167"/>
                                  </a:lnTo>
                                  <a:lnTo>
                                    <a:pt x="68" y="112"/>
                                  </a:lnTo>
                                  <a:lnTo>
                                    <a:pt x="116" y="66"/>
                                  </a:lnTo>
                                  <a:lnTo>
                                    <a:pt x="173" y="31"/>
                                  </a:lnTo>
                                  <a:lnTo>
                                    <a:pt x="238" y="8"/>
                                  </a:lnTo>
                                  <a:lnTo>
                                    <a:pt x="309" y="0"/>
                                  </a:lnTo>
                                  <a:lnTo>
                                    <a:pt x="380" y="8"/>
                                  </a:lnTo>
                                  <a:lnTo>
                                    <a:pt x="445" y="31"/>
                                  </a:lnTo>
                                  <a:lnTo>
                                    <a:pt x="502" y="66"/>
                                  </a:lnTo>
                                  <a:lnTo>
                                    <a:pt x="550" y="112"/>
                                  </a:lnTo>
                                  <a:lnTo>
                                    <a:pt x="586" y="167"/>
                                  </a:lnTo>
                                  <a:lnTo>
                                    <a:pt x="610" y="230"/>
                                  </a:lnTo>
                                  <a:lnTo>
                                    <a:pt x="618" y="299"/>
                                  </a:lnTo>
                                  <a:lnTo>
                                    <a:pt x="610" y="367"/>
                                  </a:lnTo>
                                  <a:lnTo>
                                    <a:pt x="586" y="430"/>
                                  </a:lnTo>
                                  <a:lnTo>
                                    <a:pt x="550" y="485"/>
                                  </a:lnTo>
                                  <a:lnTo>
                                    <a:pt x="502" y="531"/>
                                  </a:lnTo>
                                  <a:lnTo>
                                    <a:pt x="445" y="566"/>
                                  </a:lnTo>
                                  <a:lnTo>
                                    <a:pt x="380" y="589"/>
                                  </a:lnTo>
                                  <a:lnTo>
                                    <a:pt x="309" y="596"/>
                                  </a:lnTo>
                                  <a:close/>
                                </a:path>
                              </a:pathLst>
                            </a:custGeom>
                            <a:solidFill>
                              <a:srgbClr val="FF0000"/>
                            </a:solidFill>
                            <a:ln>
                              <a:noFill/>
                            </a:ln>
                          </wps:spPr>
                          <wps:bodyPr upright="1"/>
                        </wps:wsp>
                      </wpg:grpSp>
                      <wpg:grpSp>
                        <wpg:cNvPr id="1304" name="组合 2370"/>
                        <wpg:cNvGrpSpPr/>
                        <wpg:grpSpPr>
                          <a:xfrm>
                            <a:off x="4785" y="-207"/>
                            <a:ext cx="633" cy="610"/>
                            <a:chOff x="4785" y="-207"/>
                            <a:chExt cx="633" cy="610"/>
                          </a:xfrm>
                        </wpg:grpSpPr>
                        <wps:wsp>
                          <wps:cNvPr id="1285" name="任意多边形 2371"/>
                          <wps:cNvSpPr/>
                          <wps:spPr>
                            <a:xfrm>
                              <a:off x="4785" y="-207"/>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286" name="任意多边形 2372"/>
                          <wps:cNvSpPr/>
                          <wps:spPr>
                            <a:xfrm>
                              <a:off x="4785" y="-207"/>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287" name="任意多边形 2373"/>
                          <wps:cNvSpPr/>
                          <wps:spPr>
                            <a:xfrm>
                              <a:off x="4785" y="-207"/>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288" name="任意多边形 2374"/>
                          <wps:cNvSpPr/>
                          <wps:spPr>
                            <a:xfrm>
                              <a:off x="4785" y="-207"/>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1289" name="任意多边形 2375"/>
                          <wps:cNvSpPr/>
                          <wps:spPr>
                            <a:xfrm>
                              <a:off x="4785" y="-207"/>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290" name="任意多边形 2376"/>
                          <wps:cNvSpPr/>
                          <wps:spPr>
                            <a:xfrm>
                              <a:off x="4785" y="-207"/>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1291" name="任意多边形 2377"/>
                          <wps:cNvSpPr/>
                          <wps:spPr>
                            <a:xfrm>
                              <a:off x="4785" y="-207"/>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292" name="任意多边形 2378"/>
                          <wps:cNvSpPr/>
                          <wps:spPr>
                            <a:xfrm>
                              <a:off x="4785" y="-207"/>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293" name="任意多边形 2379"/>
                          <wps:cNvSpPr/>
                          <wps:spPr>
                            <a:xfrm>
                              <a:off x="4785" y="-207"/>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294" name="任意多边形 2380"/>
                          <wps:cNvSpPr/>
                          <wps:spPr>
                            <a:xfrm>
                              <a:off x="4785" y="-207"/>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295" name="任意多边形 2381"/>
                          <wps:cNvSpPr/>
                          <wps:spPr>
                            <a:xfrm>
                              <a:off x="4785" y="-207"/>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296" name="任意多边形 2382"/>
                          <wps:cNvSpPr/>
                          <wps:spPr>
                            <a:xfrm>
                              <a:off x="4785" y="-207"/>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297" name="任意多边形 2383"/>
                          <wps:cNvSpPr/>
                          <wps:spPr>
                            <a:xfrm>
                              <a:off x="4785" y="-207"/>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298" name="任意多边形 2384"/>
                          <wps:cNvSpPr/>
                          <wps:spPr>
                            <a:xfrm>
                              <a:off x="4785" y="-207"/>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299" name="任意多边形 2385"/>
                          <wps:cNvSpPr/>
                          <wps:spPr>
                            <a:xfrm>
                              <a:off x="4785" y="-207"/>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300" name="任意多边形 2386"/>
                          <wps:cNvSpPr/>
                          <wps:spPr>
                            <a:xfrm>
                              <a:off x="4785" y="-207"/>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301" name="任意多边形 2387"/>
                          <wps:cNvSpPr/>
                          <wps:spPr>
                            <a:xfrm>
                              <a:off x="4785" y="-207"/>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302" name="任意多边形 2388"/>
                          <wps:cNvSpPr/>
                          <wps:spPr>
                            <a:xfrm>
                              <a:off x="4785" y="-207"/>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303" name="文本框 2389"/>
                          <wps:cNvSpPr txBox="1"/>
                          <wps:spPr>
                            <a:xfrm>
                              <a:off x="4785" y="-207"/>
                              <a:ext cx="633" cy="610"/>
                            </a:xfrm>
                            <a:prstGeom prst="rect">
                              <a:avLst/>
                            </a:prstGeom>
                            <a:noFill/>
                            <a:ln>
                              <a:noFill/>
                            </a:ln>
                          </wps:spPr>
                          <wps:txbx>
                            <w:txbxContent>
                              <w:p>
                                <w:pPr>
                                  <w:spacing w:before="7" w:line="240" w:lineRule="auto"/>
                                  <w:rPr>
                                    <w:rFonts w:hint="default" w:ascii="宋体" w:hAnsi="宋体" w:eastAsia="宋体" w:cs="宋体"/>
                                    <w:sz w:val="15"/>
                                    <w:szCs w:val="15"/>
                                  </w:rPr>
                                </w:pPr>
                              </w:p>
                              <w:p>
                                <w:pPr>
                                  <w:spacing w:before="0"/>
                                  <w:ind w:left="205"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2367" o:spid="_x0000_s1026" o:spt="203" style="position:absolute;left:0pt;margin-left:239.2pt;margin-top:-10.35pt;height:30.5pt;width:31.65pt;mso-position-horizontal-relative:page;z-index:251678720;mso-width-relative:page;mso-height-relative:page;" coordorigin="4785,-207" coordsize="633,610" o:gfxdata="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">
                <o:lock v:ext="edit" aspectratio="f"/>
                <v:group id="组合 2368" o:spid="_x0000_s1026" o:spt="203" style="position:absolute;left:4792;top:-200;height:596;width:618;" coordorigin="4792,-200" coordsize="618,596" o:gfxdata="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9aIqb0AAADdAAAADwAAAAAAAAABACAAAAAiAAAAZHJzL2Rvd25yZXYueG1s&#10;UEsBAhQAFAAAAAgAh07iQDMvBZ47AAAAOQAAABUAAAAAAAAAAQAgAAAADAEAAGRycy9ncm91cHNo&#10;YXBleG1sLnhtbFBLBQYAAAAABgAGAGABAADJAwAAAAA=&#10;">
                  <o:lock v:ext="edit" aspectratio="f"/>
                  <v:shape id="任意多边形 2369" o:spid="_x0000_s1026" o:spt="100" style="position:absolute;left:4792;top:-200;height:596;width:618;" fillcolor="#FF0000" filled="t" stroked="f" coordsize="618,596" o:gfxdata="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ky3S5AAAA3QAA&#10;AA8AAAAAAAAAAQAgAAAAIgAAAGRycy9kb3ducmV2LnhtbFBLAQIUABQAAAAIAIdO4kAzLwWeOwAA&#10;ADkAAAAQAAAAAAAAAAEAIAAAAAgBAABkcnMvc2hhcGV4bWwueG1sUEsFBgAAAAAGAAYAWwEAALID&#10;AAAAAA==&#10;" path="m309,596l238,589,173,566,116,531,68,485,31,429,8,367,0,298,8,230,31,167,68,112,116,66,173,31,238,8,309,0,380,8,445,31,502,66,550,112,586,167,610,230,618,299,610,367,586,430,550,485,502,531,445,566,380,589,309,596xe">
                    <v:fill on="t" focussize="0,0"/>
                    <v:stroke on="f"/>
                    <v:imagedata o:title=""/>
                    <o:lock v:ext="edit" aspectratio="f"/>
                  </v:shape>
                </v:group>
                <v:group id="组合 2370" o:spid="_x0000_s1026" o:spt="203" style="position:absolute;left:4785;top:-207;height:610;width:633;" coordorigin="4785,-207" coordsize="633,610" o:gfxdata="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OSEbr0AAADdAAAADwAAAAAAAAABACAAAAAiAAAAZHJzL2Rvd25yZXYueG1s&#10;UEsBAhQAFAAAAAgAh07iQDMvBZ47AAAAOQAAABUAAAAAAAAAAQAgAAAADAEAAGRycy9ncm91cHNo&#10;YXBleG1sLnhtbFBLBQYAAAAABgAGAGABAADJAwAAAAA=&#10;">
                  <o:lock v:ext="edit" aspectratio="f"/>
                  <v:shape id="任意多边形 2371" o:spid="_x0000_s1026" o:spt="100" style="position:absolute;left:4785;top:-207;height:610;width:633;" fillcolor="#FF0000" filled="t" stroked="f" coordsize="633,610" o:gfxdata="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RLNbsAAADd&#10;AAAADwAAAAAAAAABACAAAAAiAAAAZHJzL2Rvd25yZXYueG1sUEsBAhQAFAAAAAgAh07iQDMvBZ47&#10;AAAAOQAAABAAAAAAAAAAAQAgAAAACgEAAGRycy9zaGFwZXhtbC54bWxQSwUGAAAAAAYABgBbAQAA&#10;tAM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2372" o:spid="_x0000_s1026" o:spt="100" style="position:absolute;left:4785;top:-207;height:610;width:633;" fillcolor="#FF0000" filled="t" stroked="f" coordsize="633,610" o:gfxdata="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bVQrsAAADd&#10;AAAADwAAAAAAAAABACAAAAAiAAAAZHJzL2Rvd25yZXYueG1sUEsBAhQAFAAAAAgAh07iQDMvBZ47&#10;AAAAOQAAABAAAAAAAAAAAQAgAAAACgEAAGRycy9zaGFwZXhtbC54bWxQSwUGAAAAAAYABgBbAQAA&#10;tAMAAAAA&#10;" path="m406,28l391,24,392,24,377,20,377,20,362,18,362,18,347,16,347,16,331,14,415,14,425,18,439,22,448,26,406,26,406,28xe">
                    <v:fill on="t" focussize="0,0"/>
                    <v:stroke on="f"/>
                    <v:imagedata o:title=""/>
                    <o:lock v:ext="edit" aspectratio="f"/>
                  </v:shape>
                  <v:shape id="任意多边形 2373" o:spid="_x0000_s1026" o:spt="100" style="position:absolute;left:4785;top:-207;height:610;width:633;" fillcolor="#FF0000" filled="t" stroked="f" coordsize="633,610" o:gfxdata="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pw2bsAAADd&#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2374" o:spid="_x0000_s1026" o:spt="100" style="position:absolute;left:4785;top:-207;height:610;width:633;" fillcolor="#FF0000" filled="t" stroked="f" coordsize="633,610" o:gfxdata="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V5Ku/&#10;AAAA3QAAAA8AAAAAAAAAAQAgAAAAIgAAAGRycy9kb3ducmV2LnhtbFBLAQIUABQAAAAIAIdO4kAz&#10;LwWeOwAAADkAAAAQAAAAAAAAAAEAIAAAAA4BAABkcnMvc2hhcGV4bWwueG1sUEsFBgAAAAAGAAYA&#10;WwEAALgDAAAAAA==&#10;" path="m460,50l447,42,447,42,433,36,434,36,420,32,420,32,406,26,448,26,453,28,467,36,480,44,486,48,460,48,460,50xe">
                    <v:fill on="t" focussize="0,0"/>
                    <v:stroke on="f"/>
                    <v:imagedata o:title=""/>
                    <o:lock v:ext="edit" aspectratio="f"/>
                  </v:shape>
                  <v:shape id="任意多边形 2375" o:spid="_x0000_s1026" o:spt="100" style="position:absolute;left:4785;top:-207;height:610;width:633;" fillcolor="#FF0000" filled="t" stroked="f" coordsize="633,610" o:gfxdata="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lBMLsAAADd&#10;AAAADwAAAAAAAAABACAAAAAiAAAAZHJzL2Rvd25yZXYueG1sUEsBAhQAFAAAAAgAh07iQDMvBZ47&#10;AAAAOQAAABAAAAAAAAAAAQAgAAAACgEAAGRycy9zaGFwZXhtbC54bWxQSwUGAAAAAAYABgBbAQAA&#10;tAMAAAAA&#10;" path="m172,50l172,48,175,48,172,50xe">
                    <v:fill on="t" focussize="0,0"/>
                    <v:stroke on="f"/>
                    <v:imagedata o:title=""/>
                    <o:lock v:ext="edit" aspectratio="f"/>
                  </v:shape>
                  <v:shape id="任意多边形 2376" o:spid="_x0000_s1026" o:spt="100" style="position:absolute;left:4785;top:-207;height:610;width:633;" fillcolor="#FF0000" filled="t" stroked="f" coordsize="633,610" o:gfxdata="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p+cL4A&#10;AADdAAAADwAAAAAAAAABACAAAAAiAAAAZHJzL2Rvd25yZXYueG1sUEsBAhQAFAAAAAgAh07iQDMv&#10;BZ47AAAAOQAAABAAAAAAAAAAAQAgAAAADQEAAGRycy9zaGFwZXhtbC54bWxQSwUGAAAAAAYABgBb&#10;AQAAtwMAAAAA&#10;" path="m529,100l519,90,519,90,508,80,508,80,496,72,497,72,485,64,485,64,472,56,473,56,460,48,486,48,540,88,550,98,529,98,529,100xe">
                    <v:fill on="t" focussize="0,0"/>
                    <v:stroke on="f"/>
                    <v:imagedata o:title=""/>
                    <o:lock v:ext="edit" aspectratio="f"/>
                  </v:shape>
                  <v:shape id="任意多边形 2377" o:spid="_x0000_s1026" o:spt="100" style="position:absolute;left:4785;top:-207;height:610;width:633;" fillcolor="#FF0000" filled="t" stroked="f" coordsize="633,610" o:gfxdata="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bb67sAAADd&#10;AAAADwAAAAAAAAABACAAAAAiAAAAZHJzL2Rvd25yZXYueG1sUEsBAhQAFAAAAAgAh07iQDMvBZ47&#10;AAAAOQAAABAAAAAAAAAAAQAgAAAACgEAAGRycy9zaGFwZXhtbC54bWxQSwUGAAAAAAYABgBbAQAA&#10;tAMAAAAA&#10;" path="m103,100l103,98,105,98,103,100xe">
                    <v:fill on="t" focussize="0,0"/>
                    <v:stroke on="f"/>
                    <v:imagedata o:title=""/>
                    <o:lock v:ext="edit" aspectratio="f"/>
                  </v:shape>
                  <v:shape id="任意多边形 2378" o:spid="_x0000_s1026" o:spt="100" style="position:absolute;left:4785;top:-207;height:610;width:633;" fillcolor="#FF0000" filled="t" stroked="f" coordsize="633,610" o:gfxdata="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RFnLsAAADd&#10;AAAADwAAAAAAAAABACAAAAAiAAAAZHJzL2Rvd25yZXYueG1sUEsBAhQAFAAAAAgAh07iQDMvBZ47&#10;AAAAOQAAABAAAAAAAAAAAQAgAAAACgEAAGRycy9zaGFwZXhtbC54bWxQSwUGAAAAAAYABgBbAQAA&#10;tAMAAAAA&#10;" path="m626,364l611,364,614,348,616,334,617,320,617,312,617,296,617,290,616,274,614,260,611,246,608,232,604,218,599,204,594,192,588,178,581,166,574,154,574,154,566,142,566,142,558,130,558,130,549,120,549,120,539,110,539,110,529,98,550,98,560,110,601,172,626,242,632,296,632,312,632,320,631,336,629,350,626,364xe">
                    <v:fill on="t" focussize="0,0"/>
                    <v:stroke on="f"/>
                    <v:imagedata o:title=""/>
                    <o:lock v:ext="edit" aspectratio="f"/>
                  </v:shape>
                  <v:shape id="任意多边形 2379" o:spid="_x0000_s1026" o:spt="100" style="position:absolute;left:4785;top:-207;height:610;width:633;" fillcolor="#FF0000" filled="t" stroked="f" coordsize="633,610" o:gfxdata="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o4Ae8AAAA&#10;3QAAAA8AAAAAAAAAAQAgAAAAIgAAAGRycy9kb3ducmV2LnhtbFBLAQIUABQAAAAIAIdO4kAzLwWe&#10;OwAAADkAAAAQAAAAAAAAAAEAIAAAAAsBAABkcnMvc2hhcGV4bWwueG1sUEsFBgAAAAAGAAYAWwEA&#10;ALUDAAAAAA==&#10;" path="m21,364l21,364,21,362,21,364xe">
                    <v:fill on="t" focussize="0,0"/>
                    <v:stroke on="f"/>
                    <v:imagedata o:title=""/>
                    <o:lock v:ext="edit" aspectratio="f"/>
                  </v:shape>
                  <v:shape id="任意多边形 2380" o:spid="_x0000_s1026" o:spt="100" style="position:absolute;left:4785;top:-207;height:610;width:633;" fillcolor="#FF0000" filled="t" stroked="f" coordsize="633,610" o:gfxdata="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BeHO8AAAA&#10;3Q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2381" o:spid="_x0000_s1026" o:spt="100" style="position:absolute;left:4785;top:-207;height:610;width:633;" fillcolor="#FF0000" filled="t" stroked="f" coordsize="633,610" o:gfxdata="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N3ei8AAAA&#10;3QAAAA8AAAAAAAAAAQAgAAAAIgAAAGRycy9kb3ducmV2LnhtbFBLAQIUABQAAAAIAIdO4kAzLwWe&#10;OwAAADkAAAAQAAAAAAAAAAEAIAAAAAsBAABkcnMvc2hhcGV4bWwueG1sUEsFBgAAAAAGAAYAWwEA&#10;ALUDAAAAAA==&#10;" path="m25,378l24,378,24,376,25,378xe">
                    <v:fill on="t" focussize="0,0"/>
                    <v:stroke on="f"/>
                    <v:imagedata o:title=""/>
                    <o:lock v:ext="edit" aspectratio="f"/>
                  </v:shape>
                  <v:shape id="任意多边形 2382" o:spid="_x0000_s1026" o:spt="100" style="position:absolute;left:4785;top:-207;height:610;width:633;" fillcolor="#FF0000" filled="t" stroked="f" coordsize="633,610" o:gfxdata="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9Dn7sAAADd&#10;AAAADwAAAAAAAAABACAAAAAiAAAAZHJzL2Rvd25yZXYueG1sUEsBAhQAFAAAAAgAh07iQDMvBZ47&#10;AAAAOQAAABAAAAAAAAAAAQAgAAAACgEAAGRycy9zaGFwZXhtbC54bWxQSwUGAAAAAAYABgBbAQAA&#10;tAMAAAAA&#10;" path="m590,456l574,456,581,442,588,430,594,418,599,404,604,390,608,376,608,378,623,378,623,380,618,396,613,410,608,424,601,436,594,450,590,456xe">
                    <v:fill on="t" focussize="0,0"/>
                    <v:stroke on="f"/>
                    <v:imagedata o:title=""/>
                    <o:lock v:ext="edit" aspectratio="f"/>
                  </v:shape>
                  <v:shape id="任意多边形 2383" o:spid="_x0000_s1026" o:spt="100" style="position:absolute;left:4785;top:-207;height:610;width:633;" fillcolor="#FF0000" filled="t" stroked="f" coordsize="633,610" o:gfxdata="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T5gS8AAAA&#10;3QAAAA8AAAAAAAAAAQAgAAAAIgAAAGRycy9kb3ducmV2LnhtbFBLAQIUABQAAAAIAIdO4kAzLwWe&#10;OwAAADkAAAAQAAAAAAAAAAEAIAAAAAsBAABkcnMvc2hhcGV4bWwueG1sUEsFBgAAAAAGAAYAWwEA&#10;ALUDAAAAAA==&#10;" path="m59,456l58,456,58,454,59,456xe">
                    <v:fill on="t" focussize="0,0"/>
                    <v:stroke on="f"/>
                    <v:imagedata o:title=""/>
                    <o:lock v:ext="edit" aspectratio="f"/>
                  </v:shape>
                  <v:shape id="任意多边形 2384" o:spid="_x0000_s1026" o:spt="100" style="position:absolute;left:4785;top:-207;height:610;width:633;" fillcolor="#FF0000" filled="t" stroked="f" coordsize="633,610" o:gfxdata="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xydr4A&#10;AADdAAAADwAAAAAAAAABACAAAAAiAAAAZHJzL2Rvd25yZXYueG1sUEsBAhQAFAAAAAgAh07iQDMv&#10;BZ47AAAAOQAAABAAAAAAAAAAAQAgAAAADQEAAGRycy9zaGFwZXhtbC54bWxQSwUGAAAAAAYABgBb&#10;AQAAtwMAAAAA&#10;" path="m568,490l549,490,558,478,558,478,566,466,566,466,574,454,574,456,590,456,587,462,578,476,570,488,568,490xe">
                    <v:fill on="t" focussize="0,0"/>
                    <v:stroke on="f"/>
                    <v:imagedata o:title=""/>
                    <o:lock v:ext="edit" aspectratio="f"/>
                  </v:shape>
                  <v:shape id="任意多边形 2385" o:spid="_x0000_s1026" o:spt="100" style="position:absolute;left:4785;top:-207;height:610;width:633;" fillcolor="#FF0000" filled="t" stroked="f" coordsize="633,610" o:gfxdata="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A1+28AAAA&#10;3QAAAA8AAAAAAAAAAQAgAAAAIgAAAGRycy9kb3ducmV2LnhtbFBLAQIUABQAAAAIAIdO4kAzLwWe&#10;OwAAADkAAAAQAAAAAAAAAAEAIAAAAAsBAABkcnMvc2hhcGV4bWwueG1sUEsFBgAAAAAGAAYAWwEA&#10;ALUDAAAAAA==&#10;" path="m85,490l83,490,83,488,85,490xe">
                    <v:fill on="t" focussize="0,0"/>
                    <v:stroke on="f"/>
                    <v:imagedata o:title=""/>
                    <o:lock v:ext="edit" aspectratio="f"/>
                  </v:shape>
                  <v:shape id="任意多边形 2386" o:spid="_x0000_s1026" o:spt="100" style="position:absolute;left:4785;top:-207;height:610;width:633;" fillcolor="#FF0000" filled="t" stroked="f" coordsize="633,610" o:gfxdata="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Hkar4A&#10;AADdAAAADwAAAAAAAAABACAAAAAiAAAAZHJzL2Rvd25yZXYueG1sUEsBAhQAFAAAAAgAh07iQDMv&#10;BZ47AAAAOQAAABAAAAAAAAAAAQAgAAAADQEAAGRycy9zaGFwZXhtbC54bWxQSwUGAAAAAAYABgBb&#10;AQAAtwM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2387" o:spid="_x0000_s1026" o:spt="100" style="position:absolute;left:4785;top:-207;height:610;width:633;" fillcolor="#FF0000" filled="t" stroked="f" coordsize="633,610" o:gfxdata="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dQfG8AAAA&#10;3QAAAA8AAAAAAAAAAQAgAAAAIgAAAGRycy9kb3ducmV2LnhtbFBLAQIUABQAAAAIAIdO4kAzLwWe&#10;OwAAADkAAAAQAAAAAAAAAAEAIAAAAAsBAABkcnMvc2hhcGV4bWwueG1sUEsFBgAAAAAGAAYAWwEA&#10;ALUDAAAAAA==&#10;" path="m263,590l255,590,255,588,263,590xe">
                    <v:fill on="t" focussize="0,0"/>
                    <v:stroke on="f"/>
                    <v:imagedata o:title=""/>
                    <o:lock v:ext="edit" aspectratio="f"/>
                  </v:shape>
                  <v:shape id="任意多边形 2388" o:spid="_x0000_s1026" o:spt="100" style="position:absolute;left:4785;top:-207;height:610;width:633;" fillcolor="#FF0000" filled="t" stroked="f" coordsize="633,610" o:gfxdata="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P34a8AAAA&#10;3QAAAA8AAAAAAAAAAQAgAAAAIgAAAGRycy9kb3ducmV2LnhtbFBLAQIUABQAAAAIAIdO4kAzLwWe&#10;OwAAADkAAAAQAAAAAAAAAAEAIAAAAAsBAABkcnMvc2hhcGV4bWwueG1sUEsFBgAAAAAGAAYAWwEA&#10;ALUDAAAAAA==&#10;" path="m417,594l347,594,362,592,362,592,377,588,377,590,430,590,425,592,417,594xe">
                    <v:fill on="t" focussize="0,0"/>
                    <v:stroke on="f"/>
                    <v:imagedata o:title=""/>
                    <o:lock v:ext="edit" aspectratio="f"/>
                  </v:shape>
                  <v:shape id="文本框 2389" o:spid="_x0000_s1026" o:spt="202" type="#_x0000_t202" style="position:absolute;left:4785;top:-207;height:610;width:633;" filled="f" stroked="f" coordsize="21600,21600" o:gfxdata="UEsDBAoAAAAAAIdO4kAAAAAAAAAAAAAAAAAEAAAAZHJzL1BLAwQUAAAACACHTuJAUw8UwbwAAADd&#10;AAAADwAAAGRycy9kb3ducmV2LnhtbEVPTWsCMRC9C/0PYQq9aaKC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PFM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7" w:line="240" w:lineRule="auto"/>
                            <w:rPr>
                              <w:rFonts w:hint="default" w:ascii="宋体" w:hAnsi="宋体" w:eastAsia="宋体" w:cs="宋体"/>
                              <w:sz w:val="15"/>
                              <w:szCs w:val="15"/>
                            </w:rPr>
                          </w:pPr>
                        </w:p>
                        <w:p>
                          <w:pPr>
                            <w:spacing w:before="0"/>
                            <w:ind w:left="205"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r>
        <w:rPr>
          <w:rFonts w:hint="default" w:ascii="微软雅黑" w:hAnsi="微软雅黑" w:eastAsia="微软雅黑" w:cs="微软雅黑"/>
          <w:b/>
          <w:bCs/>
          <w:sz w:val="21"/>
          <w:szCs w:val="21"/>
        </w:rPr>
        <w:t>第五步：</w:t>
      </w:r>
    </w:p>
    <w:p>
      <w:pPr>
        <w:spacing w:before="0" w:line="240" w:lineRule="auto"/>
        <w:rPr>
          <w:rFonts w:hint="default" w:ascii="微软雅黑" w:hAnsi="微软雅黑" w:eastAsia="微软雅黑" w:cs="微软雅黑"/>
          <w:b/>
          <w:bCs/>
          <w:sz w:val="20"/>
          <w:szCs w:val="20"/>
        </w:rPr>
      </w:pPr>
    </w:p>
    <w:p>
      <w:pPr>
        <w:spacing w:before="17" w:line="240" w:lineRule="auto"/>
        <w:rPr>
          <w:rFonts w:hint="default" w:ascii="微软雅黑" w:hAnsi="微软雅黑" w:eastAsia="微软雅黑" w:cs="微软雅黑"/>
          <w:b/>
          <w:bCs/>
          <w:sz w:val="26"/>
          <w:szCs w:val="26"/>
        </w:rPr>
      </w:pPr>
    </w:p>
    <w:p>
      <w:pPr>
        <w:pStyle w:val="5"/>
        <w:spacing w:line="340" w:lineRule="auto"/>
        <w:ind w:left="220" w:right="1057"/>
        <w:jc w:val="both"/>
        <w:rPr>
          <w:rFonts w:hint="eastAsia" w:ascii="宋体" w:hAnsi="宋体" w:eastAsia="宋体" w:cs="宋体"/>
          <w:sz w:val="24"/>
          <w:szCs w:val="24"/>
          <w:lang w:val="en-US" w:eastAsia="zh-CN"/>
        </w:rPr>
        <w:sectPr>
          <w:headerReference r:id="rId12" w:type="default"/>
          <w:footerReference r:id="rId13" w:type="default"/>
          <w:pgSz w:w="11910" w:h="16840"/>
          <w:pgMar w:top="1440" w:right="1560" w:bottom="1260" w:left="1660" w:header="1218" w:footer="1077" w:gutter="0"/>
          <w:cols w:space="720" w:num="1"/>
        </w:sectPr>
      </w:pPr>
      <w:r>
        <w:rPr>
          <w:rFonts w:hint="default" w:ascii="微软雅黑" w:hAnsi="微软雅黑" w:eastAsia="微软雅黑" w:cs="微软雅黑"/>
          <w:sz w:val="28"/>
          <w:szCs w:val="28"/>
        </w:rPr>
        <w:t>注：</w:t>
      </w:r>
      <w:r>
        <w:t xml:space="preserve">上面所列的芯片型号可能不是特别的全面，在市场上有许多厂家为了销量 </w:t>
      </w:r>
      <w:r>
        <w:rPr>
          <w:spacing w:val="-3"/>
        </w:rPr>
        <w:t>把同一种芯片换个名字，其实也是同样的协议，所以不能够全部列出，如遇到不</w:t>
      </w:r>
      <w:r>
        <w:rPr>
          <w:spacing w:val="-111"/>
        </w:rPr>
        <w:t xml:space="preserve"> </w:t>
      </w:r>
      <w:r>
        <w:t>清楚的芯片 可咨询厂家或者咨询我司技术人</w:t>
      </w:r>
      <w:r>
        <w:rPr>
          <w:rFonts w:hint="eastAsia"/>
          <w:lang w:val="en-US" w:eastAsia="zh-CN"/>
        </w:rPr>
        <w:t>员。</w:t>
      </w:r>
    </w:p>
    <w:p>
      <w:pPr>
        <w:spacing w:before="8" w:line="240" w:lineRule="auto"/>
        <w:rPr>
          <w:rFonts w:hint="default" w:ascii="宋体" w:hAnsi="宋体" w:eastAsia="宋体" w:cs="宋体"/>
          <w:sz w:val="36"/>
          <w:szCs w:val="36"/>
        </w:rPr>
      </w:pPr>
    </w:p>
    <w:p>
      <w:pPr>
        <w:pStyle w:val="2"/>
        <w:numPr>
          <w:ilvl w:val="0"/>
          <w:numId w:val="3"/>
        </w:numPr>
        <w:spacing w:before="0" w:line="415" w:lineRule="exact"/>
        <w:ind w:left="140" w:leftChars="0" w:right="0" w:rightChars="0" w:firstLine="0" w:firstLineChars="0"/>
        <w:jc w:val="left"/>
        <w:rPr>
          <w:rFonts w:hint="default" w:ascii="微软雅黑" w:hAnsi="微软雅黑" w:eastAsia="微软雅黑" w:cs="微软雅黑"/>
          <w:b w:val="0"/>
          <w:bCs w:val="0"/>
          <w:lang w:val="en-US" w:eastAsia="zh-CN"/>
        </w:rPr>
      </w:pPr>
      <w:r>
        <w:rPr>
          <w:rFonts w:hint="eastAsia" w:eastAsia="微软雅黑"/>
          <w:sz w:val="36"/>
          <w:szCs w:val="36"/>
          <w:lang w:val="en-US" w:eastAsia="zh-CN"/>
        </w:rPr>
        <w:t xml:space="preserve"> </w:t>
      </w:r>
      <w:r>
        <w:rPr>
          <w:rFonts w:hint="eastAsia" w:ascii="宋体" w:hAnsi="宋体" w:eastAsia="宋体" w:cs="宋体"/>
          <w:sz w:val="36"/>
          <w:szCs w:val="36"/>
          <w:lang w:val="en-US" w:eastAsia="zh-CN"/>
        </w:rPr>
        <w:t>启用控台及地址设置</w:t>
      </w:r>
      <w:r>
        <w:rPr>
          <w:rFonts w:hint="eastAsia" w:cs="宋体"/>
          <w:sz w:val="36"/>
          <w:szCs w:val="36"/>
          <w:lang w:val="en-US" w:eastAsia="zh-CN"/>
        </w:rPr>
        <w:t>（</w:t>
      </w:r>
      <w:r>
        <w:rPr>
          <w:rFonts w:hint="eastAsia" w:cs="宋体"/>
          <w:color w:val="FF0000"/>
          <w:sz w:val="36"/>
          <w:szCs w:val="36"/>
          <w:lang w:val="en-US" w:eastAsia="zh-CN"/>
        </w:rPr>
        <w:t>特别重要</w:t>
      </w:r>
      <w:r>
        <w:rPr>
          <w:rFonts w:hint="eastAsia" w:cs="宋体"/>
          <w:sz w:val="36"/>
          <w:szCs w:val="36"/>
          <w:lang w:val="en-US" w:eastAsia="zh-CN"/>
        </w:rPr>
        <w:t>）</w:t>
      </w:r>
      <w:r>
        <w:rPr>
          <w:rFonts w:hint="eastAsia" w:eastAsia="微软雅黑"/>
          <w:sz w:val="36"/>
          <w:szCs w:val="36"/>
          <w:lang w:val="en-US" w:eastAsia="zh-CN"/>
        </w:rPr>
        <w:t xml:space="preserve">    </w:t>
      </w:r>
    </w:p>
    <w:p>
      <w:pPr>
        <w:pStyle w:val="2"/>
        <w:numPr>
          <w:ilvl w:val="0"/>
          <w:numId w:val="0"/>
        </w:numPr>
        <w:spacing w:before="0" w:line="415" w:lineRule="exact"/>
        <w:ind w:right="0" w:rightChars="0"/>
        <w:jc w:val="left"/>
        <w:rPr>
          <w:rFonts w:hint="default" w:ascii="微软雅黑" w:hAnsi="微软雅黑" w:eastAsia="微软雅黑" w:cs="微软雅黑"/>
          <w:b w:val="0"/>
          <w:bCs w:val="0"/>
          <w:lang w:val="en-US" w:eastAsia="zh-CN"/>
        </w:rPr>
      </w:pPr>
      <w:r>
        <w:rPr>
          <w:rFonts w:hint="eastAsia" w:ascii="宋体" w:hAnsi="宋体" w:eastAsia="宋体" w:cs="宋体"/>
          <w:b w:val="0"/>
          <w:bCs w:val="0"/>
          <w:lang w:val="en-US" w:eastAsia="zh-CN"/>
        </w:rPr>
        <w:t>正常应当在禁用控台的情况下用主控把灯具信号全部调试好之后再启用控台，</w:t>
      </w:r>
      <w:r>
        <w:rPr>
          <w:rFonts w:hint="eastAsia" w:cs="宋体"/>
          <w:b w:val="0"/>
          <w:bCs w:val="0"/>
          <w:lang w:val="en-US" w:eastAsia="zh-CN"/>
        </w:rPr>
        <w:t>设置启用控台之后灯具只受控台控制。</w:t>
      </w:r>
      <w:r>
        <w:rPr>
          <w:rFonts w:hint="eastAsia" w:ascii="宋体" w:hAnsi="宋体" w:eastAsia="宋体" w:cs="宋体"/>
          <w:b w:val="0"/>
          <w:bCs w:val="0"/>
          <w:lang w:val="en-US" w:eastAsia="zh-CN"/>
        </w:rPr>
        <w:t>具体操作如下</w:t>
      </w:r>
      <w:r>
        <w:rPr>
          <w:rFonts w:hint="eastAsia" w:ascii="微软雅黑" w:hAnsi="微软雅黑" w:eastAsia="微软雅黑" w:cs="微软雅黑"/>
          <w:b w:val="0"/>
          <w:bCs w:val="0"/>
          <w:lang w:val="en-US" w:eastAsia="zh-CN"/>
        </w:rPr>
        <w:t>：</w:t>
      </w:r>
    </w:p>
    <w:p>
      <w:pPr>
        <w:spacing w:before="0" w:line="240" w:lineRule="auto"/>
        <w:rPr>
          <w:rFonts w:hint="default" w:ascii="微软雅黑" w:hAnsi="微软雅黑" w:eastAsia="微软雅黑" w:cs="微软雅黑"/>
          <w:b/>
          <w:bCs/>
          <w:sz w:val="30"/>
          <w:szCs w:val="30"/>
        </w:rPr>
      </w:pPr>
    </w:p>
    <w:p>
      <w:pPr>
        <w:spacing w:before="9" w:line="240" w:lineRule="auto"/>
        <w:rPr>
          <w:rFonts w:hint="default" w:ascii="微软雅黑" w:hAnsi="微软雅黑" w:eastAsia="微软雅黑" w:cs="微软雅黑"/>
          <w:b/>
          <w:bCs/>
          <w:sz w:val="18"/>
          <w:szCs w:val="18"/>
        </w:rPr>
      </w:pPr>
      <w:r>
        <mc:AlternateContent>
          <mc:Choice Requires="wpg">
            <w:drawing>
              <wp:anchor distT="0" distB="0" distL="114300" distR="114300" simplePos="0" relativeHeight="251673600" behindDoc="0" locked="0" layoutInCell="1" allowOverlap="1">
                <wp:simplePos x="0" y="0"/>
                <wp:positionH relativeFrom="page">
                  <wp:posOffset>2994025</wp:posOffset>
                </wp:positionH>
                <wp:positionV relativeFrom="paragraph">
                  <wp:posOffset>156845</wp:posOffset>
                </wp:positionV>
                <wp:extent cx="427990" cy="391795"/>
                <wp:effectExtent l="0" t="0" r="13970" b="4445"/>
                <wp:wrapNone/>
                <wp:docPr id="591" name="组合 1889"/>
                <wp:cNvGraphicFramePr/>
                <a:graphic xmlns:a="http://schemas.openxmlformats.org/drawingml/2006/main">
                  <a:graphicData uri="http://schemas.microsoft.com/office/word/2010/wordprocessingGroup">
                    <wpg:wgp>
                      <wpg:cNvGrpSpPr/>
                      <wpg:grpSpPr>
                        <a:xfrm>
                          <a:off x="0" y="0"/>
                          <a:ext cx="427990" cy="391795"/>
                          <a:chOff x="4716" y="-72"/>
                          <a:chExt cx="674" cy="617"/>
                        </a:xfrm>
                      </wpg:grpSpPr>
                      <wpg:grpSp>
                        <wpg:cNvPr id="569" name="组合 1890"/>
                        <wpg:cNvGrpSpPr/>
                        <wpg:grpSpPr>
                          <a:xfrm>
                            <a:off x="4764" y="-57"/>
                            <a:ext cx="620" cy="596"/>
                            <a:chOff x="4764" y="-57"/>
                            <a:chExt cx="620" cy="596"/>
                          </a:xfrm>
                        </wpg:grpSpPr>
                        <wps:wsp>
                          <wps:cNvPr id="568" name="任意多边形 1891"/>
                          <wps:cNvSpPr/>
                          <wps:spPr>
                            <a:xfrm>
                              <a:off x="4764" y="-57"/>
                              <a:ext cx="620" cy="596"/>
                            </a:xfrm>
                            <a:custGeom>
                              <a:avLst/>
                              <a:gdLst/>
                              <a:ahLst/>
                              <a:cxnLst/>
                              <a:pathLst>
                                <a:path w="620"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2"/>
                                  </a:lnTo>
                                  <a:lnTo>
                                    <a:pt x="587" y="167"/>
                                  </a:lnTo>
                                  <a:lnTo>
                                    <a:pt x="611" y="230"/>
                                  </a:lnTo>
                                  <a:lnTo>
                                    <a:pt x="619" y="299"/>
                                  </a:lnTo>
                                  <a:lnTo>
                                    <a:pt x="611" y="367"/>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590" name="组合 1892"/>
                        <wpg:cNvGrpSpPr/>
                        <wpg:grpSpPr>
                          <a:xfrm>
                            <a:off x="4716" y="-72"/>
                            <a:ext cx="674" cy="617"/>
                            <a:chOff x="4716" y="-72"/>
                            <a:chExt cx="674" cy="617"/>
                          </a:xfrm>
                        </wpg:grpSpPr>
                        <wps:wsp>
                          <wps:cNvPr id="570" name="任意多边形 1893"/>
                          <wps:cNvSpPr/>
                          <wps:spPr>
                            <a:xfrm>
                              <a:off x="4757" y="-65"/>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571" name="任意多边形 1894"/>
                          <wps:cNvSpPr/>
                          <wps:spPr>
                            <a:xfrm>
                              <a:off x="4757" y="-65"/>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572" name="任意多边形 1895"/>
                          <wps:cNvSpPr/>
                          <wps:spPr>
                            <a:xfrm>
                              <a:off x="4757" y="-65"/>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573" name="任意多边形 1896"/>
                          <wps:cNvSpPr/>
                          <wps:spPr>
                            <a:xfrm>
                              <a:off x="4757" y="-65"/>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574" name="任意多边形 1897"/>
                          <wps:cNvSpPr/>
                          <wps:spPr>
                            <a:xfrm>
                              <a:off x="4757" y="-65"/>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575" name="任意多边形 1898"/>
                          <wps:cNvSpPr/>
                          <wps:spPr>
                            <a:xfrm>
                              <a:off x="4757" y="-65"/>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576" name="任意多边形 1899"/>
                          <wps:cNvSpPr/>
                          <wps:spPr>
                            <a:xfrm>
                              <a:off x="4757" y="-65"/>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577" name="任意多边形 1900"/>
                          <wps:cNvSpPr/>
                          <wps:spPr>
                            <a:xfrm>
                              <a:off x="4757" y="-65"/>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578" name="任意多边形 1901"/>
                          <wps:cNvSpPr/>
                          <wps:spPr>
                            <a:xfrm>
                              <a:off x="4757" y="-65"/>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579" name="任意多边形 1902"/>
                          <wps:cNvSpPr/>
                          <wps:spPr>
                            <a:xfrm>
                              <a:off x="4757" y="-65"/>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580" name="任意多边形 1903"/>
                          <wps:cNvSpPr/>
                          <wps:spPr>
                            <a:xfrm>
                              <a:off x="4757" y="-65"/>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581" name="任意多边形 1904"/>
                          <wps:cNvSpPr/>
                          <wps:spPr>
                            <a:xfrm>
                              <a:off x="4757" y="-65"/>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582" name="任意多边形 1905"/>
                          <wps:cNvSpPr/>
                          <wps:spPr>
                            <a:xfrm>
                              <a:off x="4757" y="-65"/>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583" name="任意多边形 1906"/>
                          <wps:cNvSpPr/>
                          <wps:spPr>
                            <a:xfrm>
                              <a:off x="4757" y="-65"/>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584" name="任意多边形 1907"/>
                          <wps:cNvSpPr/>
                          <wps:spPr>
                            <a:xfrm>
                              <a:off x="4757" y="-65"/>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585" name="任意多边形 1908"/>
                          <wps:cNvSpPr/>
                          <wps:spPr>
                            <a:xfrm>
                              <a:off x="4757" y="-65"/>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586" name="任意多边形 1909"/>
                          <wps:cNvSpPr/>
                          <wps:spPr>
                            <a:xfrm>
                              <a:off x="4757" y="-65"/>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587" name="任意多边形 1910"/>
                          <wps:cNvSpPr/>
                          <wps:spPr>
                            <a:xfrm>
                              <a:off x="4757" y="-65"/>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588" name="任意多边形 1911"/>
                          <wps:cNvSpPr/>
                          <wps:spPr>
                            <a:xfrm>
                              <a:off x="4757" y="-65"/>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589" name="文本框 1912"/>
                          <wps:cNvSpPr txBox="1"/>
                          <wps:spPr>
                            <a:xfrm>
                              <a:off x="4716" y="-72"/>
                              <a:ext cx="633" cy="610"/>
                            </a:xfrm>
                            <a:prstGeom prst="rect">
                              <a:avLst/>
                            </a:prstGeom>
                            <a:noFill/>
                            <a:ln>
                              <a:noFill/>
                            </a:ln>
                          </wps:spPr>
                          <wps:txbx>
                            <w:txbxContent>
                              <w:p>
                                <w:pPr>
                                  <w:spacing w:before="12" w:line="240" w:lineRule="auto"/>
                                  <w:rPr>
                                    <w:rFonts w:hint="default" w:ascii="微软雅黑" w:hAnsi="微软雅黑" w:eastAsia="微软雅黑" w:cs="微软雅黑"/>
                                    <w:b/>
                                    <w:bCs/>
                                    <w:sz w:val="11"/>
                                    <w:szCs w:val="11"/>
                                  </w:rPr>
                                </w:pPr>
                              </w:p>
                              <w:p>
                                <w:pPr>
                                  <w:spacing w:before="0"/>
                                  <w:ind w:left="204"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wps:txbx>
                          <wps:bodyPr lIns="0" tIns="0" rIns="0" bIns="0" upright="1"/>
                        </wps:wsp>
                      </wpg:grpSp>
                    </wpg:wgp>
                  </a:graphicData>
                </a:graphic>
              </wp:anchor>
            </w:drawing>
          </mc:Choice>
          <mc:Fallback>
            <w:pict>
              <v:group id="组合 1889" o:spid="_x0000_s1026" o:spt="203" style="position:absolute;left:0pt;margin-left:235.75pt;margin-top:12.35pt;height:30.85pt;width:33.7pt;mso-position-horizontal-relative:page;z-index:251673600;mso-width-relative:page;mso-height-relative:page;" coordorigin="4716,-72" coordsize="674,617" o:gfxdata="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">
                <o:lock v:ext="edit" aspectratio="f"/>
                <v:group id="组合 1890" o:spid="_x0000_s1026" o:spt="203" style="position:absolute;left:4764;top:-57;height:596;width:620;" coordorigin="4764,-57" coordsize="620,596"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o:lock v:ext="edit" aspectratio="f"/>
                  <v:shape id="任意多边形 1891" o:spid="_x0000_s1026" o:spt="100" style="position:absolute;left:4764;top:-57;height:596;width:620;" fillcolor="#FF0000" filled="t" stroked="f" coordsize="620,596" o:gfxdata="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lxIeugAAANwA&#10;AAAPAAAAAAAAAAEAIAAAACIAAABkcnMvZG93bnJldi54bWxQSwECFAAUAAAACACHTuJAMy8FnjsA&#10;AAA5AAAAEAAAAAAAAAABACAAAAAJAQAAZHJzL3NoYXBleG1sLnhtbFBLBQYAAAAABgAGAFsBAACz&#10;AwAAAAA=&#10;" path="m309,596l238,588,173,565,116,530,68,484,31,429,8,366,0,298,8,229,31,167,68,111,116,65,173,30,238,8,309,0,380,8,445,30,502,65,550,112,587,167,611,230,619,299,611,367,587,429,550,484,502,530,445,565,380,588,309,596xe">
                    <v:fill on="t" focussize="0,0"/>
                    <v:stroke on="f"/>
                    <v:imagedata o:title=""/>
                    <o:lock v:ext="edit" aspectratio="f"/>
                  </v:shape>
                </v:group>
                <v:group id="组合 1892" o:spid="_x0000_s1026" o:spt="203" style="position:absolute;left:4716;top:-72;height:617;width:674;" coordorigin="4716,-72" coordsize="674,617"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shape id="任意多边形 1893" o:spid="_x0000_s1026" o:spt="100" style="position:absolute;left:4757;top:-65;height:610;width:633;" fillcolor="#FF0000" filled="t" stroked="f" coordsize="633,610" o:gfxdata="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M4i+ugAAANwA&#10;AAAPAAAAAAAAAAEAIAAAACIAAABkcnMvZG93bnJldi54bWxQSwECFAAUAAAACACHTuJAMy8FnjsA&#10;AAA5AAAAEAAAAAAAAAABACAAAAAJAQAAZHJzL3NoYXBleG1sLnhtbFBLBQYAAAAABgAGAFsBAACz&#10;Aw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894" o:spid="_x0000_s1026" o:spt="100" style="position:absolute;left:4757;top:-65;height:610;width:633;" fillcolor="#FF0000" filled="t" stroked="f" coordsize="633,610" o:gfxdata="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8tJb4A&#10;AADcAAAADwAAAAAAAAABACAAAAAiAAAAZHJzL2Rvd25yZXYueG1sUEsBAhQAFAAAAAgAh07iQDMv&#10;BZ47AAAAOQAAABAAAAAAAAAAAQAgAAAADQEAAGRycy9zaGFwZXhtbC54bWxQSwUGAAAAAAYABgBb&#10;AQAAtwMAAAAA&#10;" path="m406,28l391,24,392,24,377,20,377,20,362,18,362,18,347,16,347,16,331,14,415,14,425,18,439,22,448,26,406,26,406,28xe">
                    <v:fill on="t" focussize="0,0"/>
                    <v:stroke on="f"/>
                    <v:imagedata o:title=""/>
                    <o:lock v:ext="edit" aspectratio="f"/>
                  </v:shape>
                  <v:shape id="任意多边形 1895" o:spid="_x0000_s1026" o:spt="100" style="position:absolute;left:4757;top:-65;height:610;width:633;" fillcolor="#FF0000" filled="t" stroked="f" coordsize="633,610" o:gfxdata="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2zUr4A&#10;AADcAAAADwAAAAAAAAABACAAAAAiAAAAZHJzL2Rvd25yZXYueG1sUEsBAhQAFAAAAAgAh07iQDMv&#10;BZ47AAAAOQAAABAAAAAAAAAAAQAgAAAADQEAAGRycy9zaGFwZXhtbC54bWxQSwUGAAAAAAYABgBb&#10;AQAAtwMAAAAA&#10;" path="m226,28l226,26,233,26,226,28xe">
                    <v:fill on="t" focussize="0,0"/>
                    <v:stroke on="f"/>
                    <v:imagedata o:title=""/>
                    <o:lock v:ext="edit" aspectratio="f"/>
                  </v:shape>
                  <v:shape id="任意多边形 1896" o:spid="_x0000_s1026" o:spt="100" style="position:absolute;left:4757;top:-65;height:610;width:633;" fillcolor="#FF0000" filled="t" stroked="f" coordsize="633,610" o:gfxdata="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4RbJvQAA&#10;ANwAAAAPAAAAAAAAAAEAIAAAACIAAABkcnMvZG93bnJldi54bWxQSwECFAAUAAAACACHTuJAMy8F&#10;njsAAAA5AAAAEAAAAAAAAAABACAAAAAMAQAAZHJzL3NoYXBleG1sLnhtbFBLBQYAAAAABgAGAFsB&#10;AAC2AwAAAAA=&#10;" path="m460,50l447,42,447,42,433,36,434,36,420,32,420,32,406,26,448,26,453,28,467,36,480,44,486,48,460,48,460,50xe">
                    <v:fill on="t" focussize="0,0"/>
                    <v:stroke on="f"/>
                    <v:imagedata o:title=""/>
                    <o:lock v:ext="edit" aspectratio="f"/>
                  </v:shape>
                  <v:shape id="任意多边形 1897" o:spid="_x0000_s1026" o:spt="100" style="position:absolute;left:4757;top:-65;height:610;width:633;" fillcolor="#FF0000" filled="t" stroked="f" coordsize="633,610" o:gfxdata="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CI69vQAA&#10;ANwAAAAPAAAAAAAAAAEAIAAAACIAAABkcnMvZG93bnJldi54bWxQSwECFAAUAAAACACHTuJAMy8F&#10;njsAAAA5AAAAEAAAAAAAAAABACAAAAAMAQAAZHJzL3NoYXBleG1sLnhtbFBLBQYAAAAABgAGAFsB&#10;AAC2AwAAAAA=&#10;" path="m172,50l172,48,175,48,172,50xe">
                    <v:fill on="t" focussize="0,0"/>
                    <v:stroke on="f"/>
                    <v:imagedata o:title=""/>
                    <o:lock v:ext="edit" aspectratio="f"/>
                  </v:shape>
                  <v:shape id="任意多边形 1898" o:spid="_x0000_s1026" o:spt="100" style="position:absolute;left:4757;top:-65;height:610;width:633;" fillcolor="#FF0000" filled="t" stroked="f" coordsize="633,610" o:gfxdata="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CsmvQAA&#10;ANwAAAAPAAAAAAAAAAEAIAAAACIAAABkcnMvZG93bnJldi54bWxQSwECFAAUAAAACACHTuJAMy8F&#10;njsAAAA5AAAAEAAAAAAAAAABACAAAAAMAQAAZHJzL3NoYXBleG1sLnhtbFBLBQYAAAAABgAGAFsB&#10;AAC2AwAAAAA=&#10;" path="m529,100l519,90,519,90,508,80,508,80,496,72,497,72,485,64,485,64,472,56,473,56,460,48,486,48,540,88,550,98,529,98,529,100xe">
                    <v:fill on="t" focussize="0,0"/>
                    <v:stroke on="f"/>
                    <v:imagedata o:title=""/>
                    <o:lock v:ext="edit" aspectratio="f"/>
                  </v:shape>
                  <v:shape id="任意多边形 1899" o:spid="_x0000_s1026" o:spt="100" style="position:absolute;left:4757;top:-65;height:610;width:633;" fillcolor="#FF0000" filled="t" stroked="f" coordsize="633,610" o:gfxdata="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rVRvQAA&#10;ANwAAAAPAAAAAAAAAAEAIAAAACIAAABkcnMvZG93bnJldi54bWxQSwECFAAUAAAACACHTuJAMy8F&#10;njsAAAA5AAAAEAAAAAAAAAABACAAAAAMAQAAZHJzL3NoYXBleG1sLnhtbFBLBQYAAAAABgAGAFsB&#10;AAC2AwAAAAA=&#10;" path="m103,100l103,98,105,98,103,100xe">
                    <v:fill on="t" focussize="0,0"/>
                    <v:stroke on="f"/>
                    <v:imagedata o:title=""/>
                    <o:lock v:ext="edit" aspectratio="f"/>
                  </v:shape>
                  <v:shape id="任意多边形 1900" o:spid="_x0000_s1026" o:spt="100" style="position:absolute;left:4757;top:-65;height:610;width:633;" fillcolor="#FF0000" filled="t" stroked="f" coordsize="633,610" o:gfxdata="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hDKvQAA&#10;ANwAAAAPAAAAAAAAAAEAIAAAACIAAABkcnMvZG93bnJldi54bWxQSwECFAAUAAAACACHTuJAMy8F&#10;njsAAAA5AAAAEAAAAAAAAAABACAAAAAMAQAAZHJzL3NoYXBleG1sLnhtbFBLBQYAAAAABgAGAFsB&#10;AAC2AwAAAAA=&#10;" path="m626,364l611,364,614,348,616,334,617,320,617,312,617,296,617,290,616,274,614,260,611,246,608,232,604,218,599,204,594,192,588,178,581,166,574,154,566,142,566,142,558,130,558,130,549,120,549,120,539,110,539,110,529,98,550,98,587,146,613,200,629,258,632,296,632,312,632,320,631,336,629,350,626,364xe">
                    <v:fill on="t" focussize="0,0"/>
                    <v:stroke on="f"/>
                    <v:imagedata o:title=""/>
                    <o:lock v:ext="edit" aspectratio="f"/>
                  </v:shape>
                  <v:shape id="任意多边形 1901" o:spid="_x0000_s1026" o:spt="100" style="position:absolute;left:4757;top:-65;height:610;width:633;" fillcolor="#FF0000" filled="t" stroked="f" coordsize="633,610" o:gfxdata="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RYS4ugAAANwA&#10;AAAPAAAAAAAAAAEAIAAAACIAAABkcnMvZG93bnJldi54bWxQSwECFAAUAAAACACHTuJAMy8FnjsA&#10;AAA5AAAAEAAAAAAAAAABACAAAAAJAQAAZHJzL3NoYXBleG1sLnhtbFBLBQYAAAAABgAGAFsBAACz&#10;AwAAAAA=&#10;" path="m617,298l617,296,617,298xe">
                    <v:fill on="t" focussize="0,0"/>
                    <v:stroke on="f"/>
                    <v:imagedata o:title=""/>
                    <o:lock v:ext="edit" aspectratio="f"/>
                  </v:shape>
                  <v:shape id="任意多边形 1902" o:spid="_x0000_s1026" o:spt="100" style="position:absolute;left:4757;top:-65;height:610;width:633;" fillcolor="#FF0000" filled="t" stroked="f" coordsize="633,610" o:gfxdata="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hI74A&#10;AADcAAAADwAAAAAAAAABACAAAAAiAAAAZHJzL2Rvd25yZXYueG1sUEsBAhQAFAAAAAgAh07iQDMv&#10;BZ47AAAAOQAAABAAAAAAAAAAAQAgAAAADQEAAGRycy9zaGFwZXhtbC54bWxQSwUGAAAAAAYABgBb&#10;AQAAtwMAAAAA&#10;" path="m21,364l21,364,21,362,21,364xe">
                    <v:fill on="t" focussize="0,0"/>
                    <v:stroke on="f"/>
                    <v:imagedata o:title=""/>
                    <o:lock v:ext="edit" aspectratio="f"/>
                  </v:shape>
                  <v:shape id="任意多边形 1903" o:spid="_x0000_s1026" o:spt="100" style="position:absolute;left:4757;top:-65;height:610;width:633;" fillcolor="#FF0000" filled="t" stroked="f" coordsize="633,610" o:gfxdata="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4mbsAAADc&#10;AAAADwAAAAAAAAABACAAAAAiAAAAZHJzL2Rvd25yZXYueG1sUEsBAhQAFAAAAAgAh07iQDMvBZ47&#10;AAAAOQAAABAAAAAAAAAAAQAgAAAACgEAAGRycy9zaGFwZXhtbC54bWxQSwUGAAAAAAYABgBbAQAA&#10;tAMAAAAA&#10;" path="m623,378l608,378,611,362,611,364,626,364,626,366,623,378xe">
                    <v:fill on="t" focussize="0,0"/>
                    <v:stroke on="f"/>
                    <v:imagedata o:title=""/>
                    <o:lock v:ext="edit" aspectratio="f"/>
                  </v:shape>
                  <v:shape id="任意多边形 1904" o:spid="_x0000_s1026" o:spt="100" style="position:absolute;left:4757;top:-65;height:610;width:633;" fillcolor="#FF0000" filled="t" stroked="f" coordsize="633,610" o:gfxdata="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qXQK8AAAA&#10;3AAAAA8AAAAAAAAAAQAgAAAAIgAAAGRycy9kb3ducmV2LnhtbFBLAQIUABQAAAAIAIdO4kAzLwWe&#10;OwAAADkAAAAQAAAAAAAAAAEAIAAAAAsBAABkcnMvc2hhcGV4bWwueG1sUEsFBgAAAAAGAAYAWwEA&#10;ALUDAAAAAA==&#10;" path="m25,378l24,378,24,376,25,378xe">
                    <v:fill on="t" focussize="0,0"/>
                    <v:stroke on="f"/>
                    <v:imagedata o:title=""/>
                    <o:lock v:ext="edit" aspectratio="f"/>
                  </v:shape>
                  <v:shape id="任意多边形 1905" o:spid="_x0000_s1026" o:spt="100" style="position:absolute;left:4757;top:-65;height:610;width:633;" fillcolor="#FF0000" filled="t" stroked="f" coordsize="633,610" o:gfxdata="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MN1vQAA&#10;ANwAAAAPAAAAAAAAAAEAIAAAACIAAABkcnMvZG93bnJldi54bWxQSwECFAAUAAAACACHTuJAMy8F&#10;njsAAAA5AAAAEAAAAAAAAAABACAAAAAMAQAAZHJzL3NoYXBleG1sLnhtbFBLBQYAAAAABgAGAFsB&#10;AAC2AwAAAAA=&#10;" path="m590,456l574,456,581,442,588,430,594,418,599,404,604,390,608,376,608,378,623,378,623,380,618,396,613,410,608,424,601,436,594,450,590,456xe">
                    <v:fill on="t" focussize="0,0"/>
                    <v:stroke on="f"/>
                    <v:imagedata o:title=""/>
                    <o:lock v:ext="edit" aspectratio="f"/>
                  </v:shape>
                  <v:shape id="任意多边形 1906" o:spid="_x0000_s1026" o:spt="100" style="position:absolute;left:4757;top:-65;height:610;width:633;" fillcolor="#FF0000" filled="t" stroked="f" coordsize="633,610" o:gfxdata="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Rm7r4A&#10;AADcAAAADwAAAAAAAAABACAAAAAiAAAAZHJzL2Rvd25yZXYueG1sUEsBAhQAFAAAAAgAh07iQDMv&#10;BZ47AAAAOQAAABAAAAAAAAAAAQAgAAAADQEAAGRycy9zaGFwZXhtbC54bWxQSwUGAAAAAAYABgBb&#10;AQAAtwMAAAAA&#10;" path="m59,456l58,456,58,454,59,456xe">
                    <v:fill on="t" focussize="0,0"/>
                    <v:stroke on="f"/>
                    <v:imagedata o:title=""/>
                    <o:lock v:ext="edit" aspectratio="f"/>
                  </v:shape>
                  <v:shape id="任意多边形 1907" o:spid="_x0000_s1026" o:spt="100" style="position:absolute;left:4757;top:-65;height:610;width:633;" fillcolor="#FF0000" filled="t" stroked="f" coordsize="633,610" o:gfxdata="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3+mr4A&#10;AADcAAAADwAAAAAAAAABACAAAAAiAAAAZHJzL2Rvd25yZXYueG1sUEsBAhQAFAAAAAgAh07iQDMv&#10;BZ47AAAAOQAAABAAAAAAAAAAAQAgAAAADQEAAGRycy9zaGFwZXhtbC54bWxQSwUGAAAAAAYABgBb&#10;AQAAtwMAAAAA&#10;" path="m568,490l549,490,558,478,558,478,566,466,566,466,574,454,574,456,590,456,587,462,578,476,570,488,568,490xe">
                    <v:fill on="t" focussize="0,0"/>
                    <v:stroke on="f"/>
                    <v:imagedata o:title=""/>
                    <o:lock v:ext="edit" aspectratio="f"/>
                  </v:shape>
                  <v:shape id="任意多边形 1908" o:spid="_x0000_s1026" o:spt="100" style="position:absolute;left:4757;top:-65;height:610;width:633;" fillcolor="#FF0000" filled="t" stroked="f" coordsize="633,610" o:gfxdata="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WwG8AAAA&#10;3AAAAA8AAAAAAAAAAQAgAAAAIgAAAGRycy9kb3ducmV2LnhtbFBLAQIUABQAAAAIAIdO4kAzLwWe&#10;OwAAADkAAAAQAAAAAAAAAAEAIAAAAAsBAABkcnMvc2hhcGV4bWwueG1sUEsFBgAAAAAGAAYAWwEA&#10;ALUDAAAAAA==&#10;" path="m85,490l83,490,83,488,85,490xe">
                    <v:fill on="t" focussize="0,0"/>
                    <v:stroke on="f"/>
                    <v:imagedata o:title=""/>
                    <o:lock v:ext="edit" aspectratio="f"/>
                  </v:shape>
                  <v:shape id="任意多边形 1909" o:spid="_x0000_s1026" o:spt="100" style="position:absolute;left:4757;top:-65;height:610;width:633;" fillcolor="#FF0000" filled="t" stroked="f" coordsize="633,610" o:gfxdata="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DxXa8AAAA&#10;3AAAAA8AAAAAAAAAAQAgAAAAIgAAAGRycy9kb3ducmV2LnhtbFBLAQIUABQAAAAIAIdO4kAzLwWe&#10;OwAAADkAAAAQAAAAAAAAAAEAIAAAAAsBAABkcnMvc2hhcGV4bWwueG1sUEsFBgAAAAAGAAYAWwEA&#10;ALU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10" o:spid="_x0000_s1026" o:spt="100" style="position:absolute;left:4757;top:-65;height:610;width:633;" fillcolor="#FF0000" filled="t" stroked="f" coordsize="633,610" o:gfxdata="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9g7b4A&#10;AADcAAAADwAAAAAAAAABACAAAAAiAAAAZHJzL2Rvd25yZXYueG1sUEsBAhQAFAAAAAgAh07iQDMv&#10;BZ47AAAAOQAAABAAAAAAAAAAAQAgAAAADQEAAGRycy9zaGFwZXhtbC54bWxQSwUGAAAAAAYABgBb&#10;AQAAtwMAAAAA&#10;" path="m263,590l255,590,255,588,263,590xe">
                    <v:fill on="t" focussize="0,0"/>
                    <v:stroke on="f"/>
                    <v:imagedata o:title=""/>
                    <o:lock v:ext="edit" aspectratio="f"/>
                  </v:shape>
                  <v:shape id="任意多边形 1911" o:spid="_x0000_s1026" o:spt="100" style="position:absolute;left:4757;top:-65;height:610;width:633;" fillcolor="#FF0000" filled="t" stroked="f" coordsize="633,610" o:gfxdata="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0n7sAAADc&#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1912" o:spid="_x0000_s1026" o:spt="202" type="#_x0000_t202" style="position:absolute;left:4716;top:-72;height:610;width:633;" filled="f" stroked="f" coordsize="21600,21600" o:gfxdata="UEsDBAoAAAAAAIdO4kAAAAAAAAAAAAAAAAAEAAAAZHJzL1BLAwQUAAAACACHTuJAQOZQvL4AAADc&#10;AAAADwAAAGRycy9kb3ducmV2LnhtbEWPT2sCMRTE7wW/Q3hCbzVRqO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ZQ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2" w:line="240" w:lineRule="auto"/>
                            <w:rPr>
                              <w:rFonts w:hint="default" w:ascii="微软雅黑" w:hAnsi="微软雅黑" w:eastAsia="微软雅黑" w:cs="微软雅黑"/>
                              <w:b/>
                              <w:bCs/>
                              <w:sz w:val="11"/>
                              <w:szCs w:val="11"/>
                            </w:rPr>
                          </w:pPr>
                        </w:p>
                        <w:p>
                          <w:pPr>
                            <w:spacing w:before="0"/>
                            <w:ind w:left="204"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v:textbox>
                  </v:shape>
                </v:group>
              </v:group>
            </w:pict>
          </mc:Fallback>
        </mc:AlternateContent>
      </w:r>
    </w:p>
    <w:p>
      <w:pPr>
        <w:spacing w:before="0"/>
        <w:ind w:left="848" w:right="0" w:firstLine="36"/>
        <w:jc w:val="left"/>
        <w:rPr>
          <w:rFonts w:hint="default" w:ascii="微软雅黑" w:hAnsi="微软雅黑" w:eastAsia="微软雅黑" w:cs="微软雅黑"/>
          <w:sz w:val="21"/>
          <w:szCs w:val="21"/>
        </w:rPr>
      </w:pPr>
      <w:r>
        <mc:AlternateContent>
          <mc:Choice Requires="wpg">
            <w:drawing>
              <wp:anchor distT="0" distB="0" distL="114300" distR="114300" simplePos="0" relativeHeight="251673600" behindDoc="0" locked="0" layoutInCell="1" allowOverlap="1">
                <wp:simplePos x="0" y="0"/>
                <wp:positionH relativeFrom="page">
                  <wp:posOffset>4175760</wp:posOffset>
                </wp:positionH>
                <wp:positionV relativeFrom="paragraph">
                  <wp:posOffset>-15875</wp:posOffset>
                </wp:positionV>
                <wp:extent cx="2428875" cy="353060"/>
                <wp:effectExtent l="0" t="0" r="9525" b="12700"/>
                <wp:wrapNone/>
                <wp:docPr id="567" name="组合 1878"/>
                <wp:cNvGraphicFramePr/>
                <a:graphic xmlns:a="http://schemas.openxmlformats.org/drawingml/2006/main">
                  <a:graphicData uri="http://schemas.microsoft.com/office/word/2010/wordprocessingGroup">
                    <wpg:wgp>
                      <wpg:cNvGrpSpPr/>
                      <wpg:grpSpPr>
                        <a:xfrm>
                          <a:off x="0" y="0"/>
                          <a:ext cx="2428875" cy="353060"/>
                          <a:chOff x="6577" y="-26"/>
                          <a:chExt cx="3825" cy="556"/>
                        </a:xfrm>
                      </wpg:grpSpPr>
                      <wpg:grpSp>
                        <wpg:cNvPr id="566" name="组合 1879"/>
                        <wpg:cNvGrpSpPr/>
                        <wpg:grpSpPr>
                          <a:xfrm>
                            <a:off x="6577" y="-26"/>
                            <a:ext cx="3825" cy="556"/>
                            <a:chOff x="6577" y="-26"/>
                            <a:chExt cx="3825" cy="556"/>
                          </a:xfrm>
                        </wpg:grpSpPr>
                        <wps:wsp>
                          <wps:cNvPr id="557" name="任意多边形 1880"/>
                          <wps:cNvSpPr/>
                          <wps:spPr>
                            <a:xfrm>
                              <a:off x="6577" y="-26"/>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558" name="任意多边形 1881"/>
                          <wps:cNvSpPr/>
                          <wps:spPr>
                            <a:xfrm>
                              <a:off x="6577" y="-26"/>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559" name="任意多边形 1882"/>
                          <wps:cNvSpPr/>
                          <wps:spPr>
                            <a:xfrm>
                              <a:off x="6577" y="-26"/>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560" name="任意多边形 1883"/>
                          <wps:cNvSpPr/>
                          <wps:spPr>
                            <a:xfrm>
                              <a:off x="6577" y="-26"/>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561" name="任意多边形 1884"/>
                          <wps:cNvSpPr/>
                          <wps:spPr>
                            <a:xfrm>
                              <a:off x="6577" y="-26"/>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562" name="任意多边形 1885"/>
                          <wps:cNvSpPr/>
                          <wps:spPr>
                            <a:xfrm>
                              <a:off x="6577" y="-26"/>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563" name="任意多边形 1886"/>
                          <wps:cNvSpPr/>
                          <wps:spPr>
                            <a:xfrm>
                              <a:off x="6577" y="-26"/>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564" name="任意多边形 1887"/>
                          <wps:cNvSpPr/>
                          <wps:spPr>
                            <a:xfrm>
                              <a:off x="6577" y="-26"/>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565" name="文本框 1888"/>
                          <wps:cNvSpPr txBox="1"/>
                          <wps:spPr>
                            <a:xfrm>
                              <a:off x="6577" y="-26"/>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rPr>
                                </w:pPr>
                                <w:r>
                                  <w:rPr>
                                    <w:rFonts w:hint="default" w:ascii="宋体" w:hAnsi="宋体" w:eastAsia="宋体" w:cs="宋体"/>
                                    <w:sz w:val="21"/>
                                    <w:szCs w:val="21"/>
                                  </w:rPr>
                                  <w:t>按菜单键，进入设置界面</w:t>
                                </w:r>
                              </w:p>
                            </w:txbxContent>
                          </wps:txbx>
                          <wps:bodyPr lIns="0" tIns="0" rIns="0" bIns="0" upright="1"/>
                        </wps:wsp>
                      </wpg:grpSp>
                    </wpg:wgp>
                  </a:graphicData>
                </a:graphic>
              </wp:anchor>
            </w:drawing>
          </mc:Choice>
          <mc:Fallback>
            <w:pict>
              <v:group id="组合 1878" o:spid="_x0000_s1026" o:spt="203" style="position:absolute;left:0pt;margin-left:328.8pt;margin-top:-1.25pt;height:27.8pt;width:191.25pt;mso-position-horizontal-relative:page;z-index:251673600;mso-width-relative:page;mso-height-relative:page;" coordorigin="6577,-26" coordsize="3825,556" o:gfxdata="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PfppfHaAAAACgEAAA8AAAAA&#10;AAAAAQAgAAAAIgAAAGRycy9kb3ducmV2LnhtbFBLAQIUABQAAAAIAIdO4kDZt564TAQAAIAcAAAO&#10;AAAAAAAAAAEAIAAAACkBAABkcnMvZTJvRG9jLnhtbFBLBQYAAAAABgAGAFkBAADnBwAAAAA=&#10;">
                <o:lock v:ext="edit" aspectratio="f"/>
                <v:group id="组合 1879" o:spid="_x0000_s1026" o:spt="203" style="position:absolute;left:6577;top:-26;height:556;width:3825;" coordorigin="6577,-26" coordsize="3825,556" o:gfxdata="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2/ph70AAADcAAAADwAAAAAAAAABACAAAAAiAAAAZHJzL2Rvd25yZXYueG1s&#10;UEsBAhQAFAAAAAgAh07iQDMvBZ47AAAAOQAAABUAAAAAAAAAAQAgAAAADAEAAGRycy9ncm91cHNo&#10;YXBleG1sLnhtbFBLBQYAAAAABgAGAGABAADJAwAAAAA=&#10;">
                  <o:lock v:ext="edit" aspectratio="f"/>
                  <v:shape id="任意多边形 1880" o:spid="_x0000_s1026" o:spt="100" style="position:absolute;left:6577;top:-26;height:556;width:3825;" fillcolor="#000000" filled="t" stroked="f" coordsize="3825,556" o:gfxdata="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FcugugAAANwA&#10;AAAPAAAAAAAAAAEAIAAAACIAAABkcnMvZG93bnJldi54bWxQSwECFAAUAAAACACHTuJAMy8FnjsA&#10;AAA5AAAAEAAAAAAAAAABACAAAAAJAQAAZHJzL3NoYXBleG1sLnhtbFBLBQYAAAAABgAGAFsBAACz&#10;AwAAAAA=&#10;" path="m3825,556l0,556,0,0,3825,0,3825,8,15,8,7,15,15,15,15,541,7,541,15,549,3825,549,3825,556xe">
                    <v:fill on="t" focussize="0,0"/>
                    <v:stroke on="f"/>
                    <v:imagedata o:title=""/>
                    <o:lock v:ext="edit" aspectratio="f"/>
                  </v:shape>
                  <v:shape id="任意多边形 1881" o:spid="_x0000_s1026" o:spt="100" style="position:absolute;left:6577;top:-26;height:556;width:3825;" fillcolor="#000000" filled="t" stroked="f" coordsize="3825,556" o:gfxdata="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il/StwAAANwAAAAP&#10;AAAAAAAAAAEAIAAAACIAAABkcnMvZG93bnJldi54bWxQSwECFAAUAAAACACHTuJAMy8FnjsAAAA5&#10;AAAAEAAAAAAAAAABACAAAAAGAQAAZHJzL3NoYXBleG1sLnhtbFBLBQYAAAAABgAGAFsBAACwAwAA&#10;AAA=&#10;" path="m15,15l7,15,15,8,15,15xe">
                    <v:fill on="t" focussize="0,0"/>
                    <v:stroke on="f"/>
                    <v:imagedata o:title=""/>
                    <o:lock v:ext="edit" aspectratio="f"/>
                  </v:shape>
                  <v:shape id="任意多边形 1882" o:spid="_x0000_s1026" o:spt="100" style="position:absolute;left:6577;top:-26;height:556;width:3825;" fillcolor="#000000" filled="t" stroked="f" coordsize="3825,556" o:gfxdata="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G+km5AAAA3AAA&#10;AA8AAAAAAAAAAQAgAAAAIgAAAGRycy9kb3ducmV2LnhtbFBLAQIUABQAAAAIAIdO4kAzLwWeOwAA&#10;ADkAAAAQAAAAAAAAAAEAIAAAAAgBAABkcnMvc2hhcGV4bWwueG1sUEsFBgAAAAAGAAYAWwEAALID&#10;AAAAAA==&#10;" path="m3810,15l15,15,15,8,3810,8,3810,15xe">
                    <v:fill on="t" focussize="0,0"/>
                    <v:stroke on="f"/>
                    <v:imagedata o:title=""/>
                    <o:lock v:ext="edit" aspectratio="f"/>
                  </v:shape>
                  <v:shape id="任意多边形 1883" o:spid="_x0000_s1026" o:spt="100" style="position:absolute;left:6577;top:-26;height:556;width:3825;" fillcolor="#000000" filled="t" stroked="f" coordsize="3825,556" o:gfxdata="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WQmWm2AAAA3AAAAA8A&#10;AAAAAAAAAQAgAAAAIgAAAGRycy9kb3ducmV2LnhtbFBLAQIUABQAAAAIAIdO4kAzLwWeOwAAADkA&#10;AAAQAAAAAAAAAAEAIAAAAAUBAABkcnMvc2hhcGV4bWwueG1sUEsFBgAAAAAGAAYAWwEAAK8DAAAA&#10;AA==&#10;" path="m3810,549l3810,8,3817,15,3825,15,3825,541,3817,541,3810,549xe">
                    <v:fill on="t" focussize="0,0"/>
                    <v:stroke on="f"/>
                    <v:imagedata o:title=""/>
                    <o:lock v:ext="edit" aspectratio="f"/>
                  </v:shape>
                  <v:shape id="任意多边形 1884" o:spid="_x0000_s1026" o:spt="100" style="position:absolute;left:6577;top:-26;height:556;width:3825;" fillcolor="#000000" filled="t" stroked="f" coordsize="3825,556" o:gfxdata="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cPPK5AAAA3AAA&#10;AA8AAAAAAAAAAQAgAAAAIgAAAGRycy9kb3ducmV2LnhtbFBLAQIUABQAAAAIAIdO4kAzLwWeOwAA&#10;ADkAAAAQAAAAAAAAAAEAIAAAAAgBAABkcnMvc2hhcGV4bWwueG1sUEsFBgAAAAAGAAYAWwEAALID&#10;AAAAAA==&#10;" path="m3825,15l3817,15,3810,8,3825,8,3825,15xe">
                    <v:fill on="t" focussize="0,0"/>
                    <v:stroke on="f"/>
                    <v:imagedata o:title=""/>
                    <o:lock v:ext="edit" aspectratio="f"/>
                  </v:shape>
                  <v:shape id="任意多边形 1885" o:spid="_x0000_s1026" o:spt="100" style="position:absolute;left:6577;top:-26;height:556;width:3825;" fillcolor="#000000" filled="t" stroked="f" coordsize="3825,556" o:gfxdata="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DqKFugAAANwA&#10;AAAPAAAAAAAAAAEAIAAAACIAAABkcnMvZG93bnJldi54bWxQSwECFAAUAAAACACHTuJAMy8FnjsA&#10;AAA5AAAAEAAAAAAAAAABACAAAAAJAQAAZHJzL3NoYXBleG1sLnhtbFBLBQYAAAAABgAGAFsBAACz&#10;AwAAAAA=&#10;" path="m15,549l7,541,15,541,15,549xe">
                    <v:fill on="t" focussize="0,0"/>
                    <v:stroke on="f"/>
                    <v:imagedata o:title=""/>
                    <o:lock v:ext="edit" aspectratio="f"/>
                  </v:shape>
                  <v:shape id="任意多边形 1886" o:spid="_x0000_s1026" o:spt="100" style="position:absolute;left:6577;top:-26;height:556;width:3825;" fillcolor="#000000" filled="t" stroked="f" coordsize="3825,556" o:gfxdata="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CBx65AAAA3AAA&#10;AA8AAAAAAAAAAQAgAAAAIgAAAGRycy9kb3ducmV2LnhtbFBLAQIUABQAAAAIAIdO4kAzLwWeOwAA&#10;ADkAAAAQAAAAAAAAAAEAIAAAAAgBAABkcnMvc2hhcGV4bWwueG1sUEsFBgAAAAAGAAYAWwEAALID&#10;AAAAAA==&#10;" path="m3810,549l15,549,15,541,3810,541,3810,549xe">
                    <v:fill on="t" focussize="0,0"/>
                    <v:stroke on="f"/>
                    <v:imagedata o:title=""/>
                    <o:lock v:ext="edit" aspectratio="f"/>
                  </v:shape>
                  <v:shape id="任意多边形 1887" o:spid="_x0000_s1026" o:spt="100" style="position:absolute;left:6577;top:-26;height:556;width:3825;" fillcolor="#000000" filled="t" stroked="f" coordsize="3825,556" o:gfxdata="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rn2q5AAAA3AAA&#10;AA8AAAAAAAAAAQAgAAAAIgAAAGRycy9kb3ducmV2LnhtbFBLAQIUABQAAAAIAIdO4kAzLwWeOwAA&#10;ADkAAAAQAAAAAAAAAAEAIAAAAAgBAABkcnMvc2hhcGV4bWwueG1sUEsFBgAAAAAGAAYAWwEAALID&#10;AAAAAA==&#10;" path="m3825,549l3810,549,3817,541,3825,541,3825,549xe">
                    <v:fill on="t" focussize="0,0"/>
                    <v:stroke on="f"/>
                    <v:imagedata o:title=""/>
                    <o:lock v:ext="edit" aspectratio="f"/>
                  </v:shape>
                  <v:shape id="文本框 1888" o:spid="_x0000_s1026" o:spt="202" type="#_x0000_t202" style="position:absolute;left:6577;top:-26;height:556;width:3825;" filled="f" stroked="f" coordsize="21600,21600"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rPr>
                          </w:pPr>
                          <w:r>
                            <w:rPr>
                              <w:rFonts w:hint="default" w:ascii="宋体" w:hAnsi="宋体" w:eastAsia="宋体" w:cs="宋体"/>
                              <w:sz w:val="21"/>
                              <w:szCs w:val="21"/>
                            </w:rPr>
                            <w:t>按菜单键，进入设置界面</w:t>
                          </w:r>
                        </w:p>
                      </w:txbxContent>
                    </v:textbox>
                  </v:shape>
                </v:group>
              </v:group>
            </w:pict>
          </mc:Fallback>
        </mc:AlternateContent>
      </w:r>
      <w:r>
        <w:rPr>
          <w:rFonts w:hint="default" w:ascii="微软雅黑" w:hAnsi="微软雅黑" w:eastAsia="微软雅黑" w:cs="微软雅黑"/>
          <w:b/>
          <w:bCs/>
          <w:sz w:val="21"/>
          <w:szCs w:val="21"/>
        </w:rPr>
        <w:t>第一步：</w:t>
      </w:r>
    </w:p>
    <w:p>
      <w:pPr>
        <w:spacing w:before="0" w:line="240" w:lineRule="auto"/>
        <w:rPr>
          <w:rFonts w:hint="default" w:ascii="微软雅黑" w:hAnsi="微软雅黑" w:eastAsia="微软雅黑" w:cs="微软雅黑"/>
          <w:b/>
          <w:bCs/>
          <w:sz w:val="20"/>
          <w:szCs w:val="20"/>
        </w:rPr>
      </w:pPr>
    </w:p>
    <w:p>
      <w:pPr>
        <w:spacing w:before="0" w:line="240" w:lineRule="auto"/>
        <w:rPr>
          <w:rFonts w:hint="default" w:ascii="微软雅黑" w:hAnsi="微软雅黑" w:eastAsia="微软雅黑" w:cs="微软雅黑"/>
          <w:b/>
          <w:bCs/>
          <w:sz w:val="20"/>
          <w:szCs w:val="20"/>
        </w:rPr>
      </w:pPr>
    </w:p>
    <w:p>
      <w:pPr>
        <w:spacing w:before="4" w:line="240" w:lineRule="auto"/>
        <w:rPr>
          <w:rFonts w:hint="default" w:ascii="微软雅黑" w:hAnsi="微软雅黑" w:eastAsia="微软雅黑" w:cs="微软雅黑"/>
          <w:b/>
          <w:bCs/>
          <w:sz w:val="11"/>
          <w:szCs w:val="11"/>
        </w:rPr>
      </w:pPr>
    </w:p>
    <w:p>
      <w:pPr>
        <w:spacing w:before="0"/>
        <w:ind w:left="848"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3600" behindDoc="0" locked="0" layoutInCell="1" allowOverlap="1">
                <wp:simplePos x="0" y="0"/>
                <wp:positionH relativeFrom="page">
                  <wp:posOffset>4175760</wp:posOffset>
                </wp:positionH>
                <wp:positionV relativeFrom="paragraph">
                  <wp:posOffset>-31750</wp:posOffset>
                </wp:positionV>
                <wp:extent cx="2428875" cy="353060"/>
                <wp:effectExtent l="0" t="0" r="9525" b="12700"/>
                <wp:wrapNone/>
                <wp:docPr id="602" name="组合 1913"/>
                <wp:cNvGraphicFramePr/>
                <a:graphic xmlns:a="http://schemas.openxmlformats.org/drawingml/2006/main">
                  <a:graphicData uri="http://schemas.microsoft.com/office/word/2010/wordprocessingGroup">
                    <wpg:wgp>
                      <wpg:cNvGrpSpPr/>
                      <wpg:grpSpPr>
                        <a:xfrm>
                          <a:off x="0" y="0"/>
                          <a:ext cx="2428875" cy="353060"/>
                          <a:chOff x="6577" y="-51"/>
                          <a:chExt cx="3825" cy="556"/>
                        </a:xfrm>
                      </wpg:grpSpPr>
                      <wpg:grpSp>
                        <wpg:cNvPr id="601" name="组合 1914"/>
                        <wpg:cNvGrpSpPr/>
                        <wpg:grpSpPr>
                          <a:xfrm>
                            <a:off x="6577" y="-51"/>
                            <a:ext cx="3825" cy="556"/>
                            <a:chOff x="6577" y="-51"/>
                            <a:chExt cx="3825" cy="556"/>
                          </a:xfrm>
                        </wpg:grpSpPr>
                        <wps:wsp>
                          <wps:cNvPr id="592" name="任意多边形 1915"/>
                          <wps:cNvSpPr/>
                          <wps:spPr>
                            <a:xfrm>
                              <a:off x="6577" y="-51"/>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593" name="任意多边形 1916"/>
                          <wps:cNvSpPr/>
                          <wps:spPr>
                            <a:xfrm>
                              <a:off x="6577" y="-51"/>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594" name="任意多边形 1917"/>
                          <wps:cNvSpPr/>
                          <wps:spPr>
                            <a:xfrm>
                              <a:off x="6577" y="-51"/>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595" name="任意多边形 1918"/>
                          <wps:cNvSpPr/>
                          <wps:spPr>
                            <a:xfrm>
                              <a:off x="6577" y="-51"/>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596" name="任意多边形 1919"/>
                          <wps:cNvSpPr/>
                          <wps:spPr>
                            <a:xfrm>
                              <a:off x="6577" y="-51"/>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597" name="任意多边形 1920"/>
                          <wps:cNvSpPr/>
                          <wps:spPr>
                            <a:xfrm>
                              <a:off x="6577" y="-51"/>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598" name="任意多边形 1921"/>
                          <wps:cNvSpPr/>
                          <wps:spPr>
                            <a:xfrm>
                              <a:off x="6577" y="-51"/>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599" name="任意多边形 1922"/>
                          <wps:cNvSpPr/>
                          <wps:spPr>
                            <a:xfrm>
                              <a:off x="6577" y="-51"/>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600" name="文本框 1923"/>
                          <wps:cNvSpPr txBox="1"/>
                          <wps:spPr>
                            <a:xfrm>
                              <a:off x="6577" y="-51"/>
                              <a:ext cx="3825" cy="556"/>
                            </a:xfrm>
                            <a:prstGeom prst="rect">
                              <a:avLst/>
                            </a:prstGeom>
                            <a:noFill/>
                            <a:ln>
                              <a:noFill/>
                            </a:ln>
                          </wps:spPr>
                          <wps:txbx>
                            <w:txbxContent>
                              <w:p>
                                <w:pPr>
                                  <w:tabs>
                                    <w:tab w:val="left" w:pos="1787"/>
                                  </w:tabs>
                                  <w:spacing w:before="72"/>
                                  <w:ind w:left="160" w:right="0" w:firstLine="0"/>
                                  <w:jc w:val="left"/>
                                  <w:rPr>
                                    <w:rFonts w:hint="eastAsia" w:ascii="宋体" w:hAnsi="宋体" w:eastAsia="宋体" w:cs="宋体"/>
                                    <w:sz w:val="21"/>
                                    <w:szCs w:val="21"/>
                                    <w:lang w:eastAsia="zh-CN"/>
                                  </w:rPr>
                                </w:pPr>
                                <w:r>
                                  <w:rPr>
                                    <w:rFonts w:hint="default" w:ascii="宋体" w:hAnsi="宋体" w:eastAsia="宋体" w:cs="宋体"/>
                                    <w:sz w:val="21"/>
                                    <w:szCs w:val="21"/>
                                  </w:rPr>
                                  <w:t>按下键，选择</w:t>
                                </w:r>
                                <w:r>
                                  <w:rPr>
                                    <w:rFonts w:hint="default" w:ascii="宋体" w:hAnsi="宋体" w:eastAsia="宋体" w:cs="宋体"/>
                                    <w:spacing w:val="-59"/>
                                    <w:sz w:val="21"/>
                                    <w:szCs w:val="21"/>
                                  </w:rPr>
                                  <w:t xml:space="preserve"> </w:t>
                                </w:r>
                                <w:r>
                                  <w:rPr>
                                    <w:rFonts w:hint="eastAsia" w:ascii="宋体" w:hAnsi="宋体" w:eastAsia="宋体" w:cs="宋体"/>
                                    <w:spacing w:val="-59"/>
                                    <w:sz w:val="21"/>
                                    <w:szCs w:val="21"/>
                                    <w:lang w:eastAsia="zh-CN"/>
                                  </w:rPr>
                                  <w:t>“</w:t>
                                </w:r>
                                <w:r>
                                  <w:rPr>
                                    <w:rFonts w:hint="default" w:ascii="Times New Roman" w:hAnsi="Times New Roman" w:eastAsia="Times New Roman" w:cs="Times New Roman"/>
                                    <w:sz w:val="21"/>
                                    <w:szCs w:val="21"/>
                                  </w:rPr>
                                  <w:t>8</w:t>
                                </w:r>
                                <w:r>
                                  <w:rPr>
                                    <w:rFonts w:hint="default" w:ascii="宋体" w:hAnsi="宋体" w:eastAsia="宋体" w:cs="宋体"/>
                                    <w:sz w:val="21"/>
                                    <w:szCs w:val="21"/>
                                  </w:rPr>
                                  <w:t>配置</w:t>
                                </w:r>
                                <w:r>
                                  <w:rPr>
                                    <w:rFonts w:hint="eastAsia" w:ascii="宋体" w:hAnsi="宋体" w:eastAsia="宋体" w:cs="宋体"/>
                                    <w:sz w:val="21"/>
                                    <w:szCs w:val="21"/>
                                    <w:lang w:eastAsia="zh-CN"/>
                                  </w:rPr>
                                  <w:t>”</w:t>
                                </w:r>
                              </w:p>
                            </w:txbxContent>
                          </wps:txbx>
                          <wps:bodyPr lIns="0" tIns="0" rIns="0" bIns="0" upright="1"/>
                        </wps:wsp>
                      </wpg:grpSp>
                    </wpg:wgp>
                  </a:graphicData>
                </a:graphic>
              </wp:anchor>
            </w:drawing>
          </mc:Choice>
          <mc:Fallback>
            <w:pict>
              <v:group id="组合 1913" o:spid="_x0000_s1026" o:spt="203" style="position:absolute;left:0pt;margin-left:328.8pt;margin-top:-2.5pt;height:27.8pt;width:191.25pt;mso-position-horizontal-relative:page;z-index:251673600;mso-width-relative:page;mso-height-relative:page;" coordorigin="6577,-51" coordsize="3825,556" o:gfxdata="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6&#10;k8ns2QAAAAoBAAAPAAAAAAAAAAEAIAAAACIAAABkcnMvZG93bnJldi54bWxQSwECFAAUAAAACACH&#10;TuJAgvrAWV0EAACAHAAADgAAAAAAAAABACAAAAAoAQAAZHJzL2Uyb0RvYy54bWxQSwUGAAAAAAYA&#10;BgBZAQAA9wcAAAAA&#10;">
                <o:lock v:ext="edit" aspectratio="f"/>
                <v:group id="组合 1914" o:spid="_x0000_s1026" o:spt="203" style="position:absolute;left:6577;top:-51;height:556;width:3825;" coordorigin="6577,-51" coordsize="3825,556"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shape id="任意多边形 1915" o:spid="_x0000_s1026" o:spt="100" style="position:absolute;left:6577;top:-51;height:556;width:3825;" fillcolor="#000000" filled="t" stroked="f" coordsize="3825,556" o:gfxdata="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9KiugAAANwA&#10;AAAPAAAAAAAAAAEAIAAAACIAAABkcnMvZG93bnJldi54bWxQSwECFAAUAAAACACHTuJAMy8FnjsA&#10;AAA5AAAAEAAAAAAAAAABACAAAAAJAQAAZHJzL3NoYXBleG1sLnhtbFBLBQYAAAAABgAGAFsBAACz&#10;AwAAAAA=&#10;" path="m3825,556l0,556,0,0,3825,0,3825,8,15,8,7,15,15,15,15,541,7,541,15,549,3825,549,3825,556xe">
                    <v:fill on="t" focussize="0,0"/>
                    <v:stroke on="f"/>
                    <v:imagedata o:title=""/>
                    <o:lock v:ext="edit" aspectratio="f"/>
                  </v:shape>
                  <v:shape id="任意多边形 1916" o:spid="_x0000_s1026" o:spt="100" style="position:absolute;left:6577;top:-51;height:556;width:3825;" fillcolor="#000000" filled="t" stroked="f" coordsize="3825,556" o:gfxdata="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d3ObsAAADc&#10;AAAADwAAAAAAAAABACAAAAAiAAAAZHJzL2Rvd25yZXYueG1sUEsBAhQAFAAAAAgAh07iQDMvBZ47&#10;AAAAOQAAABAAAAAAAAAAAQAgAAAACgEAAGRycy9zaGFwZXhtbC54bWxQSwUGAAAAAAYABgBbAQAA&#10;tAMAAAAA&#10;" path="m15,15l7,15,15,8,15,15xe">
                    <v:fill on="t" focussize="0,0"/>
                    <v:stroke on="f"/>
                    <v:imagedata o:title=""/>
                    <o:lock v:ext="edit" aspectratio="f"/>
                  </v:shape>
                  <v:shape id="任意多边形 1917" o:spid="_x0000_s1026" o:spt="100" style="position:absolute;left:6577;top:-51;height:556;width:3825;" fillcolor="#000000" filled="t" stroked="f" coordsize="3825,556" o:gfxdata="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7vTbsAAADc&#10;AAAADwAAAAAAAAABACAAAAAiAAAAZHJzL2Rvd25yZXYueG1sUEsBAhQAFAAAAAgAh07iQDMvBZ47&#10;AAAAOQAAABAAAAAAAAAAAQAgAAAACgEAAGRycy9zaGFwZXhtbC54bWxQSwUGAAAAAAYABgBbAQAA&#10;tAMAAAAA&#10;" path="m3810,15l15,15,15,8,3810,8,3810,15xe">
                    <v:fill on="t" focussize="0,0"/>
                    <v:stroke on="f"/>
                    <v:imagedata o:title=""/>
                    <o:lock v:ext="edit" aspectratio="f"/>
                  </v:shape>
                  <v:shape id="任意多边形 1918" o:spid="_x0000_s1026" o:spt="100" style="position:absolute;left:6577;top:-51;height:556;width:3825;" fillcolor="#000000" filled="t" stroked="f" coordsize="3825,556" o:gfxdata="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ySta5AAAA3AAA&#10;AA8AAAAAAAAAAQAgAAAAIgAAAGRycy9kb3ducmV2LnhtbFBLAQIUABQAAAAIAIdO4kAzLwWeOwAA&#10;ADkAAAAQAAAAAAAAAAEAIAAAAAgBAABkcnMvc2hhcGV4bWwueG1sUEsFBgAAAAAGAAYAWwEAALID&#10;AAAAAA==&#10;" path="m3810,549l3810,8,3817,15,3825,15,3825,541,3817,541,3810,549xe">
                    <v:fill on="t" focussize="0,0"/>
                    <v:stroke on="f"/>
                    <v:imagedata o:title=""/>
                    <o:lock v:ext="edit" aspectratio="f"/>
                  </v:shape>
                  <v:shape id="任意多边形 1919" o:spid="_x0000_s1026" o:spt="100" style="position:absolute;left:6577;top:-51;height:556;width:3825;" fillcolor="#000000" filled="t" stroked="f" coordsize="3825,556" o:gfxdata="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g1KG5AAAA3AAA&#10;AA8AAAAAAAAAAQAgAAAAIgAAAGRycy9kb3ducmV2LnhtbFBLAQIUABQAAAAIAIdO4kAzLwWeOwAA&#10;ADkAAAAQAAAAAAAAAAEAIAAAAAgBAABkcnMvc2hhcGV4bWwueG1sUEsFBgAAAAAGAAYAWwEAALID&#10;AAAAAA==&#10;" path="m3825,15l3817,15,3810,8,3825,8,3825,15xe">
                    <v:fill on="t" focussize="0,0"/>
                    <v:stroke on="f"/>
                    <v:imagedata o:title=""/>
                    <o:lock v:ext="edit" aspectratio="f"/>
                  </v:shape>
                  <v:shape id="任意多边形 1920" o:spid="_x0000_s1026" o:spt="100" style="position:absolute;left:6577;top:-51;height:556;width:3825;" fillcolor="#000000" filled="t" stroked="f" coordsize="3825,556" o:gfxdata="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xxOrsAAADc&#10;AAAADwAAAAAAAAABACAAAAAiAAAAZHJzL2Rvd25yZXYueG1sUEsBAhQAFAAAAAgAh07iQDMvBZ47&#10;AAAAOQAAABAAAAAAAAAAAQAgAAAACgEAAGRycy9zaGFwZXhtbC54bWxQSwUGAAAAAAYABgBbAQAA&#10;tAMAAAAA&#10;" path="m15,549l7,541,15,541,15,549xe">
                    <v:fill on="t" focussize="0,0"/>
                    <v:stroke on="f"/>
                    <v:imagedata o:title=""/>
                    <o:lock v:ext="edit" aspectratio="f"/>
                  </v:shape>
                  <v:shape id="任意多边形 1921" o:spid="_x0000_s1026" o:spt="100" style="position:absolute;left:6577;top:-51;height:556;width:3825;" fillcolor="#000000" filled="t" stroked="f" coordsize="3825,556" o:gfxdata="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M+VItwAAANwAAAAP&#10;AAAAAAAAAAEAIAAAACIAAABkcnMvZG93bnJldi54bWxQSwECFAAUAAAACACHTuJAMy8FnjsAAAA5&#10;AAAAEAAAAAAAAAABACAAAAAGAQAAZHJzL3NoYXBleG1sLnhtbFBLBQYAAAAABgAGAFsBAACwAwAA&#10;AAA=&#10;" path="m3810,549l15,549,15,541,3810,541,3810,549xe">
                    <v:fill on="t" focussize="0,0"/>
                    <v:stroke on="f"/>
                    <v:imagedata o:title=""/>
                    <o:lock v:ext="edit" aspectratio="f"/>
                  </v:shape>
                  <v:shape id="任意多边形 1922" o:spid="_x0000_s1026" o:spt="100" style="position:absolute;left:6577;top:-51;height:556;width:3825;" fillcolor="#000000" filled="t" stroked="f" coordsize="3825,556" o:gfxdata="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0DTugAAANwA&#10;AAAPAAAAAAAAAAEAIAAAACIAAABkcnMvZG93bnJldi54bWxQSwECFAAUAAAACACHTuJAMy8FnjsA&#10;AAA5AAAAEAAAAAAAAAABACAAAAAJAQAAZHJzL3NoYXBleG1sLnhtbFBLBQYAAAAABgAGAFsBAACz&#10;AwAAAAA=&#10;" path="m3825,549l3810,549,3817,541,3825,541,3825,549xe">
                    <v:fill on="t" focussize="0,0"/>
                    <v:stroke on="f"/>
                    <v:imagedata o:title=""/>
                    <o:lock v:ext="edit" aspectratio="f"/>
                  </v:shape>
                  <v:shape id="文本框 1923" o:spid="_x0000_s1026" o:spt="202" type="#_x0000_t202" style="position:absolute;left:6577;top:-51;height:556;width:3825;"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787"/>
                            </w:tabs>
                            <w:spacing w:before="72"/>
                            <w:ind w:left="160" w:right="0" w:firstLine="0"/>
                            <w:jc w:val="left"/>
                            <w:rPr>
                              <w:rFonts w:hint="eastAsia" w:ascii="宋体" w:hAnsi="宋体" w:eastAsia="宋体" w:cs="宋体"/>
                              <w:sz w:val="21"/>
                              <w:szCs w:val="21"/>
                              <w:lang w:eastAsia="zh-CN"/>
                            </w:rPr>
                          </w:pPr>
                          <w:r>
                            <w:rPr>
                              <w:rFonts w:hint="default" w:ascii="宋体" w:hAnsi="宋体" w:eastAsia="宋体" w:cs="宋体"/>
                              <w:sz w:val="21"/>
                              <w:szCs w:val="21"/>
                            </w:rPr>
                            <w:t>按下键，选择</w:t>
                          </w:r>
                          <w:r>
                            <w:rPr>
                              <w:rFonts w:hint="default" w:ascii="宋体" w:hAnsi="宋体" w:eastAsia="宋体" w:cs="宋体"/>
                              <w:spacing w:val="-59"/>
                              <w:sz w:val="21"/>
                              <w:szCs w:val="21"/>
                            </w:rPr>
                            <w:t xml:space="preserve"> </w:t>
                          </w:r>
                          <w:r>
                            <w:rPr>
                              <w:rFonts w:hint="eastAsia" w:ascii="宋体" w:hAnsi="宋体" w:eastAsia="宋体" w:cs="宋体"/>
                              <w:spacing w:val="-59"/>
                              <w:sz w:val="21"/>
                              <w:szCs w:val="21"/>
                              <w:lang w:eastAsia="zh-CN"/>
                            </w:rPr>
                            <w:t>“</w:t>
                          </w:r>
                          <w:r>
                            <w:rPr>
                              <w:rFonts w:hint="default" w:ascii="Times New Roman" w:hAnsi="Times New Roman" w:eastAsia="Times New Roman" w:cs="Times New Roman"/>
                              <w:sz w:val="21"/>
                              <w:szCs w:val="21"/>
                            </w:rPr>
                            <w:t>8</w:t>
                          </w:r>
                          <w:r>
                            <w:rPr>
                              <w:rFonts w:hint="default" w:ascii="宋体" w:hAnsi="宋体" w:eastAsia="宋体" w:cs="宋体"/>
                              <w:sz w:val="21"/>
                              <w:szCs w:val="21"/>
                            </w:rPr>
                            <w:t>配置</w:t>
                          </w:r>
                          <w:r>
                            <w:rPr>
                              <w:rFonts w:hint="eastAsia" w:ascii="宋体" w:hAnsi="宋体" w:eastAsia="宋体" w:cs="宋体"/>
                              <w:sz w:val="21"/>
                              <w:szCs w:val="21"/>
                              <w:lang w:eastAsia="zh-CN"/>
                            </w:rPr>
                            <w:t>”</w:t>
                          </w:r>
                        </w:p>
                      </w:txbxContent>
                    </v:textbox>
                  </v:shape>
                </v:group>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3006725</wp:posOffset>
                </wp:positionH>
                <wp:positionV relativeFrom="paragraph">
                  <wp:posOffset>-40640</wp:posOffset>
                </wp:positionV>
                <wp:extent cx="391795" cy="368300"/>
                <wp:effectExtent l="0" t="0" r="4445" b="12700"/>
                <wp:wrapNone/>
                <wp:docPr id="618" name="组合 1924"/>
                <wp:cNvGraphicFramePr/>
                <a:graphic xmlns:a="http://schemas.openxmlformats.org/drawingml/2006/main">
                  <a:graphicData uri="http://schemas.microsoft.com/office/word/2010/wordprocessingGroup">
                    <wpg:wgp>
                      <wpg:cNvGrpSpPr/>
                      <wpg:grpSpPr>
                        <a:xfrm>
                          <a:off x="0" y="0"/>
                          <a:ext cx="391795" cy="368300"/>
                          <a:chOff x="4736" y="-65"/>
                          <a:chExt cx="617" cy="580"/>
                        </a:xfrm>
                      </wpg:grpSpPr>
                      <wpg:grpSp>
                        <wpg:cNvPr id="604" name="组合 1925"/>
                        <wpg:cNvGrpSpPr/>
                        <wpg:grpSpPr>
                          <a:xfrm>
                            <a:off x="4743" y="-57"/>
                            <a:ext cx="602" cy="566"/>
                            <a:chOff x="4743" y="-57"/>
                            <a:chExt cx="602" cy="566"/>
                          </a:xfrm>
                        </wpg:grpSpPr>
                        <wps:wsp>
                          <wps:cNvPr id="603" name="任意多边形 1926"/>
                          <wps:cNvSpPr/>
                          <wps:spPr>
                            <a:xfrm>
                              <a:off x="4743" y="-57"/>
                              <a:ext cx="602" cy="566"/>
                            </a:xfrm>
                            <a:custGeom>
                              <a:avLst/>
                              <a:gdLst/>
                              <a:ahLst/>
                              <a:cxnLst/>
                              <a:pathLst>
                                <a:path w="602" h="566">
                                  <a:moveTo>
                                    <a:pt x="301" y="566"/>
                                  </a:moveTo>
                                  <a:lnTo>
                                    <a:pt x="221" y="556"/>
                                  </a:lnTo>
                                  <a:lnTo>
                                    <a:pt x="149" y="527"/>
                                  </a:lnTo>
                                  <a:lnTo>
                                    <a:pt x="88" y="483"/>
                                  </a:lnTo>
                                  <a:lnTo>
                                    <a:pt x="41" y="426"/>
                                  </a:lnTo>
                                  <a:lnTo>
                                    <a:pt x="11" y="358"/>
                                  </a:lnTo>
                                  <a:lnTo>
                                    <a:pt x="0" y="283"/>
                                  </a:lnTo>
                                  <a:lnTo>
                                    <a:pt x="11" y="207"/>
                                  </a:lnTo>
                                  <a:lnTo>
                                    <a:pt x="41" y="140"/>
                                  </a:lnTo>
                                  <a:lnTo>
                                    <a:pt x="88" y="83"/>
                                  </a:lnTo>
                                  <a:lnTo>
                                    <a:pt x="149" y="38"/>
                                  </a:lnTo>
                                  <a:lnTo>
                                    <a:pt x="221" y="10"/>
                                  </a:lnTo>
                                  <a:lnTo>
                                    <a:pt x="301" y="0"/>
                                  </a:lnTo>
                                  <a:lnTo>
                                    <a:pt x="381" y="10"/>
                                  </a:lnTo>
                                  <a:lnTo>
                                    <a:pt x="453" y="38"/>
                                  </a:lnTo>
                                  <a:lnTo>
                                    <a:pt x="514" y="83"/>
                                  </a:lnTo>
                                  <a:lnTo>
                                    <a:pt x="561" y="140"/>
                                  </a:lnTo>
                                  <a:lnTo>
                                    <a:pt x="591" y="207"/>
                                  </a:lnTo>
                                  <a:lnTo>
                                    <a:pt x="602" y="282"/>
                                  </a:lnTo>
                                  <a:lnTo>
                                    <a:pt x="591" y="358"/>
                                  </a:lnTo>
                                  <a:lnTo>
                                    <a:pt x="561" y="425"/>
                                  </a:lnTo>
                                  <a:lnTo>
                                    <a:pt x="514" y="483"/>
                                  </a:lnTo>
                                  <a:lnTo>
                                    <a:pt x="453" y="527"/>
                                  </a:lnTo>
                                  <a:lnTo>
                                    <a:pt x="381" y="556"/>
                                  </a:lnTo>
                                  <a:lnTo>
                                    <a:pt x="301" y="566"/>
                                  </a:lnTo>
                                  <a:close/>
                                </a:path>
                              </a:pathLst>
                            </a:custGeom>
                            <a:solidFill>
                              <a:srgbClr val="FF0000"/>
                            </a:solidFill>
                            <a:ln>
                              <a:noFill/>
                            </a:ln>
                          </wps:spPr>
                          <wps:bodyPr upright="1"/>
                        </wps:wsp>
                      </wpg:grpSp>
                      <wpg:grpSp>
                        <wpg:cNvPr id="617" name="组合 1927"/>
                        <wpg:cNvGrpSpPr/>
                        <wpg:grpSpPr>
                          <a:xfrm>
                            <a:off x="4736" y="-65"/>
                            <a:ext cx="617" cy="580"/>
                            <a:chOff x="4736" y="-65"/>
                            <a:chExt cx="617" cy="580"/>
                          </a:xfrm>
                        </wpg:grpSpPr>
                        <wps:wsp>
                          <wps:cNvPr id="605" name="任意多边形 1928"/>
                          <wps:cNvSpPr/>
                          <wps:spPr>
                            <a:xfrm>
                              <a:off x="4736" y="-65"/>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6"/>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293" y="564"/>
                                  </a:lnTo>
                                  <a:lnTo>
                                    <a:pt x="308" y="566"/>
                                  </a:lnTo>
                                  <a:lnTo>
                                    <a:pt x="400" y="566"/>
                                  </a:lnTo>
                                  <a:lnTo>
                                    <a:pt x="370" y="574"/>
                                  </a:lnTo>
                                  <a:lnTo>
                                    <a:pt x="324" y="580"/>
                                  </a:lnTo>
                                  <a:close/>
                                </a:path>
                              </a:pathLst>
                            </a:custGeom>
                            <a:solidFill>
                              <a:srgbClr val="FF0000"/>
                            </a:solidFill>
                            <a:ln>
                              <a:noFill/>
                            </a:ln>
                          </wps:spPr>
                          <wps:bodyPr upright="1"/>
                        </wps:wsp>
                        <wps:wsp>
                          <wps:cNvPr id="606" name="任意多边形 1929"/>
                          <wps:cNvSpPr/>
                          <wps:spPr>
                            <a:xfrm>
                              <a:off x="4736" y="-65"/>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607" name="任意多边形 1930"/>
                          <wps:cNvSpPr/>
                          <wps:spPr>
                            <a:xfrm>
                              <a:off x="4736" y="-65"/>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608" name="任意多边形 1931"/>
                          <wps:cNvSpPr/>
                          <wps:spPr>
                            <a:xfrm>
                              <a:off x="4736" y="-65"/>
                              <a:ext cx="617" cy="580"/>
                            </a:xfrm>
                            <a:custGeom>
                              <a:avLst/>
                              <a:gdLst/>
                              <a:ahLst/>
                              <a:cxnLst/>
                              <a:pathLst>
                                <a:path w="617" h="580">
                                  <a:moveTo>
                                    <a:pt x="584" y="196"/>
                                  </a:moveTo>
                                  <a:lnTo>
                                    <a:pt x="578" y="182"/>
                                  </a:lnTo>
                                  <a:lnTo>
                                    <a:pt x="573" y="170"/>
                                  </a:lnTo>
                                  <a:lnTo>
                                    <a:pt x="566" y="158"/>
                                  </a:lnTo>
                                  <a:lnTo>
                                    <a:pt x="559" y="146"/>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609" name="任意多边形 1932"/>
                          <wps:cNvSpPr/>
                          <wps:spPr>
                            <a:xfrm>
                              <a:off x="4736" y="-65"/>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610" name="任意多边形 1933"/>
                          <wps:cNvSpPr/>
                          <wps:spPr>
                            <a:xfrm>
                              <a:off x="4736" y="-65"/>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611" name="任意多边形 1934"/>
                          <wps:cNvSpPr/>
                          <wps:spPr>
                            <a:xfrm>
                              <a:off x="4736" y="-65"/>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612" name="任意多边形 1935"/>
                          <wps:cNvSpPr/>
                          <wps:spPr>
                            <a:xfrm>
                              <a:off x="4736" y="-65"/>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6"/>
                                  </a:lnTo>
                                  <a:lnTo>
                                    <a:pt x="526" y="496"/>
                                  </a:lnTo>
                                  <a:lnTo>
                                    <a:pt x="515" y="504"/>
                                  </a:lnTo>
                                  <a:lnTo>
                                    <a:pt x="504" y="514"/>
                                  </a:lnTo>
                                  <a:lnTo>
                                    <a:pt x="492" y="522"/>
                                  </a:lnTo>
                                  <a:lnTo>
                                    <a:pt x="486" y="526"/>
                                  </a:lnTo>
                                  <a:close/>
                                </a:path>
                              </a:pathLst>
                            </a:custGeom>
                            <a:solidFill>
                              <a:srgbClr val="FF0000"/>
                            </a:solidFill>
                            <a:ln>
                              <a:noFill/>
                            </a:ln>
                          </wps:spPr>
                          <wps:bodyPr upright="1"/>
                        </wps:wsp>
                        <wps:wsp>
                          <wps:cNvPr id="613" name="任意多边形 1936"/>
                          <wps:cNvSpPr/>
                          <wps:spPr>
                            <a:xfrm>
                              <a:off x="4736" y="-65"/>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614" name="任意多边形 1937"/>
                          <wps:cNvSpPr/>
                          <wps:spPr>
                            <a:xfrm>
                              <a:off x="4736" y="-65"/>
                              <a:ext cx="617" cy="580"/>
                            </a:xfrm>
                            <a:custGeom>
                              <a:avLst/>
                              <a:gdLst/>
                              <a:ahLst/>
                              <a:cxnLst/>
                              <a:pathLst>
                                <a:path w="617" h="580">
                                  <a:moveTo>
                                    <a:pt x="400" y="566"/>
                                  </a:moveTo>
                                  <a:lnTo>
                                    <a:pt x="308" y="566"/>
                                  </a:lnTo>
                                  <a:lnTo>
                                    <a:pt x="323" y="564"/>
                                  </a:ln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28" y="558"/>
                                  </a:lnTo>
                                  <a:lnTo>
                                    <a:pt x="400" y="566"/>
                                  </a:lnTo>
                                  <a:close/>
                                </a:path>
                              </a:pathLst>
                            </a:custGeom>
                            <a:solidFill>
                              <a:srgbClr val="FF0000"/>
                            </a:solidFill>
                            <a:ln>
                              <a:noFill/>
                            </a:ln>
                          </wps:spPr>
                          <wps:bodyPr upright="1"/>
                        </wps:wsp>
                        <wps:wsp>
                          <wps:cNvPr id="615" name="任意多边形 1938"/>
                          <wps:cNvSpPr/>
                          <wps:spPr>
                            <a:xfrm>
                              <a:off x="4736" y="-65"/>
                              <a:ext cx="617" cy="580"/>
                            </a:xfrm>
                            <a:custGeom>
                              <a:avLst/>
                              <a:gdLst/>
                              <a:ahLst/>
                              <a:cxnLst/>
                              <a:pathLst>
                                <a:path w="617" h="580">
                                  <a:moveTo>
                                    <a:pt x="308" y="566"/>
                                  </a:moveTo>
                                  <a:lnTo>
                                    <a:pt x="308" y="566"/>
                                  </a:lnTo>
                                  <a:lnTo>
                                    <a:pt x="308" y="566"/>
                                  </a:lnTo>
                                  <a:close/>
                                </a:path>
                              </a:pathLst>
                            </a:custGeom>
                            <a:solidFill>
                              <a:srgbClr val="FF0000"/>
                            </a:solidFill>
                            <a:ln>
                              <a:noFill/>
                            </a:ln>
                          </wps:spPr>
                          <wps:bodyPr upright="1"/>
                        </wps:wsp>
                        <pic:pic xmlns:pic="http://schemas.openxmlformats.org/drawingml/2006/picture">
                          <pic:nvPicPr>
                            <pic:cNvPr id="616" name="图片 1939"/>
                            <pic:cNvPicPr>
                              <a:picLocks noChangeAspect="1"/>
                            </pic:cNvPicPr>
                          </pic:nvPicPr>
                          <pic:blipFill>
                            <a:blip r:embed="rId40"/>
                            <a:stretch>
                              <a:fillRect/>
                            </a:stretch>
                          </pic:blipFill>
                          <pic:spPr>
                            <a:xfrm>
                              <a:off x="4896" y="135"/>
                              <a:ext cx="316" cy="262"/>
                            </a:xfrm>
                            <a:prstGeom prst="rect">
                              <a:avLst/>
                            </a:prstGeom>
                            <a:noFill/>
                            <a:ln>
                              <a:noFill/>
                            </a:ln>
                          </pic:spPr>
                        </pic:pic>
                      </wpg:grpSp>
                    </wpg:wgp>
                  </a:graphicData>
                </a:graphic>
              </wp:anchor>
            </w:drawing>
          </mc:Choice>
          <mc:Fallback>
            <w:pict>
              <v:group id="组合 1924" o:spid="_x0000_s1026" o:spt="203" style="position:absolute;left:0pt;margin-left:236.75pt;margin-top:-3.2pt;height:29pt;width:30.85pt;mso-position-horizontal-relative:page;z-index:251673600;mso-width-relative:page;mso-height-relative:page;" coordorigin="4736,-65" coordsize="617,580" o:gfxdata="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">
                <o:lock v:ext="edit" aspectratio="f"/>
                <v:group id="组合 1925" o:spid="_x0000_s1026" o:spt="203" style="position:absolute;left:4743;top:-57;height:566;width:602;" coordorigin="4743,-57" coordsize="602,566" o:gfxdata="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C1a3vwAAANwAAAAPAAAAAAAAAAEAIAAAACIAAABkcnMvZG93bnJldi54&#10;bWxQSwECFAAUAAAACACHTuJAMy8FnjsAAAA5AAAAFQAAAAAAAAABACAAAAAOAQAAZHJzL2dyb3Vw&#10;c2hhcGV4bWwueG1sUEsFBgAAAAAGAAYAYAEAAMsDAAAAAA==&#10;">
                  <o:lock v:ext="edit" aspectratio="f"/>
                  <v:shape id="任意多边形 1926" o:spid="_x0000_s1026" o:spt="100" style="position:absolute;left:4743;top:-57;height:566;width:602;" fillcolor="#FF0000" filled="t" stroked="f" coordsize="602,566" o:gfxdata="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AEQbsAAADc&#10;AAAADwAAAAAAAAABACAAAAAiAAAAZHJzL2Rvd25yZXYueG1sUEsBAhQAFAAAAAgAh07iQDMvBZ47&#10;AAAAOQAAABAAAAAAAAAAAQAgAAAACgEAAGRycy9zaGFwZXhtbC54bWxQSwUGAAAAAAYABgBbAQAA&#10;tAMAAAAA&#10;" path="m301,566l221,556,149,527,88,483,41,426,11,358,0,283,11,207,41,140,88,83,149,38,221,10,301,0,381,10,453,38,514,83,561,140,591,207,602,282,591,358,561,425,514,483,453,527,381,556,301,566xe">
                    <v:fill on="t" focussize="0,0"/>
                    <v:stroke on="f"/>
                    <v:imagedata o:title=""/>
                    <o:lock v:ext="edit" aspectratio="f"/>
                  </v:shape>
                </v:group>
                <v:group id="组合 1927" o:spid="_x0000_s1026" o:spt="203" style="position:absolute;left:4736;top:-65;height:580;width:617;" coordorigin="4736,-65" coordsize="617,580"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shape id="任意多边形 1928" o:spid="_x0000_s1026" o:spt="100" style="position:absolute;left:4736;top:-65;height:580;width:617;" fillcolor="#FF0000" filled="t" stroked="f" coordsize="617,580" o:gfxdata="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3/LmvQAA&#10;ANwAAAAPAAAAAAAAAAEAIAAAACIAAABkcnMvZG93bnJldi54bWxQSwECFAAUAAAACACHTuJAMy8F&#10;njsAAAA5AAAAEAAAAAAAAAABACAAAAAMAQAAZHJzL3NoYXBleG1sLnhtbFBLBQYAAAAABgAGAFsB&#10;AAC2AwAAAAA=&#10;" path="m324,580l292,580,246,574,188,558,124,522,101,504,90,496,80,486,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0,158,43,170,37,182,33,194,32,194,28,208,24,220,20,234,18,248,16,262,15,276,15,282,15,298,15,304,16,318,18,332,20,346,21,346,24,358,28,372,32,384,38,396,43,408,50,420,57,432,65,444,64,444,73,454,73,454,81,464,81,464,91,474,90,474,100,484,100,484,111,494,110,494,121,502,121,502,132,510,132,510,144,518,144,518,156,526,159,526,168,532,168,532,181,538,180,538,194,544,193,544,207,548,207,548,221,552,220,552,235,556,234,556,249,560,249,560,263,562,263,562,278,564,293,564,308,566,400,566,370,574,324,580xe">
                    <v:fill on="t" focussize="0,0"/>
                    <v:stroke on="f"/>
                    <v:imagedata o:title=""/>
                    <o:lock v:ext="edit" aspectratio="f"/>
                  </v:shape>
                  <v:shape id="任意多边形 1929" o:spid="_x0000_s1026" o:spt="100" style="position:absolute;left:4736;top:-65;height:580;width:617;" fillcolor="#FF0000" filled="t" stroked="f" coordsize="617,580" o:gfxdata="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WyRvQAA&#10;ANwAAAAPAAAAAAAAAAEAIAAAACIAAABkcnMvZG93bnJldi54bWxQSwECFAAUAAAACACHTuJAMy8F&#10;njsAAAA5AAAAEAAAAAAAAAABACAAAAAMAQAAZHJzL3NoYXBleG1sLnhtbFBLBQYAAAAABgAGAFsB&#10;AAC2Aw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1930" o:spid="_x0000_s1026" o:spt="100" style="position:absolute;left:4736;top:-65;height:580;width:617;" fillcolor="#FF0000" filled="t" stroked="f" coordsize="617,580" o:gfxdata="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ckKvQAA&#10;ANwAAAAPAAAAAAAAAAEAIAAAACIAAABkcnMvZG93bnJldi54bWxQSwECFAAUAAAACACHTuJAMy8F&#10;njsAAAA5AAAAEAAAAAAAAAABACAAAAAMAQAAZHJzL3NoYXBleG1sLnhtbFBLBQYAAAAABgAGAFsB&#10;AAC2AwAAAAA=&#10;" path="m121,78l121,76,123,76,121,78xe">
                    <v:fill on="t" focussize="0,0"/>
                    <v:stroke on="f"/>
                    <v:imagedata o:title=""/>
                    <o:lock v:ext="edit" aspectratio="f"/>
                  </v:shape>
                  <v:shape id="任意多边形 1931" o:spid="_x0000_s1026" o:spt="100" style="position:absolute;left:4736;top:-65;height:580;width:617;" fillcolor="#FF0000" filled="t" stroked="f" coordsize="617,580" o:gfxdata="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5deL4A&#10;AADcAAAADwAAAAAAAAABACAAAAAiAAAAZHJzL2Rvd25yZXYueG1sUEsBAhQAFAAAAAgAh07iQDMv&#10;BZ47AAAAOQAAABAAAAAAAAAAAQAgAAAADQEAAGRycy9zaGFwZXhtbC54bWxQSwUGAAAAAAYABgBb&#10;AQAAtwMAAAAA&#10;" path="m584,196l578,182,573,170,566,158,559,146,559,146,551,136,552,136,543,124,543,124,535,114,535,114,525,104,526,104,516,94,516,94,505,86,506,86,495,76,517,76,526,84,536,94,546,104,555,116,564,126,572,138,579,150,586,164,592,176,598,190,599,194,584,194,584,196xe">
                    <v:fill on="t" focussize="0,0"/>
                    <v:stroke on="f"/>
                    <v:imagedata o:title=""/>
                    <o:lock v:ext="edit" aspectratio="f"/>
                  </v:shape>
                  <v:shape id="任意多边形 1932" o:spid="_x0000_s1026" o:spt="100" style="position:absolute;left:4736;top:-65;height:580;width:617;" fillcolor="#FF0000" filled="t" stroked="f" coordsize="617,580" o:gfxdata="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kvjjvQAA&#10;ANwAAAAPAAAAAAAAAAEAIAAAACIAAABkcnMvZG93bnJldi54bWxQSwECFAAUAAAACACHTuJAMy8F&#10;njsAAAA5AAAAEAAAAAAAAAABACAAAAAMAQAAZHJzL3NoYXBleG1sLnhtbFBLBQYAAAAABgAGAFsB&#10;AAC2AwAAAAA=&#10;" path="m32,196l32,194,33,194,32,196xe">
                    <v:fill on="t" focussize="0,0"/>
                    <v:stroke on="f"/>
                    <v:imagedata o:title=""/>
                    <o:lock v:ext="edit" aspectratio="f"/>
                  </v:shape>
                  <v:shape id="任意多边形 1933" o:spid="_x0000_s1026" o:spt="100" style="position:absolute;left:4736;top:-65;height:580;width:617;" fillcolor="#FF0000" filled="t" stroked="f" coordsize="617,580" o:gfxdata="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cejvQAA&#10;ANwAAAAPAAAAAAAAAAEAIAAAACIAAABkcnMvZG93bnJldi54bWxQSwECFAAUAAAACACHTuJAMy8F&#10;njsAAAA5AAAAEAAAAAAAAAABACAAAAAMAQAAZHJzL3NoYXBleG1sLnhtbFBLBQYAAAAABgAGAFsB&#10;AAC2AwAAAAA=&#10;" path="m611,346l596,346,598,332,600,318,601,304,601,298,601,282,601,276,600,262,598,248,596,234,592,220,588,208,584,194,599,194,603,202,616,274,616,282,616,298,616,304,615,320,613,334,611,346xe">
                    <v:fill on="t" focussize="0,0"/>
                    <v:stroke on="f"/>
                    <v:imagedata o:title=""/>
                    <o:lock v:ext="edit" aspectratio="f"/>
                  </v:shape>
                  <v:shape id="任意多边形 1934" o:spid="_x0000_s1026" o:spt="100" style="position:absolute;left:4736;top:-65;height:580;width:617;" fillcolor="#FF0000" filled="t" stroked="f" coordsize="617,580" o:gfxdata="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1iOL4A&#10;AADcAAAADwAAAAAAAAABACAAAAAiAAAAZHJzL2Rvd25yZXYueG1sUEsBAhQAFAAAAAgAh07iQDMv&#10;BZ47AAAAOQAAABAAAAAAAAAAAQAgAAAADQEAAGRycy9zaGFwZXhtbC54bWxQSwUGAAAAAAYABgBb&#10;AQAAtwMAAAAA&#10;" path="m21,346l20,346,20,344,21,346xe">
                    <v:fill on="t" focussize="0,0"/>
                    <v:stroke on="f"/>
                    <v:imagedata o:title=""/>
                    <o:lock v:ext="edit" aspectratio="f"/>
                  </v:shape>
                  <v:shape id="任意多边形 1935" o:spid="_x0000_s1026" o:spt="100" style="position:absolute;left:4736;top:-65;height:580;width:617;" fillcolor="#FF0000" filled="t" stroked="f" coordsize="617,580" o:gfxdata="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v/E+8AAAA&#10;3AAAAA8AAAAAAAAAAQAgAAAAIgAAAGRycy9kb3ducmV2LnhtbFBLAQIUABQAAAAIAIdO4kAzLwWe&#10;OwAAADkAAAAQAAAAAAAAAAEAIAAAAAsBAABkcnMvc2hhcGV4bWwueG1sUEsFBgAAAAAGAAYAWwEA&#10;ALUDAAAAAA==&#10;" path="m486,526l460,526,472,518,472,518,484,510,484,510,495,502,495,502,506,494,505,494,516,484,516,484,526,474,525,474,535,464,535,464,543,454,543,454,552,444,551,444,559,432,559,432,566,420,573,408,579,396,584,384,588,372,592,358,596,344,596,346,611,346,592,402,586,416,546,474,536,486,526,496,515,504,504,514,492,522,486,526xe">
                    <v:fill on="t" focussize="0,0"/>
                    <v:stroke on="f"/>
                    <v:imagedata o:title=""/>
                    <o:lock v:ext="edit" aspectratio="f"/>
                  </v:shape>
                  <v:shape id="任意多边形 1936" o:spid="_x0000_s1026" o:spt="100" style="position:absolute;left:4736;top:-65;height:580;width:617;" fillcolor="#FF0000" filled="t" stroked="f" coordsize="617,580" o:gfxdata="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NZ1L4A&#10;AADcAAAADwAAAAAAAAABACAAAAAiAAAAZHJzL2Rvd25yZXYueG1sUEsBAhQAFAAAAAgAh07iQDMv&#10;BZ47AAAAOQAAABAAAAAAAAAAAQAgAAAADQEAAGRycy9zaGFwZXhtbC54bWxQSwUGAAAAAAYABgBb&#10;AQAAtwMAAAAA&#10;" path="m159,526l156,526,155,524,159,526xe">
                    <v:fill on="t" focussize="0,0"/>
                    <v:stroke on="f"/>
                    <v:imagedata o:title=""/>
                    <o:lock v:ext="edit" aspectratio="f"/>
                  </v:shape>
                  <v:shape id="任意多边形 1937" o:spid="_x0000_s1026" o:spt="100" style="position:absolute;left:4736;top:-65;height:580;width:617;" fillcolor="#FF0000" filled="t" stroked="f" coordsize="617,580" o:gfxdata="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KwaC8AAAA&#10;3AAAAA8AAAAAAAAAAQAgAAAAIgAAAGRycy9kb3ducmV2LnhtbFBLAQIUABQAAAAIAIdO4kAzLwWe&#10;OwAAADkAAAAQAAAAAAAAAAEAIAAAAAsBAABkcnMvc2hhcGV4bWwueG1sUEsFBgAAAAAGAAYAWwEA&#10;ALUDAAAAAA==&#10;" path="m400,566l308,566,323,564,338,564,353,562,353,562,367,560,367,560,382,556,381,556,396,552,395,552,409,548,409,548,423,544,422,544,436,538,435,538,448,532,448,532,461,524,460,526,486,526,428,558,400,566xe">
                    <v:fill on="t" focussize="0,0"/>
                    <v:stroke on="f"/>
                    <v:imagedata o:title=""/>
                    <o:lock v:ext="edit" aspectratio="f"/>
                  </v:shape>
                  <v:shape id="任意多边形 1938" o:spid="_x0000_s1026" o:spt="100" style="position:absolute;left:4736;top:-65;height:580;width:617;" fillcolor="#FF0000" filled="t" stroked="f" coordsize="617,580" o:gfxdata="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ZkO74A&#10;AADcAAAADwAAAAAAAAABACAAAAAiAAAAZHJzL2Rvd25yZXYueG1sUEsBAhQAFAAAAAgAh07iQDMv&#10;BZ47AAAAOQAAABAAAAAAAAAAAQAgAAAADQEAAGRycy9zaGFwZXhtbC54bWxQSwUGAAAAAAYABgBb&#10;AQAAtwMAAAAA&#10;" path="m308,566l308,566,308,566xe">
                    <v:fill on="t" focussize="0,0"/>
                    <v:stroke on="f"/>
                    <v:imagedata o:title=""/>
                    <o:lock v:ext="edit" aspectratio="f"/>
                  </v:shape>
                  <v:shape id="图片 1939" o:spid="_x0000_s1026" o:spt="75" type="#_x0000_t75" style="position:absolute;left:4896;top:135;height:262;width:316;" filled="f" o:preferrelative="t" stroked="f" coordsize="21600,21600" o:gfxdata="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EYxLsAAADc&#10;AAAADwAAAAAAAAABACAAAAAiAAAAZHJzL2Rvd25yZXYueG1sUEsBAhQAFAAAAAgAh07iQDMvBZ47&#10;AAAAOQAAABAAAAAAAAAAAQAgAAAACgEAAGRycy9zaGFwZXhtbC54bWxQSwUGAAAAAAYABgBbAQAA&#10;tAMAAAAA&#10;">
                    <v:fill on="f" focussize="0,0"/>
                    <v:stroke on="f"/>
                    <v:imagedata r:id="rId40" o:title=""/>
                    <o:lock v:ext="edit" aspectratio="t"/>
                  </v:shape>
                </v:group>
              </v:group>
            </w:pict>
          </mc:Fallback>
        </mc:AlternateContent>
      </w:r>
      <w:r>
        <w:rPr>
          <w:rFonts w:hint="default" w:ascii="微软雅黑" w:hAnsi="微软雅黑" w:eastAsia="微软雅黑" w:cs="微软雅黑"/>
          <w:b/>
          <w:bCs/>
          <w:sz w:val="21"/>
          <w:szCs w:val="21"/>
        </w:rPr>
        <w:t>第二步：</w:t>
      </w:r>
    </w:p>
    <w:p>
      <w:pPr>
        <w:spacing w:before="0" w:line="240" w:lineRule="auto"/>
        <w:rPr>
          <w:rFonts w:hint="default" w:ascii="微软雅黑" w:hAnsi="微软雅黑" w:eastAsia="微软雅黑" w:cs="微软雅黑"/>
          <w:b/>
          <w:bCs/>
          <w:sz w:val="20"/>
          <w:szCs w:val="20"/>
        </w:rPr>
      </w:pPr>
    </w:p>
    <w:p>
      <w:pPr>
        <w:spacing w:before="0" w:line="240" w:lineRule="auto"/>
        <w:rPr>
          <w:rFonts w:hint="default" w:ascii="微软雅黑" w:hAnsi="微软雅黑" w:eastAsia="微软雅黑" w:cs="微软雅黑"/>
          <w:b/>
          <w:bCs/>
          <w:sz w:val="20"/>
          <w:szCs w:val="20"/>
        </w:rPr>
      </w:pPr>
    </w:p>
    <w:p>
      <w:pPr>
        <w:spacing w:before="4" w:line="240" w:lineRule="auto"/>
        <w:rPr>
          <w:rFonts w:hint="default" w:ascii="微软雅黑" w:hAnsi="微软雅黑" w:eastAsia="微软雅黑" w:cs="微软雅黑"/>
          <w:b/>
          <w:bCs/>
          <w:sz w:val="11"/>
          <w:szCs w:val="11"/>
        </w:rPr>
      </w:pPr>
    </w:p>
    <w:p>
      <w:pPr>
        <w:spacing w:before="0"/>
        <w:ind w:left="848"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8720" behindDoc="0" locked="0" layoutInCell="1" allowOverlap="1">
                <wp:simplePos x="0" y="0"/>
                <wp:positionH relativeFrom="page">
                  <wp:posOffset>4175760</wp:posOffset>
                </wp:positionH>
                <wp:positionV relativeFrom="paragraph">
                  <wp:posOffset>-8255</wp:posOffset>
                </wp:positionV>
                <wp:extent cx="2428875" cy="353060"/>
                <wp:effectExtent l="0" t="0" r="9525" b="12700"/>
                <wp:wrapNone/>
                <wp:docPr id="488" name="组合 1940"/>
                <wp:cNvGraphicFramePr/>
                <a:graphic xmlns:a="http://schemas.openxmlformats.org/drawingml/2006/main">
                  <a:graphicData uri="http://schemas.microsoft.com/office/word/2010/wordprocessingGroup">
                    <wpg:wgp>
                      <wpg:cNvGrpSpPr/>
                      <wpg:grpSpPr>
                        <a:xfrm>
                          <a:off x="0" y="0"/>
                          <a:ext cx="2428875" cy="353060"/>
                          <a:chOff x="6577" y="-14"/>
                          <a:chExt cx="3825" cy="556"/>
                        </a:xfrm>
                      </wpg:grpSpPr>
                      <wpg:grpSp>
                        <wpg:cNvPr id="487" name="组合 1941"/>
                        <wpg:cNvGrpSpPr/>
                        <wpg:grpSpPr>
                          <a:xfrm>
                            <a:off x="6577" y="-14"/>
                            <a:ext cx="3825" cy="556"/>
                            <a:chOff x="6577" y="-14"/>
                            <a:chExt cx="3825" cy="556"/>
                          </a:xfrm>
                        </wpg:grpSpPr>
                        <wps:wsp>
                          <wps:cNvPr id="478"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479"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480"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481"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482"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483"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484"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485"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486"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按确定键，进入设置界面</w:t>
                                </w:r>
                              </w:p>
                            </w:txbxContent>
                          </wps:txbx>
                          <wps:bodyPr lIns="0" tIns="0" rIns="0" bIns="0" upright="1"/>
                        </wps:wsp>
                      </wpg:grpSp>
                    </wpg:wgp>
                  </a:graphicData>
                </a:graphic>
              </wp:anchor>
            </w:drawing>
          </mc:Choice>
          <mc:Fallback>
            <w:pict>
              <v:group id="组合 1940" o:spid="_x0000_s1026" o:spt="203" style="position:absolute;left:0pt;margin-left:328.8pt;margin-top:-0.65pt;height:27.8pt;width:191.25pt;mso-position-horizontal-relative:page;z-index:251678720;mso-width-relative:page;mso-height-relative:page;" coordorigin="6577,-14" coordsize="3825,556" o:gfxdata="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DI3f53aAAAACgEAAA8AAAAAAAAAAQAgAAAAIgAAAGRycy9kb3ducmV2LnhtbFBLAQIUABQAAAAI&#10;AIdO4kAZAZTIXgQAAIAcAAAOAAAAAAAAAAEAIAAAACkBAABkcnMvZTJvRG9jLnhtbFBLBQYAAAAA&#10;BgAGAFkBAAD5BwAAAAA=&#10;">
                <o:lock v:ext="edit" aspectratio="f"/>
                <v:group id="组合 1941" o:spid="_x0000_s1026" o:spt="203" style="position:absolute;left:6577;top:-14;height:556;width:3825;" coordorigin="6577,-14" coordsize="3825,556"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任意多边形 1942" o:spid="_x0000_s1026" o:spt="100" style="position:absolute;left:6577;top:-14;height:556;width:3825;" fillcolor="#000000" filled="t" stroked="f" coordsize="3825,556" o:gfxdata="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3gwvtwAAANwAAAAP&#10;AAAAAAAAAAEAIAAAACIAAABkcnMvZG93bnJldi54bWxQSwECFAAUAAAACACHTuJAMy8FnjsAAAA5&#10;AAAAEAAAAAAAAAABACAAAAAGAQAAZHJzL3NoYXBleG1sLnhtbFBLBQYAAAAABgAGAFsBAACwAwAA&#10;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t5KptLsAAADc&#10;AAAADwAAAGRycy9kb3ducmV2LnhtbEWPwWrDMBBE74X8g9hAb42UUNrEjZKDcWivdfMBG2tjmUor&#10;Y8lO/PdVodDjMDNvmP3x7p2YaIhdYA3rlQJB3ATTcavh/HV62oKICdmgC0waZopwPCwe9liYcONP&#10;murUigzhWKAGm1JfSBkbSx7jKvTE2buGwWPKcmilGfCW4d7JjVIv0mPHecFiT6Wl5rsevYboeLZV&#10;WV5cxeO7Ms3Vmklq/bhcqzcQie7pP/zX/jAanl938HsmHwF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5KptLsAAADc&#10;AAAADwAAAAAAAAABACAAAAAiAAAAZHJzL2Rvd25yZXYueG1sUEsBAhQAFAAAAAgAh07iQDMvBZ47&#10;AAAAOQAAABAAAAAAAAAAAQAgAAAACgEAAGRycy9zaGFwZXhtbC54bWxQSwUGAAAAAAYABgBbAQAA&#10;tAMA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E31wDrYAAADc&#10;AAAADwAAAGRycy9kb3ducmV2LnhtbEVPzYrCMBC+C/sOYRa82URZRKppD8XFva76AGMzNmWTSWli&#10;1bffHASPH9//rn54JyYaYx9Yw7JQIIjbYHruNJxP34sNiJiQDbrApOFJEerqY7bD0oQ7/9J0TJ3I&#10;IRxL1GBTGkopY2vJYyzCQJy5axg9pgzHTpoR7zncO7lSai099pwbLA7UWGr/jjevITp+2n3TXNye&#10;bwdl2qs1k9R6/rlUWxCJHuktfrl/jIavTZ6fz+QjIKt/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N9cA62AAAA3AAAAA8A&#10;AAAAAAAAAQAgAAAAIgAAAGRycy9kb3ducmV2LnhtbFBLAQIUABQAAAAIAIdO4kAzLwWeOwAAADkA&#10;AAAQAAAAAAAAAAEAIAAAAAUBAABkcnMvc2hhcGV4bWwueG1sUEsFBgAAAAAGAAYAWwEAAK8DAAAA&#10;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fDHVlbkAAADc&#10;AAAADwAAAGRycy9kb3ducmV2LnhtbEWPQYvCMBSE7wv+h/AEb9ukIiJdo4ei6HV1f8CzeTZlk5fS&#10;xKr/fiMIexxm5htmvX14J0YaYhdYQ1koEMRNMB23Gn7O+88ViJiQDbrApOFJEbabyccaKxPu/E3j&#10;KbUiQzhWqMGm1FdSxsaSx1iEnjh71zB4TFkOrTQD3jPcOzlXaik9dpwXLPZUW2p+TzevITp+2l1d&#10;X9yObwdlmqs1o9R6Ni3VF4hEj/QffrePRsNiVcLrTD4C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x1ZW5AAAA3AAA&#10;AA8AAAAAAAAAAQAgAAAAIgAAAGRycy9kb3ducmV2LnhtbFBLAQIUABQAAAAIAIdO4kAzLwWeOwAA&#10;ADkAAAAQAAAAAAAAAAEAIAAAAAgBAABkcnMvc2hhcGV4bWwueG1sUEsFBgAAAAAGAAYAWwEAALID&#10;AAA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jONL4roAAADc&#10;AAAADwAAAGRycy9kb3ducmV2LnhtbEWPwWrDMBBE74X8g9hAbo2UEIpxo+RgEtpr3H7A1tpYJtLK&#10;WIpj/31UKPQ4zMwbZn+cvBMjDbELrGGzViCIm2A6bjV8f51fCxAxIRt0gUnDTBGOh8XLHksTHnyh&#10;sU6tyBCOJWqwKfWllLGx5DGuQ0+cvWsYPKYsh1aaAR8Z7p3cKvUmPXacFyz2VFlqbvXda4iOZ3uq&#10;qh934vuHMs3VmlFqvVpu1DuIRFP6D/+1P42GXbGF3zP5CM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0viugAAANwA&#10;AAAPAAAAAAAAAAEAIAAAACIAAABkcnMvZG93bnJldi54bWxQSwECFAAUAAAACACHTuJAMy8FnjsA&#10;AAA5AAAAEAAAAAAAAAABACAAAAAJAQAAZHJzL3NoYXBleG1sLnhtbFBLBQYAAAAABgAGAFsBAACz&#10;AwA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46/ueboAAADc&#10;AAAADwAAAGRycy9kb3ducmV2LnhtbEWPwWrDMBBE74X+g9hAb7WUtBTjRsnBuKTXpv2ArbW2TKSV&#10;sWQn+fuoUMhxmJk3zHZ/8U4sNMUhsIZ1oUAQt8EM3Gv4+f54LkHEhGzQBSYNV4qw3z0+bLEy4cxf&#10;tBxTLzKEY4UabEpjJWVsLXmMRRiJs9eFyWPKcuqlmfCc4d7JjVJv0uPAecHiSLWl9nScvYbo+Gqb&#10;uv51Dc8HZdrOmkVq/bRaq3cQiS7pHv5vfxoNr+UL/J3JR0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r+55ugAAANwA&#10;AAAPAAAAAAAAAAEAIAAAACIAAABkcnMvZG93bnJldi54bWxQSwECFAAUAAAACACHTuJAMy8FnjsA&#10;AAA5AAAAEAAAAAAAAAABACAAAAAJAQAAZHJzL3NoYXBleG1sLnhtbFBLBQYAAAAABgAGAFsBAACz&#10;AwAA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bEZ2DbgAAADc&#10;AAAADwAAAGRycy9kb3ducmV2LnhtbEWPwYoCMRBE74L/EFrwpokii8waPQyKXnX9gN5JOxlMOsMk&#10;jvr3RhA8FlX1ilptHt6JnrrYBNYwmyoQxFUwDdcazn+7yRJETMgGXWDS8KQIm/VwsMLChDsfqT+l&#10;WmQIxwI12JTaQspYWfIYp6Elzt4ldB5Tll0tTYf3DPdOzpX6kR4bzgsWWyotVdfTzWuIjp92W5b/&#10;bsu3vTLVxZpeaj0ezdQviESP9A1/2gejYbFcwPtMPgJ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Z2DbgAAADcAAAA&#10;DwAAAAAAAAABACAAAAAiAAAAZHJzL2Rvd25yZXYueG1sUEsBAhQAFAAAAAgAh07iQDMvBZ47AAAA&#10;OQAAABAAAAAAAAAAAQAgAAAABwEAAGRycy9zaGFwZXhtbC54bWxQSwUGAAAAAAYABgBbAQAAsQMA&#10;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AwrTlroAAADc&#10;AAAADwAAAGRycy9kb3ducmV2LnhtbEWPwWrDMBBE74X+g9hAb7WU0BbjRsnBuKTXpv2ArbW2TKSV&#10;sWQn+fuoUMhxmJk3zHZ/8U4sNMUhsIZ1oUAQt8EM3Gv4+f54LkHEhGzQBSYNV4qw3z0+bLEy4cxf&#10;tBxTLzKEY4UabEpjJWVsLXmMRRiJs9eFyWPKcuqlmfCc4d7JjVJv0uPAecHiSLWl9nScvYbo+Gqb&#10;uv51Dc8HZdrOmkVq/bRaq3cQiS7pHv5vfxoNL+Ur/J3JR0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tOWugAAANwA&#10;AAAPAAAAAAAAAAEAIAAAACIAAABkcnMvZG93bnJldi54bWxQSwECFAAUAAAACACHTuJAMy8FnjsA&#10;AAA5AAAAEAAAAAAAAAABACAAAAAJAQAAZHJzL3NoYXBleG1sLnhtbFBLBQYAAAAABgAGAFsBAACz&#10;AwA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按确定键，进入设置界面</w:t>
                          </w:r>
                        </w:p>
                      </w:txbxContent>
                    </v:textbox>
                  </v:shape>
                </v:group>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2994660</wp:posOffset>
                </wp:positionH>
                <wp:positionV relativeFrom="paragraph">
                  <wp:posOffset>-41275</wp:posOffset>
                </wp:positionV>
                <wp:extent cx="401955" cy="387350"/>
                <wp:effectExtent l="0" t="0" r="9525" b="8890"/>
                <wp:wrapNone/>
                <wp:docPr id="641" name="组合 1951"/>
                <wp:cNvGraphicFramePr/>
                <a:graphic xmlns:a="http://schemas.openxmlformats.org/drawingml/2006/main">
                  <a:graphicData uri="http://schemas.microsoft.com/office/word/2010/wordprocessingGroup">
                    <wpg:wgp>
                      <wpg:cNvGrpSpPr/>
                      <wpg:grpSpPr>
                        <a:xfrm>
                          <a:off x="0" y="0"/>
                          <a:ext cx="401955" cy="387350"/>
                          <a:chOff x="4717" y="-66"/>
                          <a:chExt cx="633" cy="610"/>
                        </a:xfrm>
                      </wpg:grpSpPr>
                      <wpg:grpSp>
                        <wpg:cNvPr id="620" name="组合 1952"/>
                        <wpg:cNvGrpSpPr/>
                        <wpg:grpSpPr>
                          <a:xfrm>
                            <a:off x="4724" y="-58"/>
                            <a:ext cx="619" cy="596"/>
                            <a:chOff x="4724" y="-58"/>
                            <a:chExt cx="619" cy="596"/>
                          </a:xfrm>
                        </wpg:grpSpPr>
                        <wps:wsp>
                          <wps:cNvPr id="619" name="任意多边形 1953"/>
                          <wps:cNvSpPr/>
                          <wps:spPr>
                            <a:xfrm>
                              <a:off x="4724" y="-58"/>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7"/>
                                  </a:lnTo>
                                  <a:lnTo>
                                    <a:pt x="610" y="229"/>
                                  </a:lnTo>
                                  <a:lnTo>
                                    <a:pt x="618" y="298"/>
                                  </a:lnTo>
                                  <a:lnTo>
                                    <a:pt x="610" y="366"/>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640" name="组合 1954"/>
                        <wpg:cNvGrpSpPr/>
                        <wpg:grpSpPr>
                          <a:xfrm>
                            <a:off x="4717" y="-66"/>
                            <a:ext cx="633" cy="610"/>
                            <a:chOff x="4717" y="-66"/>
                            <a:chExt cx="633" cy="610"/>
                          </a:xfrm>
                        </wpg:grpSpPr>
                        <wps:wsp>
                          <wps:cNvPr id="621" name="任意多边形 1955"/>
                          <wps:cNvSpPr/>
                          <wps:spPr>
                            <a:xfrm>
                              <a:off x="4717" y="-66"/>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622" name="任意多边形 1956"/>
                          <wps:cNvSpPr/>
                          <wps:spPr>
                            <a:xfrm>
                              <a:off x="4717" y="-66"/>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623" name="任意多边形 1957"/>
                          <wps:cNvSpPr/>
                          <wps:spPr>
                            <a:xfrm>
                              <a:off x="4717" y="-66"/>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624" name="任意多边形 1958"/>
                          <wps:cNvSpPr/>
                          <wps:spPr>
                            <a:xfrm>
                              <a:off x="4717" y="-66"/>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625" name="任意多边形 1959"/>
                          <wps:cNvSpPr/>
                          <wps:spPr>
                            <a:xfrm>
                              <a:off x="4717" y="-66"/>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626" name="任意多边形 1960"/>
                          <wps:cNvSpPr/>
                          <wps:spPr>
                            <a:xfrm>
                              <a:off x="4717" y="-66"/>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627" name="任意多边形 1961"/>
                          <wps:cNvSpPr/>
                          <wps:spPr>
                            <a:xfrm>
                              <a:off x="4717" y="-66"/>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628" name="任意多边形 1962"/>
                          <wps:cNvSpPr/>
                          <wps:spPr>
                            <a:xfrm>
                              <a:off x="4717" y="-66"/>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629" name="任意多边形 1963"/>
                          <wps:cNvSpPr/>
                          <wps:spPr>
                            <a:xfrm>
                              <a:off x="4717" y="-66"/>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630" name="任意多边形 1964"/>
                          <wps:cNvSpPr/>
                          <wps:spPr>
                            <a:xfrm>
                              <a:off x="4717" y="-66"/>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631" name="任意多边形 1965"/>
                          <wps:cNvSpPr/>
                          <wps:spPr>
                            <a:xfrm>
                              <a:off x="4717" y="-66"/>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632" name="任意多边形 1966"/>
                          <wps:cNvSpPr/>
                          <wps:spPr>
                            <a:xfrm>
                              <a:off x="4717" y="-66"/>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633" name="任意多边形 1967"/>
                          <wps:cNvSpPr/>
                          <wps:spPr>
                            <a:xfrm>
                              <a:off x="4717" y="-66"/>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634" name="任意多边形 1968"/>
                          <wps:cNvSpPr/>
                          <wps:spPr>
                            <a:xfrm>
                              <a:off x="4717" y="-66"/>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635" name="任意多边形 1969"/>
                          <wps:cNvSpPr/>
                          <wps:spPr>
                            <a:xfrm>
                              <a:off x="4717" y="-66"/>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636" name="任意多边形 1970"/>
                          <wps:cNvSpPr/>
                          <wps:spPr>
                            <a:xfrm>
                              <a:off x="4717" y="-66"/>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637" name="任意多边形 1971"/>
                          <wps:cNvSpPr/>
                          <wps:spPr>
                            <a:xfrm>
                              <a:off x="4717" y="-66"/>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638" name="任意多边形 1972"/>
                          <wps:cNvSpPr/>
                          <wps:spPr>
                            <a:xfrm>
                              <a:off x="4717" y="-66"/>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639" name="文本框 1973"/>
                          <wps:cNvSpPr txBox="1"/>
                          <wps:spPr>
                            <a:xfrm>
                              <a:off x="4717" y="-66"/>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1951" o:spid="_x0000_s1026" o:spt="203" style="position:absolute;left:0pt;margin-left:235.8pt;margin-top:-3.25pt;height:30.5pt;width:31.65pt;mso-position-horizontal-relative:page;z-index:251673600;mso-width-relative:page;mso-height-relative:page;" coordorigin="4717,-66" coordsize="633,610" o:gfxdata="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">
                <o:lock v:ext="edit" aspectratio="f"/>
                <v:group id="组合 1952" o:spid="_x0000_s1026" o:spt="203" style="position:absolute;left:4724;top:-58;height:596;width:619;" coordorigin="4724,-58" coordsize="619,596"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shape id="任意多边形 1953" o:spid="_x0000_s1026" o:spt="100" style="position:absolute;left:4724;top:-58;height:596;width:619;" fillcolor="#FF0000" filled="t" stroked="f" coordsize="619,596" o:gfxdata="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PEjvQAA&#10;ANwAAAAPAAAAAAAAAAEAIAAAACIAAABkcnMvZG93bnJldi54bWxQSwECFAAUAAAACACHTuJAMy8F&#10;njsAAAA5AAAAEAAAAAAAAAABACAAAAAMAQAAZHJzL3NoYXBleG1sLnhtbFBLBQYAAAAABgAGAFsB&#10;AAC2AwAAAAA=&#10;" path="m309,596l238,588,173,565,116,530,68,484,31,429,8,366,0,298,8,229,31,167,68,111,116,65,173,30,238,8,309,0,380,8,445,30,502,65,550,111,587,167,610,229,618,298,610,366,587,429,550,484,502,530,445,565,380,588,309,596xe">
                    <v:fill on="t" focussize="0,0"/>
                    <v:stroke on="f"/>
                    <v:imagedata o:title=""/>
                    <o:lock v:ext="edit" aspectratio="f"/>
                  </v:shape>
                </v:group>
                <v:group id="组合 1954" o:spid="_x0000_s1026" o:spt="203" style="position:absolute;left:4717;top:-66;height:610;width:633;" coordorigin="4717,-66" coordsize="633,610" o:gfxdata="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ta6XS7AAAA3AAAAA8AAAAAAAAAAQAgAAAAIgAAAGRycy9kb3ducmV2LnhtbFBL&#10;AQIUABQAAAAIAIdO4kAzLwWeOwAAADkAAAAVAAAAAAAAAAEAIAAAAAoBAABkcnMvZ3JvdXBzaGFw&#10;ZXhtbC54bWxQSwUGAAAAAAYABgBgAQAAxwMAAAAA&#10;">
                  <o:lock v:ext="edit" aspectratio="f"/>
                  <v:shape id="任意多边形 1955" o:spid="_x0000_s1026" o:spt="100" style="position:absolute;left:4717;top:-66;height:610;width:633;" fillcolor="#FF0000" filled="t" stroked="f" coordsize="633,610" o:gfxdata="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pY0S8AAAA&#10;3AAAAA8AAAAAAAAAAQAgAAAAIgAAAGRycy9kb3ducmV2LnhtbFBLAQIUABQAAAAIAIdO4kAzLwWe&#10;OwAAADkAAAAQAAAAAAAAAAEAIAAAAAsBAABkcnMvc2hhcGV4bWwueG1sUEsFBgAAAAAGAAYAWwEA&#10;ALU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956" o:spid="_x0000_s1026" o:spt="100" style="position:absolute;left:4717;top:-66;height:610;width:633;" fillcolor="#FF0000" filled="t" stroked="f" coordsize="633,610" o:gfxdata="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7/TO8AAAA&#10;3AAAAA8AAAAAAAAAAQAgAAAAIgAAAGRycy9kb3ducmV2LnhtbFBLAQIUABQAAAAIAIdO4kAzLwWe&#10;OwAAADkAAAAQAAAAAAAAAAEAIAAAAAsBAABkcnMvc2hhcGV4bWwueG1sUEsFBgAAAAAGAAYAWwEA&#10;ALUDAAAAAA==&#10;" path="m406,28l391,24,392,24,377,20,377,20,362,18,362,18,347,16,347,16,331,14,415,14,425,18,439,22,448,26,406,26,406,28xe">
                    <v:fill on="t" focussize="0,0"/>
                    <v:stroke on="f"/>
                    <v:imagedata o:title=""/>
                    <o:lock v:ext="edit" aspectratio="f"/>
                  </v:shape>
                  <v:shape id="任意多边形 1957" o:spid="_x0000_s1026" o:spt="100" style="position:absolute;left:4717;top:-66;height:610;width:633;" fillcolor="#FF0000" filled="t" stroked="f" coordsize="633,610" o:gfxdata="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1iovQAA&#10;ANwAAAAPAAAAAAAAAAEAIAAAACIAAABkcnMvZG93bnJldi54bWxQSwECFAAUAAAACACHTuJAMy8F&#10;njsAAAA5AAAAEAAAAAAAAAABACAAAAAMAQAAZHJzL3NoYXBleG1sLnhtbFBLBQYAAAAABgAGAFsB&#10;AAC2AwAAAAA=&#10;" path="m226,28l226,26,233,26,226,28xe">
                    <v:fill on="t" focussize="0,0"/>
                    <v:stroke on="f"/>
                    <v:imagedata o:title=""/>
                    <o:lock v:ext="edit" aspectratio="f"/>
                  </v:shape>
                  <v:shape id="任意多边形 1958" o:spid="_x0000_s1026" o:spt="100" style="position:absolute;left:4717;top:-66;height:610;width:633;" fillcolor="#FF0000" filled="t" stroked="f" coordsize="633,610" o:gfxdata="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sDcvQAA&#10;ANwAAAAPAAAAAAAAAAEAIAAAACIAAABkcnMvZG93bnJldi54bWxQSwECFAAUAAAACACHTuJAMy8F&#10;njsAAAA5AAAAEAAAAAAAAAABACAAAAAMAQAAZHJzL3NoYXBleG1sLnhtbFBLBQYAAAAABgAGAFsB&#10;AAC2AwAAAAA=&#10;" path="m460,50l447,42,447,42,433,36,434,36,420,32,420,32,406,26,448,26,453,28,467,36,480,44,489,48,460,48,460,50xe">
                    <v:fill on="t" focussize="0,0"/>
                    <v:stroke on="f"/>
                    <v:imagedata o:title=""/>
                    <o:lock v:ext="edit" aspectratio="f"/>
                  </v:shape>
                  <v:shape id="任意多边形 1959" o:spid="_x0000_s1026" o:spt="100" style="position:absolute;left:4717;top:-66;height:610;width:633;" fillcolor="#FF0000" filled="t" stroked="f" coordsize="633,610" o:gfxdata="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mVHvQAA&#10;ANwAAAAPAAAAAAAAAAEAIAAAACIAAABkcnMvZG93bnJldi54bWxQSwECFAAUAAAACACHTuJAMy8F&#10;njsAAAA5AAAAEAAAAAAAAAABACAAAAAMAQAAZHJzL3NoYXBleG1sLnhtbFBLBQYAAAAABgAGAFsB&#10;AAC2AwAAAAA=&#10;" path="m172,50l172,48,175,48,172,50xe">
                    <v:fill on="t" focussize="0,0"/>
                    <v:stroke on="f"/>
                    <v:imagedata o:title=""/>
                    <o:lock v:ext="edit" aspectratio="f"/>
                  </v:shape>
                  <v:shape id="任意多边形 1960" o:spid="_x0000_s1026" o:spt="100" style="position:absolute;left:4717;top:-66;height:610;width:633;" fillcolor="#FF0000" filled="t" stroked="f" coordsize="633,610" o:gfxdata="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A+zC8AAAA&#10;3AAAAA8AAAAAAAAAAQAgAAAAIgAAAGRycy9kb3ducmV2LnhtbFBLAQIUABQAAAAIAIdO4kAzLwWe&#10;OwAAADkAAAAQAAAAAAAAAAEAIAAAAAsBAABkcnMvc2hhcGV4bWwueG1sUEsFBgAAAAAGAAYAWwEA&#10;ALUDAAAAAA==&#10;" path="m529,100l519,90,519,90,508,80,508,80,496,72,497,72,485,64,485,64,472,56,473,56,460,48,489,48,493,50,505,60,517,68,529,78,540,88,550,98,529,98,529,100xe">
                    <v:fill on="t" focussize="0,0"/>
                    <v:stroke on="f"/>
                    <v:imagedata o:title=""/>
                    <o:lock v:ext="edit" aspectratio="f"/>
                  </v:shape>
                  <v:shape id="任意多边形 1961" o:spid="_x0000_s1026" o:spt="100" style="position:absolute;left:4717;top:-66;height:610;width:633;" fillcolor="#FF0000" filled="t" stroked="f" coordsize="633,610" o:gfxdata="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xeq74A&#10;AADcAAAADwAAAAAAAAABACAAAAAiAAAAZHJzL2Rvd25yZXYueG1sUEsBAhQAFAAAAAgAh07iQDMv&#10;BZ47AAAAOQAAABAAAAAAAAAAAQAgAAAADQEAAGRycy9zaGFwZXhtbC54bWxQSwUGAAAAAAYABgBb&#10;AQAAtwMAAAAA&#10;" path="m103,100l103,98,105,98,103,100xe">
                    <v:fill on="t" focussize="0,0"/>
                    <v:stroke on="f"/>
                    <v:imagedata o:title=""/>
                    <o:lock v:ext="edit" aspectratio="f"/>
                  </v:shape>
                  <v:shape id="任意多边形 1962" o:spid="_x0000_s1026" o:spt="100" style="position:absolute;left:4717;top:-66;height:610;width:633;" fillcolor="#FF0000" filled="t" stroked="f" coordsize="633,610" o:gfxdata="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Tytm5AAAA3AAA&#10;AA8AAAAAAAAAAQAgAAAAIgAAAGRycy9kb3ducmV2LnhtbFBLAQIUABQAAAAIAIdO4kAzLwWeOwAA&#10;ADkAAAAQAAAAAAAAAAEAIAAAAAgBAABkcnMvc2hhcGV4bWwueG1sUEsFBgAAAAAGAAYAWwEAALID&#10;A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1963" o:spid="_x0000_s1026" o:spt="100" style="position:absolute;left:4717;top:-66;height:610;width:633;" fillcolor="#FF0000" filled="t" stroked="f" coordsize="633,610" o:gfxdata="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b0K8AAAA&#10;3AAAAA8AAAAAAAAAAQAgAAAAIgAAAGRycy9kb3ducmV2LnhtbFBLAQIUABQAAAAIAIdO4kAzLwWe&#10;OwAAADkAAAAQAAAAAAAAAAEAIAAAAAsBAABkcnMvc2hhcGV4bWwueG1sUEsFBgAAAAAGAAYAWwEA&#10;ALUDAAAAAA==&#10;" path="m21,364l21,364,21,362,21,364xe">
                    <v:fill on="t" focussize="0,0"/>
                    <v:stroke on="f"/>
                    <v:imagedata o:title=""/>
                    <o:lock v:ext="edit" aspectratio="f"/>
                  </v:shape>
                  <v:shape id="任意多边形 1964" o:spid="_x0000_s1026" o:spt="100" style="position:absolute;left:4717;top:-66;height:610;width:633;" fillcolor="#FF0000" filled="t" stroked="f" coordsize="633,610" o:gfxdata="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xQArsAAADc&#10;AAAADwAAAAAAAAABACAAAAAiAAAAZHJzL2Rvd25yZXYueG1sUEsBAhQAFAAAAAgAh07iQDMvBZ47&#10;AAAAOQAAABAAAAAAAAAAAQAgAAAACgEAAGRycy9zaGFwZXhtbC54bWxQSwUGAAAAAAYABgBbAQAA&#10;tAMAAAAA&#10;" path="m623,378l608,378,611,362,611,364,626,364,626,366,623,378xe">
                    <v:fill on="t" focussize="0,0"/>
                    <v:stroke on="f"/>
                    <v:imagedata o:title=""/>
                    <o:lock v:ext="edit" aspectratio="f"/>
                  </v:shape>
                  <v:shape id="任意多边形 1965" o:spid="_x0000_s1026" o:spt="100" style="position:absolute;left:4717;top:-66;height:610;width:633;" fillcolor="#FF0000" filled="t" stroked="f" coordsize="633,610" o:gfxdata="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D1mb4A&#10;AADcAAAADwAAAAAAAAABACAAAAAiAAAAZHJzL2Rvd25yZXYueG1sUEsBAhQAFAAAAAgAh07iQDMv&#10;BZ47AAAAOQAAABAAAAAAAAAAAQAgAAAADQEAAGRycy9zaGFwZXhtbC54bWxQSwUGAAAAAAYABgBb&#10;AQAAtwMAAAAA&#10;" path="m25,378l24,378,24,376,25,378xe">
                    <v:fill on="t" focussize="0,0"/>
                    <v:stroke on="f"/>
                    <v:imagedata o:title=""/>
                    <o:lock v:ext="edit" aspectratio="f"/>
                  </v:shape>
                  <v:shape id="任意多边形 1966" o:spid="_x0000_s1026" o:spt="100" style="position:absolute;left:4717;top:-66;height:610;width:633;" fillcolor="#FF0000" filled="t" stroked="f" coordsize="633,610" o:gfxdata="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mvuvQAA&#10;ANwAAAAPAAAAAAAAAAEAIAAAACIAAABkcnMvZG93bnJldi54bWxQSwECFAAUAAAACACHTuJAMy8F&#10;njsAAAA5AAAAEAAAAAAAAAABACAAAAAMAQAAZHJzL3NoYXBleG1sLnhtbFBLBQYAAAAABgAGAFsB&#10;AAC2AwAAAAA=&#10;" path="m590,456l574,456,581,442,588,430,594,418,599,404,604,390,608,376,608,378,623,378,623,380,618,396,613,410,608,424,601,436,594,450,590,456xe">
                    <v:fill on="t" focussize="0,0"/>
                    <v:stroke on="f"/>
                    <v:imagedata o:title=""/>
                    <o:lock v:ext="edit" aspectratio="f"/>
                  </v:shape>
                  <v:shape id="任意多边形 1967" o:spid="_x0000_s1026" o:spt="100" style="position:absolute;left:4717;top:-66;height:610;width:633;" fillcolor="#FF0000" filled="t" stroked="f" coordsize="633,610" o:gfxdata="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s51vQAA&#10;ANwAAAAPAAAAAAAAAAEAIAAAACIAAABkcnMvZG93bnJldi54bWxQSwECFAAUAAAACACHTuJAMy8F&#10;njsAAAA5AAAAEAAAAAAAAAABACAAAAAMAQAAZHJzL3NoYXBleG1sLnhtbFBLBQYAAAAABgAGAFsB&#10;AAC2AwAAAAA=&#10;" path="m59,456l58,456,58,454,59,456xe">
                    <v:fill on="t" focussize="0,0"/>
                    <v:stroke on="f"/>
                    <v:imagedata o:title=""/>
                    <o:lock v:ext="edit" aspectratio="f"/>
                  </v:shape>
                  <v:shape id="任意多边形 1968" o:spid="_x0000_s1026" o:spt="100" style="position:absolute;left:4717;top:-66;height:610;width:633;" fillcolor="#FF0000" filled="t" stroked="f" coordsize="633,610" o:gfxdata="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1YBvQAA&#10;ANwAAAAPAAAAAAAAAAEAIAAAACIAAABkcnMvZG93bnJldi54bWxQSwECFAAUAAAACACHTuJAMy8F&#10;njsAAAA5AAAAEAAAAAAAAAABACAAAAAMAQAAZHJzL3NoYXBleG1sLnhtbFBLBQYAAAAABgAGAFsB&#10;AAC2AwAAAAA=&#10;" path="m568,490l549,490,558,478,558,478,566,466,566,466,574,454,574,456,590,456,587,462,578,476,570,488,568,490xe">
                    <v:fill on="t" focussize="0,0"/>
                    <v:stroke on="f"/>
                    <v:imagedata o:title=""/>
                    <o:lock v:ext="edit" aspectratio="f"/>
                  </v:shape>
                  <v:shape id="任意多边形 1969" o:spid="_x0000_s1026" o:spt="100" style="position:absolute;left:4717;top:-66;height:610;width:633;" fillcolor="#FF0000" filled="t" stroked="f" coordsize="633,610" o:gfxdata="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OavQAA&#10;ANwAAAAPAAAAAAAAAAEAIAAAACIAAABkcnMvZG93bnJldi54bWxQSwECFAAUAAAACACHTuJAMy8F&#10;njsAAAA5AAAAEAAAAAAAAAABACAAAAAMAQAAZHJzL3NoYXBleG1sLnhtbFBLBQYAAAAABgAGAFsB&#10;AAC2AwAAAAA=&#10;" path="m85,490l83,490,83,488,85,490xe">
                    <v:fill on="t" focussize="0,0"/>
                    <v:stroke on="f"/>
                    <v:imagedata o:title=""/>
                    <o:lock v:ext="edit" aspectratio="f"/>
                  </v:shape>
                  <v:shape id="任意多边形 1970" o:spid="_x0000_s1026" o:spt="100" style="position:absolute;left:4717;top:-66;height:610;width:633;" fillcolor="#FF0000" filled="t" stroked="f" coordsize="633,610" o:gfxdata="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W3tvQAA&#10;ANwAAAAPAAAAAAAAAAEAIAAAACIAAABkcnMvZG93bnJldi54bWxQSwECFAAUAAAACACHTuJAMy8F&#10;njsAAAA5AAAAEAAAAAAAAAABACAAAAAMAQAAZHJzL3NoYXBleG1sLnhtbFBLBQYAAAAABgAGAFsB&#10;AAC2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71" o:spid="_x0000_s1026" o:spt="100" style="position:absolute;left:4717;top:-66;height:610;width:633;" fillcolor="#FF0000" filled="t" stroked="f" coordsize="633,610" o:gfxdata="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ch2vQAA&#10;ANwAAAAPAAAAAAAAAAEAIAAAACIAAABkcnMvZG93bnJldi54bWxQSwECFAAUAAAACACHTuJAMy8F&#10;njsAAAA5AAAAEAAAAAAAAAABACAAAAAMAQAAZHJzL3NoYXBleG1sLnhtbFBLBQYAAAAABgAGAFsB&#10;AAC2AwAAAAA=&#10;" path="m263,590l255,590,255,588,263,590xe">
                    <v:fill on="t" focussize="0,0"/>
                    <v:stroke on="f"/>
                    <v:imagedata o:title=""/>
                    <o:lock v:ext="edit" aspectratio="f"/>
                  </v:shape>
                  <v:shape id="任意多边形 1972" o:spid="_x0000_s1026" o:spt="100" style="position:absolute;left:4717;top:-66;height:610;width:633;" fillcolor="#FF0000" filled="t" stroked="f" coordsize="633,610" o:gfxdata="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pcBLsAAADc&#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1973" o:spid="_x0000_s1026" o:spt="202" type="#_x0000_t202" style="position:absolute;left:4717;top:-66;height:610;width:633;" filled="f" stroked="f" coordsize="21600,21600" o:gfxdata="UEsDBAoAAAAAAIdO4kAAAAAAAAAAAAAAAAAEAAAAZHJzL1BLAwQUAAAACACHTuJAOHz4J78AAADc&#10;AAAADwAAAGRycy9kb3ducmV2LnhtbEWPT2sCMRTE7wW/Q3gFbzWxwl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C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r>
        <w:rPr>
          <w:rFonts w:hint="default" w:ascii="微软雅黑" w:hAnsi="微软雅黑" w:eastAsia="微软雅黑" w:cs="微软雅黑"/>
          <w:b/>
          <w:bCs/>
          <w:sz w:val="21"/>
          <w:szCs w:val="21"/>
        </w:rPr>
        <w:t>第三步：</w:t>
      </w:r>
    </w:p>
    <w:p>
      <w:pPr>
        <w:spacing w:after="0" w:line="240" w:lineRule="auto"/>
        <w:jc w:val="left"/>
        <w:rPr>
          <w:rFonts w:hint="default" w:ascii="微软雅黑" w:hAnsi="微软雅黑" w:eastAsia="微软雅黑" w:cs="微软雅黑"/>
          <w:sz w:val="28"/>
          <w:szCs w:val="28"/>
        </w:rPr>
      </w:pPr>
    </w:p>
    <w:p>
      <w:pPr>
        <w:spacing w:after="0" w:line="240" w:lineRule="auto"/>
        <w:jc w:val="left"/>
        <w:rPr>
          <w:rFonts w:hint="default" w:ascii="微软雅黑" w:hAnsi="微软雅黑" w:eastAsia="微软雅黑" w:cs="微软雅黑"/>
          <w:sz w:val="28"/>
          <w:szCs w:val="28"/>
        </w:rPr>
      </w:pPr>
      <w:r>
        <mc:AlternateContent>
          <mc:Choice Requires="wpg">
            <w:drawing>
              <wp:anchor distT="0" distB="0" distL="114300" distR="114300" simplePos="0" relativeHeight="251684864" behindDoc="0" locked="0" layoutInCell="1" allowOverlap="1">
                <wp:simplePos x="0" y="0"/>
                <wp:positionH relativeFrom="page">
                  <wp:posOffset>4144645</wp:posOffset>
                </wp:positionH>
                <wp:positionV relativeFrom="paragraph">
                  <wp:posOffset>242570</wp:posOffset>
                </wp:positionV>
                <wp:extent cx="2428875" cy="353060"/>
                <wp:effectExtent l="0" t="0" r="9525" b="12700"/>
                <wp:wrapNone/>
                <wp:docPr id="1335" name="组合 1940"/>
                <wp:cNvGraphicFramePr/>
                <a:graphic xmlns:a="http://schemas.openxmlformats.org/drawingml/2006/main">
                  <a:graphicData uri="http://schemas.microsoft.com/office/word/2010/wordprocessingGroup">
                    <wpg:wgp>
                      <wpg:cNvGrpSpPr/>
                      <wpg:grpSpPr>
                        <a:xfrm>
                          <a:off x="0" y="0"/>
                          <a:ext cx="2428875" cy="353060"/>
                          <a:chOff x="6577" y="-14"/>
                          <a:chExt cx="3825" cy="556"/>
                        </a:xfrm>
                      </wpg:grpSpPr>
                      <wpg:grpSp>
                        <wpg:cNvPr id="1336" name="组合 1941"/>
                        <wpg:cNvGrpSpPr/>
                        <wpg:grpSpPr>
                          <a:xfrm>
                            <a:off x="6577" y="-14"/>
                            <a:ext cx="3825" cy="556"/>
                            <a:chOff x="6577" y="-14"/>
                            <a:chExt cx="3825" cy="556"/>
                          </a:xfrm>
                        </wpg:grpSpPr>
                        <wps:wsp>
                          <wps:cNvPr id="1337"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338"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339"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340"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341"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342"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343"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344"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345"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选择“设置控台地址”</w:t>
                                </w:r>
                              </w:p>
                            </w:txbxContent>
                          </wps:txbx>
                          <wps:bodyPr lIns="0" tIns="0" rIns="0" bIns="0" upright="1"/>
                        </wps:wsp>
                      </wpg:grpSp>
                    </wpg:wgp>
                  </a:graphicData>
                </a:graphic>
              </wp:anchor>
            </w:drawing>
          </mc:Choice>
          <mc:Fallback>
            <w:pict>
              <v:group id="组合 1940" o:spid="_x0000_s1026" o:spt="203" style="position:absolute;left:0pt;margin-left:326.35pt;margin-top:19.1pt;height:27.8pt;width:191.25pt;mso-position-horizontal-relative:page;z-index:251684864;mso-width-relative:page;mso-height-relative:page;" coordorigin="6577,-14" coordsize="3825,556" o:gfxdata="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DE&#10;Jmyz2gAAAAoBAAAPAAAAAAAAAAEAIAAAACIAAABkcnMvZG93bnJldi54bWxQSwECFAAUAAAACACH&#10;TuJAeTeqmVwEAACLHAAADgAAAAAAAAABACAAAAApAQAAZHJzL2Uyb0RvYy54bWxQSwUGAAAAAAYA&#10;BgBZAQAA9wcAAAAA&#10;">
                <o:lock v:ext="edit" aspectratio="f"/>
                <v:group id="组合 1941" o:spid="_x0000_s1026" o:spt="203" style="position:absolute;left:6577;top:-14;height:556;width:3825;" coordorigin="6577,-14" coordsize="3825,556" o:gfxdata="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EWdT++AAAA3QAAAA8AAAAAAAAAAQAgAAAAIgAAAGRycy9kb3ducmV2Lnht&#10;bFBLAQIUABQAAAAIAIdO4kAzLwWeOwAAADkAAAAVAAAAAAAAAAEAIAAAAA0BAABkcnMvZ3JvdXBz&#10;aGFwZXhtbC54bWxQSwUGAAAAAAYABgBgAQAAygMAAAAA&#10;">
                  <o:lock v:ext="edit" aspectratio="f"/>
                  <v:shape id="任意多边形 1942" o:spid="_x0000_s1026" o:spt="100" style="position:absolute;left:6577;top:-14;height:556;width:3825;" fillcolor="#000000" filled="t" stroked="f" coordsize="3825,556" o:gfxdata="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pZrO5AAAA3QAA&#10;AA8AAAAAAAAAAQAgAAAAIgAAAGRycy9kb3ducmV2LnhtbFBLAQIUABQAAAAIAIdO4kAzLwWeOwAA&#10;ADkAAAAQAAAAAAAAAAEAIAAAAAgBAABkcnMvc2hhcGV4bWwueG1sUEsFBgAAAAAGAAYAWwEAALID&#10;AA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RjbywbsAAADd&#10;AAAADwAAAGRycy9kb3ducmV2LnhtbEWPQW/CMAyF75P2HyIjcRsJQ5qmrimHimm7AvsBXmOaisSp&#10;mlDg38+HSdxsvef3PtfbWwxqpikPiS2sVwYUcZfcwL2Fn+PnyzuoXJAdhsRk4U4Zts3zU42VS1fe&#10;03wovZIQzhVa8KWMlda58xQxr9JILNopTRGLrFOv3YRXCY9BvxrzpiMOLA0eR2o9defDJVrIge9+&#10;17a/YceXL+O6k3eztna5WJsPUIVu5WH+v/52gr/ZCK58IyPo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bywbsAAADd&#10;AAAADwAAAAAAAAABACAAAAAiAAAAZHJzL2Rvd25yZXYueG1sUEsBAhQAFAAAAAgAh07iQDMvBZ47&#10;AAAAOQAAABAAAAAAAAAAAQAgAAAACgEAAGRycy9zaGFwZXhtbC54bWxQSwUGAAAAAAYABgBbAQAA&#10;tAMA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KXpXWrkAAADd&#10;AAAADwAAAGRycy9kb3ducmV2LnhtbEVPS27CMBDdV+odrKnUXbEhUtWGGBYRiG6hPcA0nsQR9jiK&#10;TSC3x5UqsZun951qe/NOTDTGPrCG5UKBIG6C6bnT8PO9f/sAEROyQReYNMwUYbt5fqqwNOHKR5pO&#10;qRM5hGOJGmxKQyllbCx5jIswEGeuDaPHlOHYSTPiNYd7J1dKvUuPPecGiwPVlprz6eI1RMez3dX1&#10;r9vx5aBM01ozSa1fX5ZqDSLRLT3E/+4vk+cXxSf8fZNPk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6V1q5AAAA3QAA&#10;AA8AAAAAAAAAAQAgAAAAIgAAAGRycy9kb3ducmV2LnhtbFBLAQIUABQAAAAIAIdO4kAzLwWeOwAA&#10;ADkAAAAQAAAAAAAAAAEAIAAAAAgBAABkcnMvc2hhcGV4bWwueG1sUEsFBgAAAAAGAAYAWwEAALID&#10;AAAA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4EaNursAAADd&#10;AAAADwAAAGRycy9kb3ducmV2LnhtbEWPzW4CMQyE75V4h8hIvZWEtkJoS+Cwomqv/DyA2ZjNqomz&#10;2oQF3r4+IHGzNeOZz6vNLQY10pC7xBbmMwOKuEmu49bC8fD9tgSVC7LDkJgs3CnDZj15WWHl0pV3&#10;NO5LqySEc4UWfCl9pXVuPEXMs9QTi3ZOQ8Qi69BqN+BVwmPQ78YsdMSOpcFjT7Wn5m9/iRZy4Lvf&#10;1vUpbPnyY1xz9m7U1r5O5+YLVKFbeZof179O8D8+hV++kRH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aNursAAADd&#10;AAAADwAAAAAAAAABACAAAAAiAAAAZHJzL2Rvd25yZXYueG1sUEsBAhQAFAAAAAgAh07iQDMvBZ47&#10;AAAAOQAAABAAAAAAAAAAAQAgAAAACgEAAGRycy9zaGFwZXhtbC54bWxQSwUGAAAAAAYABgBbAQAA&#10;tAMAA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jwooIbgAAADd&#10;AAAADwAAAGRycy9kb3ducmV2LnhtbEVPzYrCMBC+C75DGGFvmnRdRKrRQ1HW67r7AGMzNsVkUppY&#10;9e3NguBtPr7fWW/v3omB+tgG1lDMFAjiOpiWGw1/v/vpEkRMyAZdYNLwoAjbzXi0xtKEG//QcEyN&#10;yCEcS9RgU+pKKWNtyWOchY44c+fQe0wZ9o00Pd5yuHfyU6mF9NhybrDYUWWpvhyvXkN0/LC7qjq5&#10;HV+/lanP1gxS649JoVYgEt3TW/xyH0yeP/8q4P+bfIL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wooIbgAAADdAAAA&#10;DwAAAAAAAAABACAAAAAiAAAAZHJzL2Rvd25yZXYueG1sUEsBAhQAFAAAAAgAh07iQDMvBZ47AAAA&#10;OQAAABAAAAAAAAAAAQAgAAAABwEAAGRycy9zaGFwZXhtbC54bWxQSwUGAAAAAAYABgBbAQAAsQMA&#10;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f9i2VrgAAADd&#10;AAAADwAAAGRycy9kb3ducmV2LnhtbEVPzYrCMBC+C75DGGFvNvEHWbpGD8Vlva76ALPN2JRNJqWJ&#10;Vd/eCIK3+fh+Z729eScG6mMbWMOsUCCI62BabjScjt/TTxAxIRt0gUnDnSJsN+PRGksTrvxLwyE1&#10;IodwLFGDTakrpYy1JY+xCB1x5s6h95gy7BtperzmcO/kXKmV9NhybrDYUWWp/j9cvIbo+G53VfXn&#10;dnz5UaY+WzNIrT8mM/UFItEtvcUv997k+YvlHJ7f5BPk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9i2VrgAAADdAAAA&#10;DwAAAAAAAAABACAAAAAiAAAAZHJzL2Rvd25yZXYueG1sUEsBAhQAFAAAAAgAh07iQDMvBZ47AAAA&#10;OQAAABAAAAAAAAAAAQAgAAAABwEAAGRycy9zaGFwZXhtbC54bWxQSwUGAAAAAAYABgBbAQAAsQMA&#10;A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EJQTzbkAAADd&#10;AAAADwAAAGRycy9kb3ducmV2LnhtbEVPS27CMBDdV+odrKnUXbEhVVWFGBYRiG6hPcA0nsQR9jiK&#10;TSC3x5UqsZun951qe/NOTDTGPrCG5UKBIG6C6bnT8PO9f/sEEROyQReYNMwUYbt5fqqwNOHKR5pO&#10;qRM5hGOJGmxKQyllbCx5jIswEGeuDaPHlOHYSTPiNYd7J1dKfUiPPecGiwPVlprz6eI1RMez3dX1&#10;r9vx5aBM01ozSa1fX5ZqDSLRLT3E/+4vk+cX7wX8fZNPk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UE825AAAA3QAA&#10;AA8AAAAAAAAAAQAgAAAAIgAAAGRycy9kb3ducmV2LnhtbFBLAQIUABQAAAAIAIdO4kAzLwWeOwAA&#10;ADkAAAAQAAAAAAAAAAEAIAAAAAgBAABkcnMvc2hhcGV4bWwueG1sUEsFBgAAAAAGAAYAWwEAALID&#10;AA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n32LubgAAADd&#10;AAAADwAAAGRycy9kb3ducmV2LnhtbEVPzYrCMBC+C75DGGFvNnEVka7RQ3HR66oPMDZjUzaZlCZW&#10;fXuzsOBtPr7fWW8f3omB+tgG1jArFAjiOpiWGw3n0/d0BSImZIMuMGl4UoTtZjxaY2nCnX9oOKZG&#10;5BCOJWqwKXWllLG25DEWoSPO3DX0HlOGfSNNj/cc7p38VGopPbacGyx2VFmqf483ryE6ftpdVV3c&#10;jm97ZeqrNYPU+mMyU18gEj3SW/zvPpg8f75YwN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32LubgAAADdAAAA&#10;DwAAAAAAAAABACAAAAAiAAAAZHJzL2Rvd25yZXYueG1sUEsBAhQAFAAAAAgAh07iQDMvBZ47AAAA&#10;OQAAABAAAAAAAAAAAQAgAAAABwEAAGRycy9zaGFwZXhtbC54bWxQSwUGAAAAAAYABgBbAQAAsQMA&#10;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JcCQ7r0AAADd&#10;AAAADwAAAGRycy9kb3ducmV2LnhtbEVPTWsCMRC9F/wPYYTeamJbRVejlNJCQSiu68HjuBl3g5vJ&#10;dpOq/femIHibx/uc+fLiGnGiLljPGoYDBYK49MZypWFbfD5NQISIbLDxTBr+KMBy0XuYY2b8mXM6&#10;bWIlUgiHDDXUMbaZlKGsyWEY+JY4cQffOYwJdpU0HZ5TuGvks1Jj6dByaqixpfeayuPm12l423H+&#10;YX++9+v8kNuimCpejY9aP/aHagYi0iXexTf3l0nzX15H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JD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选择“设置控台地址”</w:t>
                          </w:r>
                        </w:p>
                      </w:txbxContent>
                    </v:textbox>
                  </v:shape>
                </v:group>
              </v:group>
            </w:pict>
          </mc:Fallback>
        </mc:AlternateContent>
      </w:r>
      <w:r>
        <mc:AlternateContent>
          <mc:Choice Requires="wpg">
            <w:drawing>
              <wp:anchor distT="0" distB="0" distL="114300" distR="114300" simplePos="0" relativeHeight="251698176" behindDoc="1" locked="0" layoutInCell="1" allowOverlap="1">
                <wp:simplePos x="0" y="0"/>
                <wp:positionH relativeFrom="page">
                  <wp:posOffset>2503805</wp:posOffset>
                </wp:positionH>
                <wp:positionV relativeFrom="paragraph">
                  <wp:posOffset>234315</wp:posOffset>
                </wp:positionV>
                <wp:extent cx="379095" cy="368300"/>
                <wp:effectExtent l="0" t="0" r="1905" b="12700"/>
                <wp:wrapNone/>
                <wp:docPr id="1330" name="组合 1990"/>
                <wp:cNvGraphicFramePr/>
                <a:graphic xmlns:a="http://schemas.openxmlformats.org/drawingml/2006/main">
                  <a:graphicData uri="http://schemas.microsoft.com/office/word/2010/wordprocessingGroup">
                    <wpg:wgp>
                      <wpg:cNvGrpSpPr/>
                      <wpg:grpSpPr>
                        <a:xfrm>
                          <a:off x="0" y="0"/>
                          <a:ext cx="379095" cy="368300"/>
                          <a:chOff x="3405" y="-143"/>
                          <a:chExt cx="597" cy="580"/>
                        </a:xfrm>
                      </wpg:grpSpPr>
                      <wpg:grpSp>
                        <wpg:cNvPr id="1331" name="组合 1991"/>
                        <wpg:cNvGrpSpPr/>
                        <wpg:grpSpPr>
                          <a:xfrm>
                            <a:off x="3413" y="-136"/>
                            <a:ext cx="583" cy="566"/>
                            <a:chOff x="3413" y="-136"/>
                            <a:chExt cx="583" cy="566"/>
                          </a:xfrm>
                        </wpg:grpSpPr>
                        <wps:wsp>
                          <wps:cNvPr id="1209" name="任意多边形 1992"/>
                          <wps:cNvSpPr/>
                          <wps:spPr>
                            <a:xfrm>
                              <a:off x="3413" y="-136"/>
                              <a:ext cx="583" cy="566"/>
                            </a:xfrm>
                            <a:custGeom>
                              <a:avLst/>
                              <a:gdLst/>
                              <a:ahLst/>
                              <a:cxnLst/>
                              <a:pathLst>
                                <a:path w="583" h="566">
                                  <a:moveTo>
                                    <a:pt x="291" y="566"/>
                                  </a:moveTo>
                                  <a:lnTo>
                                    <a:pt x="214" y="556"/>
                                  </a:lnTo>
                                  <a:lnTo>
                                    <a:pt x="144" y="528"/>
                                  </a:lnTo>
                                  <a:lnTo>
                                    <a:pt x="85" y="483"/>
                                  </a:lnTo>
                                  <a:lnTo>
                                    <a:pt x="40" y="426"/>
                                  </a:lnTo>
                                  <a:lnTo>
                                    <a:pt x="10" y="359"/>
                                  </a:lnTo>
                                  <a:lnTo>
                                    <a:pt x="0" y="283"/>
                                  </a:lnTo>
                                  <a:lnTo>
                                    <a:pt x="10" y="208"/>
                                  </a:lnTo>
                                  <a:lnTo>
                                    <a:pt x="40" y="141"/>
                                  </a:lnTo>
                                  <a:lnTo>
                                    <a:pt x="85" y="83"/>
                                  </a:lnTo>
                                  <a:lnTo>
                                    <a:pt x="144" y="39"/>
                                  </a:lnTo>
                                  <a:lnTo>
                                    <a:pt x="214" y="10"/>
                                  </a:lnTo>
                                  <a:lnTo>
                                    <a:pt x="291" y="0"/>
                                  </a:lnTo>
                                  <a:lnTo>
                                    <a:pt x="368" y="10"/>
                                  </a:lnTo>
                                  <a:lnTo>
                                    <a:pt x="438" y="39"/>
                                  </a:lnTo>
                                  <a:lnTo>
                                    <a:pt x="497" y="83"/>
                                  </a:lnTo>
                                  <a:lnTo>
                                    <a:pt x="543" y="140"/>
                                  </a:lnTo>
                                  <a:lnTo>
                                    <a:pt x="572" y="208"/>
                                  </a:lnTo>
                                  <a:lnTo>
                                    <a:pt x="583" y="283"/>
                                  </a:lnTo>
                                  <a:lnTo>
                                    <a:pt x="572" y="358"/>
                                  </a:lnTo>
                                  <a:lnTo>
                                    <a:pt x="543" y="426"/>
                                  </a:lnTo>
                                  <a:lnTo>
                                    <a:pt x="497" y="483"/>
                                  </a:lnTo>
                                  <a:lnTo>
                                    <a:pt x="438" y="528"/>
                                  </a:lnTo>
                                  <a:lnTo>
                                    <a:pt x="368" y="556"/>
                                  </a:lnTo>
                                  <a:lnTo>
                                    <a:pt x="291" y="566"/>
                                  </a:lnTo>
                                  <a:close/>
                                </a:path>
                              </a:pathLst>
                            </a:custGeom>
                            <a:solidFill>
                              <a:srgbClr val="FF0000"/>
                            </a:solidFill>
                            <a:ln>
                              <a:noFill/>
                            </a:ln>
                          </wps:spPr>
                          <wps:bodyPr upright="1"/>
                        </wps:wsp>
                      </wpg:grpSp>
                      <wpg:grpSp>
                        <wpg:cNvPr id="1332" name="组合 1993"/>
                        <wpg:cNvGrpSpPr/>
                        <wpg:grpSpPr>
                          <a:xfrm>
                            <a:off x="3405" y="-143"/>
                            <a:ext cx="597" cy="580"/>
                            <a:chOff x="3405" y="-143"/>
                            <a:chExt cx="597" cy="580"/>
                          </a:xfrm>
                        </wpg:grpSpPr>
                        <wps:wsp>
                          <wps:cNvPr id="1211" name="任意多边形 1994"/>
                          <wps:cNvSpPr/>
                          <wps:spPr>
                            <a:xfrm>
                              <a:off x="3405" y="-143"/>
                              <a:ext cx="597" cy="580"/>
                            </a:xfrm>
                            <a:custGeom>
                              <a:avLst/>
                              <a:gdLst/>
                              <a:ahLst/>
                              <a:cxnLst/>
                              <a:pathLst>
                                <a:path w="597" h="580">
                                  <a:moveTo>
                                    <a:pt x="314" y="580"/>
                                  </a:moveTo>
                                  <a:lnTo>
                                    <a:pt x="284" y="580"/>
                                  </a:lnTo>
                                  <a:lnTo>
                                    <a:pt x="239" y="574"/>
                                  </a:lnTo>
                                  <a:lnTo>
                                    <a:pt x="210" y="566"/>
                                  </a:lnTo>
                                  <a:lnTo>
                                    <a:pt x="183" y="558"/>
                                  </a:lnTo>
                                  <a:lnTo>
                                    <a:pt x="170" y="552"/>
                                  </a:lnTo>
                                  <a:lnTo>
                                    <a:pt x="157" y="544"/>
                                  </a:lnTo>
                                  <a:lnTo>
                                    <a:pt x="144" y="538"/>
                                  </a:lnTo>
                                  <a:lnTo>
                                    <a:pt x="88" y="494"/>
                                  </a:lnTo>
                                  <a:lnTo>
                                    <a:pt x="44" y="440"/>
                                  </a:lnTo>
                                  <a:lnTo>
                                    <a:pt x="24" y="402"/>
                                  </a:lnTo>
                                  <a:lnTo>
                                    <a:pt x="19" y="390"/>
                                  </a:lnTo>
                                  <a:lnTo>
                                    <a:pt x="2" y="320"/>
                                  </a:lnTo>
                                  <a:lnTo>
                                    <a:pt x="0" y="290"/>
                                  </a:lnTo>
                                  <a:lnTo>
                                    <a:pt x="1" y="274"/>
                                  </a:lnTo>
                                  <a:lnTo>
                                    <a:pt x="19" y="190"/>
                                  </a:lnTo>
                                  <a:lnTo>
                                    <a:pt x="30" y="164"/>
                                  </a:lnTo>
                                  <a:lnTo>
                                    <a:pt x="37" y="150"/>
                                  </a:lnTo>
                                  <a:lnTo>
                                    <a:pt x="44" y="138"/>
                                  </a:lnTo>
                                  <a:lnTo>
                                    <a:pt x="52" y="128"/>
                                  </a:lnTo>
                                  <a:lnTo>
                                    <a:pt x="60" y="116"/>
                                  </a:lnTo>
                                  <a:lnTo>
                                    <a:pt x="109" y="66"/>
                                  </a:lnTo>
                                  <a:lnTo>
                                    <a:pt x="120" y="56"/>
                                  </a:lnTo>
                                  <a:lnTo>
                                    <a:pt x="132" y="48"/>
                                  </a:lnTo>
                                  <a:lnTo>
                                    <a:pt x="144" y="42"/>
                                  </a:lnTo>
                                  <a:lnTo>
                                    <a:pt x="157" y="34"/>
                                  </a:lnTo>
                                  <a:lnTo>
                                    <a:pt x="239" y="4"/>
                                  </a:lnTo>
                                  <a:lnTo>
                                    <a:pt x="268" y="0"/>
                                  </a:lnTo>
                                  <a:lnTo>
                                    <a:pt x="329" y="0"/>
                                  </a:lnTo>
                                  <a:lnTo>
                                    <a:pt x="359" y="4"/>
                                  </a:lnTo>
                                  <a:lnTo>
                                    <a:pt x="395" y="14"/>
                                  </a:lnTo>
                                  <a:lnTo>
                                    <a:pt x="285" y="14"/>
                                  </a:lnTo>
                                  <a:lnTo>
                                    <a:pt x="270" y="16"/>
                                  </a:lnTo>
                                  <a:lnTo>
                                    <a:pt x="270" y="16"/>
                                  </a:lnTo>
                                  <a:lnTo>
                                    <a:pt x="256" y="18"/>
                                  </a:lnTo>
                                  <a:lnTo>
                                    <a:pt x="256" y="18"/>
                                  </a:lnTo>
                                  <a:lnTo>
                                    <a:pt x="242" y="20"/>
                                  </a:lnTo>
                                  <a:lnTo>
                                    <a:pt x="242" y="20"/>
                                  </a:lnTo>
                                  <a:lnTo>
                                    <a:pt x="228" y="22"/>
                                  </a:lnTo>
                                  <a:lnTo>
                                    <a:pt x="228" y="22"/>
                                  </a:lnTo>
                                  <a:lnTo>
                                    <a:pt x="214" y="26"/>
                                  </a:lnTo>
                                  <a:lnTo>
                                    <a:pt x="215" y="26"/>
                                  </a:lnTo>
                                  <a:lnTo>
                                    <a:pt x="201" y="30"/>
                                  </a:lnTo>
                                  <a:lnTo>
                                    <a:pt x="202" y="30"/>
                                  </a:lnTo>
                                  <a:lnTo>
                                    <a:pt x="188" y="36"/>
                                  </a:lnTo>
                                  <a:lnTo>
                                    <a:pt x="189" y="36"/>
                                  </a:lnTo>
                                  <a:lnTo>
                                    <a:pt x="176" y="42"/>
                                  </a:lnTo>
                                  <a:lnTo>
                                    <a:pt x="176" y="42"/>
                                  </a:lnTo>
                                  <a:lnTo>
                                    <a:pt x="164" y="48"/>
                                  </a:lnTo>
                                  <a:lnTo>
                                    <a:pt x="164" y="48"/>
                                  </a:lnTo>
                                  <a:lnTo>
                                    <a:pt x="152" y="54"/>
                                  </a:lnTo>
                                  <a:lnTo>
                                    <a:pt x="152" y="54"/>
                                  </a:lnTo>
                                  <a:lnTo>
                                    <a:pt x="140" y="62"/>
                                  </a:lnTo>
                                  <a:lnTo>
                                    <a:pt x="141" y="62"/>
                                  </a:lnTo>
                                  <a:lnTo>
                                    <a:pt x="129" y="68"/>
                                  </a:lnTo>
                                  <a:lnTo>
                                    <a:pt x="129" y="68"/>
                                  </a:lnTo>
                                  <a:lnTo>
                                    <a:pt x="121" y="76"/>
                                  </a:lnTo>
                                  <a:lnTo>
                                    <a:pt x="119" y="76"/>
                                  </a:lnTo>
                                  <a:lnTo>
                                    <a:pt x="108" y="86"/>
                                  </a:lnTo>
                                  <a:lnTo>
                                    <a:pt x="108" y="86"/>
                                  </a:lnTo>
                                  <a:lnTo>
                                    <a:pt x="98" y="94"/>
                                  </a:lnTo>
                                  <a:lnTo>
                                    <a:pt x="99" y="94"/>
                                  </a:lnTo>
                                  <a:lnTo>
                                    <a:pt x="89" y="104"/>
                                  </a:lnTo>
                                  <a:lnTo>
                                    <a:pt x="89" y="104"/>
                                  </a:lnTo>
                                  <a:lnTo>
                                    <a:pt x="80" y="114"/>
                                  </a:lnTo>
                                  <a:lnTo>
                                    <a:pt x="80" y="114"/>
                                  </a:lnTo>
                                  <a:lnTo>
                                    <a:pt x="72" y="124"/>
                                  </a:lnTo>
                                  <a:lnTo>
                                    <a:pt x="72" y="124"/>
                                  </a:lnTo>
                                  <a:lnTo>
                                    <a:pt x="64" y="136"/>
                                  </a:lnTo>
                                  <a:lnTo>
                                    <a:pt x="64" y="136"/>
                                  </a:lnTo>
                                  <a:lnTo>
                                    <a:pt x="56" y="146"/>
                                  </a:lnTo>
                                  <a:lnTo>
                                    <a:pt x="50" y="158"/>
                                  </a:lnTo>
                                  <a:lnTo>
                                    <a:pt x="43" y="170"/>
                                  </a:lnTo>
                                  <a:lnTo>
                                    <a:pt x="38" y="182"/>
                                  </a:lnTo>
                                  <a:lnTo>
                                    <a:pt x="33" y="194"/>
                                  </a:lnTo>
                                  <a:lnTo>
                                    <a:pt x="33" y="194"/>
                                  </a:lnTo>
                                  <a:lnTo>
                                    <a:pt x="28" y="208"/>
                                  </a:lnTo>
                                  <a:lnTo>
                                    <a:pt x="24" y="220"/>
                                  </a:lnTo>
                                  <a:lnTo>
                                    <a:pt x="21" y="234"/>
                                  </a:lnTo>
                                  <a:lnTo>
                                    <a:pt x="19" y="248"/>
                                  </a:lnTo>
                                  <a:lnTo>
                                    <a:pt x="17" y="262"/>
                                  </a:lnTo>
                                  <a:lnTo>
                                    <a:pt x="16" y="276"/>
                                  </a:lnTo>
                                  <a:lnTo>
                                    <a:pt x="15" y="290"/>
                                  </a:lnTo>
                                  <a:lnTo>
                                    <a:pt x="16" y="304"/>
                                  </a:lnTo>
                                  <a:lnTo>
                                    <a:pt x="17" y="318"/>
                                  </a:lnTo>
                                  <a:lnTo>
                                    <a:pt x="19" y="332"/>
                                  </a:lnTo>
                                  <a:lnTo>
                                    <a:pt x="21" y="346"/>
                                  </a:lnTo>
                                  <a:lnTo>
                                    <a:pt x="22" y="346"/>
                                  </a:lnTo>
                                  <a:lnTo>
                                    <a:pt x="24" y="358"/>
                                  </a:lnTo>
                                  <a:lnTo>
                                    <a:pt x="28" y="372"/>
                                  </a:lnTo>
                                  <a:lnTo>
                                    <a:pt x="33" y="384"/>
                                  </a:lnTo>
                                  <a:lnTo>
                                    <a:pt x="38" y="396"/>
                                  </a:lnTo>
                                  <a:lnTo>
                                    <a:pt x="43" y="410"/>
                                  </a:lnTo>
                                  <a:lnTo>
                                    <a:pt x="44" y="410"/>
                                  </a:lnTo>
                                  <a:lnTo>
                                    <a:pt x="50" y="420"/>
                                  </a:lnTo>
                                  <a:lnTo>
                                    <a:pt x="57" y="432"/>
                                  </a:lnTo>
                                  <a:lnTo>
                                    <a:pt x="64" y="444"/>
                                  </a:lnTo>
                                  <a:lnTo>
                                    <a:pt x="64" y="444"/>
                                  </a:lnTo>
                                  <a:lnTo>
                                    <a:pt x="72" y="454"/>
                                  </a:lnTo>
                                  <a:lnTo>
                                    <a:pt x="72" y="454"/>
                                  </a:lnTo>
                                  <a:lnTo>
                                    <a:pt x="80" y="464"/>
                                  </a:lnTo>
                                  <a:lnTo>
                                    <a:pt x="80" y="464"/>
                                  </a:lnTo>
                                  <a:lnTo>
                                    <a:pt x="89" y="474"/>
                                  </a:lnTo>
                                  <a:lnTo>
                                    <a:pt x="89" y="474"/>
                                  </a:lnTo>
                                  <a:lnTo>
                                    <a:pt x="99" y="484"/>
                                  </a:lnTo>
                                  <a:lnTo>
                                    <a:pt x="98" y="484"/>
                                  </a:lnTo>
                                  <a:lnTo>
                                    <a:pt x="108" y="494"/>
                                  </a:lnTo>
                                  <a:lnTo>
                                    <a:pt x="108" y="494"/>
                                  </a:lnTo>
                                  <a:lnTo>
                                    <a:pt x="119" y="502"/>
                                  </a:lnTo>
                                  <a:lnTo>
                                    <a:pt x="118" y="502"/>
                                  </a:lnTo>
                                  <a:lnTo>
                                    <a:pt x="129" y="510"/>
                                  </a:lnTo>
                                  <a:lnTo>
                                    <a:pt x="129" y="510"/>
                                  </a:lnTo>
                                  <a:lnTo>
                                    <a:pt x="141" y="518"/>
                                  </a:lnTo>
                                  <a:lnTo>
                                    <a:pt x="140" y="518"/>
                                  </a:lnTo>
                                  <a:lnTo>
                                    <a:pt x="152" y="526"/>
                                  </a:lnTo>
                                  <a:lnTo>
                                    <a:pt x="155" y="526"/>
                                  </a:lnTo>
                                  <a:lnTo>
                                    <a:pt x="164" y="532"/>
                                  </a:lnTo>
                                  <a:lnTo>
                                    <a:pt x="164" y="532"/>
                                  </a:lnTo>
                                  <a:lnTo>
                                    <a:pt x="176" y="538"/>
                                  </a:lnTo>
                                  <a:lnTo>
                                    <a:pt x="176" y="538"/>
                                  </a:lnTo>
                                  <a:lnTo>
                                    <a:pt x="189" y="544"/>
                                  </a:lnTo>
                                  <a:lnTo>
                                    <a:pt x="188" y="544"/>
                                  </a:lnTo>
                                  <a:lnTo>
                                    <a:pt x="202" y="548"/>
                                  </a:lnTo>
                                  <a:lnTo>
                                    <a:pt x="201" y="548"/>
                                  </a:lnTo>
                                  <a:lnTo>
                                    <a:pt x="215" y="552"/>
                                  </a:lnTo>
                                  <a:lnTo>
                                    <a:pt x="214" y="552"/>
                                  </a:lnTo>
                                  <a:lnTo>
                                    <a:pt x="228" y="556"/>
                                  </a:lnTo>
                                  <a:lnTo>
                                    <a:pt x="228" y="556"/>
                                  </a:lnTo>
                                  <a:lnTo>
                                    <a:pt x="242" y="560"/>
                                  </a:lnTo>
                                  <a:lnTo>
                                    <a:pt x="242" y="560"/>
                                  </a:lnTo>
                                  <a:lnTo>
                                    <a:pt x="256" y="562"/>
                                  </a:lnTo>
                                  <a:lnTo>
                                    <a:pt x="256" y="562"/>
                                  </a:lnTo>
                                  <a:lnTo>
                                    <a:pt x="270" y="564"/>
                                  </a:lnTo>
                                  <a:lnTo>
                                    <a:pt x="284" y="564"/>
                                  </a:lnTo>
                                  <a:lnTo>
                                    <a:pt x="299" y="566"/>
                                  </a:lnTo>
                                  <a:lnTo>
                                    <a:pt x="388" y="566"/>
                                  </a:lnTo>
                                  <a:lnTo>
                                    <a:pt x="359" y="574"/>
                                  </a:lnTo>
                                  <a:lnTo>
                                    <a:pt x="314" y="580"/>
                                  </a:lnTo>
                                  <a:close/>
                                </a:path>
                              </a:pathLst>
                            </a:custGeom>
                            <a:solidFill>
                              <a:srgbClr val="FF0000"/>
                            </a:solidFill>
                            <a:ln>
                              <a:noFill/>
                            </a:ln>
                          </wps:spPr>
                          <wps:bodyPr upright="1"/>
                        </wps:wsp>
                        <wps:wsp>
                          <wps:cNvPr id="1212" name="任意多边形 1995"/>
                          <wps:cNvSpPr/>
                          <wps:spPr>
                            <a:xfrm>
                              <a:off x="3405" y="-143"/>
                              <a:ext cx="597" cy="580"/>
                            </a:xfrm>
                            <a:custGeom>
                              <a:avLst/>
                              <a:gdLst/>
                              <a:ahLst/>
                              <a:cxnLst/>
                              <a:pathLst>
                                <a:path w="597" h="580">
                                  <a:moveTo>
                                    <a:pt x="480" y="78"/>
                                  </a:moveTo>
                                  <a:lnTo>
                                    <a:pt x="469" y="68"/>
                                  </a:lnTo>
                                  <a:lnTo>
                                    <a:pt x="469" y="68"/>
                                  </a:lnTo>
                                  <a:lnTo>
                                    <a:pt x="457" y="62"/>
                                  </a:lnTo>
                                  <a:lnTo>
                                    <a:pt x="458" y="62"/>
                                  </a:lnTo>
                                  <a:lnTo>
                                    <a:pt x="446" y="54"/>
                                  </a:lnTo>
                                  <a:lnTo>
                                    <a:pt x="446" y="54"/>
                                  </a:lnTo>
                                  <a:lnTo>
                                    <a:pt x="434" y="48"/>
                                  </a:lnTo>
                                  <a:lnTo>
                                    <a:pt x="434" y="48"/>
                                  </a:lnTo>
                                  <a:lnTo>
                                    <a:pt x="422" y="42"/>
                                  </a:lnTo>
                                  <a:lnTo>
                                    <a:pt x="422" y="42"/>
                                  </a:lnTo>
                                  <a:lnTo>
                                    <a:pt x="409" y="36"/>
                                  </a:lnTo>
                                  <a:lnTo>
                                    <a:pt x="410" y="36"/>
                                  </a:lnTo>
                                  <a:lnTo>
                                    <a:pt x="396" y="30"/>
                                  </a:lnTo>
                                  <a:lnTo>
                                    <a:pt x="397" y="30"/>
                                  </a:lnTo>
                                  <a:lnTo>
                                    <a:pt x="383" y="26"/>
                                  </a:lnTo>
                                  <a:lnTo>
                                    <a:pt x="384" y="26"/>
                                  </a:lnTo>
                                  <a:lnTo>
                                    <a:pt x="370" y="22"/>
                                  </a:lnTo>
                                  <a:lnTo>
                                    <a:pt x="370" y="22"/>
                                  </a:lnTo>
                                  <a:lnTo>
                                    <a:pt x="356" y="20"/>
                                  </a:lnTo>
                                  <a:lnTo>
                                    <a:pt x="356" y="20"/>
                                  </a:lnTo>
                                  <a:lnTo>
                                    <a:pt x="342" y="18"/>
                                  </a:lnTo>
                                  <a:lnTo>
                                    <a:pt x="342" y="18"/>
                                  </a:lnTo>
                                  <a:lnTo>
                                    <a:pt x="328" y="16"/>
                                  </a:lnTo>
                                  <a:lnTo>
                                    <a:pt x="328" y="16"/>
                                  </a:lnTo>
                                  <a:lnTo>
                                    <a:pt x="313" y="14"/>
                                  </a:lnTo>
                                  <a:lnTo>
                                    <a:pt x="395" y="14"/>
                                  </a:lnTo>
                                  <a:lnTo>
                                    <a:pt x="454" y="42"/>
                                  </a:lnTo>
                                  <a:lnTo>
                                    <a:pt x="466" y="48"/>
                                  </a:lnTo>
                                  <a:lnTo>
                                    <a:pt x="478" y="56"/>
                                  </a:lnTo>
                                  <a:lnTo>
                                    <a:pt x="489" y="66"/>
                                  </a:lnTo>
                                  <a:lnTo>
                                    <a:pt x="500" y="74"/>
                                  </a:lnTo>
                                  <a:lnTo>
                                    <a:pt x="502" y="76"/>
                                  </a:lnTo>
                                  <a:lnTo>
                                    <a:pt x="479" y="76"/>
                                  </a:lnTo>
                                  <a:lnTo>
                                    <a:pt x="480" y="78"/>
                                  </a:lnTo>
                                  <a:close/>
                                </a:path>
                              </a:pathLst>
                            </a:custGeom>
                            <a:solidFill>
                              <a:srgbClr val="FF0000"/>
                            </a:solidFill>
                            <a:ln>
                              <a:noFill/>
                            </a:ln>
                          </wps:spPr>
                          <wps:bodyPr upright="1"/>
                        </wps:wsp>
                        <wps:wsp>
                          <wps:cNvPr id="1213" name="任意多边形 1996"/>
                          <wps:cNvSpPr/>
                          <wps:spPr>
                            <a:xfrm>
                              <a:off x="3405" y="-143"/>
                              <a:ext cx="597" cy="580"/>
                            </a:xfrm>
                            <a:custGeom>
                              <a:avLst/>
                              <a:gdLst/>
                              <a:ahLst/>
                              <a:cxnLst/>
                              <a:pathLst>
                                <a:path w="597" h="580">
                                  <a:moveTo>
                                    <a:pt x="118" y="78"/>
                                  </a:moveTo>
                                  <a:lnTo>
                                    <a:pt x="119" y="76"/>
                                  </a:lnTo>
                                  <a:lnTo>
                                    <a:pt x="121" y="76"/>
                                  </a:lnTo>
                                  <a:lnTo>
                                    <a:pt x="118" y="78"/>
                                  </a:lnTo>
                                  <a:close/>
                                </a:path>
                              </a:pathLst>
                            </a:custGeom>
                            <a:solidFill>
                              <a:srgbClr val="FF0000"/>
                            </a:solidFill>
                            <a:ln>
                              <a:noFill/>
                            </a:ln>
                          </wps:spPr>
                          <wps:bodyPr upright="1"/>
                        </wps:wsp>
                        <wps:wsp>
                          <wps:cNvPr id="1214" name="任意多边形 1997"/>
                          <wps:cNvSpPr/>
                          <wps:spPr>
                            <a:xfrm>
                              <a:off x="3405" y="-143"/>
                              <a:ext cx="597" cy="580"/>
                            </a:xfrm>
                            <a:custGeom>
                              <a:avLst/>
                              <a:gdLst/>
                              <a:ahLst/>
                              <a:cxnLst/>
                              <a:pathLst>
                                <a:path w="597" h="580">
                                  <a:moveTo>
                                    <a:pt x="565" y="196"/>
                                  </a:moveTo>
                                  <a:lnTo>
                                    <a:pt x="560" y="182"/>
                                  </a:lnTo>
                                  <a:lnTo>
                                    <a:pt x="554" y="170"/>
                                  </a:lnTo>
                                  <a:lnTo>
                                    <a:pt x="548" y="158"/>
                                  </a:lnTo>
                                  <a:lnTo>
                                    <a:pt x="541" y="146"/>
                                  </a:lnTo>
                                  <a:lnTo>
                                    <a:pt x="534" y="136"/>
                                  </a:lnTo>
                                  <a:lnTo>
                                    <a:pt x="526" y="124"/>
                                  </a:lnTo>
                                  <a:lnTo>
                                    <a:pt x="526" y="124"/>
                                  </a:lnTo>
                                  <a:lnTo>
                                    <a:pt x="518" y="114"/>
                                  </a:lnTo>
                                  <a:lnTo>
                                    <a:pt x="518" y="114"/>
                                  </a:lnTo>
                                  <a:lnTo>
                                    <a:pt x="509" y="104"/>
                                  </a:lnTo>
                                  <a:lnTo>
                                    <a:pt x="509" y="104"/>
                                  </a:lnTo>
                                  <a:lnTo>
                                    <a:pt x="499" y="94"/>
                                  </a:lnTo>
                                  <a:lnTo>
                                    <a:pt x="500" y="94"/>
                                  </a:lnTo>
                                  <a:lnTo>
                                    <a:pt x="490" y="86"/>
                                  </a:lnTo>
                                  <a:lnTo>
                                    <a:pt x="490" y="86"/>
                                  </a:lnTo>
                                  <a:lnTo>
                                    <a:pt x="479" y="76"/>
                                  </a:lnTo>
                                  <a:lnTo>
                                    <a:pt x="502" y="76"/>
                                  </a:lnTo>
                                  <a:lnTo>
                                    <a:pt x="510" y="84"/>
                                  </a:lnTo>
                                  <a:lnTo>
                                    <a:pt x="520" y="94"/>
                                  </a:lnTo>
                                  <a:lnTo>
                                    <a:pt x="529" y="104"/>
                                  </a:lnTo>
                                  <a:lnTo>
                                    <a:pt x="538" y="116"/>
                                  </a:lnTo>
                                  <a:lnTo>
                                    <a:pt x="546" y="128"/>
                                  </a:lnTo>
                                  <a:lnTo>
                                    <a:pt x="554" y="138"/>
                                  </a:lnTo>
                                  <a:lnTo>
                                    <a:pt x="561" y="150"/>
                                  </a:lnTo>
                                  <a:lnTo>
                                    <a:pt x="568" y="164"/>
                                  </a:lnTo>
                                  <a:lnTo>
                                    <a:pt x="574" y="176"/>
                                  </a:lnTo>
                                  <a:lnTo>
                                    <a:pt x="579" y="190"/>
                                  </a:lnTo>
                                  <a:lnTo>
                                    <a:pt x="581" y="194"/>
                                  </a:lnTo>
                                  <a:lnTo>
                                    <a:pt x="565" y="194"/>
                                  </a:lnTo>
                                  <a:lnTo>
                                    <a:pt x="565" y="196"/>
                                  </a:lnTo>
                                  <a:close/>
                                </a:path>
                              </a:pathLst>
                            </a:custGeom>
                            <a:solidFill>
                              <a:srgbClr val="FF0000"/>
                            </a:solidFill>
                            <a:ln>
                              <a:noFill/>
                            </a:ln>
                          </wps:spPr>
                          <wps:bodyPr upright="1"/>
                        </wps:wsp>
                        <wps:wsp>
                          <wps:cNvPr id="1215" name="任意多边形 1998"/>
                          <wps:cNvSpPr/>
                          <wps:spPr>
                            <a:xfrm>
                              <a:off x="3405" y="-143"/>
                              <a:ext cx="597" cy="580"/>
                            </a:xfrm>
                            <a:custGeom>
                              <a:avLst/>
                              <a:gdLst/>
                              <a:ahLst/>
                              <a:cxnLst/>
                              <a:pathLst>
                                <a:path w="597" h="580">
                                  <a:moveTo>
                                    <a:pt x="33" y="196"/>
                                  </a:moveTo>
                                  <a:lnTo>
                                    <a:pt x="33" y="194"/>
                                  </a:lnTo>
                                  <a:lnTo>
                                    <a:pt x="33" y="194"/>
                                  </a:lnTo>
                                  <a:lnTo>
                                    <a:pt x="33" y="196"/>
                                  </a:lnTo>
                                  <a:close/>
                                </a:path>
                              </a:pathLst>
                            </a:custGeom>
                            <a:solidFill>
                              <a:srgbClr val="FF0000"/>
                            </a:solidFill>
                            <a:ln>
                              <a:noFill/>
                            </a:ln>
                          </wps:spPr>
                          <wps:bodyPr upright="1"/>
                        </wps:wsp>
                        <wps:wsp>
                          <wps:cNvPr id="1216" name="任意多边形 1999"/>
                          <wps:cNvSpPr/>
                          <wps:spPr>
                            <a:xfrm>
                              <a:off x="3405" y="-143"/>
                              <a:ext cx="597" cy="580"/>
                            </a:xfrm>
                            <a:custGeom>
                              <a:avLst/>
                              <a:gdLst/>
                              <a:ahLst/>
                              <a:cxnLst/>
                              <a:pathLst>
                                <a:path w="597" h="580">
                                  <a:moveTo>
                                    <a:pt x="592" y="346"/>
                                  </a:moveTo>
                                  <a:lnTo>
                                    <a:pt x="577" y="346"/>
                                  </a:lnTo>
                                  <a:lnTo>
                                    <a:pt x="579" y="332"/>
                                  </a:lnTo>
                                  <a:lnTo>
                                    <a:pt x="581" y="318"/>
                                  </a:lnTo>
                                  <a:lnTo>
                                    <a:pt x="582" y="304"/>
                                  </a:lnTo>
                                  <a:lnTo>
                                    <a:pt x="582" y="290"/>
                                  </a:lnTo>
                                  <a:lnTo>
                                    <a:pt x="582" y="276"/>
                                  </a:lnTo>
                                  <a:lnTo>
                                    <a:pt x="581" y="262"/>
                                  </a:lnTo>
                                  <a:lnTo>
                                    <a:pt x="579" y="248"/>
                                  </a:lnTo>
                                  <a:lnTo>
                                    <a:pt x="577" y="234"/>
                                  </a:lnTo>
                                  <a:lnTo>
                                    <a:pt x="574" y="220"/>
                                  </a:lnTo>
                                  <a:lnTo>
                                    <a:pt x="570" y="208"/>
                                  </a:lnTo>
                                  <a:lnTo>
                                    <a:pt x="565" y="194"/>
                                  </a:lnTo>
                                  <a:lnTo>
                                    <a:pt x="581" y="194"/>
                                  </a:lnTo>
                                  <a:lnTo>
                                    <a:pt x="596" y="260"/>
                                  </a:lnTo>
                                  <a:lnTo>
                                    <a:pt x="597" y="290"/>
                                  </a:lnTo>
                                  <a:lnTo>
                                    <a:pt x="597" y="304"/>
                                  </a:lnTo>
                                  <a:lnTo>
                                    <a:pt x="596" y="320"/>
                                  </a:lnTo>
                                  <a:lnTo>
                                    <a:pt x="594" y="334"/>
                                  </a:lnTo>
                                  <a:lnTo>
                                    <a:pt x="592" y="346"/>
                                  </a:lnTo>
                                  <a:close/>
                                </a:path>
                              </a:pathLst>
                            </a:custGeom>
                            <a:solidFill>
                              <a:srgbClr val="FF0000"/>
                            </a:solidFill>
                            <a:ln>
                              <a:noFill/>
                            </a:ln>
                          </wps:spPr>
                          <wps:bodyPr upright="1"/>
                        </wps:wsp>
                        <wps:wsp>
                          <wps:cNvPr id="1217" name="任意多边形 2000"/>
                          <wps:cNvSpPr/>
                          <wps:spPr>
                            <a:xfrm>
                              <a:off x="3405" y="-143"/>
                              <a:ext cx="597" cy="580"/>
                            </a:xfrm>
                            <a:custGeom>
                              <a:avLst/>
                              <a:gdLst/>
                              <a:ahLst/>
                              <a:cxnLst/>
                              <a:pathLst>
                                <a:path w="597" h="580">
                                  <a:moveTo>
                                    <a:pt x="22" y="346"/>
                                  </a:moveTo>
                                  <a:lnTo>
                                    <a:pt x="21" y="346"/>
                                  </a:lnTo>
                                  <a:lnTo>
                                    <a:pt x="21" y="344"/>
                                  </a:lnTo>
                                  <a:lnTo>
                                    <a:pt x="22" y="346"/>
                                  </a:lnTo>
                                  <a:close/>
                                </a:path>
                              </a:pathLst>
                            </a:custGeom>
                            <a:solidFill>
                              <a:srgbClr val="FF0000"/>
                            </a:solidFill>
                            <a:ln>
                              <a:noFill/>
                            </a:ln>
                          </wps:spPr>
                          <wps:bodyPr upright="1"/>
                        </wps:wsp>
                        <wps:wsp>
                          <wps:cNvPr id="1218" name="任意多边形 2001"/>
                          <wps:cNvSpPr/>
                          <wps:spPr>
                            <a:xfrm>
                              <a:off x="3405" y="-143"/>
                              <a:ext cx="597" cy="580"/>
                            </a:xfrm>
                            <a:custGeom>
                              <a:avLst/>
                              <a:gdLst/>
                              <a:ahLst/>
                              <a:cxnLst/>
                              <a:pathLst>
                                <a:path w="597" h="580">
                                  <a:moveTo>
                                    <a:pt x="571" y="410"/>
                                  </a:moveTo>
                                  <a:lnTo>
                                    <a:pt x="554" y="410"/>
                                  </a:lnTo>
                                  <a:lnTo>
                                    <a:pt x="560" y="396"/>
                                  </a:lnTo>
                                  <a:lnTo>
                                    <a:pt x="565" y="384"/>
                                  </a:lnTo>
                                  <a:lnTo>
                                    <a:pt x="570" y="372"/>
                                  </a:lnTo>
                                  <a:lnTo>
                                    <a:pt x="574" y="358"/>
                                  </a:lnTo>
                                  <a:lnTo>
                                    <a:pt x="577" y="344"/>
                                  </a:lnTo>
                                  <a:lnTo>
                                    <a:pt x="577" y="346"/>
                                  </a:lnTo>
                                  <a:lnTo>
                                    <a:pt x="592" y="346"/>
                                  </a:lnTo>
                                  <a:lnTo>
                                    <a:pt x="574" y="402"/>
                                  </a:lnTo>
                                  <a:lnTo>
                                    <a:pt x="571" y="410"/>
                                  </a:lnTo>
                                  <a:close/>
                                </a:path>
                              </a:pathLst>
                            </a:custGeom>
                            <a:solidFill>
                              <a:srgbClr val="FF0000"/>
                            </a:solidFill>
                            <a:ln>
                              <a:noFill/>
                            </a:ln>
                          </wps:spPr>
                          <wps:bodyPr upright="1"/>
                        </wps:wsp>
                        <wps:wsp>
                          <wps:cNvPr id="1219" name="任意多边形 2002"/>
                          <wps:cNvSpPr/>
                          <wps:spPr>
                            <a:xfrm>
                              <a:off x="3405" y="-143"/>
                              <a:ext cx="597" cy="580"/>
                            </a:xfrm>
                            <a:custGeom>
                              <a:avLst/>
                              <a:gdLst/>
                              <a:ahLst/>
                              <a:cxnLst/>
                              <a:pathLst>
                                <a:path w="597" h="580">
                                  <a:moveTo>
                                    <a:pt x="44" y="410"/>
                                  </a:moveTo>
                                  <a:lnTo>
                                    <a:pt x="43" y="410"/>
                                  </a:lnTo>
                                  <a:lnTo>
                                    <a:pt x="43" y="408"/>
                                  </a:lnTo>
                                  <a:lnTo>
                                    <a:pt x="44" y="410"/>
                                  </a:lnTo>
                                  <a:close/>
                                </a:path>
                              </a:pathLst>
                            </a:custGeom>
                            <a:solidFill>
                              <a:srgbClr val="FF0000"/>
                            </a:solidFill>
                            <a:ln>
                              <a:noFill/>
                            </a:ln>
                          </wps:spPr>
                          <wps:bodyPr upright="1"/>
                        </wps:wsp>
                        <wps:wsp>
                          <wps:cNvPr id="1220" name="任意多边形 2003"/>
                          <wps:cNvSpPr/>
                          <wps:spPr>
                            <a:xfrm>
                              <a:off x="3405" y="-143"/>
                              <a:ext cx="597" cy="580"/>
                            </a:xfrm>
                            <a:custGeom>
                              <a:avLst/>
                              <a:gdLst/>
                              <a:ahLst/>
                              <a:cxnLst/>
                              <a:pathLst>
                                <a:path w="597" h="580">
                                  <a:moveTo>
                                    <a:pt x="472" y="526"/>
                                  </a:moveTo>
                                  <a:lnTo>
                                    <a:pt x="446" y="526"/>
                                  </a:lnTo>
                                  <a:lnTo>
                                    <a:pt x="458" y="518"/>
                                  </a:lnTo>
                                  <a:lnTo>
                                    <a:pt x="457" y="518"/>
                                  </a:lnTo>
                                  <a:lnTo>
                                    <a:pt x="469" y="510"/>
                                  </a:lnTo>
                                  <a:lnTo>
                                    <a:pt x="469" y="510"/>
                                  </a:lnTo>
                                  <a:lnTo>
                                    <a:pt x="480" y="502"/>
                                  </a:lnTo>
                                  <a:lnTo>
                                    <a:pt x="479" y="502"/>
                                  </a:lnTo>
                                  <a:lnTo>
                                    <a:pt x="490" y="494"/>
                                  </a:lnTo>
                                  <a:lnTo>
                                    <a:pt x="490" y="494"/>
                                  </a:lnTo>
                                  <a:lnTo>
                                    <a:pt x="500" y="484"/>
                                  </a:lnTo>
                                  <a:lnTo>
                                    <a:pt x="499" y="484"/>
                                  </a:lnTo>
                                  <a:lnTo>
                                    <a:pt x="509" y="474"/>
                                  </a:lnTo>
                                  <a:lnTo>
                                    <a:pt x="509" y="474"/>
                                  </a:lnTo>
                                  <a:lnTo>
                                    <a:pt x="518" y="464"/>
                                  </a:lnTo>
                                  <a:lnTo>
                                    <a:pt x="518" y="464"/>
                                  </a:lnTo>
                                  <a:lnTo>
                                    <a:pt x="526" y="454"/>
                                  </a:lnTo>
                                  <a:lnTo>
                                    <a:pt x="526" y="454"/>
                                  </a:lnTo>
                                  <a:lnTo>
                                    <a:pt x="534" y="444"/>
                                  </a:lnTo>
                                  <a:lnTo>
                                    <a:pt x="542" y="432"/>
                                  </a:lnTo>
                                  <a:lnTo>
                                    <a:pt x="548" y="420"/>
                                  </a:lnTo>
                                  <a:lnTo>
                                    <a:pt x="555" y="408"/>
                                  </a:lnTo>
                                  <a:lnTo>
                                    <a:pt x="554" y="410"/>
                                  </a:lnTo>
                                  <a:lnTo>
                                    <a:pt x="571" y="410"/>
                                  </a:lnTo>
                                  <a:lnTo>
                                    <a:pt x="568" y="416"/>
                                  </a:lnTo>
                                  <a:lnTo>
                                    <a:pt x="529" y="474"/>
                                  </a:lnTo>
                                  <a:lnTo>
                                    <a:pt x="478" y="522"/>
                                  </a:lnTo>
                                  <a:lnTo>
                                    <a:pt x="472" y="526"/>
                                  </a:lnTo>
                                  <a:close/>
                                </a:path>
                              </a:pathLst>
                            </a:custGeom>
                            <a:solidFill>
                              <a:srgbClr val="FF0000"/>
                            </a:solidFill>
                            <a:ln>
                              <a:noFill/>
                            </a:ln>
                          </wps:spPr>
                          <wps:bodyPr upright="1"/>
                        </wps:wsp>
                        <wps:wsp>
                          <wps:cNvPr id="1221" name="任意多边形 2004"/>
                          <wps:cNvSpPr/>
                          <wps:spPr>
                            <a:xfrm>
                              <a:off x="3405" y="-143"/>
                              <a:ext cx="597" cy="580"/>
                            </a:xfrm>
                            <a:custGeom>
                              <a:avLst/>
                              <a:gdLst/>
                              <a:ahLst/>
                              <a:cxnLst/>
                              <a:pathLst>
                                <a:path w="597" h="580">
                                  <a:moveTo>
                                    <a:pt x="155" y="526"/>
                                  </a:moveTo>
                                  <a:lnTo>
                                    <a:pt x="152" y="526"/>
                                  </a:lnTo>
                                  <a:lnTo>
                                    <a:pt x="152" y="524"/>
                                  </a:lnTo>
                                  <a:lnTo>
                                    <a:pt x="155" y="526"/>
                                  </a:lnTo>
                                  <a:close/>
                                </a:path>
                              </a:pathLst>
                            </a:custGeom>
                            <a:solidFill>
                              <a:srgbClr val="FF0000"/>
                            </a:solidFill>
                            <a:ln>
                              <a:noFill/>
                            </a:ln>
                          </wps:spPr>
                          <wps:bodyPr upright="1"/>
                        </wps:wsp>
                        <wps:wsp>
                          <wps:cNvPr id="1222" name="任意多边形 2005"/>
                          <wps:cNvSpPr/>
                          <wps:spPr>
                            <a:xfrm>
                              <a:off x="3405" y="-143"/>
                              <a:ext cx="597" cy="580"/>
                            </a:xfrm>
                            <a:custGeom>
                              <a:avLst/>
                              <a:gdLst/>
                              <a:ahLst/>
                              <a:cxnLst/>
                              <a:pathLst>
                                <a:path w="597" h="580">
                                  <a:moveTo>
                                    <a:pt x="388" y="566"/>
                                  </a:moveTo>
                                  <a:lnTo>
                                    <a:pt x="299" y="566"/>
                                  </a:lnTo>
                                  <a:lnTo>
                                    <a:pt x="314" y="564"/>
                                  </a:lnTo>
                                  <a:lnTo>
                                    <a:pt x="328" y="564"/>
                                  </a:lnTo>
                                  <a:lnTo>
                                    <a:pt x="342" y="562"/>
                                  </a:lnTo>
                                  <a:lnTo>
                                    <a:pt x="342" y="562"/>
                                  </a:lnTo>
                                  <a:lnTo>
                                    <a:pt x="356" y="560"/>
                                  </a:lnTo>
                                  <a:lnTo>
                                    <a:pt x="356" y="560"/>
                                  </a:lnTo>
                                  <a:lnTo>
                                    <a:pt x="370" y="556"/>
                                  </a:lnTo>
                                  <a:lnTo>
                                    <a:pt x="370" y="556"/>
                                  </a:lnTo>
                                  <a:lnTo>
                                    <a:pt x="384" y="552"/>
                                  </a:lnTo>
                                  <a:lnTo>
                                    <a:pt x="383" y="552"/>
                                  </a:lnTo>
                                  <a:lnTo>
                                    <a:pt x="397" y="548"/>
                                  </a:lnTo>
                                  <a:lnTo>
                                    <a:pt x="396" y="548"/>
                                  </a:lnTo>
                                  <a:lnTo>
                                    <a:pt x="410" y="544"/>
                                  </a:lnTo>
                                  <a:lnTo>
                                    <a:pt x="409" y="544"/>
                                  </a:lnTo>
                                  <a:lnTo>
                                    <a:pt x="422" y="538"/>
                                  </a:lnTo>
                                  <a:lnTo>
                                    <a:pt x="422" y="538"/>
                                  </a:lnTo>
                                  <a:lnTo>
                                    <a:pt x="434" y="532"/>
                                  </a:lnTo>
                                  <a:lnTo>
                                    <a:pt x="434" y="532"/>
                                  </a:lnTo>
                                  <a:lnTo>
                                    <a:pt x="446" y="524"/>
                                  </a:lnTo>
                                  <a:lnTo>
                                    <a:pt x="446" y="526"/>
                                  </a:lnTo>
                                  <a:lnTo>
                                    <a:pt x="472" y="526"/>
                                  </a:lnTo>
                                  <a:lnTo>
                                    <a:pt x="466" y="530"/>
                                  </a:lnTo>
                                  <a:lnTo>
                                    <a:pt x="454" y="538"/>
                                  </a:lnTo>
                                  <a:lnTo>
                                    <a:pt x="441" y="544"/>
                                  </a:lnTo>
                                  <a:lnTo>
                                    <a:pt x="428" y="552"/>
                                  </a:lnTo>
                                  <a:lnTo>
                                    <a:pt x="415" y="558"/>
                                  </a:lnTo>
                                  <a:lnTo>
                                    <a:pt x="388" y="566"/>
                                  </a:lnTo>
                                  <a:close/>
                                </a:path>
                              </a:pathLst>
                            </a:custGeom>
                            <a:solidFill>
                              <a:srgbClr val="FF0000"/>
                            </a:solidFill>
                            <a:ln>
                              <a:noFill/>
                            </a:ln>
                          </wps:spPr>
                          <wps:bodyPr upright="1"/>
                        </wps:wsp>
                        <wps:wsp>
                          <wps:cNvPr id="1223" name="任意多边形 2006"/>
                          <wps:cNvSpPr/>
                          <wps:spPr>
                            <a:xfrm>
                              <a:off x="3405" y="-143"/>
                              <a:ext cx="597" cy="580"/>
                            </a:xfrm>
                            <a:custGeom>
                              <a:avLst/>
                              <a:gdLst/>
                              <a:ahLst/>
                              <a:cxnLst/>
                              <a:pathLst>
                                <a:path w="597" h="580">
                                  <a:moveTo>
                                    <a:pt x="299" y="566"/>
                                  </a:moveTo>
                                  <a:lnTo>
                                    <a:pt x="299" y="566"/>
                                  </a:lnTo>
                                  <a:lnTo>
                                    <a:pt x="299" y="566"/>
                                  </a:lnTo>
                                  <a:close/>
                                </a:path>
                              </a:pathLst>
                            </a:custGeom>
                            <a:solidFill>
                              <a:srgbClr val="FF0000"/>
                            </a:solidFill>
                            <a:ln>
                              <a:noFill/>
                            </a:ln>
                          </wps:spPr>
                          <wps:bodyPr upright="1"/>
                        </wps:wsp>
                        <pic:pic xmlns:pic="http://schemas.openxmlformats.org/drawingml/2006/picture">
                          <pic:nvPicPr>
                            <pic:cNvPr id="1224" name="图片 2007"/>
                            <pic:cNvPicPr>
                              <a:picLocks noChangeAspect="1"/>
                            </pic:cNvPicPr>
                          </pic:nvPicPr>
                          <pic:blipFill>
                            <a:blip r:embed="rId39"/>
                            <a:stretch>
                              <a:fillRect/>
                            </a:stretch>
                          </pic:blipFill>
                          <pic:spPr>
                            <a:xfrm>
                              <a:off x="3569" y="-15"/>
                              <a:ext cx="306" cy="262"/>
                            </a:xfrm>
                            <a:prstGeom prst="rect">
                              <a:avLst/>
                            </a:prstGeom>
                            <a:noFill/>
                            <a:ln>
                              <a:noFill/>
                            </a:ln>
                          </pic:spPr>
                        </pic:pic>
                      </wpg:grpSp>
                    </wpg:wgp>
                  </a:graphicData>
                </a:graphic>
              </wp:anchor>
            </w:drawing>
          </mc:Choice>
          <mc:Fallback>
            <w:pict>
              <v:group id="组合 1990" o:spid="_x0000_s1026" o:spt="203" style="position:absolute;left:0pt;margin-left:197.15pt;margin-top:18.45pt;height:29pt;width:29.85pt;mso-position-horizontal-relative:page;z-index:-251618304;mso-width-relative:page;mso-height-relative:page;" coordorigin="3405,-143" coordsize="597,580" o:gfxdata="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">
                <o:lock v:ext="edit" aspectratio="f"/>
                <v:group id="组合 1991" o:spid="_x0000_s1026" o:spt="203" style="position:absolute;left:3413;top:-136;height:566;width:583;" coordorigin="3413,-136" coordsize="583,566" o:gfxdata="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v/tS70AAADdAAAADwAAAAAAAAABACAAAAAiAAAAZHJzL2Rvd25yZXYueG1s&#10;UEsBAhQAFAAAAAgAh07iQDMvBZ47AAAAOQAAABUAAAAAAAAAAQAgAAAADAEAAGRycy9ncm91cHNo&#10;YXBleG1sLnhtbFBLBQYAAAAABgAGAGABAADJAwAAAAA=&#10;">
                  <o:lock v:ext="edit" aspectratio="f"/>
                  <v:shape id="任意多边形 1992" o:spid="_x0000_s1026" o:spt="100" style="position:absolute;left:3413;top:-136;height:566;width:583;" fillcolor="#FF0000" filled="t" stroked="f" coordsize="583,566" o:gfxdata="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WibW8AAAA&#10;3QAAAA8AAAAAAAAAAQAgAAAAIgAAAGRycy9kb3ducmV2LnhtbFBLAQIUABQAAAAIAIdO4kAzLwWe&#10;OwAAADkAAAAQAAAAAAAAAAEAIAAAAAsBAABkcnMvc2hhcGV4bWwueG1sUEsFBgAAAAAGAAYAWwEA&#10;ALUDAAAAAA==&#10;" path="m291,566l214,556,144,528,85,483,40,426,10,359,0,283,10,208,40,141,85,83,144,39,214,10,291,0,368,10,438,39,497,83,543,140,572,208,583,283,572,358,543,426,497,483,438,528,368,556,291,566xe">
                    <v:fill on="t" focussize="0,0"/>
                    <v:stroke on="f"/>
                    <v:imagedata o:title=""/>
                    <o:lock v:ext="edit" aspectratio="f"/>
                  </v:shape>
                </v:group>
                <v:group id="组合 1993" o:spid="_x0000_s1026" o:spt="203" style="position:absolute;left:3405;top:-143;height:580;width:597;" coordorigin="3405,-143" coordsize="597,580" o:gfxdata="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XM8vAAAAN0AAAAPAAAAAAAAAAEAIAAAACIAAABkcnMvZG93bnJldi54bWxQ&#10;SwECFAAUAAAACACHTuJAMy8FnjsAAAA5AAAAFQAAAAAAAAABACAAAAALAQAAZHJzL2dyb3Vwc2hh&#10;cGV4bWwueG1sUEsFBgAAAAAGAAYAYAEAAMgDAAAAAA==&#10;">
                  <o:lock v:ext="edit" aspectratio="f"/>
                  <v:shape id="任意多边形 1994" o:spid="_x0000_s1026" o:spt="100" style="position:absolute;left:3405;top:-143;height:580;width:597;" fillcolor="#FF0000" filled="t" stroked="f" coordsize="597,580" o:gfxdata="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4QQgugAAAN0A&#10;AAAPAAAAAAAAAAEAIAAAACIAAABkcnMvZG93bnJldi54bWxQSwECFAAUAAAACACHTuJAMy8FnjsA&#10;AAA5AAAAEAAAAAAAAAABACAAAAAJAQAAZHJzL3NoYXBleG1sLnhtbFBLBQYAAAAABgAGAFsBAACz&#10;AwAAAAA=&#10;" path="m314,580l284,580,239,574,210,566,183,558,170,552,157,544,144,538,88,494,44,440,24,402,19,390,2,320,0,290,1,274,19,190,30,164,37,150,44,138,52,128,60,116,109,66,120,56,132,48,144,42,157,34,239,4,268,0,329,0,359,4,395,14,285,14,270,16,270,16,256,18,256,18,242,20,242,20,228,22,228,22,214,26,215,26,201,30,202,30,188,36,189,36,176,42,176,42,164,48,164,48,152,54,152,54,140,62,141,62,129,68,129,68,121,76,119,76,108,86,108,86,98,94,99,94,89,104,89,104,80,114,80,114,72,124,72,124,64,136,64,136,56,146,50,158,43,170,38,182,33,194,33,194,28,208,24,220,21,234,19,248,17,262,16,276,15,290,16,304,17,318,19,332,21,346,22,346,24,358,28,372,33,384,38,396,43,410,44,410,50,420,57,432,64,444,64,444,72,454,72,454,80,464,80,464,89,474,89,474,99,484,98,484,108,494,108,494,119,502,118,502,129,510,129,510,141,518,140,518,152,526,155,526,164,532,164,532,176,538,176,538,189,544,188,544,202,548,201,548,215,552,214,552,228,556,228,556,242,560,242,560,256,562,256,562,270,564,284,564,299,566,388,566,359,574,314,580xe">
                    <v:fill on="t" focussize="0,0"/>
                    <v:stroke on="f"/>
                    <v:imagedata o:title=""/>
                    <o:lock v:ext="edit" aspectratio="f"/>
                  </v:shape>
                  <v:shape id="任意多边形 1995" o:spid="_x0000_s1026" o:spt="100" style="position:absolute;left:3405;top:-143;height:580;width:597;" fillcolor="#FF0000" filled="t" stroked="f" coordsize="597,580" o:gfxdata="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zmle5AAAA3QAA&#10;AA8AAAAAAAAAAQAgAAAAIgAAAGRycy9kb3ducmV2LnhtbFBLAQIUABQAAAAIAIdO4kAzLwWeOwAA&#10;ADkAAAAQAAAAAAAAAAEAIAAAAAgBAABkcnMvc2hhcGV4bWwueG1sUEsFBgAAAAAGAAYAWwEAALID&#10;AAAAAA==&#10;" path="m480,78l469,68,469,68,457,62,458,62,446,54,446,54,434,48,434,48,422,42,422,42,409,36,410,36,396,30,397,30,383,26,384,26,370,22,370,22,356,20,356,20,342,18,342,18,328,16,328,16,313,14,395,14,454,42,466,48,478,56,489,66,500,74,502,76,479,76,480,78xe">
                    <v:fill on="t" focussize="0,0"/>
                    <v:stroke on="f"/>
                    <v:imagedata o:title=""/>
                    <o:lock v:ext="edit" aspectratio="f"/>
                  </v:shape>
                  <v:shape id="任意多边形 1996" o:spid="_x0000_s1026" o:spt="100" style="position:absolute;left:3405;top:-143;height:580;width:597;" fillcolor="#FF0000" filled="t" stroked="f" coordsize="597,580" o:gfxdata="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P8y5AAAA3QAA&#10;AA8AAAAAAAAAAQAgAAAAIgAAAGRycy9kb3ducmV2LnhtbFBLAQIUABQAAAAIAIdO4kAzLwWeOwAA&#10;ADkAAAAQAAAAAAAAAAEAIAAAAAgBAABkcnMvc2hhcGV4bWwueG1sUEsFBgAAAAAGAAYAWwEAALID&#10;AAAAAA==&#10;" path="m118,78l119,76,121,76,118,78xe">
                    <v:fill on="t" focussize="0,0"/>
                    <v:stroke on="f"/>
                    <v:imagedata o:title=""/>
                    <o:lock v:ext="edit" aspectratio="f"/>
                  </v:shape>
                  <v:shape id="任意多边形 1997" o:spid="_x0000_s1026" o:spt="100" style="position:absolute;left:3405;top:-143;height:580;width:597;" fillcolor="#FF0000" filled="t" stroked="f" coordsize="597,580" o:gfxdata="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ZanuLgAAADdAAAA&#10;DwAAAAAAAAABACAAAAAiAAAAZHJzL2Rvd25yZXYueG1sUEsBAhQAFAAAAAgAh07iQDMvBZ47AAAA&#10;OQAAABAAAAAAAAAAAQAgAAAABwEAAGRycy9zaGFwZXhtbC54bWxQSwUGAAAAAAYABgBbAQAAsQMA&#10;AAAA&#10;" path="m565,196l560,182,554,170,548,158,541,146,534,136,526,124,526,124,518,114,518,114,509,104,509,104,499,94,500,94,490,86,490,86,479,76,502,76,510,84,520,94,529,104,538,116,546,128,554,138,561,150,568,164,574,176,579,190,581,194,565,194,565,196xe">
                    <v:fill on="t" focussize="0,0"/>
                    <v:stroke on="f"/>
                    <v:imagedata o:title=""/>
                    <o:lock v:ext="edit" aspectratio="f"/>
                  </v:shape>
                  <v:shape id="任意多边形 1998" o:spid="_x0000_s1026" o:spt="100" style="position:absolute;left:3405;top:-143;height:580;width:597;" fillcolor="#FF0000" filled="t" stroked="f" coordsize="597,580" o:gfxdata="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toCI7gAAADdAAAA&#10;DwAAAAAAAAABACAAAAAiAAAAZHJzL2Rvd25yZXYueG1sUEsBAhQAFAAAAAgAh07iQDMvBZ47AAAA&#10;OQAAABAAAAAAAAAAAQAgAAAABwEAAGRycy9zaGFwZXhtbC54bWxQSwUGAAAAAAYABgBbAQAAsQMA&#10;AAAA&#10;" path="m33,196l33,194,33,194,33,196xe">
                    <v:fill on="t" focussize="0,0"/>
                    <v:stroke on="f"/>
                    <v:imagedata o:title=""/>
                    <o:lock v:ext="edit" aspectratio="f"/>
                  </v:shape>
                  <v:shape id="任意多边形 1999" o:spid="_x0000_s1026" o:spt="100" style="position:absolute;left:3405;top:-143;height:580;width:597;" fillcolor="#FF0000" filled="t" stroked="f" coordsize="597,580" o:gfxdata="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InFS5AAAA3QAA&#10;AA8AAAAAAAAAAQAgAAAAIgAAAGRycy9kb3ducmV2LnhtbFBLAQIUABQAAAAIAIdO4kAzLwWeOwAA&#10;ADkAAAAQAAAAAAAAAAEAIAAAAAgBAABkcnMvc2hhcGV4bWwueG1sUEsFBgAAAAAGAAYAWwEAALID&#10;AAAAAA==&#10;" path="m592,346l577,346,579,332,581,318,582,304,582,290,582,276,581,262,579,248,577,234,574,220,570,208,565,194,581,194,596,260,597,290,597,304,596,320,594,334,592,346xe">
                    <v:fill on="t" focussize="0,0"/>
                    <v:stroke on="f"/>
                    <v:imagedata o:title=""/>
                    <o:lock v:ext="edit" aspectratio="f"/>
                  </v:shape>
                  <v:shape id="任意多边形 2000" o:spid="_x0000_s1026" o:spt="100" style="position:absolute;left:3405;top:-143;height:580;width:597;" fillcolor="#FF0000" filled="t" stroked="f" coordsize="597,580" o:gfxdata="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EOc+5AAAA3QAA&#10;AA8AAAAAAAAAAQAgAAAAIgAAAGRycy9kb3ducmV2LnhtbFBLAQIUABQAAAAIAIdO4kAzLwWeOwAA&#10;ADkAAAAQAAAAAAAAAAEAIAAAAAgBAABkcnMvc2hhcGV4bWwueG1sUEsFBgAAAAAGAAYAWwEAALID&#10;AAAAAA==&#10;" path="m22,346l21,346,21,344,22,346xe">
                    <v:fill on="t" focussize="0,0"/>
                    <v:stroke on="f"/>
                    <v:imagedata o:title=""/>
                    <o:lock v:ext="edit" aspectratio="f"/>
                  </v:shape>
                  <v:shape id="任意多边形 2001" o:spid="_x0000_s1026" o:spt="100" style="position:absolute;left:3405;top:-143;height:580;width:597;" fillcolor="#FF0000" filled="t" stroked="f" coordsize="597,580" o:gfxdata="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rb28AAAA&#10;3QAAAA8AAAAAAAAAAQAgAAAAIgAAAGRycy9kb3ducmV2LnhtbFBLAQIUABQAAAAIAIdO4kAzLwWe&#10;OwAAADkAAAAQAAAAAAAAAAEAIAAAAAsBAABkcnMvc2hhcGV4bWwueG1sUEsFBgAAAAAGAAYAWwEA&#10;ALUDAAAAAA==&#10;" path="m571,410l554,410,560,396,565,384,570,372,574,358,577,344,577,346,592,346,574,402,571,410xe">
                    <v:fill on="t" focussize="0,0"/>
                    <v:stroke on="f"/>
                    <v:imagedata o:title=""/>
                    <o:lock v:ext="edit" aspectratio="f"/>
                  </v:shape>
                  <v:shape id="任意多边形 2002" o:spid="_x0000_s1026" o:spt="100" style="position:absolute;left:3405;top:-143;height:580;width:597;" fillcolor="#FF0000" filled="t" stroked="f" coordsize="597,580" o:gfxdata="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5cIJrgAAADdAAAA&#10;DwAAAAAAAAABACAAAAAiAAAAZHJzL2Rvd25yZXYueG1sUEsBAhQAFAAAAAgAh07iQDMvBZ47AAAA&#10;OQAAABAAAAAAAAAAAQAgAAAABwEAAGRycy9zaGFwZXhtbC54bWxQSwUGAAAAAAYABgBbAQAAsQMA&#10;AAAA&#10;" path="m44,410l43,410,43,408,44,410xe">
                    <v:fill on="t" focussize="0,0"/>
                    <v:stroke on="f"/>
                    <v:imagedata o:title=""/>
                    <o:lock v:ext="edit" aspectratio="f"/>
                  </v:shape>
                  <v:shape id="任意多边形 2003" o:spid="_x0000_s1026" o:spt="100" style="position:absolute;left:3405;top:-143;height:580;width:597;" fillcolor="#FF0000" filled="t" stroked="f" coordsize="597,580" o:gfxdata="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awa8AAAA&#10;3QAAAA8AAAAAAAAAAQAgAAAAIgAAAGRycy9kb3ducmV2LnhtbFBLAQIUABQAAAAIAIdO4kAzLwWe&#10;OwAAADkAAAAQAAAAAAAAAAEAIAAAAAsBAABkcnMvc2hhcGV4bWwueG1sUEsFBgAAAAAGAAYAWwEA&#10;ALUDAAAAAA==&#10;" path="m472,526l446,526,458,518,457,518,469,510,469,510,480,502,479,502,490,494,490,494,500,484,499,484,509,474,509,474,518,464,518,464,526,454,526,454,534,444,542,432,548,420,555,408,554,410,571,410,568,416,529,474,478,522,472,526xe">
                    <v:fill on="t" focussize="0,0"/>
                    <v:stroke on="f"/>
                    <v:imagedata o:title=""/>
                    <o:lock v:ext="edit" aspectratio="f"/>
                  </v:shape>
                  <v:shape id="任意多边形 2004" o:spid="_x0000_s1026" o:spt="100" style="position:absolute;left:3405;top:-143;height:580;width:597;" fillcolor="#FF0000" filled="t" stroked="f" coordsize="597,580" o:gfxdata="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Nzp25AAAA3QAA&#10;AA8AAAAAAAAAAQAgAAAAIgAAAGRycy9kb3ducmV2LnhtbFBLAQIUABQAAAAIAIdO4kAzLwWeOwAA&#10;ADkAAAAQAAAAAAAAAAEAIAAAAAgBAABkcnMvc2hhcGV4bWwueG1sUEsFBgAAAAAGAAYAWwEAALID&#10;AAAAAA==&#10;" path="m155,526l152,526,152,524,155,526xe">
                    <v:fill on="t" focussize="0,0"/>
                    <v:stroke on="f"/>
                    <v:imagedata o:title=""/>
                    <o:lock v:ext="edit" aspectratio="f"/>
                  </v:shape>
                  <v:shape id="任意多边形 2005" o:spid="_x0000_s1026" o:spt="100" style="position:absolute;left:3405;top:-143;height:580;width:597;" fillcolor="#FF0000" filled="t" stroked="f" coordsize="597,580" o:gfxdata="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1DqugAAAN0A&#10;AAAPAAAAAAAAAAEAIAAAACIAAABkcnMvZG93bnJldi54bWxQSwECFAAUAAAACACHTuJAMy8FnjsA&#10;AAA5AAAAEAAAAAAAAAABACAAAAAJAQAAZHJzL3NoYXBleG1sLnhtbFBLBQYAAAAABgAGAFsBAACz&#10;AwAAAAA=&#10;" path="m388,566l299,566,314,564,328,564,342,562,342,562,356,560,356,560,370,556,370,556,384,552,383,552,397,548,396,548,410,544,409,544,422,538,422,538,434,532,434,532,446,524,446,526,472,526,466,530,454,538,441,544,428,552,415,558,388,566xe">
                    <v:fill on="t" focussize="0,0"/>
                    <v:stroke on="f"/>
                    <v:imagedata o:title=""/>
                    <o:lock v:ext="edit" aspectratio="f"/>
                  </v:shape>
                  <v:shape id="任意多边形 2006" o:spid="_x0000_s1026" o:spt="100" style="position:absolute;left:3405;top:-143;height:580;width:597;" fillcolor="#FF0000" filled="t" stroked="f" coordsize="597,580" o:gfxdata="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T9XG5AAAA3QAA&#10;AA8AAAAAAAAAAQAgAAAAIgAAAGRycy9kb3ducmV2LnhtbFBLAQIUABQAAAAIAIdO4kAzLwWeOwAA&#10;ADkAAAAQAAAAAAAAAAEAIAAAAAgBAABkcnMvc2hhcGV4bWwueG1sUEsFBgAAAAAGAAYAWwEAALID&#10;AAAAAA==&#10;" path="m299,566l299,566,299,566xe">
                    <v:fill on="t" focussize="0,0"/>
                    <v:stroke on="f"/>
                    <v:imagedata o:title=""/>
                    <o:lock v:ext="edit" aspectratio="f"/>
                  </v:shape>
                  <v:shape id="图片 2007" o:spid="_x0000_s1026" o:spt="75" type="#_x0000_t75" style="position:absolute;left:3569;top:-15;height:262;width:306;" filled="f" o:preferrelative="t" stroked="f" coordsize="21600,21600" o:gfxdata="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cIP74A&#10;AADdAAAADwAAAAAAAAABACAAAAAiAAAAZHJzL2Rvd25yZXYueG1sUEsBAhQAFAAAAAgAh07iQDMv&#10;BZ47AAAAOQAAABAAAAAAAAAAAQAgAAAADQEAAGRycy9zaGFwZXhtbC54bWxQSwUGAAAAAAYABgBb&#10;AQAAtwMAAAAA&#10;">
                    <v:fill on="f" focussize="0,0"/>
                    <v:stroke on="f"/>
                    <v:imagedata r:id="rId39" o:title=""/>
                    <o:lock v:ext="edit" aspectratio="t"/>
                  </v:shape>
                </v:group>
              </v:group>
            </w:pict>
          </mc:Fallback>
        </mc:AlternateContent>
      </w:r>
      <w:r>
        <mc:AlternateContent>
          <mc:Choice Requires="wpg">
            <w:drawing>
              <wp:anchor distT="0" distB="0" distL="114300" distR="114300" simplePos="0" relativeHeight="251686912" behindDoc="1" locked="0" layoutInCell="1" allowOverlap="1">
                <wp:simplePos x="0" y="0"/>
                <wp:positionH relativeFrom="page">
                  <wp:posOffset>2980055</wp:posOffset>
                </wp:positionH>
                <wp:positionV relativeFrom="paragraph">
                  <wp:posOffset>220980</wp:posOffset>
                </wp:positionV>
                <wp:extent cx="391795" cy="368300"/>
                <wp:effectExtent l="0" t="0" r="4445" b="12700"/>
                <wp:wrapNone/>
                <wp:docPr id="1327" name="组合 1974"/>
                <wp:cNvGraphicFramePr/>
                <a:graphic xmlns:a="http://schemas.openxmlformats.org/drawingml/2006/main">
                  <a:graphicData uri="http://schemas.microsoft.com/office/word/2010/wordprocessingGroup">
                    <wpg:wgp>
                      <wpg:cNvGrpSpPr/>
                      <wpg:grpSpPr>
                        <a:xfrm>
                          <a:off x="0" y="0"/>
                          <a:ext cx="391795" cy="368300"/>
                          <a:chOff x="4166" y="-143"/>
                          <a:chExt cx="617" cy="580"/>
                        </a:xfrm>
                      </wpg:grpSpPr>
                      <wpg:grpSp>
                        <wpg:cNvPr id="1328" name="组合 1975"/>
                        <wpg:cNvGrpSpPr/>
                        <wpg:grpSpPr>
                          <a:xfrm>
                            <a:off x="4173" y="-136"/>
                            <a:ext cx="603" cy="566"/>
                            <a:chOff x="4173" y="-136"/>
                            <a:chExt cx="603" cy="566"/>
                          </a:xfrm>
                        </wpg:grpSpPr>
                        <wps:wsp>
                          <wps:cNvPr id="1193" name="任意多边形 1976"/>
                          <wps:cNvSpPr/>
                          <wps:spPr>
                            <a:xfrm>
                              <a:off x="4173" y="-136"/>
                              <a:ext cx="603" cy="566"/>
                            </a:xfrm>
                            <a:custGeom>
                              <a:avLst/>
                              <a:gdLst/>
                              <a:ahLst/>
                              <a:cxnLst/>
                              <a:pathLst>
                                <a:path w="603" h="566">
                                  <a:moveTo>
                                    <a:pt x="301" y="566"/>
                                  </a:moveTo>
                                  <a:lnTo>
                                    <a:pt x="221" y="556"/>
                                  </a:lnTo>
                                  <a:lnTo>
                                    <a:pt x="149" y="528"/>
                                  </a:lnTo>
                                  <a:lnTo>
                                    <a:pt x="88" y="483"/>
                                  </a:lnTo>
                                  <a:lnTo>
                                    <a:pt x="41" y="426"/>
                                  </a:lnTo>
                                  <a:lnTo>
                                    <a:pt x="11" y="359"/>
                                  </a:lnTo>
                                  <a:lnTo>
                                    <a:pt x="0" y="283"/>
                                  </a:lnTo>
                                  <a:lnTo>
                                    <a:pt x="11" y="208"/>
                                  </a:lnTo>
                                  <a:lnTo>
                                    <a:pt x="41" y="141"/>
                                  </a:lnTo>
                                  <a:lnTo>
                                    <a:pt x="88" y="83"/>
                                  </a:lnTo>
                                  <a:lnTo>
                                    <a:pt x="149" y="39"/>
                                  </a:lnTo>
                                  <a:lnTo>
                                    <a:pt x="221" y="10"/>
                                  </a:lnTo>
                                  <a:lnTo>
                                    <a:pt x="301" y="0"/>
                                  </a:lnTo>
                                  <a:lnTo>
                                    <a:pt x="381" y="10"/>
                                  </a:lnTo>
                                  <a:lnTo>
                                    <a:pt x="453" y="39"/>
                                  </a:lnTo>
                                  <a:lnTo>
                                    <a:pt x="514" y="83"/>
                                  </a:lnTo>
                                  <a:lnTo>
                                    <a:pt x="561" y="140"/>
                                  </a:lnTo>
                                  <a:lnTo>
                                    <a:pt x="592" y="208"/>
                                  </a:lnTo>
                                  <a:lnTo>
                                    <a:pt x="603" y="283"/>
                                  </a:lnTo>
                                  <a:lnTo>
                                    <a:pt x="592" y="358"/>
                                  </a:lnTo>
                                  <a:lnTo>
                                    <a:pt x="561" y="426"/>
                                  </a:lnTo>
                                  <a:lnTo>
                                    <a:pt x="514" y="483"/>
                                  </a:lnTo>
                                  <a:lnTo>
                                    <a:pt x="453" y="528"/>
                                  </a:lnTo>
                                  <a:lnTo>
                                    <a:pt x="381" y="556"/>
                                  </a:lnTo>
                                  <a:lnTo>
                                    <a:pt x="301" y="566"/>
                                  </a:lnTo>
                                  <a:close/>
                                </a:path>
                              </a:pathLst>
                            </a:custGeom>
                            <a:solidFill>
                              <a:srgbClr val="FF0000"/>
                            </a:solidFill>
                            <a:ln>
                              <a:noFill/>
                            </a:ln>
                          </wps:spPr>
                          <wps:bodyPr upright="1"/>
                        </wps:wsp>
                      </wpg:grpSp>
                      <wpg:grpSp>
                        <wpg:cNvPr id="1329" name="组合 1977"/>
                        <wpg:cNvGrpSpPr/>
                        <wpg:grpSpPr>
                          <a:xfrm>
                            <a:off x="4166" y="-143"/>
                            <a:ext cx="617" cy="580"/>
                            <a:chOff x="4166" y="-143"/>
                            <a:chExt cx="617" cy="580"/>
                          </a:xfrm>
                        </wpg:grpSpPr>
                        <wps:wsp>
                          <wps:cNvPr id="1195" name="任意多边形 1978"/>
                          <wps:cNvSpPr/>
                          <wps:spPr>
                            <a:xfrm>
                              <a:off x="4166" y="-143"/>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6"/>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293" y="564"/>
                                  </a:lnTo>
                                  <a:lnTo>
                                    <a:pt x="308" y="566"/>
                                  </a:lnTo>
                                  <a:lnTo>
                                    <a:pt x="400" y="566"/>
                                  </a:lnTo>
                                  <a:lnTo>
                                    <a:pt x="370" y="574"/>
                                  </a:lnTo>
                                  <a:lnTo>
                                    <a:pt x="324" y="580"/>
                                  </a:lnTo>
                                  <a:close/>
                                </a:path>
                              </a:pathLst>
                            </a:custGeom>
                            <a:solidFill>
                              <a:srgbClr val="FF0000"/>
                            </a:solidFill>
                            <a:ln>
                              <a:noFill/>
                            </a:ln>
                          </wps:spPr>
                          <wps:bodyPr upright="1"/>
                        </wps:wsp>
                        <wps:wsp>
                          <wps:cNvPr id="1196" name="任意多边形 1979"/>
                          <wps:cNvSpPr/>
                          <wps:spPr>
                            <a:xfrm>
                              <a:off x="4166" y="-143"/>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1197" name="任意多边形 1980"/>
                          <wps:cNvSpPr/>
                          <wps:spPr>
                            <a:xfrm>
                              <a:off x="4166" y="-143"/>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1198" name="任意多边形 1981"/>
                          <wps:cNvSpPr/>
                          <wps:spPr>
                            <a:xfrm>
                              <a:off x="4166" y="-143"/>
                              <a:ext cx="617" cy="580"/>
                            </a:xfrm>
                            <a:custGeom>
                              <a:avLst/>
                              <a:gdLst/>
                              <a:ahLst/>
                              <a:cxnLst/>
                              <a:pathLst>
                                <a:path w="617" h="580">
                                  <a:moveTo>
                                    <a:pt x="584" y="196"/>
                                  </a:moveTo>
                                  <a:lnTo>
                                    <a:pt x="578" y="182"/>
                                  </a:lnTo>
                                  <a:lnTo>
                                    <a:pt x="573" y="170"/>
                                  </a:lnTo>
                                  <a:lnTo>
                                    <a:pt x="566" y="158"/>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1199" name="任意多边形 1982"/>
                          <wps:cNvSpPr/>
                          <wps:spPr>
                            <a:xfrm>
                              <a:off x="4166" y="-143"/>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1200" name="任意多边形 1983"/>
                          <wps:cNvSpPr/>
                          <wps:spPr>
                            <a:xfrm>
                              <a:off x="4166" y="-143"/>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1201" name="任意多边形 1984"/>
                          <wps:cNvSpPr/>
                          <wps:spPr>
                            <a:xfrm>
                              <a:off x="4166" y="-143"/>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1202" name="任意多边形 1985"/>
                          <wps:cNvSpPr/>
                          <wps:spPr>
                            <a:xfrm>
                              <a:off x="4166" y="-143"/>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6"/>
                                  </a:lnTo>
                                  <a:lnTo>
                                    <a:pt x="526" y="496"/>
                                  </a:lnTo>
                                  <a:lnTo>
                                    <a:pt x="515" y="504"/>
                                  </a:lnTo>
                                  <a:lnTo>
                                    <a:pt x="504" y="514"/>
                                  </a:lnTo>
                                  <a:lnTo>
                                    <a:pt x="492" y="522"/>
                                  </a:lnTo>
                                  <a:lnTo>
                                    <a:pt x="486" y="526"/>
                                  </a:lnTo>
                                  <a:close/>
                                </a:path>
                              </a:pathLst>
                            </a:custGeom>
                            <a:solidFill>
                              <a:srgbClr val="FF0000"/>
                            </a:solidFill>
                            <a:ln>
                              <a:noFill/>
                            </a:ln>
                          </wps:spPr>
                          <wps:bodyPr upright="1"/>
                        </wps:wsp>
                        <wps:wsp>
                          <wps:cNvPr id="1203" name="任意多边形 1986"/>
                          <wps:cNvSpPr/>
                          <wps:spPr>
                            <a:xfrm>
                              <a:off x="4166" y="-143"/>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1204" name="任意多边形 1987"/>
                          <wps:cNvSpPr/>
                          <wps:spPr>
                            <a:xfrm>
                              <a:off x="4166" y="-143"/>
                              <a:ext cx="617" cy="580"/>
                            </a:xfrm>
                            <a:custGeom>
                              <a:avLst/>
                              <a:gdLst/>
                              <a:ahLst/>
                              <a:cxnLst/>
                              <a:pathLst>
                                <a:path w="617" h="580">
                                  <a:moveTo>
                                    <a:pt x="400" y="566"/>
                                  </a:moveTo>
                                  <a:lnTo>
                                    <a:pt x="308" y="566"/>
                                  </a:lnTo>
                                  <a:lnTo>
                                    <a:pt x="323" y="564"/>
                                  </a:ln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28" y="558"/>
                                  </a:lnTo>
                                  <a:lnTo>
                                    <a:pt x="400" y="566"/>
                                  </a:lnTo>
                                  <a:close/>
                                </a:path>
                              </a:pathLst>
                            </a:custGeom>
                            <a:solidFill>
                              <a:srgbClr val="FF0000"/>
                            </a:solidFill>
                            <a:ln>
                              <a:noFill/>
                            </a:ln>
                          </wps:spPr>
                          <wps:bodyPr upright="1"/>
                        </wps:wsp>
                        <wps:wsp>
                          <wps:cNvPr id="1205" name="任意多边形 1988"/>
                          <wps:cNvSpPr/>
                          <wps:spPr>
                            <a:xfrm>
                              <a:off x="4166" y="-143"/>
                              <a:ext cx="617" cy="580"/>
                            </a:xfrm>
                            <a:custGeom>
                              <a:avLst/>
                              <a:gdLst/>
                              <a:ahLst/>
                              <a:cxnLst/>
                              <a:pathLst>
                                <a:path w="617" h="580">
                                  <a:moveTo>
                                    <a:pt x="308" y="566"/>
                                  </a:moveTo>
                                  <a:lnTo>
                                    <a:pt x="308" y="566"/>
                                  </a:lnTo>
                                  <a:lnTo>
                                    <a:pt x="308" y="566"/>
                                  </a:lnTo>
                                  <a:close/>
                                </a:path>
                              </a:pathLst>
                            </a:custGeom>
                            <a:solidFill>
                              <a:srgbClr val="FF0000"/>
                            </a:solidFill>
                            <a:ln>
                              <a:noFill/>
                            </a:ln>
                          </wps:spPr>
                          <wps:bodyPr upright="1"/>
                        </wps:wsp>
                        <pic:pic xmlns:pic="http://schemas.openxmlformats.org/drawingml/2006/picture">
                          <pic:nvPicPr>
                            <pic:cNvPr id="1206" name="图片 1989"/>
                            <pic:cNvPicPr>
                              <a:picLocks noChangeAspect="1"/>
                            </pic:cNvPicPr>
                          </pic:nvPicPr>
                          <pic:blipFill>
                            <a:blip r:embed="rId41"/>
                            <a:stretch>
                              <a:fillRect/>
                            </a:stretch>
                          </pic:blipFill>
                          <pic:spPr>
                            <a:xfrm>
                              <a:off x="4326" y="56"/>
                              <a:ext cx="316" cy="262"/>
                            </a:xfrm>
                            <a:prstGeom prst="rect">
                              <a:avLst/>
                            </a:prstGeom>
                            <a:noFill/>
                            <a:ln>
                              <a:noFill/>
                            </a:ln>
                          </pic:spPr>
                        </pic:pic>
                      </wpg:grpSp>
                    </wpg:wgp>
                  </a:graphicData>
                </a:graphic>
              </wp:anchor>
            </w:drawing>
          </mc:Choice>
          <mc:Fallback>
            <w:pict>
              <v:group id="组合 1974" o:spid="_x0000_s1026" o:spt="203" style="position:absolute;left:0pt;margin-left:234.65pt;margin-top:17.4pt;height:29pt;width:30.85pt;mso-position-horizontal-relative:page;z-index:-251629568;mso-width-relative:page;mso-height-relative:page;" coordorigin="4166,-143" coordsize="617,580" o:gfxdata="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">
                <o:lock v:ext="edit" aspectratio="f"/>
                <v:group id="组合 1975" o:spid="_x0000_s1026" o:spt="203" style="position:absolute;left:4173;top:-136;height:566;width:603;" coordorigin="4173,-136" coordsize="603,566" o:gfxdata="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HNILvwAAAN0AAAAPAAAAAAAAAAEAIAAAACIAAABkcnMvZG93bnJldi54&#10;bWxQSwECFAAUAAAACACHTuJAMy8FnjsAAAA5AAAAFQAAAAAAAAABACAAAAAOAQAAZHJzL2dyb3Vw&#10;c2hhcGV4bWwueG1sUEsFBgAAAAAGAAYAYAEAAMsDAAAAAA==&#10;">
                  <o:lock v:ext="edit" aspectratio="f"/>
                  <v:shape id="任意多边形 1976" o:spid="_x0000_s1026" o:spt="100" style="position:absolute;left:4173;top:-136;height:566;width:603;" fillcolor="#FF0000" filled="t" stroked="f" coordsize="603,566" o:gfxdata="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8fbS8AAAA&#10;3QAAAA8AAAAAAAAAAQAgAAAAIgAAAGRycy9kb3ducmV2LnhtbFBLAQIUABQAAAAIAIdO4kAzLwWe&#10;OwAAADkAAAAQAAAAAAAAAAEAIAAAAAsBAABkcnMvc2hhcGV4bWwueG1sUEsFBgAAAAAGAAYAWwEA&#10;ALUDAAAAAA==&#10;" path="m301,566l221,556,149,528,88,483,41,426,11,359,0,283,11,208,41,141,88,83,149,39,221,10,301,0,381,10,453,39,514,83,561,140,592,208,603,283,592,358,561,426,514,483,453,528,381,556,301,566xe">
                    <v:fill on="t" focussize="0,0"/>
                    <v:stroke on="f"/>
                    <v:imagedata o:title=""/>
                    <o:lock v:ext="edit" aspectratio="f"/>
                  </v:shape>
                </v:group>
                <v:group id="组合 1977" o:spid="_x0000_s1026" o:spt="203" style="position:absolute;left:4166;top:-143;height:580;width:617;" coordorigin="4166,-143" coordsize="617,580"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shape id="任意多边形 1978" o:spid="_x0000_s1026" o:spt="100" style="position:absolute;left:4166;top:-143;height:580;width:617;" fillcolor="#FF0000" filled="t" stroked="f" coordsize="617,580" o:gfxdata="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Got6/&#10;AAAA3QAAAA8AAAAAAAAAAQAgAAAAIgAAAGRycy9kb3ducmV2LnhtbFBLAQIUABQAAAAIAIdO4kAz&#10;LwWeOwAAADkAAAAQAAAAAAAAAAEAIAAAAA4BAABkcnMvc2hhcGV4bWwueG1sUEsFBgAAAAAGAAYA&#10;WwEAALgDAAAAAA==&#10;" path="m324,580l292,580,246,574,188,558,124,522,101,504,90,496,80,486,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0,158,43,170,37,182,33,194,32,194,28,208,24,220,20,234,18,248,16,262,15,276,15,282,15,298,15,304,16,318,18,332,20,346,21,346,24,358,28,372,32,384,38,396,43,408,50,420,57,432,65,444,64,444,73,454,73,454,81,464,81,464,91,474,90,474,100,484,100,484,111,494,110,494,121,502,121,502,132,510,132,510,144,518,144,518,156,526,159,526,168,532,168,532,181,538,180,538,194,544,193,544,207,548,207,548,221,552,220,552,235,556,234,556,249,560,249,560,263,562,263,562,278,564,293,564,308,566,400,566,370,574,324,580xe">
                    <v:fill on="t" focussize="0,0"/>
                    <v:stroke on="f"/>
                    <v:imagedata o:title=""/>
                    <o:lock v:ext="edit" aspectratio="f"/>
                  </v:shape>
                  <v:shape id="任意多边形 1979" o:spid="_x0000_s1026" o:spt="100" style="position:absolute;left:4166;top:-143;height:580;width:617;" fillcolor="#FF0000" filled="t" stroked="f" coordsize="617,580" o:gfxdata="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1Dyp&#10;wAAAAN0AAAAPAAAAAAAAAAEAIAAAACIAAABkcnMvZG93bnJldi54bWxQSwECFAAUAAAACACHTuJA&#10;My8FnjsAAAA5AAAAEAAAAAAAAAABACAAAAAPAQAAZHJzL3NoYXBleG1sLnhtbFBLBQYAAAAABgAG&#10;AFsBAAC5Aw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1980" o:spid="_x0000_s1026" o:spt="100" style="position:absolute;left:4166;top:-143;height:580;width:617;" fillcolor="#FF0000" filled="t" stroked="f" coordsize="617,580" o:gfxdata="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mTK/&#10;AAAA3QAAAA8AAAAAAAAAAQAgAAAAIgAAAGRycy9kb3ducmV2LnhtbFBLAQIUABQAAAAIAIdO4kAz&#10;LwWeOwAAADkAAAAQAAAAAAAAAAEAIAAAAA4BAABkcnMvc2hhcGV4bWwueG1sUEsFBgAAAAAGAAYA&#10;WwEAALgDAAAAAA==&#10;" path="m121,78l121,76,123,76,121,78xe">
                    <v:fill on="t" focussize="0,0"/>
                    <v:stroke on="f"/>
                    <v:imagedata o:title=""/>
                    <o:lock v:ext="edit" aspectratio="f"/>
                  </v:shape>
                  <v:shape id="任意多边形 1981" o:spid="_x0000_s1026" o:spt="100" style="position:absolute;left:4166;top:-143;height:580;width:617;" fillcolor="#FF0000" filled="t" stroked="f" coordsize="617,580" o:gfxdata="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DUC/&#10;AAAA3QAAAA8AAAAAAAAAAQAgAAAAIgAAAGRycy9kb3ducmV2LnhtbFBLAQIUABQAAAAIAIdO4kAz&#10;LwWeOwAAADkAAAAQAAAAAAAAAAEAIAAAAA4BAABkcnMvc2hhcGV4bWwueG1sUEsFBgAAAAAGAAYA&#10;WwEAALgDAAAAAA==&#10;" path="m584,196l578,182,573,170,566,158,559,146,551,136,552,136,543,124,543,124,535,114,535,114,525,104,526,104,516,94,516,94,505,86,506,86,495,76,517,76,526,84,536,94,546,104,555,116,564,126,572,138,579,150,586,164,592,176,598,190,599,194,584,194,584,196xe">
                    <v:fill on="t" focussize="0,0"/>
                    <v:stroke on="f"/>
                    <v:imagedata o:title=""/>
                    <o:lock v:ext="edit" aspectratio="f"/>
                  </v:shape>
                  <v:shape id="任意多边形 1982" o:spid="_x0000_s1026" o:spt="100" style="position:absolute;left:4166;top:-143;height:580;width:617;" fillcolor="#FF0000" filled="t" stroked="f" coordsize="617,580" o:gfxdata="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6jb&#10;wAAAAN0AAAAPAAAAAAAAAAEAIAAAACIAAABkcnMvZG93bnJldi54bWxQSwECFAAUAAAACACHTuJA&#10;My8FnjsAAAA5AAAAEAAAAAAAAAABACAAAAAPAQAAZHJzL3NoYXBleG1sLnhtbFBLBQYAAAAABgAG&#10;AFsBAAC5AwAAAAA=&#10;" path="m32,196l32,194,33,194,32,196xe">
                    <v:fill on="t" focussize="0,0"/>
                    <v:stroke on="f"/>
                    <v:imagedata o:title=""/>
                    <o:lock v:ext="edit" aspectratio="f"/>
                  </v:shape>
                  <v:shape id="任意多边形 1983" o:spid="_x0000_s1026" o:spt="100" style="position:absolute;left:4166;top:-143;height:580;width:617;" fillcolor="#FF0000" filled="t" stroked="f" coordsize="617,580" o:gfxdata="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71vb4A&#10;AADdAAAADwAAAAAAAAABACAAAAAiAAAAZHJzL2Rvd25yZXYueG1sUEsBAhQAFAAAAAgAh07iQDMv&#10;BZ47AAAAOQAAABAAAAAAAAAAAQAgAAAADQEAAGRycy9zaGFwZXhtbC54bWxQSwUGAAAAAAYABgBb&#10;AQAAtwMAAAAA&#10;" path="m611,346l596,346,598,332,600,318,601,304,601,298,601,282,601,276,600,262,598,248,596,234,592,220,588,208,584,194,599,194,603,202,616,274,616,282,616,298,616,304,615,320,613,334,611,346xe">
                    <v:fill on="t" focussize="0,0"/>
                    <v:stroke on="f"/>
                    <v:imagedata o:title=""/>
                    <o:lock v:ext="edit" aspectratio="f"/>
                  </v:shape>
                  <v:shape id="任意多边形 1984" o:spid="_x0000_s1026" o:spt="100" style="position:absolute;left:4166;top:-143;height:580;width:617;" fillcolor="#FF0000" filled="t" stroked="f" coordsize="617,580" o:gfxdata="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UCa/&#10;AAAA3QAAAA8AAAAAAAAAAQAgAAAAIgAAAGRycy9kb3ducmV2LnhtbFBLAQIUABQAAAAIAIdO4kAz&#10;LwWeOwAAADkAAAAQAAAAAAAAAAEAIAAAAA4BAABkcnMvc2hhcGV4bWwueG1sUEsFBgAAAAAGAAYA&#10;WwEAALgDAAAAAA==&#10;" path="m21,346l20,346,20,344,21,346xe">
                    <v:fill on="t" focussize="0,0"/>
                    <v:stroke on="f"/>
                    <v:imagedata o:title=""/>
                    <o:lock v:ext="edit" aspectratio="f"/>
                  </v:shape>
                  <v:shape id="任意多边形 1985" o:spid="_x0000_s1026" o:spt="100" style="position:absolute;left:4166;top:-143;height:580;width:617;" fillcolor="#FF0000" filled="t" stroked="f" coordsize="617,580" o:gfxdata="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AzlG/&#10;AAAA3QAAAA8AAAAAAAAAAQAgAAAAIgAAAGRycy9kb3ducmV2LnhtbFBLAQIUABQAAAAIAIdO4kAz&#10;LwWeOwAAADkAAAAQAAAAAAAAAAEAIAAAAA4BAABkcnMvc2hhcGV4bWwueG1sUEsFBgAAAAAGAAYA&#10;WwEAALgDAAAAAA==&#10;" path="m486,526l460,526,472,518,472,518,484,510,484,510,495,502,495,502,506,494,505,494,516,484,516,484,526,474,525,474,535,464,535,464,543,454,543,454,552,444,551,444,559,432,566,420,573,408,579,396,584,384,588,372,592,358,596,344,596,346,611,346,592,402,586,416,546,474,536,486,526,496,515,504,504,514,492,522,486,526xe">
                    <v:fill on="t" focussize="0,0"/>
                    <v:stroke on="f"/>
                    <v:imagedata o:title=""/>
                    <o:lock v:ext="edit" aspectratio="f"/>
                  </v:shape>
                  <v:shape id="任意多边形 1986" o:spid="_x0000_s1026" o:spt="100" style="position:absolute;left:4166;top:-143;height:580;width:617;" fillcolor="#FF0000" filled="t" stroked="f" coordsize="617,580" o:gfxdata="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Ma8q/&#10;AAAA3QAAAA8AAAAAAAAAAQAgAAAAIgAAAGRycy9kb3ducmV2LnhtbFBLAQIUABQAAAAIAIdO4kAz&#10;LwWeOwAAADkAAAAQAAAAAAAAAAEAIAAAAA4BAABkcnMvc2hhcGV4bWwueG1sUEsFBgAAAAAGAAYA&#10;WwEAALgDAAAAAA==&#10;" path="m159,526l156,526,155,524,159,526xe">
                    <v:fill on="t" focussize="0,0"/>
                    <v:stroke on="f"/>
                    <v:imagedata o:title=""/>
                    <o:lock v:ext="edit" aspectratio="f"/>
                  </v:shape>
                  <v:shape id="任意多边形 1987" o:spid="_x0000_s1026" o:spt="100" style="position:absolute;left:4166;top:-143;height:580;width:617;" fillcolor="#FF0000" filled="t" stroked="f" coordsize="617,580" o:gfxdata="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Xzvr4A&#10;AADdAAAADwAAAAAAAAABACAAAAAiAAAAZHJzL2Rvd25yZXYueG1sUEsBAhQAFAAAAAgAh07iQDMv&#10;BZ47AAAAOQAAABAAAAAAAAAAAQAgAAAADQEAAGRycy9zaGFwZXhtbC54bWxQSwUGAAAAAAYABgBb&#10;AQAAtwMAAAAA&#10;" path="m400,566l308,566,323,564,338,564,353,562,353,562,367,560,367,560,382,556,381,556,396,552,395,552,409,548,409,548,423,544,422,544,436,538,435,538,448,532,448,532,461,524,460,526,486,526,428,558,400,566xe">
                    <v:fill on="t" focussize="0,0"/>
                    <v:stroke on="f"/>
                    <v:imagedata o:title=""/>
                    <o:lock v:ext="edit" aspectratio="f"/>
                  </v:shape>
                  <v:shape id="任意多边形 1988" o:spid="_x0000_s1026" o:spt="100" style="position:absolute;left:4166;top:-143;height:580;width:617;" fillcolor="#FF0000" filled="t" stroked="f" coordsize="617,580" o:gfxdata="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pViW/&#10;AAAA3QAAAA8AAAAAAAAAAQAgAAAAIgAAAGRycy9kb3ducmV2LnhtbFBLAQIUABQAAAAIAIdO4kAz&#10;LwWeOwAAADkAAAAQAAAAAAAAAAEAIAAAAA4BAABkcnMvc2hhcGV4bWwueG1sUEsFBgAAAAAGAAYA&#10;WwEAALgDAAAAAA==&#10;" path="m308,566l308,566,308,566xe">
                    <v:fill on="t" focussize="0,0"/>
                    <v:stroke on="f"/>
                    <v:imagedata o:title=""/>
                    <o:lock v:ext="edit" aspectratio="f"/>
                  </v:shape>
                  <v:shape id="图片 1989" o:spid="_x0000_s1026" o:spt="75" type="#_x0000_t75" style="position:absolute;left:4326;top:56;height:262;width:316;" filled="f" o:preferrelative="t" stroked="f" coordsize="21600,21600" o:gfxdata="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w+SG8AAAA&#10;3QAAAA8AAAAAAAAAAQAgAAAAIgAAAGRycy9kb3ducmV2LnhtbFBLAQIUABQAAAAIAIdO4kAzLwWe&#10;OwAAADkAAAAQAAAAAAAAAAEAIAAAAAsBAABkcnMvc2hhcGV4bWwueG1sUEsFBgAAAAAGAAYAWwEA&#10;ALUDAAAAAA==&#10;">
                    <v:fill on="f" focussize="0,0"/>
                    <v:stroke on="f"/>
                    <v:imagedata r:id="rId41" o:title=""/>
                    <o:lock v:ext="edit" aspectratio="t"/>
                  </v:shape>
                </v:group>
              </v:group>
            </w:pict>
          </mc:Fallback>
        </mc:AlternateContent>
      </w:r>
    </w:p>
    <w:p>
      <w:pPr>
        <w:tabs>
          <w:tab w:val="left" w:pos="3265"/>
        </w:tabs>
        <w:spacing w:before="0" w:line="323" w:lineRule="exact"/>
        <w:ind w:right="0" w:firstLine="560" w:firstLineChars="200"/>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8"/>
          <w:szCs w:val="28"/>
          <w:lang w:val="en-US" w:eastAsia="zh-CN"/>
        </w:rPr>
        <w:t xml:space="preserve">   </w:t>
      </w:r>
      <w:r>
        <w:rPr>
          <w:rFonts w:hint="default" w:ascii="微软雅黑" w:hAnsi="微软雅黑" w:eastAsia="微软雅黑" w:cs="微软雅黑"/>
          <w:b/>
          <w:bCs/>
          <w:w w:val="95"/>
          <w:sz w:val="21"/>
          <w:szCs w:val="21"/>
        </w:rPr>
        <w:t>第四步：</w:t>
      </w:r>
      <w:r>
        <w:rPr>
          <w:rFonts w:hint="default" w:ascii="微软雅黑" w:hAnsi="微软雅黑" w:eastAsia="微软雅黑" w:cs="微软雅黑"/>
          <w:b/>
          <w:bCs/>
          <w:w w:val="95"/>
          <w:sz w:val="21"/>
          <w:szCs w:val="21"/>
        </w:rPr>
        <w:tab/>
      </w:r>
      <w:r>
        <w:rPr>
          <w:rFonts w:hint="eastAsia" w:ascii="微软雅黑" w:hAnsi="微软雅黑" w:eastAsia="微软雅黑" w:cs="微软雅黑"/>
          <w:b/>
          <w:bCs/>
          <w:w w:val="95"/>
          <w:sz w:val="21"/>
          <w:szCs w:val="21"/>
          <w:lang w:val="en-US" w:eastAsia="zh-CN"/>
        </w:rPr>
        <w:t xml:space="preserve">     </w:t>
      </w:r>
      <w:r>
        <w:rPr>
          <w:rFonts w:hint="eastAsia" w:ascii="微软雅黑" w:hAnsi="微软雅黑" w:eastAsia="微软雅黑" w:cs="微软雅黑"/>
          <w:b/>
          <w:bCs/>
          <w:sz w:val="21"/>
          <w:szCs w:val="21"/>
          <w:lang w:val="en-US" w:eastAsia="zh-CN"/>
        </w:rPr>
        <w:t xml:space="preserve">  </w:t>
      </w:r>
    </w:p>
    <w:p>
      <w:pPr>
        <w:spacing w:after="0" w:line="240" w:lineRule="auto"/>
        <w:jc w:val="left"/>
        <w:rPr>
          <w:rFonts w:hint="default" w:ascii="微软雅黑" w:hAnsi="微软雅黑" w:eastAsia="微软雅黑" w:cs="微软雅黑"/>
          <w:sz w:val="28"/>
          <w:szCs w:val="28"/>
          <w:lang w:val="en-US" w:eastAsia="zh-CN"/>
        </w:rPr>
      </w:pPr>
    </w:p>
    <w:p>
      <w:pPr>
        <w:spacing w:after="0" w:line="240" w:lineRule="auto"/>
        <w:jc w:val="left"/>
        <w:rPr>
          <w:rFonts w:hint="default" w:ascii="微软雅黑" w:hAnsi="微软雅黑" w:eastAsia="微软雅黑" w:cs="微软雅黑"/>
          <w:sz w:val="28"/>
          <w:szCs w:val="28"/>
          <w:lang w:val="en-US" w:eastAsia="zh-CN"/>
        </w:rPr>
      </w:pPr>
      <w:r>
        <mc:AlternateContent>
          <mc:Choice Requires="wpg">
            <w:drawing>
              <wp:anchor distT="0" distB="0" distL="114300" distR="114300" simplePos="0" relativeHeight="251680768" behindDoc="0" locked="0" layoutInCell="1" allowOverlap="1">
                <wp:simplePos x="0" y="0"/>
                <wp:positionH relativeFrom="page">
                  <wp:posOffset>4152265</wp:posOffset>
                </wp:positionH>
                <wp:positionV relativeFrom="paragraph">
                  <wp:posOffset>230505</wp:posOffset>
                </wp:positionV>
                <wp:extent cx="2428875" cy="353060"/>
                <wp:effectExtent l="0" t="0" r="9525" b="12700"/>
                <wp:wrapNone/>
                <wp:docPr id="1449" name="组合 1940"/>
                <wp:cNvGraphicFramePr/>
                <a:graphic xmlns:a="http://schemas.openxmlformats.org/drawingml/2006/main">
                  <a:graphicData uri="http://schemas.microsoft.com/office/word/2010/wordprocessingGroup">
                    <wpg:wgp>
                      <wpg:cNvGrpSpPr/>
                      <wpg:grpSpPr>
                        <a:xfrm>
                          <a:off x="0" y="0"/>
                          <a:ext cx="2428875" cy="353060"/>
                          <a:chOff x="6577" y="-14"/>
                          <a:chExt cx="3825" cy="556"/>
                        </a:xfrm>
                      </wpg:grpSpPr>
                      <wpg:grpSp>
                        <wpg:cNvPr id="1450" name="组合 1941"/>
                        <wpg:cNvGrpSpPr/>
                        <wpg:grpSpPr>
                          <a:xfrm>
                            <a:off x="6577" y="-14"/>
                            <a:ext cx="3825" cy="556"/>
                            <a:chOff x="6577" y="-14"/>
                            <a:chExt cx="3825" cy="556"/>
                          </a:xfrm>
                        </wpg:grpSpPr>
                        <wps:wsp>
                          <wps:cNvPr id="1451"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452"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453"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454"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455"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456"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457"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458"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459"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进入下一步设置</w:t>
                                </w:r>
                              </w:p>
                            </w:txbxContent>
                          </wps:txbx>
                          <wps:bodyPr lIns="0" tIns="0" rIns="0" bIns="0" upright="1"/>
                        </wps:wsp>
                      </wpg:grpSp>
                    </wpg:wgp>
                  </a:graphicData>
                </a:graphic>
              </wp:anchor>
            </w:drawing>
          </mc:Choice>
          <mc:Fallback>
            <w:pict>
              <v:group id="组合 1940" o:spid="_x0000_s1026" o:spt="203" style="position:absolute;left:0pt;margin-left:326.95pt;margin-top:18.15pt;height:27.8pt;width:191.25pt;mso-position-horizontal-relative:page;z-index:251680768;mso-width-relative:page;mso-height-relative:page;" coordorigin="6577,-14" coordsize="3825,556" o:gfxdata="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KlQP6DaAAAACgEAAA8AAAAAAAAAAQAgAAAAIgAAAGRycy9kb3ducmV2LnhtbFBLAQIUABQAAAAI&#10;AIdO4kA0VSmHXgQAAIscAAAOAAAAAAAAAAEAIAAAACkBAABkcnMvZTJvRG9jLnhtbFBLBQYAAAAA&#10;BgAGAFkBAAD5BwAAAAA=&#10;">
                <o:lock v:ext="edit" aspectratio="f"/>
                <v:group id="组合 1941" o:spid="_x0000_s1026" o:spt="203" style="position:absolute;left:6577;top:-14;height:556;width:3825;" coordorigin="6577,-14" coordsize="3825,556"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shape id="任意多边形 1942" o:spid="_x0000_s1026" o:spt="100" style="position:absolute;left:6577;top:-14;height:556;width:3825;" fillcolor="#000000" filled="t" stroked="f" coordsize="3825,556" o:gfxdata="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lzmbgAAADdAAAA&#10;DwAAAAAAAAABACAAAAAiAAAAZHJzL2Rvd25yZXYueG1sUEsBAhQAFAAAAAgAh07iQDMvBZ47AAAA&#10;OQAAABAAAAAAAAAAAQAgAAAABwEAAGRycy9zaGFwZXhtbC54bWxQSwUGAAAAAAYABgBbAQAAsQMA&#10;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Oqvt7rgAAADd&#10;AAAADwAAAGRycy9kb3ducmV2LnhtbEVPzYrCMBC+C75DGGFvNlFUlq7RQ3FZr6s+wGwzNmWTSWli&#10;1bc3guBtPr7fWW9v3omB+tgG1jArFAjiOpiWGw2n4/f0E0RMyAZdYNJwpwjbzXi0xtKEK//ScEiN&#10;yCEcS9RgU+pKKWNtyWMsQkecuXPoPaYM+0aaHq853Ds5V2olPbacGyx2VFmq/w8XryE6vttdVf25&#10;HV9+lKnP1gxS64/JTH2BSHRLb/HLvTd5/mI5h+c3+QS5e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qvt7rgAAADdAAAA&#10;DwAAAAAAAAABACAAAAAiAAAAZHJzL2Rvd25yZXYueG1sUEsBAhQAFAAAAAgAh07iQDMvBZ47AAAA&#10;OQAAABAAAAAAAAAAAQAgAAAABwEAAGRycy9zaGFwZXhtbC54bWxQSwUGAAAAAAYABgBbAQAAsQMA&#10;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VedIdbgAAADd&#10;AAAADwAAAGRycy9kb3ducmV2LnhtbEVPzYrCMBC+C/sOYRa8aeKqy1KNHoqLXtV9gNlmbIrJpDSx&#10;6tsbQfA2H9/vLNc370RPXWwCa5iMFQjiKpiGaw1/x9/RD4iYkA26wKThThHWq4/BEgsTrryn/pBq&#10;kUM4FqjBptQWUsbKksc4Di1x5k6h85gy7GppOrzmcO/kl1Lf0mPDucFiS6Wl6ny4eA3R8d1uyvLf&#10;bfiyVaY6WdNLrYefE7UAkeiW3uKXe2fy/Nl8Cs9v8gly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edIdbgAAADdAAAA&#10;DwAAAAAAAAABACAAAAAiAAAAZHJzL2Rvd25yZXYueG1sUEsBAhQAFAAAAAgAh07iQDMvBZ47AAAA&#10;OQAAABAAAAAAAAAAAQAgAAAABwEAAGRycy9zaGFwZXhtbC54bWxQSwUGAAAAAAYABgBbAQAAsQMA&#10;AA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2g7QAbkAAADd&#10;AAAADwAAAGRycy9kb3ducmV2LnhtbEVPS27CMBDdV+odrKnUXbFBaVWFGBYRiG6hPcA0nsQR9jiK&#10;TSC3x5UqsZun951qe/NOTDTGPrCG5UKBIG6C6bnT8PO9f/sEEROyQReYNMwUYbt5fqqwNOHKR5pO&#10;qRM5hGOJGmxKQyllbCx5jIswEGeuDaPHlOHYSTPiNYd7J1dKfUiPPecGiwPVlprz6eI1RMez3dX1&#10;r9vx5aBM01ozSa1fX5ZqDSLRLT3E/+4vk+cX7wX8fZNPk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O0AG5AAAA3QAA&#10;AA8AAAAAAAAAAQAgAAAAIgAAAGRycy9kb3ducmV2LnhtbFBLAQIUABQAAAAIAIdO4kAzLwWeOwAA&#10;ADkAAAAQAAAAAAAAAAEAIAAAAAgBAABkcnMvc2hhcGV4bWwueG1sUEsFBgAAAAAGAAYAWwEAALID&#10;AAA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tUJ1mrgAAADd&#10;AAAADwAAAGRycy9kb3ducmV2LnhtbEVPzYrCMBC+C75DGGFvNnFRka7RQ3HR66oPMDZjUzaZlCZW&#10;fXuzsOBtPr7fWW8f3omB+tgG1jArFAjiOpiWGw3n0/d0BSImZIMuMGl4UoTtZjxaY2nCnX9oOKZG&#10;5BCOJWqwKXWllLG25DEWoSPO3DX0HlOGfSNNj/cc7p38VGopPbacGyx2VFmqf483ryE6ftpdVV3c&#10;jm97ZeqrNYPU+mMyU18gEj3SW/zvPpg8f75YwN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J1mrgAAADdAAAA&#10;DwAAAAAAAAABACAAAAAiAAAAZHJzL2Rvd25yZXYueG1sUEsBAhQAFAAAAAgAh07iQDMvBZ47AAAA&#10;OQAAABAAAAAAAAAAAQAgAAAABwEAAGRycy9zaGFwZXhtbC54bWxQSwUGAAAAAAYABgBbAQAAsQMA&#10;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RZDr7bgAAADd&#10;AAAADwAAAGRycy9kb3ducmV2LnhtbEVPzYrCMBC+C75DGGFvNnFRka7RQ3HR66oPMDZjUzaZlCZW&#10;fXuzsOBtPr7fWW8f3omB+tgG1jArFAjiOpiWGw3n0/d0BSImZIMuMGl4UoTtZjxaY2nCnX9oOKZG&#10;5BCOJWqwKXWllLG25DEWoSPO3DX0HlOGfSNNj/cc7p38VGopPbacGyx2VFmqf483ryE6ftpdVV3c&#10;jm97ZeqrNYPU+mMyU18gEj3SW/zvPpg8f75Ywt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ZDr7bgAAADdAAAA&#10;DwAAAAAAAAABACAAAAAiAAAAZHJzL2Rvd25yZXYueG1sUEsBAhQAFAAAAAgAh07iQDMvBZ47AAAA&#10;OQAAABAAAAAAAAAAAQAgAAAABwEAAGRycy9zaGFwZXhtbC54bWxQSwUGAAAAAAYABgBbAQAAsQMA&#10;A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KtxOdrgAAADd&#10;AAAADwAAAGRycy9kb3ducmV2LnhtbEVPzYrCMBC+C/sOYRa8aeKi7lKNHoqLXtV9gNlmbIrJpDSx&#10;6tsbQfA2H9/vLNc370RPXWwCa5iMFQjiKpiGaw1/x9/RD4iYkA26wKThThHWq4/BEgsTrryn/pBq&#10;kUM4FqjBptQWUsbKksc4Di1x5k6h85gy7GppOrzmcO/kl1Jz6bHh3GCxpdJSdT5cvIbo+G43Zfnv&#10;NnzZKlOdrOml1sPPiVqASHRLb/HLvTN5/nT2Dc9v8gly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xOdrgAAADdAAAA&#10;DwAAAAAAAAABACAAAAAiAAAAZHJzL2Rvd25yZXYueG1sUEsBAhQAFAAAAAgAh07iQDMvBZ47AAAA&#10;OQAAABAAAAAAAAAAAQAgAAAABwEAAGRycy9zaGFwZXhtbC54bWxQSwUGAAAAAAYABgBbAQAAsQMA&#10;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W0PaBLsAAADd&#10;AAAADwAAAGRycy9kb3ducmV2LnhtbEWPzW4CMQyE75V4h8hIvZWEqkVoS+Cwomqv/DyA2ZjNqomz&#10;2oQF3r4+IHGzNeOZz6vNLQY10pC7xBbmMwOKuEmu49bC8fD9tgSVC7LDkJgs3CnDZj15WWHl0pV3&#10;NO5LqySEc4UWfCl9pXVuPEXMs9QTi3ZOQ8Qi69BqN+BVwmPQ78YsdMSOpcFjT7Wn5m9/iRZy4Lvf&#10;1vUpbPnyY1xz9m7U1r5O5+YLVKFbeZof179O8D8+BVe+kRH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aBLsAAADd&#10;AAAADwAAAAAAAAABACAAAAAiAAAAZHJzL2Rvd25yZXYueG1sUEsBAhQAFAAAAAgAh07iQDMvBZ47&#10;AAAAOQAAABAAAAAAAAAAAQAgAAAACgEAAGRycy9zaGFwZXhtbC54bWxQSwUGAAAAAAYABgBbAQAA&#10;tAMA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4f7BU70AAADd&#10;AAAADwAAAGRycy9kb3ducmV2LnhtbEVPS2sCMRC+C/0PYQreNFGs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F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进入下一步设置</w:t>
                          </w:r>
                        </w:p>
                      </w:txbxContent>
                    </v:textbox>
                  </v:shape>
                </v:group>
              </v:group>
            </w:pict>
          </mc:Fallback>
        </mc:AlternateContent>
      </w:r>
      <w:r>
        <mc:AlternateContent>
          <mc:Choice Requires="wpg">
            <w:drawing>
              <wp:anchor distT="0" distB="0" distL="114300" distR="114300" simplePos="0" relativeHeight="251675648" behindDoc="0" locked="0" layoutInCell="1" allowOverlap="1">
                <wp:simplePos x="0" y="0"/>
                <wp:positionH relativeFrom="page">
                  <wp:posOffset>2917190</wp:posOffset>
                </wp:positionH>
                <wp:positionV relativeFrom="paragraph">
                  <wp:posOffset>227330</wp:posOffset>
                </wp:positionV>
                <wp:extent cx="401955" cy="387350"/>
                <wp:effectExtent l="0" t="0" r="9525" b="8890"/>
                <wp:wrapNone/>
                <wp:docPr id="1426" name="组合 1951"/>
                <wp:cNvGraphicFramePr/>
                <a:graphic xmlns:a="http://schemas.openxmlformats.org/drawingml/2006/main">
                  <a:graphicData uri="http://schemas.microsoft.com/office/word/2010/wordprocessingGroup">
                    <wpg:wgp>
                      <wpg:cNvGrpSpPr/>
                      <wpg:grpSpPr>
                        <a:xfrm>
                          <a:off x="0" y="0"/>
                          <a:ext cx="401955" cy="387350"/>
                          <a:chOff x="4717" y="-66"/>
                          <a:chExt cx="633" cy="610"/>
                        </a:xfrm>
                      </wpg:grpSpPr>
                      <wpg:grpSp>
                        <wpg:cNvPr id="1427" name="组合 1952"/>
                        <wpg:cNvGrpSpPr/>
                        <wpg:grpSpPr>
                          <a:xfrm>
                            <a:off x="4724" y="-58"/>
                            <a:ext cx="619" cy="596"/>
                            <a:chOff x="4724" y="-58"/>
                            <a:chExt cx="619" cy="596"/>
                          </a:xfrm>
                        </wpg:grpSpPr>
                        <wps:wsp>
                          <wps:cNvPr id="1428" name="任意多边形 1953"/>
                          <wps:cNvSpPr/>
                          <wps:spPr>
                            <a:xfrm>
                              <a:off x="4724" y="-58"/>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7"/>
                                  </a:lnTo>
                                  <a:lnTo>
                                    <a:pt x="610" y="229"/>
                                  </a:lnTo>
                                  <a:lnTo>
                                    <a:pt x="618" y="298"/>
                                  </a:lnTo>
                                  <a:lnTo>
                                    <a:pt x="610" y="366"/>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429" name="组合 1954"/>
                        <wpg:cNvGrpSpPr/>
                        <wpg:grpSpPr>
                          <a:xfrm>
                            <a:off x="4717" y="-66"/>
                            <a:ext cx="633" cy="610"/>
                            <a:chOff x="4717" y="-66"/>
                            <a:chExt cx="633" cy="610"/>
                          </a:xfrm>
                        </wpg:grpSpPr>
                        <wps:wsp>
                          <wps:cNvPr id="1430" name="任意多边形 1955"/>
                          <wps:cNvSpPr/>
                          <wps:spPr>
                            <a:xfrm>
                              <a:off x="4717" y="-66"/>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431" name="任意多边形 1956"/>
                          <wps:cNvSpPr/>
                          <wps:spPr>
                            <a:xfrm>
                              <a:off x="4717" y="-66"/>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432" name="任意多边形 1957"/>
                          <wps:cNvSpPr/>
                          <wps:spPr>
                            <a:xfrm>
                              <a:off x="4717" y="-66"/>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433" name="任意多边形 1958"/>
                          <wps:cNvSpPr/>
                          <wps:spPr>
                            <a:xfrm>
                              <a:off x="4717" y="-66"/>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1434" name="任意多边形 1959"/>
                          <wps:cNvSpPr/>
                          <wps:spPr>
                            <a:xfrm>
                              <a:off x="4717" y="-66"/>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435" name="任意多边形 1960"/>
                          <wps:cNvSpPr/>
                          <wps:spPr>
                            <a:xfrm>
                              <a:off x="4717" y="-66"/>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1436" name="任意多边形 1961"/>
                          <wps:cNvSpPr/>
                          <wps:spPr>
                            <a:xfrm>
                              <a:off x="4717" y="-66"/>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437" name="任意多边形 1962"/>
                          <wps:cNvSpPr/>
                          <wps:spPr>
                            <a:xfrm>
                              <a:off x="4717" y="-66"/>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438" name="任意多边形 1963"/>
                          <wps:cNvSpPr/>
                          <wps:spPr>
                            <a:xfrm>
                              <a:off x="4717" y="-66"/>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439" name="任意多边形 1964"/>
                          <wps:cNvSpPr/>
                          <wps:spPr>
                            <a:xfrm>
                              <a:off x="4717" y="-66"/>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440" name="任意多边形 1965"/>
                          <wps:cNvSpPr/>
                          <wps:spPr>
                            <a:xfrm>
                              <a:off x="4717" y="-66"/>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441" name="任意多边形 1966"/>
                          <wps:cNvSpPr/>
                          <wps:spPr>
                            <a:xfrm>
                              <a:off x="4717" y="-66"/>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442" name="任意多边形 1967"/>
                          <wps:cNvSpPr/>
                          <wps:spPr>
                            <a:xfrm>
                              <a:off x="4717" y="-66"/>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443" name="任意多边形 1968"/>
                          <wps:cNvSpPr/>
                          <wps:spPr>
                            <a:xfrm>
                              <a:off x="4717" y="-66"/>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444" name="任意多边形 1969"/>
                          <wps:cNvSpPr/>
                          <wps:spPr>
                            <a:xfrm>
                              <a:off x="4717" y="-66"/>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445" name="任意多边形 1970"/>
                          <wps:cNvSpPr/>
                          <wps:spPr>
                            <a:xfrm>
                              <a:off x="4717" y="-66"/>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446" name="任意多边形 1971"/>
                          <wps:cNvSpPr/>
                          <wps:spPr>
                            <a:xfrm>
                              <a:off x="4717" y="-66"/>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447" name="任意多边形 1972"/>
                          <wps:cNvSpPr/>
                          <wps:spPr>
                            <a:xfrm>
                              <a:off x="4717" y="-66"/>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448" name="文本框 1973"/>
                          <wps:cNvSpPr txBox="1"/>
                          <wps:spPr>
                            <a:xfrm>
                              <a:off x="4717" y="-66"/>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1951" o:spid="_x0000_s1026" o:spt="203" style="position:absolute;left:0pt;margin-left:229.7pt;margin-top:17.9pt;height:30.5pt;width:31.65pt;mso-position-horizontal-relative:page;z-index:251675648;mso-width-relative:page;mso-height-relative:page;" coordorigin="4717,-66" coordsize="633,610" o:gfxdata="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">
                <o:lock v:ext="edit" aspectratio="f"/>
                <v:group id="组合 1952" o:spid="_x0000_s1026" o:spt="203" style="position:absolute;left:4724;top:-58;height:596;width:619;" coordorigin="4724,-58" coordsize="619,596" o:gfxdata="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ymLHL0AAADdAAAADwAAAAAAAAABACAAAAAiAAAAZHJzL2Rvd25yZXYueG1s&#10;UEsBAhQAFAAAAAgAh07iQDMvBZ47AAAAOQAAABUAAAAAAAAAAQAgAAAADAEAAGRycy9ncm91cHNo&#10;YXBleG1sLnhtbFBLBQYAAAAABgAGAGABAADJAwAAAAA=&#10;">
                  <o:lock v:ext="edit" aspectratio="f"/>
                  <v:shape id="任意多边形 1953" o:spid="_x0000_s1026" o:spt="100" style="position:absolute;left:4724;top:-58;height:596;width:619;" fillcolor="#FF0000" filled="t" stroked="f" coordsize="619,596" o:gfxdata="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PHL4A&#10;AADdAAAADwAAAAAAAAABACAAAAAiAAAAZHJzL2Rvd25yZXYueG1sUEsBAhQAFAAAAAgAh07iQDMv&#10;BZ47AAAAOQAAABAAAAAAAAAAAQAgAAAADQEAAGRycy9zaGFwZXhtbC54bWxQSwUGAAAAAAYABgBb&#10;AQAAtwMAAAAA&#10;" path="m309,596l238,588,173,565,116,530,68,484,31,429,8,366,0,298,8,229,31,167,68,111,116,65,173,30,238,8,309,0,380,8,445,30,502,65,550,111,587,167,610,229,618,298,610,366,587,429,550,484,502,530,445,565,380,588,309,596xe">
                    <v:fill on="t" focussize="0,0"/>
                    <v:stroke on="f"/>
                    <v:imagedata o:title=""/>
                    <o:lock v:ext="edit" aspectratio="f"/>
                  </v:shape>
                </v:group>
                <v:group id="组合 1954" o:spid="_x0000_s1026" o:spt="203" style="position:absolute;left:4717;top:-66;height:610;width:633;" coordorigin="4717,-66" coordsize="633,610" o:gfxdata="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q69b0AAADdAAAADwAAAAAAAAABACAAAAAiAAAAZHJzL2Rvd25yZXYueG1s&#10;UEsBAhQAFAAAAAgAh07iQDMvBZ47AAAAOQAAABUAAAAAAAAAAQAgAAAADAEAAGRycy9ncm91cHNo&#10;YXBleG1sLnhtbFBLBQYAAAAABgAGAGABAADJAwAAAAA=&#10;">
                  <o:lock v:ext="edit" aspectratio="f"/>
                  <v:shape id="任意多边形 1955" o:spid="_x0000_s1026" o:spt="100" style="position:absolute;left:4717;top:-66;height:610;width:633;" fillcolor="#FF0000" filled="t" stroked="f" coordsize="633,610" o:gfxdata="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X47K/&#10;AAAA3QAAAA8AAAAAAAAAAQAgAAAAIgAAAGRycy9kb3ducmV2LnhtbFBLAQIUABQAAAAIAIdO4kAz&#10;LwWeOwAAADkAAAAQAAAAAAAAAAEAIAAAAA4BAABkcnMvc2hhcGV4bWwueG1sUEsFBgAAAAAGAAYA&#10;WwEAALg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956" o:spid="_x0000_s1026" o:spt="100" style="position:absolute;left:4717;top:-66;height:610;width:633;" fillcolor="#FF0000" filled="t" stroked="f" coordsize="633,610" o:gfxdata="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Rim8AAAA&#10;3QAAAA8AAAAAAAAAAQAgAAAAIgAAAGRycy9kb3ducmV2LnhtbFBLAQIUABQAAAAIAIdO4kAzLwWe&#10;OwAAADkAAAAQAAAAAAAAAAEAIAAAAAsBAABkcnMvc2hhcGV4bWwueG1sUEsFBgAAAAAGAAYAWwEA&#10;ALUDAAAAAA==&#10;" path="m406,28l391,24,392,24,377,20,377,20,362,18,362,18,347,16,347,16,331,14,415,14,425,18,439,22,448,26,406,26,406,28xe">
                    <v:fill on="t" focussize="0,0"/>
                    <v:stroke on="f"/>
                    <v:imagedata o:title=""/>
                    <o:lock v:ext="edit" aspectratio="f"/>
                  </v:shape>
                  <v:shape id="任意多边形 1957" o:spid="_x0000_s1026" o:spt="100" style="position:absolute;left:4717;top:-66;height:610;width:633;" fillcolor="#FF0000" filled="t" stroked="f" coordsize="633,610" o:gfxdata="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J2F68AAAA&#10;3QAAAA8AAAAAAAAAAQAgAAAAIgAAAGRycy9kb3ducmV2LnhtbFBLAQIUABQAAAAIAIdO4kAzLwWe&#10;OwAAADkAAAAQAAAAAAAAAAEAIAAAAAsBAABkcnMvc2hhcGV4bWwueG1sUEsFBgAAAAAGAAYAWwEA&#10;ALUDAAAAAA==&#10;" path="m226,28l226,26,233,26,226,28xe">
                    <v:fill on="t" focussize="0,0"/>
                    <v:stroke on="f"/>
                    <v:imagedata o:title=""/>
                    <o:lock v:ext="edit" aspectratio="f"/>
                  </v:shape>
                  <v:shape id="任意多边形 1958" o:spid="_x0000_s1026" o:spt="100" style="position:absolute;left:4717;top:-66;height:610;width:633;" fillcolor="#FF0000" filled="t" stroked="f" coordsize="633,610" o:gfxdata="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fcW8AAAA&#10;3QAAAA8AAAAAAAAAAQAgAAAAIgAAAGRycy9kb3ducmV2LnhtbFBLAQIUABQAAAAIAIdO4kAzLwWe&#10;OwAAADkAAAAQAAAAAAAAAAEAIAAAAAsBAABkcnMvc2hhcGV4bWwueG1sUEsFBgAAAAAGAAYAWwEA&#10;ALUDAAAAAA==&#10;" path="m460,50l447,42,447,42,433,36,434,36,420,32,420,32,406,26,448,26,453,28,467,36,480,44,489,48,460,48,460,50xe">
                    <v:fill on="t" focussize="0,0"/>
                    <v:stroke on="f"/>
                    <v:imagedata o:title=""/>
                    <o:lock v:ext="edit" aspectratio="f"/>
                  </v:shape>
                  <v:shape id="任意多边形 1959" o:spid="_x0000_s1026" o:spt="100" style="position:absolute;left:4717;top:-66;height:610;width:633;" fillcolor="#FF0000" filled="t" stroked="f" coordsize="633,610" o:gfxdata="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zlsbsAAADd&#10;AAAADwAAAAAAAAABACAAAAAiAAAAZHJzL2Rvd25yZXYueG1sUEsBAhQAFAAAAAgAh07iQDMvBZ47&#10;AAAAOQAAABAAAAAAAAAAAQAgAAAACgEAAGRycy9zaGFwZXhtbC54bWxQSwUGAAAAAAYABgBbAQAA&#10;tAMAAAAA&#10;" path="m172,50l172,48,175,48,172,50xe">
                    <v:fill on="t" focussize="0,0"/>
                    <v:stroke on="f"/>
                    <v:imagedata o:title=""/>
                    <o:lock v:ext="edit" aspectratio="f"/>
                  </v:shape>
                  <v:shape id="任意多边形 1960" o:spid="_x0000_s1026" o:spt="100" style="position:absolute;left:4717;top:-66;height:610;width:633;" fillcolor="#FF0000" filled="t" stroked="f" coordsize="633,610" o:gfxdata="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gQCq8AAAA&#10;3QAAAA8AAAAAAAAAAQAgAAAAIgAAAGRycy9kb3ducmV2LnhtbFBLAQIUABQAAAAIAIdO4kAzLwWe&#10;OwAAADkAAAAQAAAAAAAAAAEAIAAAAAsBAABkcnMvc2hhcGV4bWwueG1sUEsFBgAAAAAGAAYAWwEA&#10;ALUDAAAAAA==&#10;" path="m529,100l519,90,519,90,508,80,508,80,496,72,497,72,485,64,485,64,472,56,473,56,460,48,489,48,493,50,505,60,517,68,529,78,540,88,550,98,529,98,529,100xe">
                    <v:fill on="t" focussize="0,0"/>
                    <v:stroke on="f"/>
                    <v:imagedata o:title=""/>
                    <o:lock v:ext="edit" aspectratio="f"/>
                  </v:shape>
                  <v:shape id="任意多边形 1961" o:spid="_x0000_s1026" o:spt="100" style="position:absolute;left:4717;top:-66;height:610;width:633;" fillcolor="#FF0000" filled="t" stroked="f" coordsize="633,610" o:gfxdata="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LeXbsAAADd&#10;AAAADwAAAAAAAAABACAAAAAiAAAAZHJzL2Rvd25yZXYueG1sUEsBAhQAFAAAAAgAh07iQDMvBZ47&#10;AAAAOQAAABAAAAAAAAAAAQAgAAAACgEAAGRycy9zaGFwZXhtbC54bWxQSwUGAAAAAAYABgBbAQAA&#10;tAMAAAAA&#10;" path="m103,100l103,98,105,98,103,100xe">
                    <v:fill on="t" focussize="0,0"/>
                    <v:stroke on="f"/>
                    <v:imagedata o:title=""/>
                    <o:lock v:ext="edit" aspectratio="f"/>
                  </v:shape>
                  <v:shape id="任意多边形 1962" o:spid="_x0000_s1026" o:spt="100" style="position:absolute;left:4717;top:-66;height:610;width:633;" fillcolor="#FF0000" filled="t" stroked="f" coordsize="633,610" o:gfxdata="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8a8AAAA&#10;3QAAAA8AAAAAAAAAAQAgAAAAIgAAAGRycy9kb3ducmV2LnhtbFBLAQIUABQAAAAIAIdO4kAzLwWe&#10;OwAAADkAAAAQAAAAAAAAAAEAIAAAAAsBAABkcnMvc2hhcGV4bWwueG1sUEsFBgAAAAAGAAYAWwEA&#10;ALUDA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1963" o:spid="_x0000_s1026" o:spt="100" style="position:absolute;left:4717;top:-66;height:610;width:633;" fillcolor="#FF0000" filled="t" stroked="f" coordsize="633,610" o:gfxdata="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77S/&#10;AAAA3QAAAA8AAAAAAAAAAQAgAAAAIgAAAGRycy9kb3ducmV2LnhtbFBLAQIUABQAAAAIAIdO4kAz&#10;LwWeOwAAADkAAAAQAAAAAAAAAAEAIAAAAA4BAABkcnMvc2hhcGV4bWwueG1sUEsFBgAAAAAGAAYA&#10;WwEAALgDAAAAAA==&#10;" path="m21,364l21,364,21,362,21,364xe">
                    <v:fill on="t" focussize="0,0"/>
                    <v:stroke on="f"/>
                    <v:imagedata o:title=""/>
                    <o:lock v:ext="edit" aspectratio="f"/>
                  </v:shape>
                  <v:shape id="任意多边形 1964" o:spid="_x0000_s1026" o:spt="100" style="position:absolute;left:4717;top:-66;height:610;width:633;" fillcolor="#FF0000" filled="t" stroked="f" coordsize="633,610" o:gfxdata="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tSi+8AAAA&#10;3Q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1965" o:spid="_x0000_s1026" o:spt="100" style="position:absolute;left:4717;top:-66;height:610;width:633;" fillcolor="#FF0000" filled="t" stroked="f" coordsize="633,610" o:gfxdata="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GQz74A&#10;AADdAAAADwAAAAAAAAABACAAAAAiAAAAZHJzL2Rvd25yZXYueG1sUEsBAhQAFAAAAAgAh07iQDMv&#10;BZ47AAAAOQAAABAAAAAAAAAAAQAgAAAADQEAAGRycy9zaGFwZXhtbC54bWxQSwUGAAAAAAYABgBb&#10;AQAAtwMAAAAA&#10;" path="m25,378l24,378,24,376,25,378xe">
                    <v:fill on="t" focussize="0,0"/>
                    <v:stroke on="f"/>
                    <v:imagedata o:title=""/>
                    <o:lock v:ext="edit" aspectratio="f"/>
                  </v:shape>
                  <v:shape id="任意多边形 1966" o:spid="_x0000_s1026" o:spt="100" style="position:absolute;left:4717;top:-66;height:610;width:633;" fillcolor="#FF0000" filled="t" stroked="f" coordsize="633,610" o:gfxdata="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dNVS8AAAA&#10;3QAAAA8AAAAAAAAAAQAgAAAAIgAAAGRycy9kb3ducmV2LnhtbFBLAQIUABQAAAAIAIdO4kAzLwWe&#10;OwAAADkAAAAQAAAAAAAAAAEAIAAAAAsBAABkcnMvc2hhcGV4bWwueG1sUEsFBgAAAAAGAAYAWwEA&#10;ALUDAAAAAA==&#10;" path="m590,456l574,456,581,442,588,430,594,418,599,404,604,390,608,376,608,378,623,378,623,380,618,396,613,410,608,424,601,436,594,450,590,456xe">
                    <v:fill on="t" focussize="0,0"/>
                    <v:stroke on="f"/>
                    <v:imagedata o:title=""/>
                    <o:lock v:ext="edit" aspectratio="f"/>
                  </v:shape>
                  <v:shape id="任意多边形 1967" o:spid="_x0000_s1026" o:spt="100" style="position:absolute;left:4717;top:-66;height:610;width:633;" fillcolor="#FF0000" filled="t" stroked="f" coordsize="633,610" o:gfxdata="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qyO8AAAA&#10;3QAAAA8AAAAAAAAAAQAgAAAAIgAAAGRycy9kb3ducmV2LnhtbFBLAQIUABQAAAAIAIdO4kAzLwWe&#10;OwAAADkAAAAQAAAAAAAAAAEAIAAAAAsBAABkcnMvc2hhcGV4bWwueG1sUEsFBgAAAAAGAAYAWwEA&#10;ALUDAAAAAA==&#10;" path="m59,456l58,456,58,454,59,456xe">
                    <v:fill on="t" focussize="0,0"/>
                    <v:stroke on="f"/>
                    <v:imagedata o:title=""/>
                    <o:lock v:ext="edit" aspectratio="f"/>
                  </v:shape>
                  <v:shape id="任意多边形 1968" o:spid="_x0000_s1026" o:spt="100" style="position:absolute;left:4717;top:-66;height:610;width:633;" fillcolor="#FF0000" filled="t" stroked="f" coordsize="633,610" o:gfxdata="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MOuLsAAADd&#10;AAAADwAAAAAAAAABACAAAAAiAAAAZHJzL2Rvd25yZXYueG1sUEsBAhQAFAAAAAgAh07iQDMvBZ47&#10;AAAAOQAAABAAAAAAAAAAAQAgAAAACgEAAGRycy9zaGFwZXhtbC54bWxQSwUGAAAAAAYABgBbAQAA&#10;tAMAAAAA&#10;" path="m568,490l549,490,558,478,558,478,566,466,566,466,574,454,574,456,590,456,587,462,578,476,570,488,568,490xe">
                    <v:fill on="t" focussize="0,0"/>
                    <v:stroke on="f"/>
                    <v:imagedata o:title=""/>
                    <o:lock v:ext="edit" aspectratio="f"/>
                  </v:shape>
                  <v:shape id="任意多边形 1969" o:spid="_x0000_s1026" o:spt="100" style="position:absolute;left:4717;top:-66;height:610;width:633;" fillcolor="#FF0000" filled="t" stroked="f" coordsize="633,610" o:gfxdata="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qlsy8AAAA&#10;3QAAAA8AAAAAAAAAAQAgAAAAIgAAAGRycy9kb3ducmV2LnhtbFBLAQIUABQAAAAIAIdO4kAzLwWe&#10;OwAAADkAAAAQAAAAAAAAAAEAIAAAAAsBAABkcnMvc2hhcGV4bWwueG1sUEsFBgAAAAAGAAYAWwEA&#10;ALUDAAAAAA==&#10;" path="m85,490l83,490,83,488,85,490xe">
                    <v:fill on="t" focussize="0,0"/>
                    <v:stroke on="f"/>
                    <v:imagedata o:title=""/>
                    <o:lock v:ext="edit" aspectratio="f"/>
                  </v:shape>
                  <v:shape id="任意多边形 1970" o:spid="_x0000_s1026" o:spt="100" style="position:absolute;left:4717;top:-66;height:610;width:633;" fillcolor="#FF0000" filled="t" stroked="f" coordsize="633,610" o:gfxdata="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mM1e8AAAA&#10;3QAAAA8AAAAAAAAAAQAgAAAAIgAAAGRycy9kb3ducmV2LnhtbFBLAQIUABQAAAAIAIdO4kAzLwWe&#10;OwAAADkAAAAQAAAAAAAAAAEAIAAAAAsBAABkcnMvc2hhcGV4bWwueG1sUEsFBgAAAAAGAAYAWwEA&#10;ALU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71" o:spid="_x0000_s1026" o:spt="100" style="position:absolute;left:4717;top:-66;height:610;width:633;" fillcolor="#FF0000" filled="t" stroked="f" coordsize="633,610" o:gfxdata="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StILsAAADd&#10;AAAADwAAAAAAAAABACAAAAAiAAAAZHJzL2Rvd25yZXYueG1sUEsBAhQAFAAAAAgAh07iQDMvBZ47&#10;AAAAOQAAABAAAAAAAAAAAQAgAAAACgEAAGRycy9zaGFwZXhtbC54bWxQSwUGAAAAAAYABgBbAQAA&#10;tAMAAAAA&#10;" path="m263,590l255,590,255,588,263,590xe">
                    <v:fill on="t" focussize="0,0"/>
                    <v:stroke on="f"/>
                    <v:imagedata o:title=""/>
                    <o:lock v:ext="edit" aspectratio="f"/>
                  </v:shape>
                  <v:shape id="任意多边形 1972" o:spid="_x0000_s1026" o:spt="100" style="position:absolute;left:4717;top:-66;height:610;width:633;" fillcolor="#FF0000" filled="t" stroked="f" coordsize="633,610" o:gfxdata="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CLu8AAAA&#10;3QAAAA8AAAAAAAAAAQAgAAAAIgAAAGRycy9kb3ducmV2LnhtbFBLAQIUABQAAAAIAIdO4kAzLwWe&#10;OwAAADkAAAAQAAAAAAAAAAEAIAAAAAsBAABkcnMvc2hhcGV4bWwueG1sUEsFBgAAAAAGAAYAWwEA&#10;ALUDAAAAAA==&#10;" path="m417,594l347,594,362,592,362,592,377,588,377,590,430,590,425,592,417,594xe">
                    <v:fill on="t" focussize="0,0"/>
                    <v:stroke on="f"/>
                    <v:imagedata o:title=""/>
                    <o:lock v:ext="edit" aspectratio="f"/>
                  </v:shape>
                  <v:shape id="文本框 1973" o:spid="_x0000_s1026" o:spt="202" type="#_x0000_t202" style="position:absolute;left:4717;top:-66;height:610;width:633;" filled="f" stroked="f" coordsize="21600,21600" o:gfxdata="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I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p>
    <w:p>
      <w:pPr>
        <w:spacing w:after="0" w:line="240" w:lineRule="auto"/>
        <w:jc w:val="left"/>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r>
        <w:rPr>
          <w:rFonts w:hint="default" w:ascii="微软雅黑" w:hAnsi="微软雅黑" w:eastAsia="微软雅黑" w:cs="微软雅黑"/>
          <w:b/>
          <w:bCs/>
          <w:w w:val="95"/>
          <w:sz w:val="21"/>
          <w:szCs w:val="21"/>
        </w:rPr>
        <w:t>第</w:t>
      </w:r>
      <w:r>
        <w:rPr>
          <w:rFonts w:hint="eastAsia" w:ascii="微软雅黑" w:hAnsi="微软雅黑" w:eastAsia="微软雅黑" w:cs="微软雅黑"/>
          <w:b/>
          <w:bCs/>
          <w:w w:val="95"/>
          <w:sz w:val="21"/>
          <w:szCs w:val="21"/>
          <w:lang w:val="en-US" w:eastAsia="zh-CN"/>
        </w:rPr>
        <w:t>五</w:t>
      </w:r>
      <w:r>
        <w:rPr>
          <w:rFonts w:hint="default" w:ascii="微软雅黑" w:hAnsi="微软雅黑" w:eastAsia="微软雅黑" w:cs="微软雅黑"/>
          <w:b/>
          <w:bCs/>
          <w:w w:val="95"/>
          <w:sz w:val="21"/>
          <w:szCs w:val="21"/>
        </w:rPr>
        <w:t>步：</w:t>
      </w:r>
    </w:p>
    <w:p>
      <w:pPr>
        <w:spacing w:after="0" w:line="240" w:lineRule="auto"/>
        <w:jc w:val="left"/>
        <w:rPr>
          <w:rFonts w:hint="default" w:ascii="微软雅黑" w:hAnsi="微软雅黑" w:eastAsia="微软雅黑" w:cs="微软雅黑"/>
          <w:sz w:val="28"/>
          <w:szCs w:val="28"/>
          <w:lang w:val="en-US" w:eastAsia="zh-CN"/>
        </w:rPr>
      </w:pPr>
    </w:p>
    <w:p>
      <w:pPr>
        <w:spacing w:after="0" w:line="240" w:lineRule="auto"/>
        <w:jc w:val="left"/>
        <w:rPr>
          <w:rFonts w:hint="default" w:ascii="微软雅黑" w:hAnsi="微软雅黑" w:eastAsia="微软雅黑" w:cs="微软雅黑"/>
          <w:sz w:val="28"/>
          <w:szCs w:val="28"/>
          <w:lang w:val="en-US" w:eastAsia="zh-CN"/>
        </w:rPr>
      </w:pPr>
      <w:r>
        <mc:AlternateContent>
          <mc:Choice Requires="wpg">
            <w:drawing>
              <wp:anchor distT="0" distB="0" distL="114300" distR="114300" simplePos="0" relativeHeight="251691008" behindDoc="0" locked="0" layoutInCell="1" allowOverlap="1">
                <wp:simplePos x="0" y="0"/>
                <wp:positionH relativeFrom="page">
                  <wp:posOffset>4185920</wp:posOffset>
                </wp:positionH>
                <wp:positionV relativeFrom="paragraph">
                  <wp:posOffset>148590</wp:posOffset>
                </wp:positionV>
                <wp:extent cx="2428875" cy="457200"/>
                <wp:effectExtent l="0" t="0" r="9525" b="0"/>
                <wp:wrapNone/>
                <wp:docPr id="1380" name="组合 1940"/>
                <wp:cNvGraphicFramePr/>
                <a:graphic xmlns:a="http://schemas.openxmlformats.org/drawingml/2006/main">
                  <a:graphicData uri="http://schemas.microsoft.com/office/word/2010/wordprocessingGroup">
                    <wpg:wgp>
                      <wpg:cNvGrpSpPr/>
                      <wpg:grpSpPr>
                        <a:xfrm>
                          <a:off x="0" y="0"/>
                          <a:ext cx="2428875" cy="457200"/>
                          <a:chOff x="6577" y="-14"/>
                          <a:chExt cx="3825" cy="556"/>
                        </a:xfrm>
                      </wpg:grpSpPr>
                      <wpg:grpSp>
                        <wpg:cNvPr id="1381" name="组合 1941"/>
                        <wpg:cNvGrpSpPr/>
                        <wpg:grpSpPr>
                          <a:xfrm>
                            <a:off x="6577" y="-14"/>
                            <a:ext cx="3825" cy="556"/>
                            <a:chOff x="6577" y="-14"/>
                            <a:chExt cx="3825" cy="556"/>
                          </a:xfrm>
                        </wpg:grpSpPr>
                        <wps:wsp>
                          <wps:cNvPr id="1382"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383"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384"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385"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386"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387"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388"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389"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390"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选择“启用” 启用控台，如果要禁用则再按下箭头选择“禁用”</w:t>
                                </w:r>
                              </w:p>
                            </w:txbxContent>
                          </wps:txbx>
                          <wps:bodyPr lIns="0" tIns="0" rIns="0" bIns="0" upright="1"/>
                        </wps:wsp>
                      </wpg:grpSp>
                    </wpg:wgp>
                  </a:graphicData>
                </a:graphic>
              </wp:anchor>
            </w:drawing>
          </mc:Choice>
          <mc:Fallback>
            <w:pict>
              <v:group id="组合 1940" o:spid="_x0000_s1026" o:spt="203" style="position:absolute;left:0pt;margin-left:329.6pt;margin-top:11.7pt;height:36pt;width:191.25pt;mso-position-horizontal-relative:page;z-index:251691008;mso-width-relative:page;mso-height-relative:page;" coordorigin="6577,-14" coordsize="3825,556" o:gfxdata="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M1aRpNsAAAAKAQAADwAAAAAAAAABACAAAAAiAAAAZHJzL2Rvd25yZXYueG1sUEsBAhQAFAAAAAgA&#10;h07iQLeCB+xcBAAAixwAAA4AAAAAAAAAAQAgAAAAKgEAAGRycy9lMm9Eb2MueG1sUEsFBgAAAAAG&#10;AAYAWQEAAPgHAAAAAA==&#10;">
                <o:lock v:ext="edit" aspectratio="f"/>
                <v:group id="组合 1941" o:spid="_x0000_s1026" o:spt="203" style="position:absolute;left:6577;top:-14;height:556;width:3825;" coordorigin="6577,-14" coordsize="3825,556" o:gfxdata="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QCSsvAAAAN0AAAAPAAAAAAAAAAEAIAAAACIAAABkcnMvZG93bnJldi54bWxQ&#10;SwECFAAUAAAACACHTuJAMy8FnjsAAAA5AAAAFQAAAAAAAAABACAAAAALAQAAZHJzL2dyb3Vwc2hh&#10;cGV4bWwueG1sUEsFBgAAAAAGAAYAYAEAAMgDAAAAAA==&#10;">
                  <o:lock v:ext="edit" aspectratio="f"/>
                  <v:shape id="任意多边形 1942" o:spid="_x0000_s1026" o:spt="100" style="position:absolute;left:6577;top:-14;height:556;width:3825;" fillcolor="#000000" filled="t" stroked="f" coordsize="3825,556" o:gfxdata="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hDMy5AAAA3QAA&#10;AA8AAAAAAAAAAQAgAAAAIgAAAGRycy9kb3ducmV2LnhtbFBLAQIUABQAAAAIAIdO4kAzLwWeOwAA&#10;ADkAAAAQAAAAAAAAAAEAIAAAAAgBAABkcnMvc2hhcGV4bWwueG1sUEsFBgAAAAAGAAYAWwEAALID&#10;AA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6y2pV7YAAADd&#10;AAAADwAAAGRycy9kb3ducmV2LnhtbEVPzYrCMBC+C75DGMGbJios0jV6KIpedX2A2WZsismkNLHq&#10;2xtB8DYf3++sNg/vRE9dbAJrmE0VCOIqmIZrDee/3WQJIiZkgy4waXhShM16OFhhYcKdj9SfUi1y&#10;CMcCNdiU2kLKWFnyGKehJc7cJXQeU4ZdLU2H9xzunZwr9SM9NpwbLLZUWqqup5vXEB0/7bYs/92W&#10;b3tlqos1vdR6PJqpXxCJHukr/rgPJs9fLBfw/iafINc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stqVe2AAAA3QAAAA8A&#10;AAAAAAAAAQAgAAAAIgAAAGRycy9kb3ducmV2LnhtbFBLAQIUABQAAAAIAIdO4kAzLwWeOwAAADkA&#10;AAAQAAAAAAAAAAEAIAAAAAUBAABkcnMvc2hhcGV4bWwueG1sUEsFBgAAAAAGAAYAWwEAAK8DAAAA&#10;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ZMQxI7cAAADd&#10;AAAADwAAAGRycy9kb3ducmV2LnhtbEVPzYrCMBC+C75DmAVvmriKSDV6KMp69ecBxmZsyiaT0sSq&#10;b78RhL3Nx/c76+3TO9FTF5vAGqYTBYK4CqbhWsPlvB8vQcSEbNAFJg0virDdDAdrLEx48JH6U6pF&#10;DuFYoAabUltIGStLHuMktMSZu4XOY8qwq6Xp8JHDvZPfSi2kx4Zzg8WWSkvV7+nuNUTHL7sry6vb&#10;8f1HmepmTS+1Hn1N1QpEomf6F3/cB5Pnz5ZzeH+TT5C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kxDEjtwAAAN0AAAAP&#10;AAAAAAAAAAEAIAAAACIAAABkcnMvZG93bnJldi54bWxQSwECFAAUAAAACACHTuJAMy8FnjsAAAA5&#10;AAAAEAAAAAAAAAABACAAAAAGAQAAZHJzL3NoYXBleG1sLnhtbFBLBQYAAAAABgAGAFsBAACwAwAA&#10;A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C4iUuLcAAADd&#10;AAAADwAAAGRycy9kb3ducmV2LnhtbEVPzYrCMBC+C75DmAVvmriiSDV6KMp69ecBxmZsyiaT0sSq&#10;b78RhL3Nx/c76+3TO9FTF5vAGqYTBYK4CqbhWsPlvB8vQcSEbNAFJg0virDdDAdrLEx48JH6U6pF&#10;DuFYoAabUltIGStLHuMktMSZu4XOY8qwq6Xp8JHDvZPfSi2kx4Zzg8WWSkvV7+nuNUTHL7sry6vb&#10;8f1HmepmTS+1Hn1N1QpEomf6F3/cB5Pnz5ZzeH+TT5C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iJS4twAAAN0AAAAP&#10;AAAAAAAAAAEAIAAAACIAAABkcnMvZG93bnJldi54bWxQSwECFAAUAAAACACHTuJAMy8FnjsAAAA5&#10;AAAAEAAAAAAAAAABACAAAAAGAQAAZHJzL3NoYXBleG1sLnhtbFBLBQYAAAAABgAGAFsBAACwAwAA&#10;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1oKz7gAAADd&#10;AAAADwAAAGRycy9kb3ducmV2LnhtbEVPzYrCMBC+C/sOYYS9aaKCSDX2ULq4V38eYGzGpphMShOr&#10;vv1mYWFv8/H9zq58eSdGGmIXWMNirkAQN8F03Gq4nL9mGxAxIRt0gUnDmyKU+4/JDgsTnnyk8ZRa&#10;kUM4FqjBptQXUsbGksc4Dz1x5m5h8JgyHFppBnzmcO/kUqm19NhxbrDYU2WpuZ8eXkN0/LZ1VV1d&#10;zY+DMs3NmlFq/TldqC2IRK/0L/5zf5s8f7VZw+83+QS5/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oKz7gAAADdAAAA&#10;DwAAAAAAAAABACAAAAAiAAAAZHJzL2Rvd25yZXYueG1sUEsBAhQAFAAAAAgAh07iQDMvBZ47AAAA&#10;OQAAABAAAAAAAAAAAQAgAAAABwEAAGRycy9zaGFwZXhtbC54bWxQSwUGAAAAAAYABgBbAQAAsQMA&#10;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lBavVLcAAADd&#10;AAAADwAAAGRycy9kb3ducmV2LnhtbEVPzYrCMBC+C75DmAVvmriCSjV6KMp69ecBxmZsyiaT0sSq&#10;b78RhL3Nx/c76+3TO9FTF5vAGqYTBYK4CqbhWsPlvB8vQcSEbNAFJg0virDdDAdrLEx48JH6U6pF&#10;DuFYoAabUltIGStLHuMktMSZu4XOY8qwq6Xp8JHDvZPfSs2lx4Zzg8WWSkvV7+nuNUTHL7sry6vb&#10;8f1HmepmTS+1Hn1N1QpEomf6F3/cB5Pnz5YLeH+TT5C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Fq9UtwAAAN0AAAAP&#10;AAAAAAAAAAEAIAAAACIAAABkcnMvZG93bnJldi54bWxQSwECFAAUAAAACACHTuJAMy8FnjsAAAA5&#10;AAAAEAAAAAAAAAABACAAAAAGAQAAZHJzL3NoYXBleG1sLnhtbFBLBQYAAAAABgAGAFsBAACwAwAA&#10;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5Yk7JroAAADd&#10;AAAADwAAAGRycy9kb3ducmV2LnhtbEWPwW4CMQxE70j9h8iVuEEClRDaEjisqOi1wAe4G7NZNXFW&#10;m7DA39cHJG62ZjzzvNndY1AjDblLbGExN6CIm+Q6bi2cT1+zNahckB2GxGThQRl227fJBiuXbvxD&#10;47G0SkI4V2jBl9JXWufGU8Q8Tz2xaJc0RCyyDq12A94kPAa9NGalI3YsDR57qj01f8drtJADP/y+&#10;rn/Dnq8H45qLd6O2dvq+MJ+gCt3Ly/y8/naC/7EWXPlGRt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iTsmugAAAN0A&#10;AAAPAAAAAAAAAAEAIAAAACIAAABkcnMvZG93bnJldi54bWxQSwECFAAUAAAACACHTuJAMy8FnjsA&#10;AAA5AAAAEAAAAAAAAAABACAAAAAJAQAAZHJzL3NoYXBleG1sLnhtbFBLBQYAAAAABgAGAFsBAACz&#10;AwA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isWevbgAAADd&#10;AAAADwAAAGRycy9kb3ducmV2LnhtbEVPzYrCMBC+C75DGGFvNnEF0a7RQ3HR66oPMDZjUzaZlCZW&#10;fXuzsOBtPr7fWW8f3omB+tgG1jArFAjiOpiWGw3n0/d0CSImZIMuMGl4UoTtZjxaY2nCnX9oOKZG&#10;5BCOJWqwKXWllLG25DEWoSPO3DX0HlOGfSNNj/cc7p38VGohPbacGyx2VFmqf483ryE6ftpdVV3c&#10;jm97ZeqrNYPU+mMyU18gEj3SW/zvPpg8f75cwd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sWevbgAAADdAAAA&#10;DwAAAAAAAAABACAAAAAiAAAAZHJzL2Rvd25yZXYueG1sUEsBAhQAFAAAAAgAh07iQDMvBZ47AAAA&#10;OQAAABAAAAAAAAAAAQAgAAAABwEAAGRycy9zaGFwZXhtbC54bWxQSwUGAAAAAAYABgBbAQAAsQMA&#10;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S9cfMcAAAADd&#10;AAAADwAAAGRycy9kb3ducmV2LnhtbEWPQWsCMRCF70L/QxihN01sQe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1x8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选择“启用” 启用控台，如果要禁用则再按下箭头选择“禁用”</w:t>
                          </w:r>
                        </w:p>
                      </w:txbxContent>
                    </v:textbox>
                  </v:shape>
                </v:group>
              </v:group>
            </w:pict>
          </mc:Fallback>
        </mc:AlternateContent>
      </w:r>
      <w:r>
        <mc:AlternateContent>
          <mc:Choice Requires="wpg">
            <w:drawing>
              <wp:anchor distT="0" distB="0" distL="114300" distR="114300" simplePos="0" relativeHeight="251687936" behindDoc="1" locked="0" layoutInCell="1" allowOverlap="1">
                <wp:simplePos x="0" y="0"/>
                <wp:positionH relativeFrom="page">
                  <wp:posOffset>2510155</wp:posOffset>
                </wp:positionH>
                <wp:positionV relativeFrom="paragraph">
                  <wp:posOffset>202565</wp:posOffset>
                </wp:positionV>
                <wp:extent cx="379095" cy="368300"/>
                <wp:effectExtent l="0" t="0" r="1905" b="12700"/>
                <wp:wrapNone/>
                <wp:docPr id="1346" name="组合 1990"/>
                <wp:cNvGraphicFramePr/>
                <a:graphic xmlns:a="http://schemas.openxmlformats.org/drawingml/2006/main">
                  <a:graphicData uri="http://schemas.microsoft.com/office/word/2010/wordprocessingGroup">
                    <wpg:wgp>
                      <wpg:cNvGrpSpPr/>
                      <wpg:grpSpPr>
                        <a:xfrm>
                          <a:off x="0" y="0"/>
                          <a:ext cx="379095" cy="368300"/>
                          <a:chOff x="3405" y="-143"/>
                          <a:chExt cx="597" cy="580"/>
                        </a:xfrm>
                      </wpg:grpSpPr>
                      <wpg:grpSp>
                        <wpg:cNvPr id="1347" name="组合 1991"/>
                        <wpg:cNvGrpSpPr/>
                        <wpg:grpSpPr>
                          <a:xfrm>
                            <a:off x="3413" y="-136"/>
                            <a:ext cx="583" cy="566"/>
                            <a:chOff x="3413" y="-136"/>
                            <a:chExt cx="583" cy="566"/>
                          </a:xfrm>
                        </wpg:grpSpPr>
                        <wps:wsp>
                          <wps:cNvPr id="1348" name="任意多边形 1992"/>
                          <wps:cNvSpPr/>
                          <wps:spPr>
                            <a:xfrm>
                              <a:off x="3413" y="-136"/>
                              <a:ext cx="583" cy="566"/>
                            </a:xfrm>
                            <a:custGeom>
                              <a:avLst/>
                              <a:gdLst/>
                              <a:ahLst/>
                              <a:cxnLst/>
                              <a:pathLst>
                                <a:path w="583" h="566">
                                  <a:moveTo>
                                    <a:pt x="291" y="566"/>
                                  </a:moveTo>
                                  <a:lnTo>
                                    <a:pt x="214" y="556"/>
                                  </a:lnTo>
                                  <a:lnTo>
                                    <a:pt x="144" y="528"/>
                                  </a:lnTo>
                                  <a:lnTo>
                                    <a:pt x="85" y="483"/>
                                  </a:lnTo>
                                  <a:lnTo>
                                    <a:pt x="40" y="426"/>
                                  </a:lnTo>
                                  <a:lnTo>
                                    <a:pt x="10" y="359"/>
                                  </a:lnTo>
                                  <a:lnTo>
                                    <a:pt x="0" y="283"/>
                                  </a:lnTo>
                                  <a:lnTo>
                                    <a:pt x="10" y="208"/>
                                  </a:lnTo>
                                  <a:lnTo>
                                    <a:pt x="40" y="141"/>
                                  </a:lnTo>
                                  <a:lnTo>
                                    <a:pt x="85" y="83"/>
                                  </a:lnTo>
                                  <a:lnTo>
                                    <a:pt x="144" y="39"/>
                                  </a:lnTo>
                                  <a:lnTo>
                                    <a:pt x="214" y="10"/>
                                  </a:lnTo>
                                  <a:lnTo>
                                    <a:pt x="291" y="0"/>
                                  </a:lnTo>
                                  <a:lnTo>
                                    <a:pt x="368" y="10"/>
                                  </a:lnTo>
                                  <a:lnTo>
                                    <a:pt x="438" y="39"/>
                                  </a:lnTo>
                                  <a:lnTo>
                                    <a:pt x="497" y="83"/>
                                  </a:lnTo>
                                  <a:lnTo>
                                    <a:pt x="543" y="140"/>
                                  </a:lnTo>
                                  <a:lnTo>
                                    <a:pt x="572" y="208"/>
                                  </a:lnTo>
                                  <a:lnTo>
                                    <a:pt x="583" y="283"/>
                                  </a:lnTo>
                                  <a:lnTo>
                                    <a:pt x="572" y="358"/>
                                  </a:lnTo>
                                  <a:lnTo>
                                    <a:pt x="543" y="426"/>
                                  </a:lnTo>
                                  <a:lnTo>
                                    <a:pt x="497" y="483"/>
                                  </a:lnTo>
                                  <a:lnTo>
                                    <a:pt x="438" y="528"/>
                                  </a:lnTo>
                                  <a:lnTo>
                                    <a:pt x="368" y="556"/>
                                  </a:lnTo>
                                  <a:lnTo>
                                    <a:pt x="291" y="566"/>
                                  </a:lnTo>
                                  <a:close/>
                                </a:path>
                              </a:pathLst>
                            </a:custGeom>
                            <a:solidFill>
                              <a:srgbClr val="FF0000"/>
                            </a:solidFill>
                            <a:ln>
                              <a:noFill/>
                            </a:ln>
                          </wps:spPr>
                          <wps:bodyPr upright="1"/>
                        </wps:wsp>
                      </wpg:grpSp>
                      <wpg:grpSp>
                        <wpg:cNvPr id="1349" name="组合 1993"/>
                        <wpg:cNvGrpSpPr/>
                        <wpg:grpSpPr>
                          <a:xfrm>
                            <a:off x="3405" y="-143"/>
                            <a:ext cx="597" cy="580"/>
                            <a:chOff x="3405" y="-143"/>
                            <a:chExt cx="597" cy="580"/>
                          </a:xfrm>
                        </wpg:grpSpPr>
                        <wps:wsp>
                          <wps:cNvPr id="1350" name="任意多边形 1994"/>
                          <wps:cNvSpPr/>
                          <wps:spPr>
                            <a:xfrm>
                              <a:off x="3405" y="-143"/>
                              <a:ext cx="597" cy="580"/>
                            </a:xfrm>
                            <a:custGeom>
                              <a:avLst/>
                              <a:gdLst/>
                              <a:ahLst/>
                              <a:cxnLst/>
                              <a:pathLst>
                                <a:path w="597" h="580">
                                  <a:moveTo>
                                    <a:pt x="314" y="580"/>
                                  </a:moveTo>
                                  <a:lnTo>
                                    <a:pt x="284" y="580"/>
                                  </a:lnTo>
                                  <a:lnTo>
                                    <a:pt x="239" y="574"/>
                                  </a:lnTo>
                                  <a:lnTo>
                                    <a:pt x="210" y="566"/>
                                  </a:lnTo>
                                  <a:lnTo>
                                    <a:pt x="183" y="558"/>
                                  </a:lnTo>
                                  <a:lnTo>
                                    <a:pt x="170" y="552"/>
                                  </a:lnTo>
                                  <a:lnTo>
                                    <a:pt x="157" y="544"/>
                                  </a:lnTo>
                                  <a:lnTo>
                                    <a:pt x="144" y="538"/>
                                  </a:lnTo>
                                  <a:lnTo>
                                    <a:pt x="88" y="494"/>
                                  </a:lnTo>
                                  <a:lnTo>
                                    <a:pt x="44" y="440"/>
                                  </a:lnTo>
                                  <a:lnTo>
                                    <a:pt x="24" y="402"/>
                                  </a:lnTo>
                                  <a:lnTo>
                                    <a:pt x="19" y="390"/>
                                  </a:lnTo>
                                  <a:lnTo>
                                    <a:pt x="2" y="320"/>
                                  </a:lnTo>
                                  <a:lnTo>
                                    <a:pt x="0" y="290"/>
                                  </a:lnTo>
                                  <a:lnTo>
                                    <a:pt x="1" y="274"/>
                                  </a:lnTo>
                                  <a:lnTo>
                                    <a:pt x="19" y="190"/>
                                  </a:lnTo>
                                  <a:lnTo>
                                    <a:pt x="30" y="164"/>
                                  </a:lnTo>
                                  <a:lnTo>
                                    <a:pt x="37" y="150"/>
                                  </a:lnTo>
                                  <a:lnTo>
                                    <a:pt x="44" y="138"/>
                                  </a:lnTo>
                                  <a:lnTo>
                                    <a:pt x="52" y="128"/>
                                  </a:lnTo>
                                  <a:lnTo>
                                    <a:pt x="60" y="116"/>
                                  </a:lnTo>
                                  <a:lnTo>
                                    <a:pt x="109" y="66"/>
                                  </a:lnTo>
                                  <a:lnTo>
                                    <a:pt x="120" y="56"/>
                                  </a:lnTo>
                                  <a:lnTo>
                                    <a:pt x="132" y="48"/>
                                  </a:lnTo>
                                  <a:lnTo>
                                    <a:pt x="144" y="42"/>
                                  </a:lnTo>
                                  <a:lnTo>
                                    <a:pt x="157" y="34"/>
                                  </a:lnTo>
                                  <a:lnTo>
                                    <a:pt x="239" y="4"/>
                                  </a:lnTo>
                                  <a:lnTo>
                                    <a:pt x="268" y="0"/>
                                  </a:lnTo>
                                  <a:lnTo>
                                    <a:pt x="329" y="0"/>
                                  </a:lnTo>
                                  <a:lnTo>
                                    <a:pt x="359" y="4"/>
                                  </a:lnTo>
                                  <a:lnTo>
                                    <a:pt x="395" y="14"/>
                                  </a:lnTo>
                                  <a:lnTo>
                                    <a:pt x="285" y="14"/>
                                  </a:lnTo>
                                  <a:lnTo>
                                    <a:pt x="270" y="16"/>
                                  </a:lnTo>
                                  <a:lnTo>
                                    <a:pt x="270" y="16"/>
                                  </a:lnTo>
                                  <a:lnTo>
                                    <a:pt x="256" y="18"/>
                                  </a:lnTo>
                                  <a:lnTo>
                                    <a:pt x="256" y="18"/>
                                  </a:lnTo>
                                  <a:lnTo>
                                    <a:pt x="242" y="20"/>
                                  </a:lnTo>
                                  <a:lnTo>
                                    <a:pt x="242" y="20"/>
                                  </a:lnTo>
                                  <a:lnTo>
                                    <a:pt x="228" y="22"/>
                                  </a:lnTo>
                                  <a:lnTo>
                                    <a:pt x="228" y="22"/>
                                  </a:lnTo>
                                  <a:lnTo>
                                    <a:pt x="214" y="26"/>
                                  </a:lnTo>
                                  <a:lnTo>
                                    <a:pt x="215" y="26"/>
                                  </a:lnTo>
                                  <a:lnTo>
                                    <a:pt x="201" y="30"/>
                                  </a:lnTo>
                                  <a:lnTo>
                                    <a:pt x="202" y="30"/>
                                  </a:lnTo>
                                  <a:lnTo>
                                    <a:pt x="188" y="36"/>
                                  </a:lnTo>
                                  <a:lnTo>
                                    <a:pt x="189" y="36"/>
                                  </a:lnTo>
                                  <a:lnTo>
                                    <a:pt x="176" y="42"/>
                                  </a:lnTo>
                                  <a:lnTo>
                                    <a:pt x="176" y="42"/>
                                  </a:lnTo>
                                  <a:lnTo>
                                    <a:pt x="164" y="48"/>
                                  </a:lnTo>
                                  <a:lnTo>
                                    <a:pt x="164" y="48"/>
                                  </a:lnTo>
                                  <a:lnTo>
                                    <a:pt x="152" y="54"/>
                                  </a:lnTo>
                                  <a:lnTo>
                                    <a:pt x="152" y="54"/>
                                  </a:lnTo>
                                  <a:lnTo>
                                    <a:pt x="140" y="62"/>
                                  </a:lnTo>
                                  <a:lnTo>
                                    <a:pt x="141" y="62"/>
                                  </a:lnTo>
                                  <a:lnTo>
                                    <a:pt x="129" y="68"/>
                                  </a:lnTo>
                                  <a:lnTo>
                                    <a:pt x="129" y="68"/>
                                  </a:lnTo>
                                  <a:lnTo>
                                    <a:pt x="121" y="76"/>
                                  </a:lnTo>
                                  <a:lnTo>
                                    <a:pt x="119" y="76"/>
                                  </a:lnTo>
                                  <a:lnTo>
                                    <a:pt x="108" y="86"/>
                                  </a:lnTo>
                                  <a:lnTo>
                                    <a:pt x="108" y="86"/>
                                  </a:lnTo>
                                  <a:lnTo>
                                    <a:pt x="98" y="94"/>
                                  </a:lnTo>
                                  <a:lnTo>
                                    <a:pt x="99" y="94"/>
                                  </a:lnTo>
                                  <a:lnTo>
                                    <a:pt x="89" y="104"/>
                                  </a:lnTo>
                                  <a:lnTo>
                                    <a:pt x="89" y="104"/>
                                  </a:lnTo>
                                  <a:lnTo>
                                    <a:pt x="80" y="114"/>
                                  </a:lnTo>
                                  <a:lnTo>
                                    <a:pt x="80" y="114"/>
                                  </a:lnTo>
                                  <a:lnTo>
                                    <a:pt x="72" y="124"/>
                                  </a:lnTo>
                                  <a:lnTo>
                                    <a:pt x="72" y="124"/>
                                  </a:lnTo>
                                  <a:lnTo>
                                    <a:pt x="64" y="136"/>
                                  </a:lnTo>
                                  <a:lnTo>
                                    <a:pt x="64" y="136"/>
                                  </a:lnTo>
                                  <a:lnTo>
                                    <a:pt x="56" y="146"/>
                                  </a:lnTo>
                                  <a:lnTo>
                                    <a:pt x="50" y="158"/>
                                  </a:lnTo>
                                  <a:lnTo>
                                    <a:pt x="43" y="170"/>
                                  </a:lnTo>
                                  <a:lnTo>
                                    <a:pt x="38" y="182"/>
                                  </a:lnTo>
                                  <a:lnTo>
                                    <a:pt x="33" y="194"/>
                                  </a:lnTo>
                                  <a:lnTo>
                                    <a:pt x="33" y="194"/>
                                  </a:lnTo>
                                  <a:lnTo>
                                    <a:pt x="28" y="208"/>
                                  </a:lnTo>
                                  <a:lnTo>
                                    <a:pt x="24" y="220"/>
                                  </a:lnTo>
                                  <a:lnTo>
                                    <a:pt x="21" y="234"/>
                                  </a:lnTo>
                                  <a:lnTo>
                                    <a:pt x="19" y="248"/>
                                  </a:lnTo>
                                  <a:lnTo>
                                    <a:pt x="17" y="262"/>
                                  </a:lnTo>
                                  <a:lnTo>
                                    <a:pt x="16" y="276"/>
                                  </a:lnTo>
                                  <a:lnTo>
                                    <a:pt x="15" y="290"/>
                                  </a:lnTo>
                                  <a:lnTo>
                                    <a:pt x="16" y="304"/>
                                  </a:lnTo>
                                  <a:lnTo>
                                    <a:pt x="17" y="318"/>
                                  </a:lnTo>
                                  <a:lnTo>
                                    <a:pt x="19" y="332"/>
                                  </a:lnTo>
                                  <a:lnTo>
                                    <a:pt x="21" y="346"/>
                                  </a:lnTo>
                                  <a:lnTo>
                                    <a:pt x="22" y="346"/>
                                  </a:lnTo>
                                  <a:lnTo>
                                    <a:pt x="24" y="358"/>
                                  </a:lnTo>
                                  <a:lnTo>
                                    <a:pt x="28" y="372"/>
                                  </a:lnTo>
                                  <a:lnTo>
                                    <a:pt x="33" y="384"/>
                                  </a:lnTo>
                                  <a:lnTo>
                                    <a:pt x="38" y="396"/>
                                  </a:lnTo>
                                  <a:lnTo>
                                    <a:pt x="43" y="410"/>
                                  </a:lnTo>
                                  <a:lnTo>
                                    <a:pt x="44" y="410"/>
                                  </a:lnTo>
                                  <a:lnTo>
                                    <a:pt x="50" y="420"/>
                                  </a:lnTo>
                                  <a:lnTo>
                                    <a:pt x="57" y="432"/>
                                  </a:lnTo>
                                  <a:lnTo>
                                    <a:pt x="64" y="444"/>
                                  </a:lnTo>
                                  <a:lnTo>
                                    <a:pt x="64" y="444"/>
                                  </a:lnTo>
                                  <a:lnTo>
                                    <a:pt x="72" y="454"/>
                                  </a:lnTo>
                                  <a:lnTo>
                                    <a:pt x="72" y="454"/>
                                  </a:lnTo>
                                  <a:lnTo>
                                    <a:pt x="80" y="464"/>
                                  </a:lnTo>
                                  <a:lnTo>
                                    <a:pt x="80" y="464"/>
                                  </a:lnTo>
                                  <a:lnTo>
                                    <a:pt x="89" y="474"/>
                                  </a:lnTo>
                                  <a:lnTo>
                                    <a:pt x="89" y="474"/>
                                  </a:lnTo>
                                  <a:lnTo>
                                    <a:pt x="99" y="484"/>
                                  </a:lnTo>
                                  <a:lnTo>
                                    <a:pt x="98" y="484"/>
                                  </a:lnTo>
                                  <a:lnTo>
                                    <a:pt x="108" y="494"/>
                                  </a:lnTo>
                                  <a:lnTo>
                                    <a:pt x="108" y="494"/>
                                  </a:lnTo>
                                  <a:lnTo>
                                    <a:pt x="119" y="502"/>
                                  </a:lnTo>
                                  <a:lnTo>
                                    <a:pt x="118" y="502"/>
                                  </a:lnTo>
                                  <a:lnTo>
                                    <a:pt x="129" y="510"/>
                                  </a:lnTo>
                                  <a:lnTo>
                                    <a:pt x="129" y="510"/>
                                  </a:lnTo>
                                  <a:lnTo>
                                    <a:pt x="141" y="518"/>
                                  </a:lnTo>
                                  <a:lnTo>
                                    <a:pt x="140" y="518"/>
                                  </a:lnTo>
                                  <a:lnTo>
                                    <a:pt x="152" y="526"/>
                                  </a:lnTo>
                                  <a:lnTo>
                                    <a:pt x="155" y="526"/>
                                  </a:lnTo>
                                  <a:lnTo>
                                    <a:pt x="164" y="532"/>
                                  </a:lnTo>
                                  <a:lnTo>
                                    <a:pt x="164" y="532"/>
                                  </a:lnTo>
                                  <a:lnTo>
                                    <a:pt x="176" y="538"/>
                                  </a:lnTo>
                                  <a:lnTo>
                                    <a:pt x="176" y="538"/>
                                  </a:lnTo>
                                  <a:lnTo>
                                    <a:pt x="189" y="544"/>
                                  </a:lnTo>
                                  <a:lnTo>
                                    <a:pt x="188" y="544"/>
                                  </a:lnTo>
                                  <a:lnTo>
                                    <a:pt x="202" y="548"/>
                                  </a:lnTo>
                                  <a:lnTo>
                                    <a:pt x="201" y="548"/>
                                  </a:lnTo>
                                  <a:lnTo>
                                    <a:pt x="215" y="552"/>
                                  </a:lnTo>
                                  <a:lnTo>
                                    <a:pt x="214" y="552"/>
                                  </a:lnTo>
                                  <a:lnTo>
                                    <a:pt x="228" y="556"/>
                                  </a:lnTo>
                                  <a:lnTo>
                                    <a:pt x="228" y="556"/>
                                  </a:lnTo>
                                  <a:lnTo>
                                    <a:pt x="242" y="560"/>
                                  </a:lnTo>
                                  <a:lnTo>
                                    <a:pt x="242" y="560"/>
                                  </a:lnTo>
                                  <a:lnTo>
                                    <a:pt x="256" y="562"/>
                                  </a:lnTo>
                                  <a:lnTo>
                                    <a:pt x="256" y="562"/>
                                  </a:lnTo>
                                  <a:lnTo>
                                    <a:pt x="270" y="564"/>
                                  </a:lnTo>
                                  <a:lnTo>
                                    <a:pt x="284" y="564"/>
                                  </a:lnTo>
                                  <a:lnTo>
                                    <a:pt x="299" y="566"/>
                                  </a:lnTo>
                                  <a:lnTo>
                                    <a:pt x="388" y="566"/>
                                  </a:lnTo>
                                  <a:lnTo>
                                    <a:pt x="359" y="574"/>
                                  </a:lnTo>
                                  <a:lnTo>
                                    <a:pt x="314" y="580"/>
                                  </a:lnTo>
                                  <a:close/>
                                </a:path>
                              </a:pathLst>
                            </a:custGeom>
                            <a:solidFill>
                              <a:srgbClr val="FF0000"/>
                            </a:solidFill>
                            <a:ln>
                              <a:noFill/>
                            </a:ln>
                          </wps:spPr>
                          <wps:bodyPr upright="1"/>
                        </wps:wsp>
                        <wps:wsp>
                          <wps:cNvPr id="1351" name="任意多边形 1995"/>
                          <wps:cNvSpPr/>
                          <wps:spPr>
                            <a:xfrm>
                              <a:off x="3405" y="-143"/>
                              <a:ext cx="597" cy="580"/>
                            </a:xfrm>
                            <a:custGeom>
                              <a:avLst/>
                              <a:gdLst/>
                              <a:ahLst/>
                              <a:cxnLst/>
                              <a:pathLst>
                                <a:path w="597" h="580">
                                  <a:moveTo>
                                    <a:pt x="480" y="78"/>
                                  </a:moveTo>
                                  <a:lnTo>
                                    <a:pt x="469" y="68"/>
                                  </a:lnTo>
                                  <a:lnTo>
                                    <a:pt x="469" y="68"/>
                                  </a:lnTo>
                                  <a:lnTo>
                                    <a:pt x="457" y="62"/>
                                  </a:lnTo>
                                  <a:lnTo>
                                    <a:pt x="458" y="62"/>
                                  </a:lnTo>
                                  <a:lnTo>
                                    <a:pt x="446" y="54"/>
                                  </a:lnTo>
                                  <a:lnTo>
                                    <a:pt x="446" y="54"/>
                                  </a:lnTo>
                                  <a:lnTo>
                                    <a:pt x="434" y="48"/>
                                  </a:lnTo>
                                  <a:lnTo>
                                    <a:pt x="434" y="48"/>
                                  </a:lnTo>
                                  <a:lnTo>
                                    <a:pt x="422" y="42"/>
                                  </a:lnTo>
                                  <a:lnTo>
                                    <a:pt x="422" y="42"/>
                                  </a:lnTo>
                                  <a:lnTo>
                                    <a:pt x="409" y="36"/>
                                  </a:lnTo>
                                  <a:lnTo>
                                    <a:pt x="410" y="36"/>
                                  </a:lnTo>
                                  <a:lnTo>
                                    <a:pt x="396" y="30"/>
                                  </a:lnTo>
                                  <a:lnTo>
                                    <a:pt x="397" y="30"/>
                                  </a:lnTo>
                                  <a:lnTo>
                                    <a:pt x="383" y="26"/>
                                  </a:lnTo>
                                  <a:lnTo>
                                    <a:pt x="384" y="26"/>
                                  </a:lnTo>
                                  <a:lnTo>
                                    <a:pt x="370" y="22"/>
                                  </a:lnTo>
                                  <a:lnTo>
                                    <a:pt x="370" y="22"/>
                                  </a:lnTo>
                                  <a:lnTo>
                                    <a:pt x="356" y="20"/>
                                  </a:lnTo>
                                  <a:lnTo>
                                    <a:pt x="356" y="20"/>
                                  </a:lnTo>
                                  <a:lnTo>
                                    <a:pt x="342" y="18"/>
                                  </a:lnTo>
                                  <a:lnTo>
                                    <a:pt x="342" y="18"/>
                                  </a:lnTo>
                                  <a:lnTo>
                                    <a:pt x="328" y="16"/>
                                  </a:lnTo>
                                  <a:lnTo>
                                    <a:pt x="328" y="16"/>
                                  </a:lnTo>
                                  <a:lnTo>
                                    <a:pt x="313" y="14"/>
                                  </a:lnTo>
                                  <a:lnTo>
                                    <a:pt x="395" y="14"/>
                                  </a:lnTo>
                                  <a:lnTo>
                                    <a:pt x="454" y="42"/>
                                  </a:lnTo>
                                  <a:lnTo>
                                    <a:pt x="466" y="48"/>
                                  </a:lnTo>
                                  <a:lnTo>
                                    <a:pt x="478" y="56"/>
                                  </a:lnTo>
                                  <a:lnTo>
                                    <a:pt x="489" y="66"/>
                                  </a:lnTo>
                                  <a:lnTo>
                                    <a:pt x="500" y="74"/>
                                  </a:lnTo>
                                  <a:lnTo>
                                    <a:pt x="502" y="76"/>
                                  </a:lnTo>
                                  <a:lnTo>
                                    <a:pt x="479" y="76"/>
                                  </a:lnTo>
                                  <a:lnTo>
                                    <a:pt x="480" y="78"/>
                                  </a:lnTo>
                                  <a:close/>
                                </a:path>
                              </a:pathLst>
                            </a:custGeom>
                            <a:solidFill>
                              <a:srgbClr val="FF0000"/>
                            </a:solidFill>
                            <a:ln>
                              <a:noFill/>
                            </a:ln>
                          </wps:spPr>
                          <wps:bodyPr upright="1"/>
                        </wps:wsp>
                        <wps:wsp>
                          <wps:cNvPr id="1352" name="任意多边形 1996"/>
                          <wps:cNvSpPr/>
                          <wps:spPr>
                            <a:xfrm>
                              <a:off x="3405" y="-143"/>
                              <a:ext cx="597" cy="580"/>
                            </a:xfrm>
                            <a:custGeom>
                              <a:avLst/>
                              <a:gdLst/>
                              <a:ahLst/>
                              <a:cxnLst/>
                              <a:pathLst>
                                <a:path w="597" h="580">
                                  <a:moveTo>
                                    <a:pt x="118" y="78"/>
                                  </a:moveTo>
                                  <a:lnTo>
                                    <a:pt x="119" y="76"/>
                                  </a:lnTo>
                                  <a:lnTo>
                                    <a:pt x="121" y="76"/>
                                  </a:lnTo>
                                  <a:lnTo>
                                    <a:pt x="118" y="78"/>
                                  </a:lnTo>
                                  <a:close/>
                                </a:path>
                              </a:pathLst>
                            </a:custGeom>
                            <a:solidFill>
                              <a:srgbClr val="FF0000"/>
                            </a:solidFill>
                            <a:ln>
                              <a:noFill/>
                            </a:ln>
                          </wps:spPr>
                          <wps:bodyPr upright="1"/>
                        </wps:wsp>
                        <wps:wsp>
                          <wps:cNvPr id="1353" name="任意多边形 1997"/>
                          <wps:cNvSpPr/>
                          <wps:spPr>
                            <a:xfrm>
                              <a:off x="3405" y="-143"/>
                              <a:ext cx="597" cy="580"/>
                            </a:xfrm>
                            <a:custGeom>
                              <a:avLst/>
                              <a:gdLst/>
                              <a:ahLst/>
                              <a:cxnLst/>
                              <a:pathLst>
                                <a:path w="597" h="580">
                                  <a:moveTo>
                                    <a:pt x="565" y="196"/>
                                  </a:moveTo>
                                  <a:lnTo>
                                    <a:pt x="560" y="182"/>
                                  </a:lnTo>
                                  <a:lnTo>
                                    <a:pt x="554" y="170"/>
                                  </a:lnTo>
                                  <a:lnTo>
                                    <a:pt x="548" y="158"/>
                                  </a:lnTo>
                                  <a:lnTo>
                                    <a:pt x="541" y="146"/>
                                  </a:lnTo>
                                  <a:lnTo>
                                    <a:pt x="534" y="136"/>
                                  </a:lnTo>
                                  <a:lnTo>
                                    <a:pt x="526" y="124"/>
                                  </a:lnTo>
                                  <a:lnTo>
                                    <a:pt x="526" y="124"/>
                                  </a:lnTo>
                                  <a:lnTo>
                                    <a:pt x="518" y="114"/>
                                  </a:lnTo>
                                  <a:lnTo>
                                    <a:pt x="518" y="114"/>
                                  </a:lnTo>
                                  <a:lnTo>
                                    <a:pt x="509" y="104"/>
                                  </a:lnTo>
                                  <a:lnTo>
                                    <a:pt x="509" y="104"/>
                                  </a:lnTo>
                                  <a:lnTo>
                                    <a:pt x="499" y="94"/>
                                  </a:lnTo>
                                  <a:lnTo>
                                    <a:pt x="500" y="94"/>
                                  </a:lnTo>
                                  <a:lnTo>
                                    <a:pt x="490" y="86"/>
                                  </a:lnTo>
                                  <a:lnTo>
                                    <a:pt x="490" y="86"/>
                                  </a:lnTo>
                                  <a:lnTo>
                                    <a:pt x="479" y="76"/>
                                  </a:lnTo>
                                  <a:lnTo>
                                    <a:pt x="502" y="76"/>
                                  </a:lnTo>
                                  <a:lnTo>
                                    <a:pt x="510" y="84"/>
                                  </a:lnTo>
                                  <a:lnTo>
                                    <a:pt x="520" y="94"/>
                                  </a:lnTo>
                                  <a:lnTo>
                                    <a:pt x="529" y="104"/>
                                  </a:lnTo>
                                  <a:lnTo>
                                    <a:pt x="538" y="116"/>
                                  </a:lnTo>
                                  <a:lnTo>
                                    <a:pt x="546" y="128"/>
                                  </a:lnTo>
                                  <a:lnTo>
                                    <a:pt x="554" y="138"/>
                                  </a:lnTo>
                                  <a:lnTo>
                                    <a:pt x="561" y="150"/>
                                  </a:lnTo>
                                  <a:lnTo>
                                    <a:pt x="568" y="164"/>
                                  </a:lnTo>
                                  <a:lnTo>
                                    <a:pt x="574" y="176"/>
                                  </a:lnTo>
                                  <a:lnTo>
                                    <a:pt x="579" y="190"/>
                                  </a:lnTo>
                                  <a:lnTo>
                                    <a:pt x="581" y="194"/>
                                  </a:lnTo>
                                  <a:lnTo>
                                    <a:pt x="565" y="194"/>
                                  </a:lnTo>
                                  <a:lnTo>
                                    <a:pt x="565" y="196"/>
                                  </a:lnTo>
                                  <a:close/>
                                </a:path>
                              </a:pathLst>
                            </a:custGeom>
                            <a:solidFill>
                              <a:srgbClr val="FF0000"/>
                            </a:solidFill>
                            <a:ln>
                              <a:noFill/>
                            </a:ln>
                          </wps:spPr>
                          <wps:bodyPr upright="1"/>
                        </wps:wsp>
                        <wps:wsp>
                          <wps:cNvPr id="1354" name="任意多边形 1998"/>
                          <wps:cNvSpPr/>
                          <wps:spPr>
                            <a:xfrm>
                              <a:off x="3405" y="-143"/>
                              <a:ext cx="597" cy="580"/>
                            </a:xfrm>
                            <a:custGeom>
                              <a:avLst/>
                              <a:gdLst/>
                              <a:ahLst/>
                              <a:cxnLst/>
                              <a:pathLst>
                                <a:path w="597" h="580">
                                  <a:moveTo>
                                    <a:pt x="33" y="196"/>
                                  </a:moveTo>
                                  <a:lnTo>
                                    <a:pt x="33" y="194"/>
                                  </a:lnTo>
                                  <a:lnTo>
                                    <a:pt x="33" y="194"/>
                                  </a:lnTo>
                                  <a:lnTo>
                                    <a:pt x="33" y="196"/>
                                  </a:lnTo>
                                  <a:close/>
                                </a:path>
                              </a:pathLst>
                            </a:custGeom>
                            <a:solidFill>
                              <a:srgbClr val="FF0000"/>
                            </a:solidFill>
                            <a:ln>
                              <a:noFill/>
                            </a:ln>
                          </wps:spPr>
                          <wps:bodyPr upright="1"/>
                        </wps:wsp>
                        <wps:wsp>
                          <wps:cNvPr id="1355" name="任意多边形 1999"/>
                          <wps:cNvSpPr/>
                          <wps:spPr>
                            <a:xfrm>
                              <a:off x="3405" y="-143"/>
                              <a:ext cx="597" cy="580"/>
                            </a:xfrm>
                            <a:custGeom>
                              <a:avLst/>
                              <a:gdLst/>
                              <a:ahLst/>
                              <a:cxnLst/>
                              <a:pathLst>
                                <a:path w="597" h="580">
                                  <a:moveTo>
                                    <a:pt x="592" y="346"/>
                                  </a:moveTo>
                                  <a:lnTo>
                                    <a:pt x="577" y="346"/>
                                  </a:lnTo>
                                  <a:lnTo>
                                    <a:pt x="579" y="332"/>
                                  </a:lnTo>
                                  <a:lnTo>
                                    <a:pt x="581" y="318"/>
                                  </a:lnTo>
                                  <a:lnTo>
                                    <a:pt x="582" y="304"/>
                                  </a:lnTo>
                                  <a:lnTo>
                                    <a:pt x="582" y="290"/>
                                  </a:lnTo>
                                  <a:lnTo>
                                    <a:pt x="582" y="276"/>
                                  </a:lnTo>
                                  <a:lnTo>
                                    <a:pt x="581" y="262"/>
                                  </a:lnTo>
                                  <a:lnTo>
                                    <a:pt x="579" y="248"/>
                                  </a:lnTo>
                                  <a:lnTo>
                                    <a:pt x="577" y="234"/>
                                  </a:lnTo>
                                  <a:lnTo>
                                    <a:pt x="574" y="220"/>
                                  </a:lnTo>
                                  <a:lnTo>
                                    <a:pt x="570" y="208"/>
                                  </a:lnTo>
                                  <a:lnTo>
                                    <a:pt x="565" y="194"/>
                                  </a:lnTo>
                                  <a:lnTo>
                                    <a:pt x="581" y="194"/>
                                  </a:lnTo>
                                  <a:lnTo>
                                    <a:pt x="596" y="260"/>
                                  </a:lnTo>
                                  <a:lnTo>
                                    <a:pt x="597" y="290"/>
                                  </a:lnTo>
                                  <a:lnTo>
                                    <a:pt x="597" y="304"/>
                                  </a:lnTo>
                                  <a:lnTo>
                                    <a:pt x="596" y="320"/>
                                  </a:lnTo>
                                  <a:lnTo>
                                    <a:pt x="594" y="334"/>
                                  </a:lnTo>
                                  <a:lnTo>
                                    <a:pt x="592" y="346"/>
                                  </a:lnTo>
                                  <a:close/>
                                </a:path>
                              </a:pathLst>
                            </a:custGeom>
                            <a:solidFill>
                              <a:srgbClr val="FF0000"/>
                            </a:solidFill>
                            <a:ln>
                              <a:noFill/>
                            </a:ln>
                          </wps:spPr>
                          <wps:bodyPr upright="1"/>
                        </wps:wsp>
                        <wps:wsp>
                          <wps:cNvPr id="1356" name="任意多边形 2000"/>
                          <wps:cNvSpPr/>
                          <wps:spPr>
                            <a:xfrm>
                              <a:off x="3405" y="-143"/>
                              <a:ext cx="597" cy="580"/>
                            </a:xfrm>
                            <a:custGeom>
                              <a:avLst/>
                              <a:gdLst/>
                              <a:ahLst/>
                              <a:cxnLst/>
                              <a:pathLst>
                                <a:path w="597" h="580">
                                  <a:moveTo>
                                    <a:pt x="22" y="346"/>
                                  </a:moveTo>
                                  <a:lnTo>
                                    <a:pt x="21" y="346"/>
                                  </a:lnTo>
                                  <a:lnTo>
                                    <a:pt x="21" y="344"/>
                                  </a:lnTo>
                                  <a:lnTo>
                                    <a:pt x="22" y="346"/>
                                  </a:lnTo>
                                  <a:close/>
                                </a:path>
                              </a:pathLst>
                            </a:custGeom>
                            <a:solidFill>
                              <a:srgbClr val="FF0000"/>
                            </a:solidFill>
                            <a:ln>
                              <a:noFill/>
                            </a:ln>
                          </wps:spPr>
                          <wps:bodyPr upright="1"/>
                        </wps:wsp>
                        <wps:wsp>
                          <wps:cNvPr id="1357" name="任意多边形 2001"/>
                          <wps:cNvSpPr/>
                          <wps:spPr>
                            <a:xfrm>
                              <a:off x="3405" y="-143"/>
                              <a:ext cx="597" cy="580"/>
                            </a:xfrm>
                            <a:custGeom>
                              <a:avLst/>
                              <a:gdLst/>
                              <a:ahLst/>
                              <a:cxnLst/>
                              <a:pathLst>
                                <a:path w="597" h="580">
                                  <a:moveTo>
                                    <a:pt x="571" y="410"/>
                                  </a:moveTo>
                                  <a:lnTo>
                                    <a:pt x="554" y="410"/>
                                  </a:lnTo>
                                  <a:lnTo>
                                    <a:pt x="560" y="396"/>
                                  </a:lnTo>
                                  <a:lnTo>
                                    <a:pt x="565" y="384"/>
                                  </a:lnTo>
                                  <a:lnTo>
                                    <a:pt x="570" y="372"/>
                                  </a:lnTo>
                                  <a:lnTo>
                                    <a:pt x="574" y="358"/>
                                  </a:lnTo>
                                  <a:lnTo>
                                    <a:pt x="577" y="344"/>
                                  </a:lnTo>
                                  <a:lnTo>
                                    <a:pt x="577" y="346"/>
                                  </a:lnTo>
                                  <a:lnTo>
                                    <a:pt x="592" y="346"/>
                                  </a:lnTo>
                                  <a:lnTo>
                                    <a:pt x="574" y="402"/>
                                  </a:lnTo>
                                  <a:lnTo>
                                    <a:pt x="571" y="410"/>
                                  </a:lnTo>
                                  <a:close/>
                                </a:path>
                              </a:pathLst>
                            </a:custGeom>
                            <a:solidFill>
                              <a:srgbClr val="FF0000"/>
                            </a:solidFill>
                            <a:ln>
                              <a:noFill/>
                            </a:ln>
                          </wps:spPr>
                          <wps:bodyPr upright="1"/>
                        </wps:wsp>
                        <wps:wsp>
                          <wps:cNvPr id="1358" name="任意多边形 2002"/>
                          <wps:cNvSpPr/>
                          <wps:spPr>
                            <a:xfrm>
                              <a:off x="3405" y="-143"/>
                              <a:ext cx="597" cy="580"/>
                            </a:xfrm>
                            <a:custGeom>
                              <a:avLst/>
                              <a:gdLst/>
                              <a:ahLst/>
                              <a:cxnLst/>
                              <a:pathLst>
                                <a:path w="597" h="580">
                                  <a:moveTo>
                                    <a:pt x="44" y="410"/>
                                  </a:moveTo>
                                  <a:lnTo>
                                    <a:pt x="43" y="410"/>
                                  </a:lnTo>
                                  <a:lnTo>
                                    <a:pt x="43" y="408"/>
                                  </a:lnTo>
                                  <a:lnTo>
                                    <a:pt x="44" y="410"/>
                                  </a:lnTo>
                                  <a:close/>
                                </a:path>
                              </a:pathLst>
                            </a:custGeom>
                            <a:solidFill>
                              <a:srgbClr val="FF0000"/>
                            </a:solidFill>
                            <a:ln>
                              <a:noFill/>
                            </a:ln>
                          </wps:spPr>
                          <wps:bodyPr upright="1"/>
                        </wps:wsp>
                        <wps:wsp>
                          <wps:cNvPr id="1359" name="任意多边形 2003"/>
                          <wps:cNvSpPr/>
                          <wps:spPr>
                            <a:xfrm>
                              <a:off x="3405" y="-143"/>
                              <a:ext cx="597" cy="580"/>
                            </a:xfrm>
                            <a:custGeom>
                              <a:avLst/>
                              <a:gdLst/>
                              <a:ahLst/>
                              <a:cxnLst/>
                              <a:pathLst>
                                <a:path w="597" h="580">
                                  <a:moveTo>
                                    <a:pt x="472" y="526"/>
                                  </a:moveTo>
                                  <a:lnTo>
                                    <a:pt x="446" y="526"/>
                                  </a:lnTo>
                                  <a:lnTo>
                                    <a:pt x="458" y="518"/>
                                  </a:lnTo>
                                  <a:lnTo>
                                    <a:pt x="457" y="518"/>
                                  </a:lnTo>
                                  <a:lnTo>
                                    <a:pt x="469" y="510"/>
                                  </a:lnTo>
                                  <a:lnTo>
                                    <a:pt x="469" y="510"/>
                                  </a:lnTo>
                                  <a:lnTo>
                                    <a:pt x="480" y="502"/>
                                  </a:lnTo>
                                  <a:lnTo>
                                    <a:pt x="479" y="502"/>
                                  </a:lnTo>
                                  <a:lnTo>
                                    <a:pt x="490" y="494"/>
                                  </a:lnTo>
                                  <a:lnTo>
                                    <a:pt x="490" y="494"/>
                                  </a:lnTo>
                                  <a:lnTo>
                                    <a:pt x="500" y="484"/>
                                  </a:lnTo>
                                  <a:lnTo>
                                    <a:pt x="499" y="484"/>
                                  </a:lnTo>
                                  <a:lnTo>
                                    <a:pt x="509" y="474"/>
                                  </a:lnTo>
                                  <a:lnTo>
                                    <a:pt x="509" y="474"/>
                                  </a:lnTo>
                                  <a:lnTo>
                                    <a:pt x="518" y="464"/>
                                  </a:lnTo>
                                  <a:lnTo>
                                    <a:pt x="518" y="464"/>
                                  </a:lnTo>
                                  <a:lnTo>
                                    <a:pt x="526" y="454"/>
                                  </a:lnTo>
                                  <a:lnTo>
                                    <a:pt x="526" y="454"/>
                                  </a:lnTo>
                                  <a:lnTo>
                                    <a:pt x="534" y="444"/>
                                  </a:lnTo>
                                  <a:lnTo>
                                    <a:pt x="542" y="432"/>
                                  </a:lnTo>
                                  <a:lnTo>
                                    <a:pt x="548" y="420"/>
                                  </a:lnTo>
                                  <a:lnTo>
                                    <a:pt x="555" y="408"/>
                                  </a:lnTo>
                                  <a:lnTo>
                                    <a:pt x="554" y="410"/>
                                  </a:lnTo>
                                  <a:lnTo>
                                    <a:pt x="571" y="410"/>
                                  </a:lnTo>
                                  <a:lnTo>
                                    <a:pt x="568" y="416"/>
                                  </a:lnTo>
                                  <a:lnTo>
                                    <a:pt x="529" y="474"/>
                                  </a:lnTo>
                                  <a:lnTo>
                                    <a:pt x="478" y="522"/>
                                  </a:lnTo>
                                  <a:lnTo>
                                    <a:pt x="472" y="526"/>
                                  </a:lnTo>
                                  <a:close/>
                                </a:path>
                              </a:pathLst>
                            </a:custGeom>
                            <a:solidFill>
                              <a:srgbClr val="FF0000"/>
                            </a:solidFill>
                            <a:ln>
                              <a:noFill/>
                            </a:ln>
                          </wps:spPr>
                          <wps:bodyPr upright="1"/>
                        </wps:wsp>
                        <wps:wsp>
                          <wps:cNvPr id="1360" name="任意多边形 2004"/>
                          <wps:cNvSpPr/>
                          <wps:spPr>
                            <a:xfrm>
                              <a:off x="3405" y="-143"/>
                              <a:ext cx="597" cy="580"/>
                            </a:xfrm>
                            <a:custGeom>
                              <a:avLst/>
                              <a:gdLst/>
                              <a:ahLst/>
                              <a:cxnLst/>
                              <a:pathLst>
                                <a:path w="597" h="580">
                                  <a:moveTo>
                                    <a:pt x="155" y="526"/>
                                  </a:moveTo>
                                  <a:lnTo>
                                    <a:pt x="152" y="526"/>
                                  </a:lnTo>
                                  <a:lnTo>
                                    <a:pt x="152" y="524"/>
                                  </a:lnTo>
                                  <a:lnTo>
                                    <a:pt x="155" y="526"/>
                                  </a:lnTo>
                                  <a:close/>
                                </a:path>
                              </a:pathLst>
                            </a:custGeom>
                            <a:solidFill>
                              <a:srgbClr val="FF0000"/>
                            </a:solidFill>
                            <a:ln>
                              <a:noFill/>
                            </a:ln>
                          </wps:spPr>
                          <wps:bodyPr upright="1"/>
                        </wps:wsp>
                        <wps:wsp>
                          <wps:cNvPr id="1361" name="任意多边形 2005"/>
                          <wps:cNvSpPr/>
                          <wps:spPr>
                            <a:xfrm>
                              <a:off x="3405" y="-143"/>
                              <a:ext cx="597" cy="580"/>
                            </a:xfrm>
                            <a:custGeom>
                              <a:avLst/>
                              <a:gdLst/>
                              <a:ahLst/>
                              <a:cxnLst/>
                              <a:pathLst>
                                <a:path w="597" h="580">
                                  <a:moveTo>
                                    <a:pt x="388" y="566"/>
                                  </a:moveTo>
                                  <a:lnTo>
                                    <a:pt x="299" y="566"/>
                                  </a:lnTo>
                                  <a:lnTo>
                                    <a:pt x="314" y="564"/>
                                  </a:lnTo>
                                  <a:lnTo>
                                    <a:pt x="328" y="564"/>
                                  </a:lnTo>
                                  <a:lnTo>
                                    <a:pt x="342" y="562"/>
                                  </a:lnTo>
                                  <a:lnTo>
                                    <a:pt x="342" y="562"/>
                                  </a:lnTo>
                                  <a:lnTo>
                                    <a:pt x="356" y="560"/>
                                  </a:lnTo>
                                  <a:lnTo>
                                    <a:pt x="356" y="560"/>
                                  </a:lnTo>
                                  <a:lnTo>
                                    <a:pt x="370" y="556"/>
                                  </a:lnTo>
                                  <a:lnTo>
                                    <a:pt x="370" y="556"/>
                                  </a:lnTo>
                                  <a:lnTo>
                                    <a:pt x="384" y="552"/>
                                  </a:lnTo>
                                  <a:lnTo>
                                    <a:pt x="383" y="552"/>
                                  </a:lnTo>
                                  <a:lnTo>
                                    <a:pt x="397" y="548"/>
                                  </a:lnTo>
                                  <a:lnTo>
                                    <a:pt x="396" y="548"/>
                                  </a:lnTo>
                                  <a:lnTo>
                                    <a:pt x="410" y="544"/>
                                  </a:lnTo>
                                  <a:lnTo>
                                    <a:pt x="409" y="544"/>
                                  </a:lnTo>
                                  <a:lnTo>
                                    <a:pt x="422" y="538"/>
                                  </a:lnTo>
                                  <a:lnTo>
                                    <a:pt x="422" y="538"/>
                                  </a:lnTo>
                                  <a:lnTo>
                                    <a:pt x="434" y="532"/>
                                  </a:lnTo>
                                  <a:lnTo>
                                    <a:pt x="434" y="532"/>
                                  </a:lnTo>
                                  <a:lnTo>
                                    <a:pt x="446" y="524"/>
                                  </a:lnTo>
                                  <a:lnTo>
                                    <a:pt x="446" y="526"/>
                                  </a:lnTo>
                                  <a:lnTo>
                                    <a:pt x="472" y="526"/>
                                  </a:lnTo>
                                  <a:lnTo>
                                    <a:pt x="466" y="530"/>
                                  </a:lnTo>
                                  <a:lnTo>
                                    <a:pt x="454" y="538"/>
                                  </a:lnTo>
                                  <a:lnTo>
                                    <a:pt x="441" y="544"/>
                                  </a:lnTo>
                                  <a:lnTo>
                                    <a:pt x="428" y="552"/>
                                  </a:lnTo>
                                  <a:lnTo>
                                    <a:pt x="415" y="558"/>
                                  </a:lnTo>
                                  <a:lnTo>
                                    <a:pt x="388" y="566"/>
                                  </a:lnTo>
                                  <a:close/>
                                </a:path>
                              </a:pathLst>
                            </a:custGeom>
                            <a:solidFill>
                              <a:srgbClr val="FF0000"/>
                            </a:solidFill>
                            <a:ln>
                              <a:noFill/>
                            </a:ln>
                          </wps:spPr>
                          <wps:bodyPr upright="1"/>
                        </wps:wsp>
                        <wps:wsp>
                          <wps:cNvPr id="1362" name="任意多边形 2006"/>
                          <wps:cNvSpPr/>
                          <wps:spPr>
                            <a:xfrm>
                              <a:off x="3405" y="-143"/>
                              <a:ext cx="597" cy="580"/>
                            </a:xfrm>
                            <a:custGeom>
                              <a:avLst/>
                              <a:gdLst/>
                              <a:ahLst/>
                              <a:cxnLst/>
                              <a:pathLst>
                                <a:path w="597" h="580">
                                  <a:moveTo>
                                    <a:pt x="299" y="566"/>
                                  </a:moveTo>
                                  <a:lnTo>
                                    <a:pt x="299" y="566"/>
                                  </a:lnTo>
                                  <a:lnTo>
                                    <a:pt x="299" y="566"/>
                                  </a:lnTo>
                                  <a:close/>
                                </a:path>
                              </a:pathLst>
                            </a:custGeom>
                            <a:solidFill>
                              <a:srgbClr val="FF0000"/>
                            </a:solidFill>
                            <a:ln>
                              <a:noFill/>
                            </a:ln>
                          </wps:spPr>
                          <wps:bodyPr upright="1"/>
                        </wps:wsp>
                        <pic:pic xmlns:pic="http://schemas.openxmlformats.org/drawingml/2006/picture">
                          <pic:nvPicPr>
                            <pic:cNvPr id="1363" name="图片 2007"/>
                            <pic:cNvPicPr>
                              <a:picLocks noChangeAspect="1"/>
                            </pic:cNvPicPr>
                          </pic:nvPicPr>
                          <pic:blipFill>
                            <a:blip r:embed="rId39"/>
                            <a:stretch>
                              <a:fillRect/>
                            </a:stretch>
                          </pic:blipFill>
                          <pic:spPr>
                            <a:xfrm>
                              <a:off x="3569" y="-15"/>
                              <a:ext cx="306" cy="262"/>
                            </a:xfrm>
                            <a:prstGeom prst="rect">
                              <a:avLst/>
                            </a:prstGeom>
                            <a:noFill/>
                            <a:ln>
                              <a:noFill/>
                            </a:ln>
                          </pic:spPr>
                        </pic:pic>
                      </wpg:grpSp>
                    </wpg:wgp>
                  </a:graphicData>
                </a:graphic>
              </wp:anchor>
            </w:drawing>
          </mc:Choice>
          <mc:Fallback>
            <w:pict>
              <v:group id="组合 1990" o:spid="_x0000_s1026" o:spt="203" style="position:absolute;left:0pt;margin-left:197.65pt;margin-top:15.95pt;height:29pt;width:29.85pt;mso-position-horizontal-relative:page;z-index:-251628544;mso-width-relative:page;mso-height-relative:page;" coordorigin="3405,-143" coordsize="597,580" o:gfxdata="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">
                <o:lock v:ext="edit" aspectratio="f"/>
                <v:group id="组合 1991" o:spid="_x0000_s1026" o:spt="203" style="position:absolute;left:3413;top:-136;height:566;width:583;" coordorigin="3413,-136" coordsize="583,566" o:gfxdata="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co9m+AAAA3QAAAA8AAAAAAAAAAQAgAAAAIgAAAGRycy9kb3ducmV2Lnht&#10;bFBLAQIUABQAAAAIAIdO4kAzLwWeOwAAADkAAAAVAAAAAAAAAAEAIAAAAA0BAABkcnMvZ3JvdXBz&#10;aGFwZXhtbC54bWxQSwUGAAAAAAYABgBgAQAAygMAAAAA&#10;">
                  <o:lock v:ext="edit" aspectratio="f"/>
                  <v:shape id="任意多边形 1992" o:spid="_x0000_s1026" o:spt="100" style="position:absolute;left:3413;top:-136;height:566;width:583;" fillcolor="#FF0000" filled="t" stroked="f" coordsize="583,566" o:gfxdata="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mnO/&#10;AAAA3QAAAA8AAAAAAAAAAQAgAAAAIgAAAGRycy9kb3ducmV2LnhtbFBLAQIUABQAAAAIAIdO4kAz&#10;LwWeOwAAADkAAAAQAAAAAAAAAAEAIAAAAA4BAABkcnMvc2hhcGV4bWwueG1sUEsFBgAAAAAGAAYA&#10;WwEAALgDAAAAAA==&#10;" path="m291,566l214,556,144,528,85,483,40,426,10,359,0,283,10,208,40,141,85,83,144,39,214,10,291,0,368,10,438,39,497,83,543,140,572,208,583,283,572,358,543,426,497,483,438,528,368,556,291,566xe">
                    <v:fill on="t" focussize="0,0"/>
                    <v:stroke on="f"/>
                    <v:imagedata o:title=""/>
                    <o:lock v:ext="edit" aspectratio="f"/>
                  </v:shape>
                </v:group>
                <v:group id="组合 1993" o:spid="_x0000_s1026" o:spt="203" style="position:absolute;left:3405;top:-143;height:580;width:597;" coordorigin="3405,-143" coordsize="597,580" o:gfxdata="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PkjC+AAAA3QAAAA8AAAAAAAAAAQAgAAAAIgAAAGRycy9kb3ducmV2Lnht&#10;bFBLAQIUABQAAAAIAIdO4kAzLwWeOwAAADkAAAAVAAAAAAAAAAEAIAAAAA0BAABkcnMvZ3JvdXBz&#10;aGFwZXhtbC54bWxQSwUGAAAAAAYABgBgAQAAygMAAAAA&#10;">
                  <o:lock v:ext="edit" aspectratio="f"/>
                  <v:shape id="任意多边形 1994" o:spid="_x0000_s1026" o:spt="100" style="position:absolute;left:3405;top:-143;height:580;width:597;" fillcolor="#FF0000" filled="t" stroked="f" coordsize="597,580" o:gfxdata="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mF+a8AAAA&#10;3QAAAA8AAAAAAAAAAQAgAAAAIgAAAGRycy9kb3ducmV2LnhtbFBLAQIUABQAAAAIAIdO4kAzLwWe&#10;OwAAADkAAAAQAAAAAAAAAAEAIAAAAAsBAABkcnMvc2hhcGV4bWwueG1sUEsFBgAAAAAGAAYAWwEA&#10;ALUDAAAAAA==&#10;" path="m314,580l284,580,239,574,210,566,183,558,170,552,157,544,144,538,88,494,44,440,24,402,19,390,2,320,0,290,1,274,19,190,30,164,37,150,44,138,52,128,60,116,109,66,120,56,132,48,144,42,157,34,239,4,268,0,329,0,359,4,395,14,285,14,270,16,270,16,256,18,256,18,242,20,242,20,228,22,228,22,214,26,215,26,201,30,202,30,188,36,189,36,176,42,176,42,164,48,164,48,152,54,152,54,140,62,141,62,129,68,129,68,121,76,119,76,108,86,108,86,98,94,99,94,89,104,89,104,80,114,80,114,72,124,72,124,64,136,64,136,56,146,50,158,43,170,38,182,33,194,33,194,28,208,24,220,21,234,19,248,17,262,16,276,15,290,16,304,17,318,19,332,21,346,22,346,24,358,28,372,33,384,38,396,43,410,44,410,50,420,57,432,64,444,64,444,72,454,72,454,80,464,80,464,89,474,89,474,99,484,98,484,108,494,108,494,119,502,118,502,129,510,129,510,141,518,140,518,152,526,155,526,164,532,164,532,176,538,176,538,189,544,188,544,202,548,201,548,215,552,214,552,228,556,228,556,242,560,242,560,256,562,256,562,270,564,284,564,299,566,388,566,359,574,314,580xe">
                    <v:fill on="t" focussize="0,0"/>
                    <v:stroke on="f"/>
                    <v:imagedata o:title=""/>
                    <o:lock v:ext="edit" aspectratio="f"/>
                  </v:shape>
                  <v:shape id="任意多边形 1995" o:spid="_x0000_s1026" o:spt="100" style="position:absolute;left:3405;top:-143;height:580;width:597;" fillcolor="#FF0000" filled="t" stroked="f" coordsize="597,580" o:gfxdata="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qsn25AAAA3QAA&#10;AA8AAAAAAAAAAQAgAAAAIgAAAGRycy9kb3ducmV2LnhtbFBLAQIUABQAAAAIAIdO4kAzLwWeOwAA&#10;ADkAAAAQAAAAAAAAAAEAIAAAAAgBAABkcnMvc2hhcGV4bWwueG1sUEsFBgAAAAAGAAYAWwEAALID&#10;AAAAAA==&#10;" path="m480,78l469,68,469,68,457,62,458,62,446,54,446,54,434,48,434,48,422,42,422,42,409,36,410,36,396,30,397,30,383,26,384,26,370,22,370,22,356,20,356,20,342,18,342,18,328,16,328,16,313,14,395,14,454,42,466,48,478,56,489,66,500,74,502,76,479,76,480,78xe">
                    <v:fill on="t" focussize="0,0"/>
                    <v:stroke on="f"/>
                    <v:imagedata o:title=""/>
                    <o:lock v:ext="edit" aspectratio="f"/>
                  </v:shape>
                  <v:shape id="任意多边形 1996" o:spid="_x0000_s1026" o:spt="100" style="position:absolute;left:3405;top:-143;height:580;width:597;" fillcolor="#FF0000" filled="t" stroked="f" coordsize="597,580" o:gfxdata="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gsCrsAAADd&#10;AAAADwAAAAAAAAABACAAAAAiAAAAZHJzL2Rvd25yZXYueG1sUEsBAhQAFAAAAAgAh07iQDMvBZ47&#10;AAAAOQAAABAAAAAAAAAAAQAgAAAACgEAAGRycy9zaGFwZXhtbC54bWxQSwUGAAAAAAYABgBbAQAA&#10;tAMAAAAA&#10;" path="m118,78l119,76,121,76,118,78xe">
                    <v:fill on="t" focussize="0,0"/>
                    <v:stroke on="f"/>
                    <v:imagedata o:title=""/>
                    <o:lock v:ext="edit" aspectratio="f"/>
                  </v:shape>
                  <v:shape id="任意多边形 1997" o:spid="_x0000_s1026" o:spt="100" style="position:absolute;left:3405;top:-143;height:580;width:597;" fillcolor="#FF0000" filled="t" stroked="f" coordsize="597,580" o:gfxdata="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0iZG5AAAA3QAA&#10;AA8AAAAAAAAAAQAgAAAAIgAAAGRycy9kb3ducmV2LnhtbFBLAQIUABQAAAAIAIdO4kAzLwWeOwAA&#10;ADkAAAAQAAAAAAAAAAEAIAAAAAgBAABkcnMvc2hhcGV4bWwueG1sUEsFBgAAAAAGAAYAWwEAALID&#10;AAAAAA==&#10;" path="m565,196l560,182,554,170,548,158,541,146,534,136,526,124,526,124,518,114,518,114,509,104,509,104,499,94,500,94,490,86,490,86,479,76,502,76,510,84,520,94,529,104,538,116,546,128,554,138,561,150,568,164,574,176,579,190,581,194,565,194,565,196xe">
                    <v:fill on="t" focussize="0,0"/>
                    <v:stroke on="f"/>
                    <v:imagedata o:title=""/>
                    <o:lock v:ext="edit" aspectratio="f"/>
                  </v:shape>
                  <v:shape id="任意多边形 1998" o:spid="_x0000_s1026" o:spt="100" style="position:absolute;left:3405;top:-143;height:580;width:597;" fillcolor="#FF0000" filled="t" stroked="f" coordsize="597,580" o:gfxdata="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0R5bsAAADd&#10;AAAADwAAAAAAAAABACAAAAAiAAAAZHJzL2Rvd25yZXYueG1sUEsBAhQAFAAAAAgAh07iQDMvBZ47&#10;AAAAOQAAABAAAAAAAAAAAQAgAAAACgEAAGRycy9zaGFwZXhtbC54bWxQSwUGAAAAAAYABgBbAQAA&#10;tAMAAAAA&#10;" path="m33,196l33,194,33,194,33,196xe">
                    <v:fill on="t" focussize="0,0"/>
                    <v:stroke on="f"/>
                    <v:imagedata o:title=""/>
                    <o:lock v:ext="edit" aspectratio="f"/>
                  </v:shape>
                  <v:shape id="任意多边形 1999" o:spid="_x0000_s1026" o:spt="100" style="position:absolute;left:3405;top:-143;height:580;width:597;" fillcolor="#FF0000" filled="t" stroked="f" coordsize="597,580" o:gfxdata="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UbR+ugAAAN0A&#10;AAAPAAAAAAAAAAEAIAAAACIAAABkcnMvZG93bnJldi54bWxQSwECFAAUAAAACACHTuJAMy8FnjsA&#10;AAA5AAAAEAAAAAAAAAABACAAAAAJAQAAZHJzL3NoYXBleG1sLnhtbFBLBQYAAAAABgAGAFsBAACz&#10;AwAAAAA=&#10;" path="m592,346l577,346,579,332,581,318,582,304,582,290,582,276,581,262,579,248,577,234,574,220,570,208,565,194,581,194,596,260,597,290,597,304,596,320,594,334,592,346xe">
                    <v:fill on="t" focussize="0,0"/>
                    <v:stroke on="f"/>
                    <v:imagedata o:title=""/>
                    <o:lock v:ext="edit" aspectratio="f"/>
                  </v:shape>
                  <v:shape id="任意多边形 2000" o:spid="_x0000_s1026" o:spt="100" style="position:absolute;left:3405;top:-143;height:580;width:597;" fillcolor="#FF0000" filled="t" stroked="f" coordsize="597,580" o:gfxdata="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DKgm5AAAA3QAA&#10;AA8AAAAAAAAAAQAgAAAAIgAAAGRycy9kb3ducmV2LnhtbFBLAQIUABQAAAAIAIdO4kAzLwWeOwAA&#10;ADkAAAAQAAAAAAAAAAEAIAAAAAgBAABkcnMvc2hhcGV4bWwueG1sUEsFBgAAAAAGAAYAWwEAALID&#10;AAAAAA==&#10;" path="m22,346l21,346,21,344,22,346xe">
                    <v:fill on="t" focussize="0,0"/>
                    <v:stroke on="f"/>
                    <v:imagedata o:title=""/>
                    <o:lock v:ext="edit" aspectratio="f"/>
                  </v:shape>
                  <v:shape id="任意多边形 2001" o:spid="_x0000_s1026" o:spt="100" style="position:absolute;left:3405;top:-143;height:580;width:597;" fillcolor="#FF0000" filled="t" stroked="f" coordsize="597,580" o:gfxdata="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Pj5K5AAAA3QAA&#10;AA8AAAAAAAAAAQAgAAAAIgAAAGRycy9kb3ducmV2LnhtbFBLAQIUABQAAAAIAIdO4kAzLwWeOwAA&#10;ADkAAAAQAAAAAAAAAAEAIAAAAAgBAABkcnMvc2hhcGV4bWwueG1sUEsFBgAAAAAGAAYAWwEAALID&#10;AAAAAA==&#10;" path="m571,410l554,410,560,396,565,384,570,372,574,358,577,344,577,346,592,346,574,402,571,410xe">
                    <v:fill on="t" focussize="0,0"/>
                    <v:stroke on="f"/>
                    <v:imagedata o:title=""/>
                    <o:lock v:ext="edit" aspectratio="f"/>
                  </v:shape>
                  <v:shape id="任意多边形 2002" o:spid="_x0000_s1026" o:spt="100" style="position:absolute;left:3405;top:-143;height:580;width:597;" fillcolor="#FF0000" filled="t" stroked="f" coordsize="597,580" o:gfxdata="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QG+C8AAAA&#10;3QAAAA8AAAAAAAAAAQAgAAAAIgAAAGRycy9kb3ducmV2LnhtbFBLAQIUABQAAAAIAIdO4kAzLwWe&#10;OwAAADkAAAAQAAAAAAAAAAEAIAAAAAsBAABkcnMvc2hhcGV4bWwueG1sUEsFBgAAAAAGAAYAWwEA&#10;ALUDAAAAAA==&#10;" path="m44,410l43,410,43,408,44,410xe">
                    <v:fill on="t" focussize="0,0"/>
                    <v:stroke on="f"/>
                    <v:imagedata o:title=""/>
                    <o:lock v:ext="edit" aspectratio="f"/>
                  </v:shape>
                  <v:shape id="任意多边形 2003" o:spid="_x0000_s1026" o:spt="100" style="position:absolute;left:3405;top:-143;height:580;width:597;" fillcolor="#FF0000" filled="t" stroked="f" coordsize="597,580" o:gfxdata="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y+e7sAAADd&#10;AAAADwAAAAAAAAABACAAAAAiAAAAZHJzL2Rvd25yZXYueG1sUEsBAhQAFAAAAAgAh07iQDMvBZ47&#10;AAAAOQAAABAAAAAAAAAAAQAgAAAACgEAAGRycy9zaGFwZXhtbC54bWxQSwUGAAAAAAYABgBbAQAA&#10;tAMAAAAA&#10;" path="m472,526l446,526,458,518,457,518,469,510,469,510,480,502,479,502,490,494,490,494,500,484,499,484,509,474,509,474,518,464,518,464,526,454,526,454,534,444,542,432,548,420,555,408,554,410,571,410,568,416,529,474,478,522,472,526xe">
                    <v:fill on="t" focussize="0,0"/>
                    <v:stroke on="f"/>
                    <v:imagedata o:title=""/>
                    <o:lock v:ext="edit" aspectratio="f"/>
                  </v:shape>
                  <v:shape id="任意多边形 2004" o:spid="_x0000_s1026" o:spt="100" style="position:absolute;left:3405;top:-143;height:580;width:597;" fillcolor="#FF0000" filled="t" stroked="f" coordsize="597,580" o:gfxdata="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K3Vu8AAAA&#10;3QAAAA8AAAAAAAAAAQAgAAAAIgAAAGRycy9kb3ducmV2LnhtbFBLAQIUABQAAAAIAIdO4kAzLwWe&#10;OwAAADkAAAAQAAAAAAAAAAEAIAAAAAsBAABkcnMvc2hhcGV4bWwueG1sUEsFBgAAAAAGAAYAWwEA&#10;ALUDAAAAAA==&#10;" path="m155,526l152,526,152,524,155,526xe">
                    <v:fill on="t" focussize="0,0"/>
                    <v:stroke on="f"/>
                    <v:imagedata o:title=""/>
                    <o:lock v:ext="edit" aspectratio="f"/>
                  </v:shape>
                  <v:shape id="任意多边形 2005" o:spid="_x0000_s1026" o:spt="100" style="position:absolute;left:3405;top:-143;height:580;width:597;" fillcolor="#FF0000" filled="t" stroked="f" coordsize="597,580" o:gfxdata="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BnjAugAAAN0A&#10;AAAPAAAAAAAAAAEAIAAAACIAAABkcnMvZG93bnJldi54bWxQSwECFAAUAAAACACHTuJAMy8FnjsA&#10;AAA5AAAAEAAAAAAAAAABACAAAAAJAQAAZHJzL3NoYXBleG1sLnhtbFBLBQYAAAAABgAGAFsBAACz&#10;AwAAAAA=&#10;" path="m388,566l299,566,314,564,328,564,342,562,342,562,356,560,356,560,370,556,370,556,384,552,383,552,397,548,396,548,410,544,409,544,422,538,422,538,434,532,434,532,446,524,446,526,472,526,466,530,454,538,441,544,428,552,415,558,388,566xe">
                    <v:fill on="t" focussize="0,0"/>
                    <v:stroke on="f"/>
                    <v:imagedata o:title=""/>
                    <o:lock v:ext="edit" aspectratio="f"/>
                  </v:shape>
                  <v:shape id="任意多边形 2006" o:spid="_x0000_s1026" o:spt="100" style="position:absolute;left:3405;top:-143;height:580;width:597;" fillcolor="#FF0000" filled="t" stroked="f" coordsize="597,580" o:gfxdata="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vU5re2AAAA3QAAAA8A&#10;AAAAAAAAAQAgAAAAIgAAAGRycy9kb3ducmV2LnhtbFBLAQIUABQAAAAIAIdO4kAzLwWeOwAAADkA&#10;AAAQAAAAAAAAAAEAIAAAAAUBAABkcnMvc2hhcGV4bWwueG1sUEsFBgAAAAAGAAYAWwEAAK8DAAAA&#10;AA==&#10;" path="m299,566l299,566,299,566xe">
                    <v:fill on="t" focussize="0,0"/>
                    <v:stroke on="f"/>
                    <v:imagedata o:title=""/>
                    <o:lock v:ext="edit" aspectratio="f"/>
                  </v:shape>
                  <v:shape id="图片 2007" o:spid="_x0000_s1026" o:spt="75" type="#_x0000_t75" style="position:absolute;left:3569;top:-15;height:262;width:306;" filled="f" o:preferrelative="t" stroked="f" coordsize="21600,21600" o:gfxdata="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ha8AAAA&#10;3QAAAA8AAAAAAAAAAQAgAAAAIgAAAGRycy9kb3ducmV2LnhtbFBLAQIUABQAAAAIAIdO4kAzLwWe&#10;OwAAADkAAAAQAAAAAAAAAAEAIAAAAAsBAABkcnMvc2hhcGV4bWwueG1sUEsFBgAAAAAGAAYAWwEA&#10;ALUDAAAAAA==&#10;">
                    <v:fill on="f" focussize="0,0"/>
                    <v:stroke on="f"/>
                    <v:imagedata r:id="rId39" o:title=""/>
                    <o:lock v:ext="edit" aspectratio="t"/>
                  </v:shape>
                </v:group>
              </v:group>
            </w:pict>
          </mc:Fallback>
        </mc:AlternateContent>
      </w:r>
      <w:r>
        <mc:AlternateContent>
          <mc:Choice Requires="wpg">
            <w:drawing>
              <wp:anchor distT="0" distB="0" distL="114300" distR="114300" simplePos="0" relativeHeight="251688960" behindDoc="1" locked="0" layoutInCell="1" allowOverlap="1">
                <wp:simplePos x="0" y="0"/>
                <wp:positionH relativeFrom="page">
                  <wp:posOffset>2958465</wp:posOffset>
                </wp:positionH>
                <wp:positionV relativeFrom="paragraph">
                  <wp:posOffset>189865</wp:posOffset>
                </wp:positionV>
                <wp:extent cx="391795" cy="368300"/>
                <wp:effectExtent l="0" t="0" r="4445" b="12700"/>
                <wp:wrapNone/>
                <wp:docPr id="1364" name="组合 1974"/>
                <wp:cNvGraphicFramePr/>
                <a:graphic xmlns:a="http://schemas.openxmlformats.org/drawingml/2006/main">
                  <a:graphicData uri="http://schemas.microsoft.com/office/word/2010/wordprocessingGroup">
                    <wpg:wgp>
                      <wpg:cNvGrpSpPr/>
                      <wpg:grpSpPr>
                        <a:xfrm>
                          <a:off x="0" y="0"/>
                          <a:ext cx="391795" cy="368300"/>
                          <a:chOff x="4166" y="-143"/>
                          <a:chExt cx="617" cy="580"/>
                        </a:xfrm>
                      </wpg:grpSpPr>
                      <wpg:grpSp>
                        <wpg:cNvPr id="1365" name="组合 1975"/>
                        <wpg:cNvGrpSpPr/>
                        <wpg:grpSpPr>
                          <a:xfrm>
                            <a:off x="4173" y="-136"/>
                            <a:ext cx="603" cy="566"/>
                            <a:chOff x="4173" y="-136"/>
                            <a:chExt cx="603" cy="566"/>
                          </a:xfrm>
                        </wpg:grpSpPr>
                        <wps:wsp>
                          <wps:cNvPr id="1366" name="任意多边形 1976"/>
                          <wps:cNvSpPr/>
                          <wps:spPr>
                            <a:xfrm>
                              <a:off x="4173" y="-136"/>
                              <a:ext cx="603" cy="566"/>
                            </a:xfrm>
                            <a:custGeom>
                              <a:avLst/>
                              <a:gdLst/>
                              <a:ahLst/>
                              <a:cxnLst/>
                              <a:pathLst>
                                <a:path w="603" h="566">
                                  <a:moveTo>
                                    <a:pt x="301" y="566"/>
                                  </a:moveTo>
                                  <a:lnTo>
                                    <a:pt x="221" y="556"/>
                                  </a:lnTo>
                                  <a:lnTo>
                                    <a:pt x="149" y="528"/>
                                  </a:lnTo>
                                  <a:lnTo>
                                    <a:pt x="88" y="483"/>
                                  </a:lnTo>
                                  <a:lnTo>
                                    <a:pt x="41" y="426"/>
                                  </a:lnTo>
                                  <a:lnTo>
                                    <a:pt x="11" y="359"/>
                                  </a:lnTo>
                                  <a:lnTo>
                                    <a:pt x="0" y="283"/>
                                  </a:lnTo>
                                  <a:lnTo>
                                    <a:pt x="11" y="208"/>
                                  </a:lnTo>
                                  <a:lnTo>
                                    <a:pt x="41" y="141"/>
                                  </a:lnTo>
                                  <a:lnTo>
                                    <a:pt x="88" y="83"/>
                                  </a:lnTo>
                                  <a:lnTo>
                                    <a:pt x="149" y="39"/>
                                  </a:lnTo>
                                  <a:lnTo>
                                    <a:pt x="221" y="10"/>
                                  </a:lnTo>
                                  <a:lnTo>
                                    <a:pt x="301" y="0"/>
                                  </a:lnTo>
                                  <a:lnTo>
                                    <a:pt x="381" y="10"/>
                                  </a:lnTo>
                                  <a:lnTo>
                                    <a:pt x="453" y="39"/>
                                  </a:lnTo>
                                  <a:lnTo>
                                    <a:pt x="514" y="83"/>
                                  </a:lnTo>
                                  <a:lnTo>
                                    <a:pt x="561" y="140"/>
                                  </a:lnTo>
                                  <a:lnTo>
                                    <a:pt x="592" y="208"/>
                                  </a:lnTo>
                                  <a:lnTo>
                                    <a:pt x="603" y="283"/>
                                  </a:lnTo>
                                  <a:lnTo>
                                    <a:pt x="592" y="358"/>
                                  </a:lnTo>
                                  <a:lnTo>
                                    <a:pt x="561" y="426"/>
                                  </a:lnTo>
                                  <a:lnTo>
                                    <a:pt x="514" y="483"/>
                                  </a:lnTo>
                                  <a:lnTo>
                                    <a:pt x="453" y="528"/>
                                  </a:lnTo>
                                  <a:lnTo>
                                    <a:pt x="381" y="556"/>
                                  </a:lnTo>
                                  <a:lnTo>
                                    <a:pt x="301" y="566"/>
                                  </a:lnTo>
                                  <a:close/>
                                </a:path>
                              </a:pathLst>
                            </a:custGeom>
                            <a:solidFill>
                              <a:srgbClr val="FF0000"/>
                            </a:solidFill>
                            <a:ln>
                              <a:noFill/>
                            </a:ln>
                          </wps:spPr>
                          <wps:bodyPr upright="1"/>
                        </wps:wsp>
                      </wpg:grpSp>
                      <wpg:grpSp>
                        <wpg:cNvPr id="1367" name="组合 1977"/>
                        <wpg:cNvGrpSpPr/>
                        <wpg:grpSpPr>
                          <a:xfrm>
                            <a:off x="4166" y="-143"/>
                            <a:ext cx="617" cy="580"/>
                            <a:chOff x="4166" y="-143"/>
                            <a:chExt cx="617" cy="580"/>
                          </a:xfrm>
                        </wpg:grpSpPr>
                        <wps:wsp>
                          <wps:cNvPr id="1368" name="任意多边形 1978"/>
                          <wps:cNvSpPr/>
                          <wps:spPr>
                            <a:xfrm>
                              <a:off x="4166" y="-143"/>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6"/>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293" y="564"/>
                                  </a:lnTo>
                                  <a:lnTo>
                                    <a:pt x="308" y="566"/>
                                  </a:lnTo>
                                  <a:lnTo>
                                    <a:pt x="400" y="566"/>
                                  </a:lnTo>
                                  <a:lnTo>
                                    <a:pt x="370" y="574"/>
                                  </a:lnTo>
                                  <a:lnTo>
                                    <a:pt x="324" y="580"/>
                                  </a:lnTo>
                                  <a:close/>
                                </a:path>
                              </a:pathLst>
                            </a:custGeom>
                            <a:solidFill>
                              <a:srgbClr val="FF0000"/>
                            </a:solidFill>
                            <a:ln>
                              <a:noFill/>
                            </a:ln>
                          </wps:spPr>
                          <wps:bodyPr upright="1"/>
                        </wps:wsp>
                        <wps:wsp>
                          <wps:cNvPr id="1369" name="任意多边形 1979"/>
                          <wps:cNvSpPr/>
                          <wps:spPr>
                            <a:xfrm>
                              <a:off x="4166" y="-143"/>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1370" name="任意多边形 1980"/>
                          <wps:cNvSpPr/>
                          <wps:spPr>
                            <a:xfrm>
                              <a:off x="4166" y="-143"/>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1371" name="任意多边形 1981"/>
                          <wps:cNvSpPr/>
                          <wps:spPr>
                            <a:xfrm>
                              <a:off x="4166" y="-143"/>
                              <a:ext cx="617" cy="580"/>
                            </a:xfrm>
                            <a:custGeom>
                              <a:avLst/>
                              <a:gdLst/>
                              <a:ahLst/>
                              <a:cxnLst/>
                              <a:pathLst>
                                <a:path w="617" h="580">
                                  <a:moveTo>
                                    <a:pt x="584" y="196"/>
                                  </a:moveTo>
                                  <a:lnTo>
                                    <a:pt x="578" y="182"/>
                                  </a:lnTo>
                                  <a:lnTo>
                                    <a:pt x="573" y="170"/>
                                  </a:lnTo>
                                  <a:lnTo>
                                    <a:pt x="566" y="158"/>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1372" name="任意多边形 1982"/>
                          <wps:cNvSpPr/>
                          <wps:spPr>
                            <a:xfrm>
                              <a:off x="4166" y="-143"/>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1373" name="任意多边形 1983"/>
                          <wps:cNvSpPr/>
                          <wps:spPr>
                            <a:xfrm>
                              <a:off x="4166" y="-143"/>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1374" name="任意多边形 1984"/>
                          <wps:cNvSpPr/>
                          <wps:spPr>
                            <a:xfrm>
                              <a:off x="4166" y="-143"/>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1375" name="任意多边形 1985"/>
                          <wps:cNvSpPr/>
                          <wps:spPr>
                            <a:xfrm>
                              <a:off x="4166" y="-143"/>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6"/>
                                  </a:lnTo>
                                  <a:lnTo>
                                    <a:pt x="526" y="496"/>
                                  </a:lnTo>
                                  <a:lnTo>
                                    <a:pt x="515" y="504"/>
                                  </a:lnTo>
                                  <a:lnTo>
                                    <a:pt x="504" y="514"/>
                                  </a:lnTo>
                                  <a:lnTo>
                                    <a:pt x="492" y="522"/>
                                  </a:lnTo>
                                  <a:lnTo>
                                    <a:pt x="486" y="526"/>
                                  </a:lnTo>
                                  <a:close/>
                                </a:path>
                              </a:pathLst>
                            </a:custGeom>
                            <a:solidFill>
                              <a:srgbClr val="FF0000"/>
                            </a:solidFill>
                            <a:ln>
                              <a:noFill/>
                            </a:ln>
                          </wps:spPr>
                          <wps:bodyPr upright="1"/>
                        </wps:wsp>
                        <wps:wsp>
                          <wps:cNvPr id="1376" name="任意多边形 1986"/>
                          <wps:cNvSpPr/>
                          <wps:spPr>
                            <a:xfrm>
                              <a:off x="4166" y="-143"/>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1377" name="任意多边形 1987"/>
                          <wps:cNvSpPr/>
                          <wps:spPr>
                            <a:xfrm>
                              <a:off x="4166" y="-143"/>
                              <a:ext cx="617" cy="580"/>
                            </a:xfrm>
                            <a:custGeom>
                              <a:avLst/>
                              <a:gdLst/>
                              <a:ahLst/>
                              <a:cxnLst/>
                              <a:pathLst>
                                <a:path w="617" h="580">
                                  <a:moveTo>
                                    <a:pt x="400" y="566"/>
                                  </a:moveTo>
                                  <a:lnTo>
                                    <a:pt x="308" y="566"/>
                                  </a:lnTo>
                                  <a:lnTo>
                                    <a:pt x="323" y="564"/>
                                  </a:ln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28" y="558"/>
                                  </a:lnTo>
                                  <a:lnTo>
                                    <a:pt x="400" y="566"/>
                                  </a:lnTo>
                                  <a:close/>
                                </a:path>
                              </a:pathLst>
                            </a:custGeom>
                            <a:solidFill>
                              <a:srgbClr val="FF0000"/>
                            </a:solidFill>
                            <a:ln>
                              <a:noFill/>
                            </a:ln>
                          </wps:spPr>
                          <wps:bodyPr upright="1"/>
                        </wps:wsp>
                        <wps:wsp>
                          <wps:cNvPr id="1378" name="任意多边形 1988"/>
                          <wps:cNvSpPr/>
                          <wps:spPr>
                            <a:xfrm>
                              <a:off x="4166" y="-143"/>
                              <a:ext cx="617" cy="580"/>
                            </a:xfrm>
                            <a:custGeom>
                              <a:avLst/>
                              <a:gdLst/>
                              <a:ahLst/>
                              <a:cxnLst/>
                              <a:pathLst>
                                <a:path w="617" h="580">
                                  <a:moveTo>
                                    <a:pt x="308" y="566"/>
                                  </a:moveTo>
                                  <a:lnTo>
                                    <a:pt x="308" y="566"/>
                                  </a:lnTo>
                                  <a:lnTo>
                                    <a:pt x="308" y="566"/>
                                  </a:lnTo>
                                  <a:close/>
                                </a:path>
                              </a:pathLst>
                            </a:custGeom>
                            <a:solidFill>
                              <a:srgbClr val="FF0000"/>
                            </a:solidFill>
                            <a:ln>
                              <a:noFill/>
                            </a:ln>
                          </wps:spPr>
                          <wps:bodyPr upright="1"/>
                        </wps:wsp>
                        <pic:pic xmlns:pic="http://schemas.openxmlformats.org/drawingml/2006/picture">
                          <pic:nvPicPr>
                            <pic:cNvPr id="1379" name="图片 1989"/>
                            <pic:cNvPicPr>
                              <a:picLocks noChangeAspect="1"/>
                            </pic:cNvPicPr>
                          </pic:nvPicPr>
                          <pic:blipFill>
                            <a:blip r:embed="rId41"/>
                            <a:stretch>
                              <a:fillRect/>
                            </a:stretch>
                          </pic:blipFill>
                          <pic:spPr>
                            <a:xfrm>
                              <a:off x="4326" y="56"/>
                              <a:ext cx="316" cy="262"/>
                            </a:xfrm>
                            <a:prstGeom prst="rect">
                              <a:avLst/>
                            </a:prstGeom>
                            <a:noFill/>
                            <a:ln>
                              <a:noFill/>
                            </a:ln>
                          </pic:spPr>
                        </pic:pic>
                      </wpg:grpSp>
                    </wpg:wgp>
                  </a:graphicData>
                </a:graphic>
              </wp:anchor>
            </w:drawing>
          </mc:Choice>
          <mc:Fallback>
            <w:pict>
              <v:group id="组合 1974" o:spid="_x0000_s1026" o:spt="203" style="position:absolute;left:0pt;margin-left:232.95pt;margin-top:14.95pt;height:29pt;width:30.85pt;mso-position-horizontal-relative:page;z-index:-251627520;mso-width-relative:page;mso-height-relative:page;" coordorigin="4166,-143" coordsize="617,580" o:gfxdata="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">
                <o:lock v:ext="edit" aspectratio="f"/>
                <v:group id="组合 1975" o:spid="_x0000_s1026" o:spt="203" style="position:absolute;left:4173;top:-136;height:566;width:603;" coordorigin="4173,-136" coordsize="603,566" o:gfxdata="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3xFW+AAAA3QAAAA8AAAAAAAAAAQAgAAAAIgAAAGRycy9kb3ducmV2Lnht&#10;bFBLAQIUABQAAAAIAIdO4kAzLwWeOwAAADkAAAAVAAAAAAAAAAEAIAAAAA0BAABkcnMvZ3JvdXBz&#10;aGFwZXhtbC54bWxQSwUGAAAAAAYABgBgAQAAygMAAAAA&#10;">
                  <o:lock v:ext="edit" aspectratio="f"/>
                  <v:shape id="任意多边形 1976" o:spid="_x0000_s1026" o:spt="100" style="position:absolute;left:4173;top:-136;height:566;width:603;" fillcolor="#FF0000" filled="t" stroked="f" coordsize="603,566" o:gfxdata="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rA6rsAAADd&#10;AAAADwAAAAAAAAABACAAAAAiAAAAZHJzL2Rvd25yZXYueG1sUEsBAhQAFAAAAAgAh07iQDMvBZ47&#10;AAAAOQAAABAAAAAAAAAAAQAgAAAACgEAAGRycy9zaGFwZXhtbC54bWxQSwUGAAAAAAYABgBbAQAA&#10;tAMAAAAA&#10;" path="m301,566l221,556,149,528,88,483,41,426,11,359,0,283,11,208,41,141,88,83,149,39,221,10,301,0,381,10,453,39,514,83,561,140,592,208,603,283,592,358,561,426,514,483,453,528,381,556,301,566xe">
                    <v:fill on="t" focussize="0,0"/>
                    <v:stroke on="f"/>
                    <v:imagedata o:title=""/>
                    <o:lock v:ext="edit" aspectratio="f"/>
                  </v:shape>
                </v:group>
                <v:group id="组合 1977" o:spid="_x0000_s1026" o:spt="203" style="position:absolute;left:4166;top:-143;height:580;width:617;" coordorigin="4166,-143" coordsize="617,580" o:gfxdata="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96f+5vAAAAN0AAAAPAAAAAAAAAAEAIAAAACIAAABkcnMvZG93bnJldi54bWxQ&#10;SwECFAAUAAAACACHTuJAMy8FnjsAAAA5AAAAFQAAAAAAAAABACAAAAALAQAAZHJzL2dyb3Vwc2hh&#10;cGV4bWwueG1sUEsFBgAAAAAGAAYAYAEAAMgDAAAAAA==&#10;">
                  <o:lock v:ext="edit" aspectratio="f"/>
                  <v:shape id="任意多边形 1978" o:spid="_x0000_s1026" o:spt="100" style="position:absolute;left:4166;top:-143;height:580;width:617;" fillcolor="#FF0000" filled="t" stroked="f" coordsize="617,580" o:gfxdata="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WE4a/&#10;AAAA3QAAAA8AAAAAAAAAAQAgAAAAIgAAAGRycy9kb3ducmV2LnhtbFBLAQIUABQAAAAIAIdO4kAz&#10;LwWeOwAAADkAAAAQAAAAAAAAAAEAIAAAAA4BAABkcnMvc2hhcGV4bWwueG1sUEsFBgAAAAAGAAYA&#10;WwEAALgDAAAAAA==&#10;" path="m324,580l292,580,246,574,188,558,124,522,101,504,90,496,80,486,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0,158,43,170,37,182,33,194,32,194,28,208,24,220,20,234,18,248,16,262,15,276,15,282,15,298,15,304,16,318,18,332,20,346,21,346,24,358,28,372,32,384,38,396,43,408,50,420,57,432,65,444,64,444,73,454,73,454,81,464,81,464,91,474,90,474,100,484,100,484,111,494,110,494,121,502,121,502,132,510,132,510,144,518,144,518,156,526,159,526,168,532,168,532,181,538,180,538,194,544,193,544,207,548,207,548,221,552,220,552,235,556,234,556,249,560,249,560,263,562,263,562,278,564,293,564,308,566,400,566,370,574,324,580xe">
                    <v:fill on="t" focussize="0,0"/>
                    <v:stroke on="f"/>
                    <v:imagedata o:title=""/>
                    <o:lock v:ext="edit" aspectratio="f"/>
                  </v:shape>
                  <v:shape id="任意多边形 1979" o:spid="_x0000_s1026" o:spt="100" style="position:absolute;left:4166;top:-143;height:580;width:617;" fillcolor="#FF0000" filled="t" stroked="f" coordsize="617,580" o:gfxdata="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WrYd&#10;wAAAAN0AAAAPAAAAAAAAAAEAIAAAACIAAABkcnMvZG93bnJldi54bWxQSwECFAAUAAAACACHTuJA&#10;My8FnjsAAAA5AAAAEAAAAAAAAAABACAAAAAPAQAAZHJzL3NoYXBleG1sLnhtbFBLBQYAAAAABgAG&#10;AFsBAAC5Aw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1980" o:spid="_x0000_s1026" o:spt="100" style="position:absolute;left:4166;top:-143;height:580;width:617;" fillcolor="#FF0000" filled="t" stroked="f" coordsize="617,580" o:gfxdata="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Yld&#10;wAAAAN0AAAAPAAAAAAAAAAEAIAAAACIAAABkcnMvZG93bnJldi54bWxQSwECFAAUAAAACACHTuJA&#10;My8FnjsAAAA5AAAAEAAAAAAAAAABACAAAAAPAQAAZHJzL3NoYXBleG1sLnhtbFBLBQYAAAAABgAG&#10;AFsBAAC5AwAAAAA=&#10;" path="m121,78l121,76,123,76,121,78xe">
                    <v:fill on="t" focussize="0,0"/>
                    <v:stroke on="f"/>
                    <v:imagedata o:title=""/>
                    <o:lock v:ext="edit" aspectratio="f"/>
                  </v:shape>
                  <v:shape id="任意多边形 1981" o:spid="_x0000_s1026" o:spt="100" style="position:absolute;left:4166;top:-143;height:580;width:617;" fillcolor="#FF0000" filled="t" stroked="f" coordsize="617,580" o:gfxdata="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1LMa/&#10;AAAA3QAAAA8AAAAAAAAAAQAgAAAAIgAAAGRycy9kb3ducmV2LnhtbFBLAQIUABQAAAAIAIdO4kAz&#10;LwWeOwAAADkAAAAQAAAAAAAAAAEAIAAAAA4BAABkcnMvc2hhcGV4bWwueG1sUEsFBgAAAAAGAAYA&#10;WwEAALgDAAAAAA==&#10;" path="m584,196l578,182,573,170,566,158,559,146,551,136,552,136,543,124,543,124,535,114,535,114,525,104,526,104,516,94,516,94,505,86,506,86,495,76,517,76,526,84,536,94,546,104,555,116,564,126,572,138,579,150,586,164,592,176,598,190,599,194,584,194,584,196xe">
                    <v:fill on="t" focussize="0,0"/>
                    <v:stroke on="f"/>
                    <v:imagedata o:title=""/>
                    <o:lock v:ext="edit" aspectratio="f"/>
                  </v:shape>
                  <v:shape id="任意多边形 1982" o:spid="_x0000_s1026" o:spt="100" style="position:absolute;left:4166;top:-143;height:580;width:617;" fillcolor="#FF0000" filled="t" stroked="f" coordsize="617,580" o:gfxdata="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nsrG/&#10;AAAA3QAAAA8AAAAAAAAAAQAgAAAAIgAAAGRycy9kb3ducmV2LnhtbFBLAQIUABQAAAAIAIdO4kAz&#10;LwWeOwAAADkAAAAQAAAAAAAAAAEAIAAAAA4BAABkcnMvc2hhcGV4bWwueG1sUEsFBgAAAAAGAAYA&#10;WwEAALgDAAAAAA==&#10;" path="m32,196l32,194,33,194,32,196xe">
                    <v:fill on="t" focussize="0,0"/>
                    <v:stroke on="f"/>
                    <v:imagedata o:title=""/>
                    <o:lock v:ext="edit" aspectratio="f"/>
                  </v:shape>
                  <v:shape id="任意多边形 1983" o:spid="_x0000_s1026" o:spt="100" style="position:absolute;left:4166;top:-143;height:580;width:617;" fillcolor="#FF0000" filled="t" stroked="f" coordsize="617,580" o:gfxdata="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axcq&#10;wAAAAN0AAAAPAAAAAAAAAAEAIAAAACIAAABkcnMvZG93bnJldi54bWxQSwECFAAUAAAACACHTuJA&#10;My8FnjsAAAA5AAAAEAAAAAAAAAABACAAAAAPAQAAZHJzL3NoYXBleG1sLnhtbFBLBQYAAAAABgAG&#10;AFsBAAC5AwAAAAA=&#10;" path="m611,346l596,346,598,332,600,318,601,304,601,298,601,282,601,276,600,262,598,248,596,234,592,220,588,208,584,194,599,194,603,202,616,274,616,282,616,298,616,304,615,320,613,334,611,346xe">
                    <v:fill on="t" focussize="0,0"/>
                    <v:stroke on="f"/>
                    <v:imagedata o:title=""/>
                    <o:lock v:ext="edit" aspectratio="f"/>
                  </v:shape>
                  <v:shape id="任意多边形 1984" o:spid="_x0000_s1026" o:spt="100" style="position:absolute;left:4166;top:-143;height:580;width:617;" fillcolor="#FF0000" filled="t" stroked="f" coordsize="617,580" o:gfxdata="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go9e&#10;wAAAAN0AAAAPAAAAAAAAAAEAIAAAACIAAABkcnMvZG93bnJldi54bWxQSwECFAAUAAAACACHTuJA&#10;My8FnjsAAAA5AAAAEAAAAAAAAAABACAAAAAPAQAAZHJzL3NoYXBleG1sLnhtbFBLBQYAAAAABgAG&#10;AFsBAAC5AwAAAAA=&#10;" path="m21,346l20,346,20,344,21,346xe">
                    <v:fill on="t" focussize="0,0"/>
                    <v:stroke on="f"/>
                    <v:imagedata o:title=""/>
                    <o:lock v:ext="edit" aspectratio="f"/>
                  </v:shape>
                  <v:shape id="任意多边形 1985" o:spid="_x0000_s1026" o:spt="100" style="position:absolute;left:4166;top:-143;height:580;width:617;" fillcolor="#FF0000" filled="t" stroked="f" coordsize="617,580" o:gfxdata="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OKsW/&#10;AAAA3QAAAA8AAAAAAAAAAQAgAAAAIgAAAGRycy9kb3ducmV2LnhtbFBLAQIUABQAAAAIAIdO4kAz&#10;LwWeOwAAADkAAAAQAAAAAAAAAAEAIAAAAA4BAABkcnMvc2hhcGV4bWwueG1sUEsFBgAAAAAGAAYA&#10;WwEAALgDAAAAAA==&#10;" path="m486,526l460,526,472,518,472,518,484,510,484,510,495,502,495,502,506,494,505,494,516,484,516,484,526,474,525,474,535,464,535,464,543,454,543,454,552,444,551,444,559,432,566,420,573,408,579,396,584,384,588,372,592,358,596,344,596,346,611,346,592,402,586,416,546,474,536,486,526,496,515,504,504,514,492,522,486,526xe">
                    <v:fill on="t" focussize="0,0"/>
                    <v:stroke on="f"/>
                    <v:imagedata o:title=""/>
                    <o:lock v:ext="edit" aspectratio="f"/>
                  </v:shape>
                  <v:shape id="任意多边形 1986" o:spid="_x0000_s1026" o:spt="100" style="position:absolute;left:4166;top:-143;height:580;width:617;" fillcolor="#FF0000" filled="t" stroked="f" coordsize="617,580" o:gfxdata="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HLSy&#10;wAAAAN0AAAAPAAAAAAAAAAEAIAAAACIAAABkcnMvZG93bnJldi54bWxQSwECFAAUAAAACACHTuJA&#10;My8FnjsAAAA5AAAAEAAAAAAAAAABACAAAAAPAQAAZHJzL3NoYXBleG1sLnhtbFBLBQYAAAAABgAG&#10;AFsBAAC5AwAAAAA=&#10;" path="m159,526l156,526,155,524,159,526xe">
                    <v:fill on="t" focussize="0,0"/>
                    <v:stroke on="f"/>
                    <v:imagedata o:title=""/>
                    <o:lock v:ext="edit" aspectratio="f"/>
                  </v:shape>
                  <v:shape id="任意多边形 1987" o:spid="_x0000_s1026" o:spt="100" style="position:absolute;left:4166;top:-143;height:580;width:617;" fillcolor="#FF0000" filled="t" stroked="f" coordsize="617,580" o:gfxdata="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UBEp&#10;wAAAAN0AAAAPAAAAAAAAAAEAIAAAACIAAABkcnMvZG93bnJldi54bWxQSwECFAAUAAAACACHTuJA&#10;My8FnjsAAAA5AAAAEAAAAAAAAAABACAAAAAPAQAAZHJzL3NoYXBleG1sLnhtbFBLBQYAAAAABgAG&#10;AFsBAAC5AwAAAAA=&#10;" path="m400,566l308,566,323,564,338,564,353,562,353,562,367,560,367,560,382,556,381,556,396,552,395,552,409,548,409,548,423,544,422,544,436,538,435,538,448,532,448,532,461,524,460,526,486,526,428,558,400,566xe">
                    <v:fill on="t" focussize="0,0"/>
                    <v:stroke on="f"/>
                    <v:imagedata o:title=""/>
                    <o:lock v:ext="edit" aspectratio="f"/>
                  </v:shape>
                  <v:shape id="任意多边形 1988" o:spid="_x0000_s1026" o:spt="100" style="position:absolute;left:4166;top:-143;height:580;width:617;" fillcolor="#FF0000" filled="t" stroked="f" coordsize="617,580" o:gfxdata="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4Vb&#10;wAAAAN0AAAAPAAAAAAAAAAEAIAAAACIAAABkcnMvZG93bnJldi54bWxQSwECFAAUAAAACACHTuJA&#10;My8FnjsAAAA5AAAAEAAAAAAAAAABACAAAAAPAQAAZHJzL3NoYXBleG1sLnhtbFBLBQYAAAAABgAG&#10;AFsBAAC5AwAAAAA=&#10;" path="m308,566l308,566,308,566xe">
                    <v:fill on="t" focussize="0,0"/>
                    <v:stroke on="f"/>
                    <v:imagedata o:title=""/>
                    <o:lock v:ext="edit" aspectratio="f"/>
                  </v:shape>
                  <v:shape id="图片 1989" o:spid="_x0000_s1026" o:spt="75" type="#_x0000_t75" style="position:absolute;left:4326;top:56;height:262;width:316;" filled="f" o:preferrelative="t" stroked="f" coordsize="21600,21600" o:gfxdata="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gRs74A&#10;AADdAAAADwAAAAAAAAABACAAAAAiAAAAZHJzL2Rvd25yZXYueG1sUEsBAhQAFAAAAAgAh07iQDMv&#10;BZ47AAAAOQAAABAAAAAAAAAAAQAgAAAADQEAAGRycy9zaGFwZXhtbC54bWxQSwUGAAAAAAYABgBb&#10;AQAAtwMAAAAA&#10;">
                    <v:fill on="f" focussize="0,0"/>
                    <v:stroke on="f"/>
                    <v:imagedata r:id="rId41" o:title=""/>
                    <o:lock v:ext="edit" aspectratio="t"/>
                  </v:shape>
                </v:group>
              </v:group>
            </w:pict>
          </mc:Fallback>
        </mc:AlternateContent>
      </w:r>
    </w:p>
    <w:p>
      <w:pPr>
        <w:spacing w:after="0" w:line="240" w:lineRule="auto"/>
        <w:jc w:val="left"/>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sz w:val="28"/>
          <w:szCs w:val="28"/>
          <w:lang w:val="en-US" w:eastAsia="zh-CN"/>
        </w:rPr>
        <w:t xml:space="preserve">          </w:t>
      </w:r>
      <w:r>
        <w:rPr>
          <w:rFonts w:hint="default" w:ascii="微软雅黑" w:hAnsi="微软雅黑" w:eastAsia="微软雅黑" w:cs="微软雅黑"/>
          <w:b/>
          <w:bCs/>
          <w:w w:val="95"/>
          <w:sz w:val="21"/>
          <w:szCs w:val="21"/>
        </w:rPr>
        <w:t>第</w:t>
      </w:r>
      <w:r>
        <w:rPr>
          <w:rFonts w:hint="eastAsia" w:ascii="微软雅黑" w:hAnsi="微软雅黑" w:eastAsia="微软雅黑" w:cs="微软雅黑"/>
          <w:b/>
          <w:bCs/>
          <w:w w:val="95"/>
          <w:sz w:val="21"/>
          <w:szCs w:val="21"/>
          <w:lang w:val="en-US" w:eastAsia="zh-CN"/>
        </w:rPr>
        <w:t>六</w:t>
      </w:r>
      <w:r>
        <w:rPr>
          <w:rFonts w:hint="default" w:ascii="微软雅黑" w:hAnsi="微软雅黑" w:eastAsia="微软雅黑" w:cs="微软雅黑"/>
          <w:b/>
          <w:bCs/>
          <w:w w:val="95"/>
          <w:sz w:val="21"/>
          <w:szCs w:val="21"/>
        </w:rPr>
        <w:t>步：</w:t>
      </w:r>
      <w:r>
        <w:rPr>
          <w:rFonts w:hint="default" w:ascii="微软雅黑" w:hAnsi="微软雅黑" w:eastAsia="微软雅黑" w:cs="微软雅黑"/>
          <w:b/>
          <w:bCs/>
          <w:w w:val="95"/>
          <w:sz w:val="21"/>
          <w:szCs w:val="21"/>
        </w:rPr>
        <w:tab/>
      </w:r>
      <w:r>
        <w:rPr>
          <w:rFonts w:hint="eastAsia" w:ascii="微软雅黑" w:hAnsi="微软雅黑" w:eastAsia="微软雅黑" w:cs="微软雅黑"/>
          <w:b/>
          <w:bCs/>
          <w:w w:val="95"/>
          <w:sz w:val="21"/>
          <w:szCs w:val="21"/>
          <w:lang w:val="en-US" w:eastAsia="zh-CN"/>
        </w:rPr>
        <w:t xml:space="preserve">     </w:t>
      </w:r>
      <w:r>
        <w:rPr>
          <w:rFonts w:hint="eastAsia" w:ascii="微软雅黑" w:hAnsi="微软雅黑" w:eastAsia="微软雅黑" w:cs="微软雅黑"/>
          <w:b/>
          <w:bCs/>
          <w:sz w:val="21"/>
          <w:szCs w:val="21"/>
          <w:lang w:val="en-US" w:eastAsia="zh-CN"/>
        </w:rPr>
        <w:t xml:space="preserve">  </w:t>
      </w:r>
    </w:p>
    <w:p>
      <w:pPr>
        <w:spacing w:after="0" w:line="240" w:lineRule="auto"/>
        <w:jc w:val="left"/>
        <w:rPr>
          <w:rFonts w:hint="eastAsia" w:ascii="微软雅黑" w:hAnsi="微软雅黑" w:eastAsia="微软雅黑" w:cs="微软雅黑"/>
          <w:b/>
          <w:bCs/>
          <w:sz w:val="21"/>
          <w:szCs w:val="21"/>
          <w:lang w:val="en-US" w:eastAsia="zh-CN"/>
        </w:rPr>
      </w:pPr>
    </w:p>
    <w:p>
      <w:pPr>
        <w:spacing w:after="0" w:line="240" w:lineRule="auto"/>
        <w:jc w:val="left"/>
        <w:rPr>
          <w:rFonts w:hint="eastAsia" w:ascii="微软雅黑" w:hAnsi="微软雅黑" w:eastAsia="微软雅黑" w:cs="微软雅黑"/>
          <w:b/>
          <w:bCs/>
          <w:sz w:val="21"/>
          <w:szCs w:val="21"/>
          <w:lang w:val="en-US" w:eastAsia="zh-CN"/>
        </w:rPr>
      </w:pPr>
    </w:p>
    <w:p>
      <w:pPr>
        <w:spacing w:after="0" w:line="240" w:lineRule="auto"/>
        <w:jc w:val="left"/>
        <w:rPr>
          <w:rFonts w:hint="eastAsia" w:ascii="微软雅黑" w:hAnsi="微软雅黑" w:eastAsia="微软雅黑" w:cs="微软雅黑"/>
          <w:b/>
          <w:bCs/>
          <w:sz w:val="21"/>
          <w:szCs w:val="21"/>
          <w:lang w:val="en-US" w:eastAsia="zh-CN"/>
        </w:rPr>
      </w:pPr>
      <w:r>
        <mc:AlternateContent>
          <mc:Choice Requires="wpg">
            <w:drawing>
              <wp:anchor distT="0" distB="0" distL="114300" distR="114300" simplePos="0" relativeHeight="251661312" behindDoc="0" locked="0" layoutInCell="1" allowOverlap="1">
                <wp:simplePos x="0" y="0"/>
                <wp:positionH relativeFrom="page">
                  <wp:posOffset>4140200</wp:posOffset>
                </wp:positionH>
                <wp:positionV relativeFrom="paragraph">
                  <wp:posOffset>172085</wp:posOffset>
                </wp:positionV>
                <wp:extent cx="2428875" cy="353060"/>
                <wp:effectExtent l="0" t="0" r="9525" b="12700"/>
                <wp:wrapNone/>
                <wp:docPr id="1494" name="组合 1940"/>
                <wp:cNvGraphicFramePr/>
                <a:graphic xmlns:a="http://schemas.openxmlformats.org/drawingml/2006/main">
                  <a:graphicData uri="http://schemas.microsoft.com/office/word/2010/wordprocessingGroup">
                    <wpg:wgp>
                      <wpg:cNvGrpSpPr/>
                      <wpg:grpSpPr>
                        <a:xfrm>
                          <a:off x="0" y="0"/>
                          <a:ext cx="2428875" cy="353060"/>
                          <a:chOff x="6577" y="-14"/>
                          <a:chExt cx="3825" cy="556"/>
                        </a:xfrm>
                      </wpg:grpSpPr>
                      <wpg:grpSp>
                        <wpg:cNvPr id="1495" name="组合 1941"/>
                        <wpg:cNvGrpSpPr/>
                        <wpg:grpSpPr>
                          <a:xfrm>
                            <a:off x="6577" y="-14"/>
                            <a:ext cx="3825" cy="556"/>
                            <a:chOff x="6577" y="-14"/>
                            <a:chExt cx="3825" cy="556"/>
                          </a:xfrm>
                        </wpg:grpSpPr>
                        <wps:wsp>
                          <wps:cNvPr id="1496"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497"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498"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499"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500"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501"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502"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503"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504"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进入下一步设置</w:t>
                                </w:r>
                              </w:p>
                            </w:txbxContent>
                          </wps:txbx>
                          <wps:bodyPr lIns="0" tIns="0" rIns="0" bIns="0" upright="1"/>
                        </wps:wsp>
                      </wpg:grpSp>
                    </wpg:wgp>
                  </a:graphicData>
                </a:graphic>
              </wp:anchor>
            </w:drawing>
          </mc:Choice>
          <mc:Fallback>
            <w:pict>
              <v:group id="组合 1940" o:spid="_x0000_s1026" o:spt="203" style="position:absolute;left:0pt;margin-left:326pt;margin-top:13.55pt;height:27.8pt;width:191.25pt;mso-position-horizontal-relative:page;z-index:251661312;mso-width-relative:page;mso-height-relative:page;" coordorigin="6577,-14" coordsize="3825,556" o:gfxdata="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FxV/7DaAAAACgEAAA8AAAAAAAAAAQAgAAAAIgAAAGRycy9kb3ducmV2LnhtbFBLAQIUABQA&#10;AAAIAIdO4kDEuePVYQQAAIscAAAOAAAAAAAAAAEAIAAAACkBAABkcnMvZTJvRG9jLnhtbFBLBQYA&#10;AAAABgAGAFkBAAD8BwAAAAA=&#10;">
                <o:lock v:ext="edit" aspectratio="f"/>
                <v:group id="组合 1941" o:spid="_x0000_s1026" o:spt="203" style="position:absolute;left:6577;top:-14;height:556;width:3825;" coordorigin="6577,-14" coordsize="3825,556" o:gfxdata="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cIeRe+AAAA3QAAAA8AAAAAAAAAAQAgAAAAIgAAAGRycy9kb3ducmV2Lnht&#10;bFBLAQIUABQAAAAIAIdO4kAzLwWeOwAAADkAAAAVAAAAAAAAAAEAIAAAAA0BAABkcnMvZ3JvdXBz&#10;aGFwZXhtbC54bWxQSwUGAAAAAAYABgBgAQAAygMAAAAA&#10;">
                  <o:lock v:ext="edit" aspectratio="f"/>
                  <v:shape id="任意多边形 1942" o:spid="_x0000_s1026" o:spt="100" style="position:absolute;left:6577;top:-14;height:556;width:3825;" fillcolor="#000000" filled="t" stroked="f" coordsize="3825,556" o:gfxdata="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ilRd7gAAADdAAAA&#10;DwAAAAAAAAABACAAAAAiAAAAZHJzL2Rvd25yZXYueG1sUEsBAhQAFAAAAAgAh07iQDMvBZ47AAAA&#10;OQAAABAAAAAAAAAAAQAgAAAABwEAAGRycy9zaGFwZXhtbC54bWxQSwUGAAAAAAYABgBbAQAAsQMA&#10;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0WX07LgAAADd&#10;AAAADwAAAGRycy9kb3ducmV2LnhtbEVPzYrCMBC+C/sOYRa8aeIiuluNHoqLXtV9gNlmbIrJpDSx&#10;6tsbQfA2H9/vLNc370RPXWwCa5iMFQjiKpiGaw1/x9/RN4iYkA26wKThThHWq4/BEgsTrryn/pBq&#10;kUM4FqjBptQWUsbKksc4Di1x5k6h85gy7GppOrzmcO/kl1Iz6bHh3GCxpdJSdT5cvIbo+G43Zfnv&#10;NnzZKlOdrOml1sPPiVqASHRLb/HLvTN5/vRnDs9v8gly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WX07LgAAADdAAAA&#10;DwAAAAAAAAABACAAAAAiAAAAZHJzL2Rvd25yZXYueG1sUEsBAhQAFAAAAAgAh07iQDMvBZ47AAAA&#10;OQAAABAAAAAAAAAAAQAgAAAABwEAAGRycy9zaGFwZXhtbC54bWxQSwUGAAAAAAYABgBbAQAAsQMA&#10;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oPpgnrsAAADd&#10;AAAADwAAAGRycy9kb3ducmV2LnhtbEWPzW4CMQyE75V4h8hIvZWEqqpgS+Cwomqv/DyA2ZjNqomz&#10;2oQF3r4+IHGzNeOZz6vNLQY10pC7xBbmMwOKuEmu49bC8fD9tgCVC7LDkJgs3CnDZj15WWHl0pV3&#10;NO5LqySEc4UWfCl9pXVuPEXMs9QTi3ZOQ8Qi69BqN+BVwmPQ78Z86ogdS4PHnmpPzd/+Ei3kwHe/&#10;retT2PLlx7jm7N2orX2dzs0XqEK38jQ/rn+d4H8sBVe+kRH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pgnrsAAADd&#10;AAAADwAAAAAAAAABACAAAAAiAAAAZHJzL2Rvd25yZXYueG1sUEsBAhQAFAAAAAgAh07iQDMvBZ47&#10;AAAAOQAAABAAAAAAAAAAAQAgAAAACgEAAGRycy9zaGFwZXhtbC54bWxQSwUGAAAAAAYABgBbAQAA&#10;tAMAAA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z7bFBbcAAADd&#10;AAAADwAAAGRycy9kb3ducmV2LnhtbEVPzYrCMBC+C75DmAVvmriIaDV6KMp69ecBxmZsyiaT0sSq&#10;b78RhL3Nx/c76+3TO9FTF5vAGqYTBYK4CqbhWsPlvB8vQMSEbNAFJg0virDdDAdrLEx48JH6U6pF&#10;DuFYoAabUltIGStLHuMktMSZu4XOY8qwq6Xp8JHDvZPfSs2lx4Zzg8WWSkvV7+nuNUTHL7sry6vb&#10;8f1HmepmTS+1Hn1N1QpEomf6F3/cB5Pnz5ZLeH+TT5Cb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tsUFtwAAAN0AAAAP&#10;AAAAAAAAAAEAIAAAACIAAABkcnMvZG93bnJldi54bWxQSwECFAAUAAAACACHTuJAMy8FnjsAAAA5&#10;AAAAEAAAAAAAAAABACAAAAAGAQAAZHJzL3NoYXBleG1sLnhtbFBLBQYAAAAABgAGAFsBAACwAwAA&#10;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wGf2grsAAADd&#10;AAAADwAAAGRycy9kb3ducmV2LnhtbEWPQU/DMAyF70j7D5EncaPJkJhQWdpDNQRXxn6A13hNReJU&#10;TdZt/x4fkLjZes/vfd61txjUQnMeE1vYVAYUcZ/cyIOF4/f70yuoXJAdhsRk4U4Z2mb1sMPapSt/&#10;0XIog5IQzjVa8KVMtda59xQxV2kiFu2c5ohF1nnQbsarhMegn43Z6ogjS4PHiTpP/c/hEi3kwHe/&#10;77pT2PPlw7j+7N2irX1cb8wbqEK38m/+u/50gv9ihF++kRF0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2grsAAADd&#10;AAAADwAAAAAAAAABACAAAAAiAAAAZHJzL2Rvd25yZXYueG1sUEsBAhQAFAAAAAgAh07iQDMvBZ47&#10;AAAAOQAAABAAAAAAAAAAAQAgAAAACgEAAGRycy9zaGFwZXhtbC54bWxQSwUGAAAAAAYABgBbAQAA&#10;tAMA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rytTGbcAAADd&#10;AAAADwAAAGRycy9kb3ducmV2LnhtbEVPzYrCMBC+C/sOYRb2ZpMKilSjh+LiXv15gLEZm7LJpDSx&#10;6ttvFgRv8/H9znr78E6MNMQusIayUCCIm2A6bjWcT9/TJYiYkA26wKThSRG2m4/JGisT7nyg8Zha&#10;kUM4VqjBptRXUsbGksdYhJ44c9cweEwZDq00A95zuHdyptRCeuw4N1jsqbbU/B5vXkN0/LS7ur64&#10;Hd/2yjRXa0ap9ddnqVYgEj3SW/xy/5g8f65K+P8mnyA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K1MZtwAAAN0AAAAP&#10;AAAAAAAAAAEAIAAAACIAAABkcnMvZG93bnJldi54bWxQSwECFAAUAAAACACHTuJAMy8FnjsAAAA5&#10;AAAAEAAAAAAAAAABACAAAAAGAQAAZHJzL3NoYXBleG1sLnhtbFBLBQYAAAAABgAGAFsBAACwAwAA&#10;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X/nNbrgAAADd&#10;AAAADwAAAGRycy9kb3ducmV2LnhtbEVP3WrCMBS+H/gO4Qi7m0kFx+iaelEc81bdAxybY1OWnJQm&#10;rfr2ZiDs7nx8v6fa3rwTM42xD6yhWCkQxG0wPXcafk5fbx8gYkI26AKThjtF2NaLlwpLE658oPmY&#10;OpFDOJaowaY0lFLG1pLHuAoDceYuYfSYMhw7aUa85nDv5Fqpd+mx59xgcaDGUvt7nLyG6Phud01z&#10;djuevpVpL9bMUuvXZaE+QSS6pX/x0703ef5GreHvm3yCrB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NbrgAAADdAAAA&#10;DwAAAAAAAAABACAAAAAiAAAAZHJzL2Rvd25yZXYueG1sUEsBAhQAFAAAAAgAh07iQDMvBZ47AAAA&#10;OQAAABAAAAAAAAAAAQAgAAAABwEAAGRycy9zaGFwZXhtbC54bWxQSwUGAAAAAAYABgBbAQAAsQMA&#10;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MLVo9bkAAADd&#10;AAAADwAAAGRycy9kb3ducmV2LnhtbEVPS27CMBDdV+IO1lRiV2yKWqEQwyIClS20BxjiSRzVHkex&#10;Scjt60qVupun953y8PBOjDTELrCG9UqBIK6D6bjV8PV5etmCiAnZoAtMGmaKcNgvnkosTJj4QuM1&#10;tSKHcCxQg02pL6SMtSWPcRV64sw1YfCYMhxaaQaccrh38lWpd+mx49xgsafKUv19vXsN0fFsj1V1&#10;c0e+fyhTN9aMUuvl81rtQCR6pH/xn/ts8vw3tYHfb/IJc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1aPW5AAAA3QAA&#10;AA8AAAAAAAAAAQAgAAAAIgAAAGRycy9kb3ducmV2LnhtbFBLAQIUABQAAAAIAIdO4kAzLwWeOwAA&#10;ADkAAAAQAAAAAAAAAAEAIAAAAAgBAABkcnMvc2hhcGV4bWwueG1sUEsFBgAAAAAGAAYAWwEAALID&#10;AA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aq1OTb0AAADd&#10;AAAADwAAAGRycy9kb3ducmV2LnhtbEVPTWsCMRC9C/0PYQreNLGo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U5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进入下一步设置</w:t>
                          </w:r>
                        </w:p>
                      </w:txbxContent>
                    </v:textbox>
                  </v:shape>
                </v:group>
              </v:group>
            </w:pict>
          </mc:Fallback>
        </mc:AlternateContent>
      </w:r>
      <w:r>
        <mc:AlternateContent>
          <mc:Choice Requires="wpg">
            <w:drawing>
              <wp:anchor distT="0" distB="0" distL="114300" distR="114300" simplePos="0" relativeHeight="251689984" behindDoc="0" locked="0" layoutInCell="1" allowOverlap="1">
                <wp:simplePos x="0" y="0"/>
                <wp:positionH relativeFrom="page">
                  <wp:posOffset>2832735</wp:posOffset>
                </wp:positionH>
                <wp:positionV relativeFrom="paragraph">
                  <wp:posOffset>175895</wp:posOffset>
                </wp:positionV>
                <wp:extent cx="401955" cy="387350"/>
                <wp:effectExtent l="0" t="0" r="9525" b="8890"/>
                <wp:wrapNone/>
                <wp:docPr id="1471" name="组合 1951"/>
                <wp:cNvGraphicFramePr/>
                <a:graphic xmlns:a="http://schemas.openxmlformats.org/drawingml/2006/main">
                  <a:graphicData uri="http://schemas.microsoft.com/office/word/2010/wordprocessingGroup">
                    <wpg:wgp>
                      <wpg:cNvGrpSpPr/>
                      <wpg:grpSpPr>
                        <a:xfrm>
                          <a:off x="0" y="0"/>
                          <a:ext cx="401955" cy="387350"/>
                          <a:chOff x="4717" y="-66"/>
                          <a:chExt cx="633" cy="610"/>
                        </a:xfrm>
                      </wpg:grpSpPr>
                      <wpg:grpSp>
                        <wpg:cNvPr id="1472" name="组合 1952"/>
                        <wpg:cNvGrpSpPr/>
                        <wpg:grpSpPr>
                          <a:xfrm>
                            <a:off x="4724" y="-58"/>
                            <a:ext cx="619" cy="596"/>
                            <a:chOff x="4724" y="-58"/>
                            <a:chExt cx="619" cy="596"/>
                          </a:xfrm>
                        </wpg:grpSpPr>
                        <wps:wsp>
                          <wps:cNvPr id="1473" name="任意多边形 1953"/>
                          <wps:cNvSpPr/>
                          <wps:spPr>
                            <a:xfrm>
                              <a:off x="4724" y="-58"/>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7"/>
                                  </a:lnTo>
                                  <a:lnTo>
                                    <a:pt x="610" y="229"/>
                                  </a:lnTo>
                                  <a:lnTo>
                                    <a:pt x="618" y="298"/>
                                  </a:lnTo>
                                  <a:lnTo>
                                    <a:pt x="610" y="366"/>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474" name="组合 1954"/>
                        <wpg:cNvGrpSpPr/>
                        <wpg:grpSpPr>
                          <a:xfrm>
                            <a:off x="4717" y="-66"/>
                            <a:ext cx="633" cy="610"/>
                            <a:chOff x="4717" y="-66"/>
                            <a:chExt cx="633" cy="610"/>
                          </a:xfrm>
                        </wpg:grpSpPr>
                        <wps:wsp>
                          <wps:cNvPr id="1475" name="任意多边形 1955"/>
                          <wps:cNvSpPr/>
                          <wps:spPr>
                            <a:xfrm>
                              <a:off x="4717" y="-66"/>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476" name="任意多边形 1956"/>
                          <wps:cNvSpPr/>
                          <wps:spPr>
                            <a:xfrm>
                              <a:off x="4717" y="-66"/>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477" name="任意多边形 1957"/>
                          <wps:cNvSpPr/>
                          <wps:spPr>
                            <a:xfrm>
                              <a:off x="4717" y="-66"/>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478" name="任意多边形 1958"/>
                          <wps:cNvSpPr/>
                          <wps:spPr>
                            <a:xfrm>
                              <a:off x="4717" y="-66"/>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1479" name="任意多边形 1959"/>
                          <wps:cNvSpPr/>
                          <wps:spPr>
                            <a:xfrm>
                              <a:off x="4717" y="-66"/>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480" name="任意多边形 1960"/>
                          <wps:cNvSpPr/>
                          <wps:spPr>
                            <a:xfrm>
                              <a:off x="4717" y="-66"/>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1481" name="任意多边形 1961"/>
                          <wps:cNvSpPr/>
                          <wps:spPr>
                            <a:xfrm>
                              <a:off x="4717" y="-66"/>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482" name="任意多边形 1962"/>
                          <wps:cNvSpPr/>
                          <wps:spPr>
                            <a:xfrm>
                              <a:off x="4717" y="-66"/>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483" name="任意多边形 1963"/>
                          <wps:cNvSpPr/>
                          <wps:spPr>
                            <a:xfrm>
                              <a:off x="4717" y="-66"/>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484" name="任意多边形 1964"/>
                          <wps:cNvSpPr/>
                          <wps:spPr>
                            <a:xfrm>
                              <a:off x="4717" y="-66"/>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485" name="任意多边形 1965"/>
                          <wps:cNvSpPr/>
                          <wps:spPr>
                            <a:xfrm>
                              <a:off x="4717" y="-66"/>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486" name="任意多边形 1966"/>
                          <wps:cNvSpPr/>
                          <wps:spPr>
                            <a:xfrm>
                              <a:off x="4717" y="-66"/>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487" name="任意多边形 1967"/>
                          <wps:cNvSpPr/>
                          <wps:spPr>
                            <a:xfrm>
                              <a:off x="4717" y="-66"/>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488" name="任意多边形 1968"/>
                          <wps:cNvSpPr/>
                          <wps:spPr>
                            <a:xfrm>
                              <a:off x="4717" y="-66"/>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489" name="任意多边形 1969"/>
                          <wps:cNvSpPr/>
                          <wps:spPr>
                            <a:xfrm>
                              <a:off x="4717" y="-66"/>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490" name="任意多边形 1970"/>
                          <wps:cNvSpPr/>
                          <wps:spPr>
                            <a:xfrm>
                              <a:off x="4717" y="-66"/>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491" name="任意多边形 1971"/>
                          <wps:cNvSpPr/>
                          <wps:spPr>
                            <a:xfrm>
                              <a:off x="4717" y="-66"/>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492" name="任意多边形 1972"/>
                          <wps:cNvSpPr/>
                          <wps:spPr>
                            <a:xfrm>
                              <a:off x="4717" y="-66"/>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493" name="文本框 1973"/>
                          <wps:cNvSpPr txBox="1"/>
                          <wps:spPr>
                            <a:xfrm>
                              <a:off x="4717" y="-66"/>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1951" o:spid="_x0000_s1026" o:spt="203" style="position:absolute;left:0pt;margin-left:223.05pt;margin-top:13.85pt;height:30.5pt;width:31.65pt;mso-position-horizontal-relative:page;z-index:251689984;mso-width-relative:page;mso-height-relative:page;" coordorigin="4717,-66" coordsize="633,610" o:gfxdata="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">
                <o:lock v:ext="edit" aspectratio="f"/>
                <v:group id="组合 1952" o:spid="_x0000_s1026" o:spt="203" style="position:absolute;left:4724;top:-58;height:596;width:619;" coordorigin="4724,-58" coordsize="619,596"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f"/>
                  <v:shape id="任意多边形 1953" o:spid="_x0000_s1026" o:spt="100" style="position:absolute;left:4724;top:-58;height:596;width:619;" fillcolor="#FF0000" filled="t" stroked="f" coordsize="619,596" o:gfxdata="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hycLsAAADd&#10;AAAADwAAAAAAAAABACAAAAAiAAAAZHJzL2Rvd25yZXYueG1sUEsBAhQAFAAAAAgAh07iQDMvBZ47&#10;AAAAOQAAABAAAAAAAAAAAQAgAAAACgEAAGRycy9zaGFwZXhtbC54bWxQSwUGAAAAAAYABgBbAQAA&#10;tAMAAAAA&#10;" path="m309,596l238,588,173,565,116,530,68,484,31,429,8,366,0,298,8,229,31,167,68,111,116,65,173,30,238,8,309,0,380,8,445,30,502,65,550,111,587,167,610,229,618,298,610,366,587,429,550,484,502,530,445,565,380,588,309,596xe">
                    <v:fill on="t" focussize="0,0"/>
                    <v:stroke on="f"/>
                    <v:imagedata o:title=""/>
                    <o:lock v:ext="edit" aspectratio="f"/>
                  </v:shape>
                </v:group>
                <v:group id="组合 1954" o:spid="_x0000_s1026" o:spt="203" style="position:absolute;left:4717;top:-66;height:610;width:633;" coordorigin="4717,-66" coordsize="633,610" o:gfxdata="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g6dr0AAADdAAAADwAAAAAAAAABACAAAAAiAAAAZHJzL2Rvd25yZXYueG1s&#10;UEsBAhQAFAAAAAgAh07iQDMvBZ47AAAAOQAAABUAAAAAAAAAAQAgAAAADAEAAGRycy9ncm91cHNo&#10;YXBleG1sLnhtbFBLBQYAAAAABgAGAGABAADJAwAAAAA=&#10;">
                  <o:lock v:ext="edit" aspectratio="f"/>
                  <v:shape id="任意多边形 1955" o:spid="_x0000_s1026" o:spt="100" style="position:absolute;left:4717;top:-66;height:610;width:633;" fillcolor="#FF0000" filled="t" stroked="f" coordsize="633,610" o:gfxdata="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K+eq8AAAA&#10;3QAAAA8AAAAAAAAAAQAgAAAAIgAAAGRycy9kb3ducmV2LnhtbFBLAQIUABQAAAAIAIdO4kAzLwWe&#10;OwAAADkAAAAQAAAAAAAAAAEAIAAAAAsBAABkcnMvc2hhcGV4bWwueG1sUEsFBgAAAAAGAAYAWwEA&#10;ALU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956" o:spid="_x0000_s1026" o:spt="100" style="position:absolute;left:4717;top:-66;height:610;width:633;" fillcolor="#FF0000" filled="t" stroked="f" coordsize="633,610" o:gfxdata="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hnnbsAAADd&#10;AAAADwAAAAAAAAABACAAAAAiAAAAZHJzL2Rvd25yZXYueG1sUEsBAhQAFAAAAAgAh07iQDMvBZ47&#10;AAAAOQAAABAAAAAAAAAAAQAgAAAACgEAAGRycy9zaGFwZXhtbC54bWxQSwUGAAAAAAYABgBbAQAA&#10;tAMAAAAA&#10;" path="m406,28l391,24,392,24,377,20,377,20,362,18,362,18,347,16,347,16,331,14,415,14,425,18,439,22,448,26,406,26,406,28xe">
                    <v:fill on="t" focussize="0,0"/>
                    <v:stroke on="f"/>
                    <v:imagedata o:title=""/>
                    <o:lock v:ext="edit" aspectratio="f"/>
                  </v:shape>
                  <v:shape id="任意多边形 1957" o:spid="_x0000_s1026" o:spt="100" style="position:absolute;left:4717;top:-66;height:610;width:633;" fillcolor="#FF0000" filled="t" stroked="f" coordsize="633,610" o:gfxdata="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TCBrsAAADd&#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1958" o:spid="_x0000_s1026" o:spt="100" style="position:absolute;left:4717;top:-66;height:610;width:633;" fillcolor="#FF0000" filled="t" stroked="f" coordsize="633,610" o:gfxdata="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LVnS/&#10;AAAA3QAAAA8AAAAAAAAAAQAgAAAAIgAAAGRycy9kb3ducmV2LnhtbFBLAQIUABQAAAAIAIdO4kAz&#10;LwWeOwAAADkAAAAQAAAAAAAAAAEAIAAAAA4BAABkcnMvc2hhcGV4bWwueG1sUEsFBgAAAAAGAAYA&#10;WwEAALgDAAAAAA==&#10;" path="m460,50l447,42,447,42,433,36,434,36,420,32,420,32,406,26,448,26,453,28,467,36,480,44,489,48,460,48,460,50xe">
                    <v:fill on="t" focussize="0,0"/>
                    <v:stroke on="f"/>
                    <v:imagedata o:title=""/>
                    <o:lock v:ext="edit" aspectratio="f"/>
                  </v:shape>
                  <v:shape id="任意多边形 1959" o:spid="_x0000_s1026" o:spt="100" style="position:absolute;left:4717;top:-66;height:610;width:633;" fillcolor="#FF0000" filled="t" stroked="f" coordsize="633,610" o:gfxdata="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H8++8AAAA&#10;3Q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1960" o:spid="_x0000_s1026" o:spt="100" style="position:absolute;left:4717;top:-66;height:610;width:633;" fillcolor="#FF0000" filled="t" stroked="f" coordsize="633,610" o:gfxdata="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oKlW/&#10;AAAA3QAAAA8AAAAAAAAAAQAgAAAAIgAAAGRycy9kb3ducmV2LnhtbFBLAQIUABQAAAAIAIdO4kAz&#10;LwWeOwAAADkAAAAQAAAAAAAAAAEAIAAAAA4BAABkcnMvc2hhcGV4bWwueG1sUEsFBgAAAAAGAAYA&#10;WwEAALgDAAAAAA==&#10;" path="m529,100l519,90,519,90,508,80,508,80,496,72,497,72,485,64,485,64,472,56,473,56,460,48,489,48,493,50,505,60,517,68,529,78,540,88,550,98,529,98,529,100xe">
                    <v:fill on="t" focussize="0,0"/>
                    <v:stroke on="f"/>
                    <v:imagedata o:title=""/>
                    <o:lock v:ext="edit" aspectratio="f"/>
                  </v:shape>
                  <v:shape id="任意多边形 1961" o:spid="_x0000_s1026" o:spt="100" style="position:absolute;left:4717;top:-66;height:610;width:633;" fillcolor="#FF0000" filled="t" stroked="f" coordsize="633,610" o:gfxdata="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kj868AAAA&#10;3QAAAA8AAAAAAAAAAQAgAAAAIgAAAGRycy9kb3ducmV2LnhtbFBLAQIUABQAAAAIAIdO4kAzLwWe&#10;OwAAADkAAAAQAAAAAAAAAAEAIAAAAAsBAABkcnMvc2hhcGV4bWwueG1sUEsFBgAAAAAGAAYAWwEA&#10;ALUDAAAAAA==&#10;" path="m103,100l103,98,105,98,103,100xe">
                    <v:fill on="t" focussize="0,0"/>
                    <v:stroke on="f"/>
                    <v:imagedata o:title=""/>
                    <o:lock v:ext="edit" aspectratio="f"/>
                  </v:shape>
                  <v:shape id="任意多边形 1962" o:spid="_x0000_s1026" o:spt="100" style="position:absolute;left:4717;top:-66;height:610;width:633;" fillcolor="#FF0000" filled="t" stroked="f" coordsize="633,610" o:gfxdata="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YRubsAAADd&#10;AAAADwAAAAAAAAABACAAAAAiAAAAZHJzL2Rvd25yZXYueG1sUEsBAhQAFAAAAAgAh07iQDMvBZ47&#10;AAAAOQAAABAAAAAAAAAAAQAgAAAACgEAAGRycy9zaGFwZXhtbC54bWxQSwUGAAAAAAYABgBbAQAA&#10;tAM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1963" o:spid="_x0000_s1026" o:spt="100" style="position:absolute;left:4717;top:-66;height:610;width:633;" fillcolor="#FF0000" filled="t" stroked="f" coordsize="633,610" o:gfxdata="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6tCK8AAAA&#10;3QAAAA8AAAAAAAAAAQAgAAAAIgAAAGRycy9kb3ducmV2LnhtbFBLAQIUABQAAAAIAIdO4kAzLwWe&#10;OwAAADkAAAAQAAAAAAAAAAEAIAAAAAsBAABkcnMvc2hhcGV4bWwueG1sUEsFBgAAAAAGAAYAWwEA&#10;ALUDAAAAAA==&#10;" path="m21,364l21,364,21,362,21,364xe">
                    <v:fill on="t" focussize="0,0"/>
                    <v:stroke on="f"/>
                    <v:imagedata o:title=""/>
                    <o:lock v:ext="edit" aspectratio="f"/>
                  </v:shape>
                  <v:shape id="任意多边形 1964" o:spid="_x0000_s1026" o:spt="100" style="position:absolute;left:4717;top:-66;height:610;width:633;" fillcolor="#FF0000" filled="t" stroked="f" coordsize="633,610" o:gfxdata="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MsVrsAAADd&#10;AAAADwAAAAAAAAABACAAAAAiAAAAZHJzL2Rvd25yZXYueG1sUEsBAhQAFAAAAAgAh07iQDMvBZ47&#10;AAAAOQAAABAAAAAAAAAAAQAgAAAACgEAAGRycy9zaGFwZXhtbC54bWxQSwUGAAAAAAYABgBbAQAA&#10;tAMAAAAA&#10;" path="m623,378l608,378,611,362,611,364,626,364,626,366,623,378xe">
                    <v:fill on="t" focussize="0,0"/>
                    <v:stroke on="f"/>
                    <v:imagedata o:title=""/>
                    <o:lock v:ext="edit" aspectratio="f"/>
                  </v:shape>
                  <v:shape id="任意多边形 1965" o:spid="_x0000_s1026" o:spt="100" style="position:absolute;left:4717;top:-66;height:610;width:633;" fillcolor="#FF0000" filled="t" stroked="f" coordsize="633,610" o:gfxdata="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fic28AAAA&#10;3QAAAA8AAAAAAAAAAQAgAAAAIgAAAGRycy9kb3ducmV2LnhtbFBLAQIUABQAAAAIAIdO4kAzLwWe&#10;OwAAADkAAAAQAAAAAAAAAAEAIAAAAAsBAABkcnMvc2hhcGV4bWwueG1sUEsFBgAAAAAGAAYAWwEA&#10;ALUDAAAAAA==&#10;" path="m25,378l24,378,24,376,25,378xe">
                    <v:fill on="t" focussize="0,0"/>
                    <v:stroke on="f"/>
                    <v:imagedata o:title=""/>
                    <o:lock v:ext="edit" aspectratio="f"/>
                  </v:shape>
                  <v:shape id="任意多边形 1966" o:spid="_x0000_s1026" o:spt="100" style="position:absolute;left:4717;top:-66;height:610;width:633;" fillcolor="#FF0000" filled="t" stroked="f" coordsize="633,610" o:gfxdata="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0XursAAADd&#10;AAAADwAAAAAAAAABACAAAAAiAAAAZHJzL2Rvd25yZXYueG1sUEsBAhQAFAAAAAgAh07iQDMvBZ47&#10;AAAAOQAAABAAAAAAAAAAAQAgAAAACgEAAGRycy9zaGFwZXhtbC54bWxQSwUGAAAAAAYABgBbAQAA&#10;tAMAAAAA&#10;" path="m590,456l574,456,581,442,588,430,594,418,599,404,604,390,608,376,608,378,623,378,623,380,618,396,613,410,608,424,601,436,594,450,590,456xe">
                    <v:fill on="t" focussize="0,0"/>
                    <v:stroke on="f"/>
                    <v:imagedata o:title=""/>
                    <o:lock v:ext="edit" aspectratio="f"/>
                  </v:shape>
                  <v:shape id="任意多边形 1967" o:spid="_x0000_s1026" o:spt="100" style="position:absolute;left:4717;top:-66;height:610;width:633;" fillcolor="#FF0000" filled="t" stroked="f" coordsize="633,610" o:gfxdata="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BsiG8AAAA&#10;3QAAAA8AAAAAAAAAAQAgAAAAIgAAAGRycy9kb3ducmV2LnhtbFBLAQIUABQAAAAIAIdO4kAzLwWe&#10;OwAAADkAAAAQAAAAAAAAAAEAIAAAAAsBAABkcnMvc2hhcGV4bWwueG1sUEsFBgAAAAAGAAYAWwEA&#10;ALUDAAAAAA==&#10;" path="m59,456l58,456,58,454,59,456xe">
                    <v:fill on="t" focussize="0,0"/>
                    <v:stroke on="f"/>
                    <v:imagedata o:title=""/>
                    <o:lock v:ext="edit" aspectratio="f"/>
                  </v:shape>
                  <v:shape id="任意多边形 1968" o:spid="_x0000_s1026" o:spt="100" style="position:absolute;left:4717;top:-66;height:610;width:633;" fillcolor="#FF0000" filled="t" stroked="f" coordsize="633,610" o:gfxdata="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JlO/&#10;AAAA3QAAAA8AAAAAAAAAAQAgAAAAIgAAAGRycy9kb3ducmV2LnhtbFBLAQIUABQAAAAIAIdO4kAz&#10;LwWeOwAAADkAAAAQAAAAAAAAAAEAIAAAAA4BAABkcnMvc2hhcGV4bWwueG1sUEsFBgAAAAAGAAYA&#10;WwEAALgDAAAAAA==&#10;" path="m568,490l549,490,558,478,558,478,566,466,566,466,574,454,574,456,590,456,587,462,578,476,570,488,568,490xe">
                    <v:fill on="t" focussize="0,0"/>
                    <v:stroke on="f"/>
                    <v:imagedata o:title=""/>
                    <o:lock v:ext="edit" aspectratio="f"/>
                  </v:shape>
                  <v:shape id="任意多边形 1969" o:spid="_x0000_s1026" o:spt="100" style="position:absolute;left:4717;top:-66;height:610;width:633;" fillcolor="#FF0000" filled="t" stroked="f" coordsize="633,610" o:gfxdata="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KDyLsAAADd&#10;AAAADwAAAAAAAAABACAAAAAiAAAAZHJzL2Rvd25yZXYueG1sUEsBAhQAFAAAAAgAh07iQDMvBZ47&#10;AAAAOQAAABAAAAAAAAAAAQAgAAAACgEAAGRycy9zaGFwZXhtbC54bWxQSwUGAAAAAAYABgBbAQAA&#10;tAMAAAAA&#10;" path="m85,490l83,490,83,488,85,490xe">
                    <v:fill on="t" focussize="0,0"/>
                    <v:stroke on="f"/>
                    <v:imagedata o:title=""/>
                    <o:lock v:ext="edit" aspectratio="f"/>
                  </v:shape>
                  <v:shape id="任意多边形 1970" o:spid="_x0000_s1026" o:spt="100" style="position:absolute;left:4717;top:-66;height:610;width:633;" fillcolor="#FF0000" filled="t" stroked="f" coordsize="633,610" o:gfxdata="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xvIi/&#10;AAAA3QAAAA8AAAAAAAAAAQAgAAAAIgAAAGRycy9kb3ducmV2LnhtbFBLAQIUABQAAAAIAIdO4kAz&#10;LwWeOwAAADkAAAAQAAAAAAAAAAEAIAAAAA4BAABkcnMvc2hhcGV4bWwueG1sUEsFBgAAAAAGAAYA&#10;WwEAALg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71" o:spid="_x0000_s1026" o:spt="100" style="position:absolute;left:4717;top:-66;height:610;width:633;" fillcolor="#FF0000" filled="t" stroked="f" coordsize="633,610" o:gfxdata="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9GRO8AAAA&#10;3QAAAA8AAAAAAAAAAQAgAAAAIgAAAGRycy9kb3ducmV2LnhtbFBLAQIUABQAAAAIAIdO4kAzLwWe&#10;OwAAADkAAAAQAAAAAAAAAAEAIAAAAAsBAABkcnMvc2hhcGV4bWwueG1sUEsFBgAAAAAGAAYAWwEA&#10;ALUDAAAAAA==&#10;" path="m263,590l255,590,255,588,263,590xe">
                    <v:fill on="t" focussize="0,0"/>
                    <v:stroke on="f"/>
                    <v:imagedata o:title=""/>
                    <o:lock v:ext="edit" aspectratio="f"/>
                  </v:shape>
                  <v:shape id="任意多边形 1972" o:spid="_x0000_s1026" o:spt="100" style="position:absolute;left:4717;top:-66;height:610;width:633;" fillcolor="#FF0000" filled="t" stroked="f" coordsize="633,610" o:gfxdata="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vh2S8AAAA&#10;3QAAAA8AAAAAAAAAAQAgAAAAIgAAAGRycy9kb3ducmV2LnhtbFBLAQIUABQAAAAIAIdO4kAzLwWe&#10;OwAAADkAAAAQAAAAAAAAAAEAIAAAAAsBAABkcnMvc2hhcGV4bWwueG1sUEsFBgAAAAAGAAYAWwEA&#10;ALUDAAAAAA==&#10;" path="m417,594l347,594,362,592,362,592,377,588,377,590,430,590,425,592,417,594xe">
                    <v:fill on="t" focussize="0,0"/>
                    <v:stroke on="f"/>
                    <v:imagedata o:title=""/>
                    <o:lock v:ext="edit" aspectratio="f"/>
                  </v:shape>
                  <v:shape id="文本框 1973" o:spid="_x0000_s1026" o:spt="202" type="#_x0000_t202" style="position:absolute;left:4717;top:-66;height:610;width:633;"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p>
    <w:p>
      <w:pPr>
        <w:spacing w:after="0" w:line="240" w:lineRule="auto"/>
        <w:jc w:val="left"/>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sz w:val="28"/>
          <w:szCs w:val="28"/>
          <w:lang w:val="en-US" w:eastAsia="zh-CN"/>
        </w:rPr>
        <w:t xml:space="preserve">          </w:t>
      </w:r>
      <w:r>
        <w:rPr>
          <w:rFonts w:hint="default" w:ascii="微软雅黑" w:hAnsi="微软雅黑" w:eastAsia="微软雅黑" w:cs="微软雅黑"/>
          <w:b/>
          <w:bCs/>
          <w:w w:val="95"/>
          <w:sz w:val="21"/>
          <w:szCs w:val="21"/>
        </w:rPr>
        <w:t>第</w:t>
      </w:r>
      <w:r>
        <w:rPr>
          <w:rFonts w:hint="eastAsia" w:ascii="微软雅黑" w:hAnsi="微软雅黑" w:eastAsia="微软雅黑" w:cs="微软雅黑"/>
          <w:b/>
          <w:bCs/>
          <w:w w:val="95"/>
          <w:sz w:val="21"/>
          <w:szCs w:val="21"/>
          <w:lang w:val="en-US" w:eastAsia="zh-CN"/>
        </w:rPr>
        <w:t>六</w:t>
      </w:r>
      <w:r>
        <w:rPr>
          <w:rFonts w:hint="default" w:ascii="微软雅黑" w:hAnsi="微软雅黑" w:eastAsia="微软雅黑" w:cs="微软雅黑"/>
          <w:b/>
          <w:bCs/>
          <w:w w:val="95"/>
          <w:sz w:val="21"/>
          <w:szCs w:val="21"/>
        </w:rPr>
        <w:t>步：</w:t>
      </w:r>
    </w:p>
    <w:p>
      <w:pPr>
        <w:spacing w:after="0" w:line="240" w:lineRule="auto"/>
        <w:jc w:val="left"/>
        <w:rPr>
          <w:rFonts w:hint="eastAsia" w:ascii="微软雅黑" w:hAnsi="微软雅黑" w:eastAsia="微软雅黑" w:cs="微软雅黑"/>
          <w:b/>
          <w:bCs/>
          <w:sz w:val="21"/>
          <w:szCs w:val="21"/>
          <w:lang w:val="en-US" w:eastAsia="zh-CN"/>
        </w:rPr>
      </w:pPr>
    </w:p>
    <w:p>
      <w:pPr>
        <w:spacing w:after="0" w:line="240" w:lineRule="auto"/>
        <w:jc w:val="left"/>
        <w:rPr>
          <w:rFonts w:hint="eastAsia" w:ascii="微软雅黑" w:hAnsi="微软雅黑" w:eastAsia="微软雅黑" w:cs="微软雅黑"/>
          <w:b/>
          <w:bCs/>
          <w:sz w:val="21"/>
          <w:szCs w:val="21"/>
          <w:lang w:val="en-US" w:eastAsia="zh-CN"/>
        </w:rPr>
      </w:pPr>
    </w:p>
    <w:p>
      <w:pPr>
        <w:spacing w:after="0" w:line="240" w:lineRule="auto"/>
        <w:jc w:val="left"/>
        <w:rPr>
          <w:rFonts w:hint="eastAsia" w:ascii="微软雅黑" w:hAnsi="微软雅黑" w:eastAsia="微软雅黑" w:cs="微软雅黑"/>
          <w:b/>
          <w:bCs/>
          <w:sz w:val="21"/>
          <w:szCs w:val="21"/>
          <w:lang w:val="en-US" w:eastAsia="zh-CN"/>
        </w:rPr>
      </w:pPr>
      <w:r>
        <mc:AlternateContent>
          <mc:Choice Requires="wpg">
            <w:drawing>
              <wp:anchor distT="0" distB="0" distL="114300" distR="114300" simplePos="0" relativeHeight="251694080" behindDoc="0" locked="0" layoutInCell="1" allowOverlap="1">
                <wp:simplePos x="0" y="0"/>
                <wp:positionH relativeFrom="page">
                  <wp:posOffset>4114165</wp:posOffset>
                </wp:positionH>
                <wp:positionV relativeFrom="paragraph">
                  <wp:posOffset>16510</wp:posOffset>
                </wp:positionV>
                <wp:extent cx="2428875" cy="457200"/>
                <wp:effectExtent l="0" t="0" r="9525" b="0"/>
                <wp:wrapNone/>
                <wp:docPr id="1460" name="组合 1940"/>
                <wp:cNvGraphicFramePr/>
                <a:graphic xmlns:a="http://schemas.openxmlformats.org/drawingml/2006/main">
                  <a:graphicData uri="http://schemas.microsoft.com/office/word/2010/wordprocessingGroup">
                    <wpg:wgp>
                      <wpg:cNvGrpSpPr/>
                      <wpg:grpSpPr>
                        <a:xfrm>
                          <a:off x="0" y="0"/>
                          <a:ext cx="2428875" cy="457200"/>
                          <a:chOff x="6577" y="-14"/>
                          <a:chExt cx="3825" cy="556"/>
                        </a:xfrm>
                      </wpg:grpSpPr>
                      <wpg:grpSp>
                        <wpg:cNvPr id="1461" name="组合 1941"/>
                        <wpg:cNvGrpSpPr/>
                        <wpg:grpSpPr>
                          <a:xfrm>
                            <a:off x="6577" y="-14"/>
                            <a:ext cx="3825" cy="556"/>
                            <a:chOff x="6577" y="-14"/>
                            <a:chExt cx="3825" cy="556"/>
                          </a:xfrm>
                        </wpg:grpSpPr>
                        <wps:wsp>
                          <wps:cNvPr id="1462"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463"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464"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465"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466"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467"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468"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469"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470" name="文本框 1950"/>
                          <wps:cNvSpPr txBox="1"/>
                          <wps:spPr>
                            <a:xfrm>
                              <a:off x="6577" y="-14"/>
                              <a:ext cx="3825" cy="556"/>
                            </a:xfrm>
                            <a:prstGeom prst="rect">
                              <a:avLst/>
                            </a:prstGeom>
                            <a:noFill/>
                            <a:ln>
                              <a:noFill/>
                            </a:ln>
                          </wps:spPr>
                          <wps:txbx>
                            <w:txbxContent>
                              <w:p>
                                <w:pPr>
                                  <w:spacing w:before="74"/>
                                  <w:ind w:left="160" w:right="0" w:firstLine="0"/>
                                  <w:jc w:val="left"/>
                                  <w:rPr>
                                    <w:rFonts w:hint="eastAsia"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选择需要设置的控台地址</w:t>
                                </w:r>
                              </w:p>
                              <w:p>
                                <w:pPr>
                                  <w:spacing w:before="74"/>
                                  <w:ind w:left="160" w:right="0" w:firstLine="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(1-32)之间选择</w:t>
                                </w:r>
                              </w:p>
                            </w:txbxContent>
                          </wps:txbx>
                          <wps:bodyPr lIns="0" tIns="0" rIns="0" bIns="0" upright="1"/>
                        </wps:wsp>
                      </wpg:grpSp>
                    </wpg:wgp>
                  </a:graphicData>
                </a:graphic>
              </wp:anchor>
            </w:drawing>
          </mc:Choice>
          <mc:Fallback>
            <w:pict>
              <v:group id="组合 1940" o:spid="_x0000_s1026" o:spt="203" style="position:absolute;left:0pt;margin-left:323.95pt;margin-top:1.3pt;height:36pt;width:191.25pt;mso-position-horizontal-relative:page;z-index:251694080;mso-width-relative:page;mso-height-relative:page;" coordorigin="6577,-14" coordsize="3825,556" o:gfxdata="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A3&#10;Hz752gAAAAkBAAAPAAAAAAAAAAEAIAAAACIAAABkcnMvZG93bnJldi54bWxQSwECFAAUAAAACACH&#10;TuJAGWRyFVwEAACLHAAADgAAAAAAAAABACAAAAApAQAAZHJzL2Uyb0RvYy54bWxQSwUGAAAAAAYA&#10;BgBZAQAA9wcAAAAA&#10;">
                <o:lock v:ext="edit" aspectratio="f"/>
                <v:group id="组合 1941" o:spid="_x0000_s1026" o:spt="203" style="position:absolute;left:6577;top:-14;height:556;width:3825;" coordorigin="6577,-14" coordsize="3825,556" o:gfxdata="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mDzO+AAAA3QAAAA8AAAAAAAAAAQAgAAAAIgAAAGRycy9kb3ducmV2Lnht&#10;bFBLAQIUABQAAAAIAIdO4kAzLwWeOwAAADkAAAAVAAAAAAAAAAEAIAAAAA0BAABkcnMvZ3JvdXBz&#10;aGFwZXhtbC54bWxQSwUGAAAAAAYABgBgAQAAygMAAAAA&#10;">
                  <o:lock v:ext="edit" aspectratio="f"/>
                  <v:shape id="任意多边形 1942" o:spid="_x0000_s1026" o:spt="100" style="position:absolute;left:6577;top:-14;height:556;width:3825;" fillcolor="#000000" filled="t" stroked="f" coordsize="3825,556" o:gfxdata="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HJ1O5AAAA3QAA&#10;AA8AAAAAAAAAAQAgAAAAIgAAAGRycy9kb3ducmV2LnhtbFBLAQIUABQAAAAIAIdO4kAzLwWeOwAA&#10;ADkAAAAQAAAAAAAAAAEAIAAAAAgBAABkcnMvc2hhcGV4bWwueG1sUEsFBgAAAAAGAAYAWwEAALID&#10;AA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m4uCyLgAAADd&#10;AAAADwAAAGRycy9kb3ducmV2LnhtbEVPzYrCMBC+C75DGGFvNnEVka7RQ3HR66oPMDZjUzaZlCZW&#10;fXuzsOBtPr7fWW8f3omB+tgG1jArFAjiOpiWGw3n0/d0BSImZIMuMGl4UoTtZjxaY2nCnX9oOKZG&#10;5BCOJWqwKXWllLG25DEWoSPO3DX0HlOGfSNNj/cc7p38VGopPbacGyx2VFmqf483ryE6ftpdVV3c&#10;jm97ZeqrNYPU+mMyU18gEj3SW/zvPpg8f7Gcw9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4uCyLgAAADdAAAA&#10;DwAAAAAAAAABACAAAAAiAAAAZHJzL2Rvd25yZXYueG1sUEsBAhQAFAAAAAgAh07iQDMvBZ47AAAA&#10;OQAAABAAAAAAAAAAAQAgAAAABwEAAGRycy9zaGFwZXhtbC54bWxQSwUGAAAAAAYABgBbAQAAsQMA&#10;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FGIavLYAAADd&#10;AAAADwAAAGRycy9kb3ducmV2LnhtbEVPzYrCMBC+C75DGMGbJoqIdI0eiqJXXR9gthmbYjIpTaz6&#10;9kYQ9jYf3++st0/vRE9dbAJrmE0VCOIqmIZrDZff/WQFIiZkgy4waXhRhO1mOFhjYcKDT9SfUy1y&#10;CMcCNdiU2kLKWFnyGKehJc7cNXQeU4ZdLU2HjxzunZwrtZQeG84NFlsqLVW3891riI5fdleWf27H&#10;94My1dWaXmo9Hs3UD4hEz/Qv/rqPJs9fLBfw+SafIDd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RiGry2AAAA3QAAAA8A&#10;AAAAAAAAAQAgAAAAIgAAAGRycy9kb3ducmV2LnhtbFBLAQIUABQAAAAIAIdO4kAzLwWeOwAAADkA&#10;AAAQAAAAAAAAAAEAIAAAAAUBAABkcnMvc2hhcGV4bWwueG1sUEsFBgAAAAAGAAYAWwEAAK8DAAAA&#10;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ey6/J7gAAADd&#10;AAAADwAAAGRycy9kb3ducmV2LnhtbEVPzYrCMBC+C75DGGFvNnFRka7RQ3HR66oPMDZjUzaZlCZW&#10;fXuzsOBtPr7fWW8f3omB+tgG1jArFAjiOpiWGw3n0/d0BSImZIMuMGl4UoTtZjxaY2nCnX9oOKZG&#10;5BCOJWqwKXWllLG25DEWoSPO3DX0HlOGfSNNj/cc7p38VGopPbacGyx2VFmqf483ryE6ftpdVV3c&#10;jm97ZeqrNYPU+mMyU18gEj3SW/zvPpg8f75cwN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y6/J7gAAADdAAAA&#10;DwAAAAAAAAABACAAAAAiAAAAZHJzL2Rvd25yZXYueG1sUEsBAhQAFAAAAAgAh07iQDMvBZ47AAAA&#10;OQAAABAAAAAAAAAAAQAgAAAABwEAAGRycy9zaGFwZXhtbC54bWxQSwUGAAAAAAYABgBbAQAAsQMA&#10;A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i/whULcAAADd&#10;AAAADwAAAGRycy9kb3ducmV2LnhtbEVPzYrCMBC+C75DGMGbJi5SpBo9FMW96voAYzM2xWRSmlj1&#10;7c3Cwt7m4/udze7lnRioj21gDYu5AkFcB9Nyo+Hyc5itQMSEbNAFJg1virDbjkcbLE148omGc2pE&#10;DuFYogabUldKGWtLHuM8dMSZu4XeY8qwb6Tp8ZnDvZNfShXSY8u5wWJHlaX6fn54DdHx2+6r6ur2&#10;/DgqU9+sGaTW08lCrUEkeqV/8Z/72+T5y6KA32/yCXL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CFQtwAAAN0AAAAP&#10;AAAAAAAAAAEAIAAAACIAAABkcnMvZG93bnJldi54bWxQSwECFAAUAAAACACHTuJAMy8FnjsAAAA5&#10;AAAAEAAAAAAAAAABACAAAAAGAQAAZHJzL3NoYXBleG1sLnhtbFBLBQYAAAAABgAGAFsBAACwAwAA&#10;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5LCEy7gAAADd&#10;AAAADwAAAGRycy9kb3ducmV2LnhtbEVPzYrCMBC+C75DGGFvNnERla7RQ3HR66oPMDZjUzaZlCZW&#10;fXuzsOBtPr7fWW8f3omB+tgG1jArFAjiOpiWGw3n0/d0BSImZIMuMGl4UoTtZjxaY2nCnX9oOKZG&#10;5BCOJWqwKXWllLG25DEWoSPO3DX0HlOGfSNNj/cc7p38VGohPbacGyx2VFmqf483ryE6ftpdVV3c&#10;jm97ZeqrNYPU+mMyU18gEj3SW/zvPpg8f75Ywt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LCEy7gAAADdAAAA&#10;DwAAAAAAAAABACAAAAAiAAAAZHJzL2Rvd25yZXYueG1sUEsBAhQAFAAAAAgAh07iQDMvBZ47AAAA&#10;OQAAABAAAAAAAAAAAQAgAAAABwEAAGRycy9zaGFwZXhtbC54bWxQSwUGAAAAAAYABgBbAQAAsQMA&#10;A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lS8QuboAAADd&#10;AAAADwAAAGRycy9kb3ducmV2LnhtbEWPwW4CMQxE70j9h8iVuEECqhDaEjisqOi1wAe4G7NZNXFW&#10;m7DA39cHJG62ZjzzvNndY1AjDblLbGExN6CIm+Q6bi2cT1+zNahckB2GxGThQRl227fJBiuXbvxD&#10;47G0SkI4V2jBl9JXWufGU8Q8Tz2xaJc0RCyyDq12A94kPAa9NGalI3YsDR57qj01f8drtJADP/y+&#10;rn/Dnq8H45qLd6O2dvq+MJ+gCt3Ly/y8/naC/7ESXPlGRt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LxC5ugAAAN0A&#10;AAAPAAAAAAAAAAEAIAAAACIAAABkcnMvZG93bnJldi54bWxQSwECFAAUAAAACACHTuJAMy8FnjsA&#10;AAA5AAAAEAAAAAAAAAABACAAAAAJAQAAZHJzL3NoYXBleG1sLnhtbFBLBQYAAAAABgAGAFsBAACz&#10;AwA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mO1IrgAAADd&#10;AAAADwAAAGRycy9kb3ducmV2LnhtbEVPzYrCMBC+C75DGGFvNnER0a7RQ3HR66oPMDZjUzaZlCZW&#10;fXuzsOBtPr7fWW8f3omB+tgG1jArFAjiOpiWGw3n0/d0CSImZIMuMGl4UoTtZjxaY2nCnX9oOKZG&#10;5BCOJWqwKXWllLG25DEWoSPO3DX0HlOGfSNNj/cc7p38VGohPbacGyx2VFmqf483ryE6ftpdVV3c&#10;jm97ZeqrNYPU+mMyU18gEj3SW/zvPpg8f75Ywd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1IrgAAADdAAAA&#10;DwAAAAAAAAABACAAAAAiAAAAZHJzL2Rvd25yZXYueG1sUEsBAhQAFAAAAAgAh07iQDMvBZ47AAAA&#10;OQAAABAAAAAAAAAAAQAgAAAABwEAAGRycy9zaGFwZXhtbC54bWxQSwUGAAAAAAYABgBbAQAAsQMA&#10;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O3E0rsAAAADd&#10;AAAADwAAAGRycy9kb3ducmV2LnhtbEWPQUsDMRCF74L/IYzgzSYVqX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cTS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74"/>
                            <w:ind w:left="160" w:right="0" w:firstLine="0"/>
                            <w:jc w:val="left"/>
                            <w:rPr>
                              <w:rFonts w:hint="eastAsia"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上下</w:t>
                          </w:r>
                          <w:r>
                            <w:rPr>
                              <w:rFonts w:hint="default" w:ascii="宋体" w:hAnsi="宋体" w:eastAsia="宋体" w:cs="宋体"/>
                              <w:sz w:val="21"/>
                              <w:szCs w:val="21"/>
                            </w:rPr>
                            <w:t>键，</w:t>
                          </w:r>
                          <w:r>
                            <w:rPr>
                              <w:rFonts w:hint="eastAsia" w:ascii="宋体" w:hAnsi="宋体" w:eastAsia="宋体" w:cs="宋体"/>
                              <w:sz w:val="21"/>
                              <w:szCs w:val="21"/>
                              <w:lang w:val="en-US" w:eastAsia="zh-CN"/>
                            </w:rPr>
                            <w:t>选择需要设置的控台地址</w:t>
                          </w:r>
                        </w:p>
                        <w:p>
                          <w:pPr>
                            <w:spacing w:before="74"/>
                            <w:ind w:left="160" w:right="0" w:firstLine="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(1-32)之间选择</w:t>
                          </w:r>
                        </w:p>
                      </w:txbxContent>
                    </v:textbox>
                  </v:shape>
                </v:group>
              </v:group>
            </w:pict>
          </mc:Fallback>
        </mc:AlternateContent>
      </w:r>
      <w:r>
        <mc:AlternateContent>
          <mc:Choice Requires="wpg">
            <w:drawing>
              <wp:anchor distT="0" distB="0" distL="114300" distR="114300" simplePos="0" relativeHeight="251680768" behindDoc="1" locked="0" layoutInCell="1" allowOverlap="1">
                <wp:simplePos x="0" y="0"/>
                <wp:positionH relativeFrom="page">
                  <wp:posOffset>2966085</wp:posOffset>
                </wp:positionH>
                <wp:positionV relativeFrom="paragraph">
                  <wp:posOffset>79375</wp:posOffset>
                </wp:positionV>
                <wp:extent cx="391795" cy="368300"/>
                <wp:effectExtent l="0" t="0" r="4445" b="12700"/>
                <wp:wrapNone/>
                <wp:docPr id="1410" name="组合 1974"/>
                <wp:cNvGraphicFramePr/>
                <a:graphic xmlns:a="http://schemas.openxmlformats.org/drawingml/2006/main">
                  <a:graphicData uri="http://schemas.microsoft.com/office/word/2010/wordprocessingGroup">
                    <wpg:wgp>
                      <wpg:cNvGrpSpPr/>
                      <wpg:grpSpPr>
                        <a:xfrm>
                          <a:off x="0" y="0"/>
                          <a:ext cx="391795" cy="368300"/>
                          <a:chOff x="4166" y="-143"/>
                          <a:chExt cx="617" cy="580"/>
                        </a:xfrm>
                      </wpg:grpSpPr>
                      <wpg:grpSp>
                        <wpg:cNvPr id="1411" name="组合 1975"/>
                        <wpg:cNvGrpSpPr/>
                        <wpg:grpSpPr>
                          <a:xfrm>
                            <a:off x="4173" y="-136"/>
                            <a:ext cx="603" cy="566"/>
                            <a:chOff x="4173" y="-136"/>
                            <a:chExt cx="603" cy="566"/>
                          </a:xfrm>
                        </wpg:grpSpPr>
                        <wps:wsp>
                          <wps:cNvPr id="1412" name="任意多边形 1976"/>
                          <wps:cNvSpPr/>
                          <wps:spPr>
                            <a:xfrm>
                              <a:off x="4173" y="-136"/>
                              <a:ext cx="603" cy="566"/>
                            </a:xfrm>
                            <a:custGeom>
                              <a:avLst/>
                              <a:gdLst/>
                              <a:ahLst/>
                              <a:cxnLst/>
                              <a:pathLst>
                                <a:path w="603" h="566">
                                  <a:moveTo>
                                    <a:pt x="301" y="566"/>
                                  </a:moveTo>
                                  <a:lnTo>
                                    <a:pt x="221" y="556"/>
                                  </a:lnTo>
                                  <a:lnTo>
                                    <a:pt x="149" y="528"/>
                                  </a:lnTo>
                                  <a:lnTo>
                                    <a:pt x="88" y="483"/>
                                  </a:lnTo>
                                  <a:lnTo>
                                    <a:pt x="41" y="426"/>
                                  </a:lnTo>
                                  <a:lnTo>
                                    <a:pt x="11" y="359"/>
                                  </a:lnTo>
                                  <a:lnTo>
                                    <a:pt x="0" y="283"/>
                                  </a:lnTo>
                                  <a:lnTo>
                                    <a:pt x="11" y="208"/>
                                  </a:lnTo>
                                  <a:lnTo>
                                    <a:pt x="41" y="141"/>
                                  </a:lnTo>
                                  <a:lnTo>
                                    <a:pt x="88" y="83"/>
                                  </a:lnTo>
                                  <a:lnTo>
                                    <a:pt x="149" y="39"/>
                                  </a:lnTo>
                                  <a:lnTo>
                                    <a:pt x="221" y="10"/>
                                  </a:lnTo>
                                  <a:lnTo>
                                    <a:pt x="301" y="0"/>
                                  </a:lnTo>
                                  <a:lnTo>
                                    <a:pt x="381" y="10"/>
                                  </a:lnTo>
                                  <a:lnTo>
                                    <a:pt x="453" y="39"/>
                                  </a:lnTo>
                                  <a:lnTo>
                                    <a:pt x="514" y="83"/>
                                  </a:lnTo>
                                  <a:lnTo>
                                    <a:pt x="561" y="140"/>
                                  </a:lnTo>
                                  <a:lnTo>
                                    <a:pt x="592" y="208"/>
                                  </a:lnTo>
                                  <a:lnTo>
                                    <a:pt x="603" y="283"/>
                                  </a:lnTo>
                                  <a:lnTo>
                                    <a:pt x="592" y="358"/>
                                  </a:lnTo>
                                  <a:lnTo>
                                    <a:pt x="561" y="426"/>
                                  </a:lnTo>
                                  <a:lnTo>
                                    <a:pt x="514" y="483"/>
                                  </a:lnTo>
                                  <a:lnTo>
                                    <a:pt x="453" y="528"/>
                                  </a:lnTo>
                                  <a:lnTo>
                                    <a:pt x="381" y="556"/>
                                  </a:lnTo>
                                  <a:lnTo>
                                    <a:pt x="301" y="566"/>
                                  </a:lnTo>
                                  <a:close/>
                                </a:path>
                              </a:pathLst>
                            </a:custGeom>
                            <a:solidFill>
                              <a:srgbClr val="FF0000"/>
                            </a:solidFill>
                            <a:ln>
                              <a:noFill/>
                            </a:ln>
                          </wps:spPr>
                          <wps:bodyPr upright="1"/>
                        </wps:wsp>
                      </wpg:grpSp>
                      <wpg:grpSp>
                        <wpg:cNvPr id="1413" name="组合 1977"/>
                        <wpg:cNvGrpSpPr/>
                        <wpg:grpSpPr>
                          <a:xfrm>
                            <a:off x="4166" y="-143"/>
                            <a:ext cx="617" cy="580"/>
                            <a:chOff x="4166" y="-143"/>
                            <a:chExt cx="617" cy="580"/>
                          </a:xfrm>
                        </wpg:grpSpPr>
                        <wps:wsp>
                          <wps:cNvPr id="1414" name="任意多边形 1978"/>
                          <wps:cNvSpPr/>
                          <wps:spPr>
                            <a:xfrm>
                              <a:off x="4166" y="-143"/>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6"/>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293" y="564"/>
                                  </a:lnTo>
                                  <a:lnTo>
                                    <a:pt x="308" y="566"/>
                                  </a:lnTo>
                                  <a:lnTo>
                                    <a:pt x="400" y="566"/>
                                  </a:lnTo>
                                  <a:lnTo>
                                    <a:pt x="370" y="574"/>
                                  </a:lnTo>
                                  <a:lnTo>
                                    <a:pt x="324" y="580"/>
                                  </a:lnTo>
                                  <a:close/>
                                </a:path>
                              </a:pathLst>
                            </a:custGeom>
                            <a:solidFill>
                              <a:srgbClr val="FF0000"/>
                            </a:solidFill>
                            <a:ln>
                              <a:noFill/>
                            </a:ln>
                          </wps:spPr>
                          <wps:bodyPr upright="1"/>
                        </wps:wsp>
                        <wps:wsp>
                          <wps:cNvPr id="1415" name="任意多边形 1979"/>
                          <wps:cNvSpPr/>
                          <wps:spPr>
                            <a:xfrm>
                              <a:off x="4166" y="-143"/>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1416" name="任意多边形 1980"/>
                          <wps:cNvSpPr/>
                          <wps:spPr>
                            <a:xfrm>
                              <a:off x="4166" y="-143"/>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1417" name="任意多边形 1981"/>
                          <wps:cNvSpPr/>
                          <wps:spPr>
                            <a:xfrm>
                              <a:off x="4166" y="-143"/>
                              <a:ext cx="617" cy="580"/>
                            </a:xfrm>
                            <a:custGeom>
                              <a:avLst/>
                              <a:gdLst/>
                              <a:ahLst/>
                              <a:cxnLst/>
                              <a:pathLst>
                                <a:path w="617" h="580">
                                  <a:moveTo>
                                    <a:pt x="584" y="196"/>
                                  </a:moveTo>
                                  <a:lnTo>
                                    <a:pt x="578" y="182"/>
                                  </a:lnTo>
                                  <a:lnTo>
                                    <a:pt x="573" y="170"/>
                                  </a:lnTo>
                                  <a:lnTo>
                                    <a:pt x="566" y="158"/>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1418" name="任意多边形 1982"/>
                          <wps:cNvSpPr/>
                          <wps:spPr>
                            <a:xfrm>
                              <a:off x="4166" y="-143"/>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1419" name="任意多边形 1983"/>
                          <wps:cNvSpPr/>
                          <wps:spPr>
                            <a:xfrm>
                              <a:off x="4166" y="-143"/>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1420" name="任意多边形 1984"/>
                          <wps:cNvSpPr/>
                          <wps:spPr>
                            <a:xfrm>
                              <a:off x="4166" y="-143"/>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1421" name="任意多边形 1985"/>
                          <wps:cNvSpPr/>
                          <wps:spPr>
                            <a:xfrm>
                              <a:off x="4166" y="-143"/>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6"/>
                                  </a:lnTo>
                                  <a:lnTo>
                                    <a:pt x="526" y="496"/>
                                  </a:lnTo>
                                  <a:lnTo>
                                    <a:pt x="515" y="504"/>
                                  </a:lnTo>
                                  <a:lnTo>
                                    <a:pt x="504" y="514"/>
                                  </a:lnTo>
                                  <a:lnTo>
                                    <a:pt x="492" y="522"/>
                                  </a:lnTo>
                                  <a:lnTo>
                                    <a:pt x="486" y="526"/>
                                  </a:lnTo>
                                  <a:close/>
                                </a:path>
                              </a:pathLst>
                            </a:custGeom>
                            <a:solidFill>
                              <a:srgbClr val="FF0000"/>
                            </a:solidFill>
                            <a:ln>
                              <a:noFill/>
                            </a:ln>
                          </wps:spPr>
                          <wps:bodyPr upright="1"/>
                        </wps:wsp>
                        <wps:wsp>
                          <wps:cNvPr id="1422" name="任意多边形 1986"/>
                          <wps:cNvSpPr/>
                          <wps:spPr>
                            <a:xfrm>
                              <a:off x="4166" y="-143"/>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1423" name="任意多边形 1987"/>
                          <wps:cNvSpPr/>
                          <wps:spPr>
                            <a:xfrm>
                              <a:off x="4166" y="-143"/>
                              <a:ext cx="617" cy="580"/>
                            </a:xfrm>
                            <a:custGeom>
                              <a:avLst/>
                              <a:gdLst/>
                              <a:ahLst/>
                              <a:cxnLst/>
                              <a:pathLst>
                                <a:path w="617" h="580">
                                  <a:moveTo>
                                    <a:pt x="400" y="566"/>
                                  </a:moveTo>
                                  <a:lnTo>
                                    <a:pt x="308" y="566"/>
                                  </a:lnTo>
                                  <a:lnTo>
                                    <a:pt x="323" y="564"/>
                                  </a:ln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28" y="558"/>
                                  </a:lnTo>
                                  <a:lnTo>
                                    <a:pt x="400" y="566"/>
                                  </a:lnTo>
                                  <a:close/>
                                </a:path>
                              </a:pathLst>
                            </a:custGeom>
                            <a:solidFill>
                              <a:srgbClr val="FF0000"/>
                            </a:solidFill>
                            <a:ln>
                              <a:noFill/>
                            </a:ln>
                          </wps:spPr>
                          <wps:bodyPr upright="1"/>
                        </wps:wsp>
                        <wps:wsp>
                          <wps:cNvPr id="1424" name="任意多边形 1988"/>
                          <wps:cNvSpPr/>
                          <wps:spPr>
                            <a:xfrm>
                              <a:off x="4166" y="-143"/>
                              <a:ext cx="617" cy="580"/>
                            </a:xfrm>
                            <a:custGeom>
                              <a:avLst/>
                              <a:gdLst/>
                              <a:ahLst/>
                              <a:cxnLst/>
                              <a:pathLst>
                                <a:path w="617" h="580">
                                  <a:moveTo>
                                    <a:pt x="308" y="566"/>
                                  </a:moveTo>
                                  <a:lnTo>
                                    <a:pt x="308" y="566"/>
                                  </a:lnTo>
                                  <a:lnTo>
                                    <a:pt x="308" y="566"/>
                                  </a:lnTo>
                                  <a:close/>
                                </a:path>
                              </a:pathLst>
                            </a:custGeom>
                            <a:solidFill>
                              <a:srgbClr val="FF0000"/>
                            </a:solidFill>
                            <a:ln>
                              <a:noFill/>
                            </a:ln>
                          </wps:spPr>
                          <wps:bodyPr upright="1"/>
                        </wps:wsp>
                        <pic:pic xmlns:pic="http://schemas.openxmlformats.org/drawingml/2006/picture">
                          <pic:nvPicPr>
                            <pic:cNvPr id="1425" name="图片 1989"/>
                            <pic:cNvPicPr>
                              <a:picLocks noChangeAspect="1"/>
                            </pic:cNvPicPr>
                          </pic:nvPicPr>
                          <pic:blipFill>
                            <a:blip r:embed="rId41"/>
                            <a:stretch>
                              <a:fillRect/>
                            </a:stretch>
                          </pic:blipFill>
                          <pic:spPr>
                            <a:xfrm>
                              <a:off x="4326" y="56"/>
                              <a:ext cx="316" cy="262"/>
                            </a:xfrm>
                            <a:prstGeom prst="rect">
                              <a:avLst/>
                            </a:prstGeom>
                            <a:noFill/>
                            <a:ln>
                              <a:noFill/>
                            </a:ln>
                          </pic:spPr>
                        </pic:pic>
                      </wpg:grpSp>
                    </wpg:wgp>
                  </a:graphicData>
                </a:graphic>
              </wp:anchor>
            </w:drawing>
          </mc:Choice>
          <mc:Fallback>
            <w:pict>
              <v:group id="组合 1974" o:spid="_x0000_s1026" o:spt="203" style="position:absolute;left:0pt;margin-left:233.55pt;margin-top:6.25pt;height:29pt;width:30.85pt;mso-position-horizontal-relative:page;z-index:-251635712;mso-width-relative:page;mso-height-relative:page;" coordorigin="4166,-143" coordsize="617,580" o:gfxdata="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">
                <o:lock v:ext="edit" aspectratio="f"/>
                <v:group id="组合 1975" o:spid="_x0000_s1026" o:spt="203" style="position:absolute;left:4173;top:-136;height:566;width:603;" coordorigin="4173,-136" coordsize="603,566" o:gfxdata="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B8Tr0AAADdAAAADwAAAAAAAAABACAAAAAiAAAAZHJzL2Rvd25yZXYueG1s&#10;UEsBAhQAFAAAAAgAh07iQDMvBZ47AAAAOQAAABUAAAAAAAAAAQAgAAAADAEAAGRycy9ncm91cHNo&#10;YXBleG1sLnhtbFBLBQYAAAAABgAGAGABAADJAwAAAAA=&#10;">
                  <o:lock v:ext="edit" aspectratio="f"/>
                  <v:shape id="任意多边形 1976" o:spid="_x0000_s1026" o:spt="100" style="position:absolute;left:4173;top:-136;height:566;width:603;" fillcolor="#FF0000" filled="t" stroked="f" coordsize="603,566" o:gfxdata="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148bsAAADd&#10;AAAADwAAAAAAAAABACAAAAAiAAAAZHJzL2Rvd25yZXYueG1sUEsBAhQAFAAAAAgAh07iQDMvBZ47&#10;AAAAOQAAABAAAAAAAAAAAQAgAAAACgEAAGRycy9zaGFwZXhtbC54bWxQSwUGAAAAAAYABgBbAQAA&#10;tAMAAAAA&#10;" path="m301,566l221,556,149,528,88,483,41,426,11,359,0,283,11,208,41,141,88,83,149,39,221,10,301,0,381,10,453,39,514,83,561,140,592,208,603,283,592,358,561,426,514,483,453,528,381,556,301,566xe">
                    <v:fill on="t" focussize="0,0"/>
                    <v:stroke on="f"/>
                    <v:imagedata o:title=""/>
                    <o:lock v:ext="edit" aspectratio="f"/>
                  </v:shape>
                </v:group>
                <v:group id="组合 1977" o:spid="_x0000_s1026" o:spt="203" style="position:absolute;left:4166;top:-143;height:580;width:617;" coordorigin="4166,-143" coordsize="617,580" o:gfxdata="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n5Hor0AAADdAAAADwAAAAAAAAABACAAAAAiAAAAZHJzL2Rvd25yZXYueG1s&#10;UEsBAhQAFAAAAAgAh07iQDMvBZ47AAAAOQAAABUAAAAAAAAAAQAgAAAADAEAAGRycy9ncm91cHNo&#10;YXBleG1sLnhtbFBLBQYAAAAABgAGAGABAADJAwAAAAA=&#10;">
                  <o:lock v:ext="edit" aspectratio="f"/>
                  <v:shape id="任意多边形 1978" o:spid="_x0000_s1026" o:spt="100" style="position:absolute;left:4166;top:-143;height:580;width:617;" fillcolor="#FF0000" filled="t" stroked="f" coordsize="617,580" o:gfxdata="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enm74A&#10;AADdAAAADwAAAAAAAAABACAAAAAiAAAAZHJzL2Rvd25yZXYueG1sUEsBAhQAFAAAAAgAh07iQDMv&#10;BZ47AAAAOQAAABAAAAAAAAAAAQAgAAAADQEAAGRycy9zaGFwZXhtbC54bWxQSwUGAAAAAAYABgBb&#10;AQAAtwMAAAAA&#10;" path="m324,580l292,580,246,574,188,558,124,522,101,504,90,496,80,486,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0,158,43,170,37,182,33,194,32,194,28,208,24,220,20,234,18,248,16,262,15,276,15,282,15,298,15,304,16,318,18,332,20,346,21,346,24,358,28,372,32,384,38,396,43,408,50,420,57,432,65,444,64,444,73,454,73,454,81,464,81,464,91,474,90,474,100,484,100,484,111,494,110,494,121,502,121,502,132,510,132,510,144,518,144,518,156,526,159,526,168,532,168,532,181,538,180,538,194,544,193,544,207,548,207,548,221,552,220,552,235,556,234,556,249,560,249,560,263,562,263,562,278,564,293,564,308,566,400,566,370,574,324,580xe">
                    <v:fill on="t" focussize="0,0"/>
                    <v:stroke on="f"/>
                    <v:imagedata o:title=""/>
                    <o:lock v:ext="edit" aspectratio="f"/>
                  </v:shape>
                  <v:shape id="任意多边形 1979" o:spid="_x0000_s1026" o:spt="100" style="position:absolute;left:4166;top:-143;height:580;width:617;" fillcolor="#FF0000" filled="t" stroked="f" coordsize="617,580" o:gfxdata="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uwIA&#10;wAAAAN0AAAAPAAAAAAAAAAEAIAAAACIAAABkcnMvZG93bnJldi54bWxQSwECFAAUAAAACACHTuJA&#10;My8FnjsAAAA5AAAAEAAAAAAAAAABACAAAAAPAQAAZHJzL3NoYXBleG1sLnhtbFBLBQYAAAAABgAG&#10;AFsBAAC5Aw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1980" o:spid="_x0000_s1026" o:spt="100" style="position:absolute;left:4166;top:-143;height:580;width:617;" fillcolor="#FF0000" filled="t" stroked="f" coordsize="617,580" o:gfxdata="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Zx3vQAA&#10;AN0AAAAPAAAAAAAAAAEAIAAAACIAAABkcnMvZG93bnJldi54bWxQSwECFAAUAAAACACHTuJAMy8F&#10;njsAAAA5AAAAEAAAAAAAAAABACAAAAAMAQAAZHJzL3NoYXBleG1sLnhtbFBLBQYAAAAABgAGAFsB&#10;AAC2AwAAAAA=&#10;" path="m121,78l121,76,123,76,121,78xe">
                    <v:fill on="t" focussize="0,0"/>
                    <v:stroke on="f"/>
                    <v:imagedata o:title=""/>
                    <o:lock v:ext="edit" aspectratio="f"/>
                  </v:shape>
                  <v:shape id="任意多边形 1981" o:spid="_x0000_s1026" o:spt="100" style="position:absolute;left:4166;top:-143;height:580;width:617;" fillcolor="#FF0000" filled="t" stroked="f" coordsize="617,580" o:gfxdata="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Tns&#10;wAAAAN0AAAAPAAAAAAAAAAEAIAAAACIAAABkcnMvZG93bnJldi54bWxQSwECFAAUAAAACACHTuJA&#10;My8FnjsAAAA5AAAAEAAAAAAAAAABACAAAAAPAQAAZHJzL3NoYXBleG1sLnhtbFBLBQYAAAAABgAG&#10;AFsBAAC5AwAAAAA=&#10;" path="m584,196l578,182,573,170,566,158,559,146,551,136,552,136,543,124,543,124,535,114,535,114,525,104,526,104,516,94,516,94,505,86,506,86,495,76,517,76,526,84,536,94,546,104,555,116,564,126,572,138,579,150,586,164,592,176,598,190,599,194,584,194,584,196xe">
                    <v:fill on="t" focussize="0,0"/>
                    <v:stroke on="f"/>
                    <v:imagedata o:title=""/>
                    <o:lock v:ext="edit" aspectratio="f"/>
                  </v:shape>
                  <v:shape id="任意多边形 1982" o:spid="_x0000_s1026" o:spt="100" style="position:absolute;left:4166;top:-143;height:580;width:617;" fillcolor="#FF0000" filled="t" stroked="f" coordsize="617,580" o:gfxdata="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qtnr4A&#10;AADdAAAADwAAAAAAAAABACAAAAAiAAAAZHJzL2Rvd25yZXYueG1sUEsBAhQAFAAAAAgAh07iQDMv&#10;BZ47AAAAOQAAABAAAAAAAAAAAQAgAAAADQEAAGRycy9zaGFwZXhtbC54bWxQSwUGAAAAAAYABgBb&#10;AQAAtwMAAAAA&#10;" path="m32,196l32,194,33,194,32,196xe">
                    <v:fill on="t" focussize="0,0"/>
                    <v:stroke on="f"/>
                    <v:imagedata o:title=""/>
                    <o:lock v:ext="edit" aspectratio="f"/>
                  </v:shape>
                  <v:shape id="任意多边形 1983" o:spid="_x0000_s1026" o:spt="100" style="position:absolute;left:4166;top:-143;height:580;width:617;" fillcolor="#FF0000" filled="t" stroked="f" coordsize="617,580" o:gfxdata="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9ggF&#10;wAAAAN0AAAAPAAAAAAAAAAEAIAAAACIAAABkcnMvZG93bnJldi54bWxQSwECFAAUAAAACACHTuJA&#10;My8FnjsAAAA5AAAAEAAAAAAAAAABACAAAAAPAQAAZHJzL3NoYXBleG1sLnhtbFBLBQYAAAAABgAG&#10;AFsBAAC5AwAAAAA=&#10;" path="m611,346l596,346,598,332,600,318,601,304,601,298,601,282,601,276,600,262,598,248,596,234,592,220,588,208,584,194,599,194,603,202,616,274,616,282,616,298,616,304,615,320,613,334,611,346xe">
                    <v:fill on="t" focussize="0,0"/>
                    <v:stroke on="f"/>
                    <v:imagedata o:title=""/>
                    <o:lock v:ext="edit" aspectratio="f"/>
                  </v:shape>
                  <v:shape id="任意多边形 1984" o:spid="_x0000_s1026" o:spt="100" style="position:absolute;left:4166;top:-143;height:580;width:617;" fillcolor="#FF0000" filled="t" stroked="f" coordsize="617,580" o:gfxdata="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gayW/&#10;AAAA3QAAAA8AAAAAAAAAAQAgAAAAIgAAAGRycy9kb3ducmV2LnhtbFBLAQIUABQAAAAIAIdO4kAz&#10;LwWeOwAAADkAAAAQAAAAAAAAAAEAIAAAAA4BAABkcnMvc2hhcGV4bWwueG1sUEsFBgAAAAAGAAYA&#10;WwEAALgDAAAAAA==&#10;" path="m21,346l20,346,20,344,21,346xe">
                    <v:fill on="t" focussize="0,0"/>
                    <v:stroke on="f"/>
                    <v:imagedata o:title=""/>
                    <o:lock v:ext="edit" aspectratio="f"/>
                  </v:shape>
                  <v:shape id="任意多边形 1985" o:spid="_x0000_s1026" o:spt="100" style="position:absolute;left:4166;top:-143;height:580;width:617;" fillcolor="#FF0000" filled="t" stroked="f" coordsize="617,580" o:gfxdata="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Ovr4A&#10;AADdAAAADwAAAAAAAAABACAAAAAiAAAAZHJzL2Rvd25yZXYueG1sUEsBAhQAFAAAAAgAh07iQDMv&#10;BZ47AAAAOQAAABAAAAAAAAAAAQAgAAAADQEAAGRycy9zaGFwZXhtbC54bWxQSwUGAAAAAAYABgBb&#10;AQAAtwMAAAAA&#10;" path="m486,526l460,526,472,518,472,518,484,510,484,510,495,502,495,502,506,494,505,494,516,484,516,484,526,474,525,474,535,464,535,464,543,454,543,454,552,444,551,444,559,432,566,420,573,408,579,396,584,384,588,372,592,358,596,344,596,346,611,346,592,402,586,416,546,474,536,486,526,496,515,504,504,514,492,522,486,526xe">
                    <v:fill on="t" focussize="0,0"/>
                    <v:stroke on="f"/>
                    <v:imagedata o:title=""/>
                    <o:lock v:ext="edit" aspectratio="f"/>
                  </v:shape>
                  <v:shape id="任意多边形 1986" o:spid="_x0000_s1026" o:spt="100" style="position:absolute;left:4166;top:-143;height:580;width:617;" fillcolor="#FF0000" filled="t" stroked="f" coordsize="617,580" o:gfxdata="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Mm/&#10;AAAA3QAAAA8AAAAAAAAAAQAgAAAAIgAAAGRycy9kb3ducmV2LnhtbFBLAQIUABQAAAAIAIdO4kAz&#10;LwWeOwAAADkAAAAQAAAAAAAAAAEAIAAAAA4BAABkcnMvc2hhcGV4bWwueG1sUEsFBgAAAAAGAAYA&#10;WwEAALgDAAAAAA==&#10;" path="m159,526l156,526,155,524,159,526xe">
                    <v:fill on="t" focussize="0,0"/>
                    <v:stroke on="f"/>
                    <v:imagedata o:title=""/>
                    <o:lock v:ext="edit" aspectratio="f"/>
                  </v:shape>
                  <v:shape id="任意多边形 1987" o:spid="_x0000_s1026" o:spt="100" style="position:absolute;left:4166;top:-143;height:580;width:617;" fillcolor="#FF0000" filled="t" stroked="f" coordsize="617,580" o:gfxdata="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y9VK/&#10;AAAA3QAAAA8AAAAAAAAAAQAgAAAAIgAAAGRycy9kb3ducmV2LnhtbFBLAQIUABQAAAAIAIdO4kAz&#10;LwWeOwAAADkAAAAQAAAAAAAAAAEAIAAAAA4BAABkcnMvc2hhcGV4bWwueG1sUEsFBgAAAAAGAAYA&#10;WwEAALgDAAAAAA==&#10;" path="m400,566l308,566,323,564,338,564,353,562,353,562,367,560,367,560,382,556,381,556,396,552,395,552,409,548,409,548,423,544,422,544,436,538,435,538,448,532,448,532,461,524,460,526,486,526,428,558,400,566xe">
                    <v:fill on="t" focussize="0,0"/>
                    <v:stroke on="f"/>
                    <v:imagedata o:title=""/>
                    <o:lock v:ext="edit" aspectratio="f"/>
                  </v:shape>
                  <v:shape id="任意多边形 1988" o:spid="_x0000_s1026" o:spt="100" style="position:absolute;left:4166;top:-143;height:580;width:617;" fillcolor="#FF0000" filled="t" stroked="f" coordsize="617,580" o:gfxdata="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bbSa/&#10;AAAA3QAAAA8AAAAAAAAAAQAgAAAAIgAAAGRycy9kb3ducmV2LnhtbFBLAQIUABQAAAAIAIdO4kAz&#10;LwWeOwAAADkAAAAQAAAAAAAAAAEAIAAAAA4BAABkcnMvc2hhcGV4bWwueG1sUEsFBgAAAAAGAAYA&#10;WwEAALgDAAAAAA==&#10;" path="m308,566l308,566,308,566xe">
                    <v:fill on="t" focussize="0,0"/>
                    <v:stroke on="f"/>
                    <v:imagedata o:title=""/>
                    <o:lock v:ext="edit" aspectratio="f"/>
                  </v:shape>
                  <v:shape id="图片 1989" o:spid="_x0000_s1026" o:spt="75" type="#_x0000_t75" style="position:absolute;left:4326;top:56;height:262;width:316;" filled="f" o:preferrelative="t" stroked="f" coordsize="21600,21600" o:gfxdata="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XPnOvQAA&#10;AN0AAAAPAAAAAAAAAAEAIAAAACIAAABkcnMvZG93bnJldi54bWxQSwECFAAUAAAACACHTuJAMy8F&#10;njsAAAA5AAAAEAAAAAAAAAABACAAAAAMAQAAZHJzL3NoYXBleG1sLnhtbFBLBQYAAAAABgAGAFsB&#10;AAC2AwAAAAA=&#10;">
                    <v:fill on="f" focussize="0,0"/>
                    <v:stroke on="f"/>
                    <v:imagedata r:id="rId41" o:title=""/>
                    <o:lock v:ext="edit" aspectratio="t"/>
                  </v:shape>
                </v:group>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2497455</wp:posOffset>
                </wp:positionH>
                <wp:positionV relativeFrom="paragraph">
                  <wp:posOffset>92710</wp:posOffset>
                </wp:positionV>
                <wp:extent cx="379095" cy="368300"/>
                <wp:effectExtent l="0" t="0" r="1905" b="12700"/>
                <wp:wrapNone/>
                <wp:docPr id="1392" name="组合 1990"/>
                <wp:cNvGraphicFramePr/>
                <a:graphic xmlns:a="http://schemas.openxmlformats.org/drawingml/2006/main">
                  <a:graphicData uri="http://schemas.microsoft.com/office/word/2010/wordprocessingGroup">
                    <wpg:wgp>
                      <wpg:cNvGrpSpPr/>
                      <wpg:grpSpPr>
                        <a:xfrm>
                          <a:off x="0" y="0"/>
                          <a:ext cx="379095" cy="368300"/>
                          <a:chOff x="3405" y="-143"/>
                          <a:chExt cx="597" cy="580"/>
                        </a:xfrm>
                      </wpg:grpSpPr>
                      <wpg:grpSp>
                        <wpg:cNvPr id="1393" name="组合 1991"/>
                        <wpg:cNvGrpSpPr/>
                        <wpg:grpSpPr>
                          <a:xfrm>
                            <a:off x="3413" y="-136"/>
                            <a:ext cx="583" cy="566"/>
                            <a:chOff x="3413" y="-136"/>
                            <a:chExt cx="583" cy="566"/>
                          </a:xfrm>
                        </wpg:grpSpPr>
                        <wps:wsp>
                          <wps:cNvPr id="1394" name="任意多边形 1992"/>
                          <wps:cNvSpPr/>
                          <wps:spPr>
                            <a:xfrm>
                              <a:off x="3413" y="-136"/>
                              <a:ext cx="583" cy="566"/>
                            </a:xfrm>
                            <a:custGeom>
                              <a:avLst/>
                              <a:gdLst/>
                              <a:ahLst/>
                              <a:cxnLst/>
                              <a:pathLst>
                                <a:path w="583" h="566">
                                  <a:moveTo>
                                    <a:pt x="291" y="566"/>
                                  </a:moveTo>
                                  <a:lnTo>
                                    <a:pt x="214" y="556"/>
                                  </a:lnTo>
                                  <a:lnTo>
                                    <a:pt x="144" y="528"/>
                                  </a:lnTo>
                                  <a:lnTo>
                                    <a:pt x="85" y="483"/>
                                  </a:lnTo>
                                  <a:lnTo>
                                    <a:pt x="40" y="426"/>
                                  </a:lnTo>
                                  <a:lnTo>
                                    <a:pt x="10" y="359"/>
                                  </a:lnTo>
                                  <a:lnTo>
                                    <a:pt x="0" y="283"/>
                                  </a:lnTo>
                                  <a:lnTo>
                                    <a:pt x="10" y="208"/>
                                  </a:lnTo>
                                  <a:lnTo>
                                    <a:pt x="40" y="141"/>
                                  </a:lnTo>
                                  <a:lnTo>
                                    <a:pt x="85" y="83"/>
                                  </a:lnTo>
                                  <a:lnTo>
                                    <a:pt x="144" y="39"/>
                                  </a:lnTo>
                                  <a:lnTo>
                                    <a:pt x="214" y="10"/>
                                  </a:lnTo>
                                  <a:lnTo>
                                    <a:pt x="291" y="0"/>
                                  </a:lnTo>
                                  <a:lnTo>
                                    <a:pt x="368" y="10"/>
                                  </a:lnTo>
                                  <a:lnTo>
                                    <a:pt x="438" y="39"/>
                                  </a:lnTo>
                                  <a:lnTo>
                                    <a:pt x="497" y="83"/>
                                  </a:lnTo>
                                  <a:lnTo>
                                    <a:pt x="543" y="140"/>
                                  </a:lnTo>
                                  <a:lnTo>
                                    <a:pt x="572" y="208"/>
                                  </a:lnTo>
                                  <a:lnTo>
                                    <a:pt x="583" y="283"/>
                                  </a:lnTo>
                                  <a:lnTo>
                                    <a:pt x="572" y="358"/>
                                  </a:lnTo>
                                  <a:lnTo>
                                    <a:pt x="543" y="426"/>
                                  </a:lnTo>
                                  <a:lnTo>
                                    <a:pt x="497" y="483"/>
                                  </a:lnTo>
                                  <a:lnTo>
                                    <a:pt x="438" y="528"/>
                                  </a:lnTo>
                                  <a:lnTo>
                                    <a:pt x="368" y="556"/>
                                  </a:lnTo>
                                  <a:lnTo>
                                    <a:pt x="291" y="566"/>
                                  </a:lnTo>
                                  <a:close/>
                                </a:path>
                              </a:pathLst>
                            </a:custGeom>
                            <a:solidFill>
                              <a:srgbClr val="FF0000"/>
                            </a:solidFill>
                            <a:ln>
                              <a:noFill/>
                            </a:ln>
                          </wps:spPr>
                          <wps:bodyPr upright="1"/>
                        </wps:wsp>
                      </wpg:grpSp>
                      <wpg:grpSp>
                        <wpg:cNvPr id="1395" name="组合 1993"/>
                        <wpg:cNvGrpSpPr/>
                        <wpg:grpSpPr>
                          <a:xfrm>
                            <a:off x="3405" y="-143"/>
                            <a:ext cx="597" cy="580"/>
                            <a:chOff x="3405" y="-143"/>
                            <a:chExt cx="597" cy="580"/>
                          </a:xfrm>
                        </wpg:grpSpPr>
                        <wps:wsp>
                          <wps:cNvPr id="1396" name="任意多边形 1994"/>
                          <wps:cNvSpPr/>
                          <wps:spPr>
                            <a:xfrm>
                              <a:off x="3405" y="-143"/>
                              <a:ext cx="597" cy="580"/>
                            </a:xfrm>
                            <a:custGeom>
                              <a:avLst/>
                              <a:gdLst/>
                              <a:ahLst/>
                              <a:cxnLst/>
                              <a:pathLst>
                                <a:path w="597" h="580">
                                  <a:moveTo>
                                    <a:pt x="314" y="580"/>
                                  </a:moveTo>
                                  <a:lnTo>
                                    <a:pt x="284" y="580"/>
                                  </a:lnTo>
                                  <a:lnTo>
                                    <a:pt x="239" y="574"/>
                                  </a:lnTo>
                                  <a:lnTo>
                                    <a:pt x="210" y="566"/>
                                  </a:lnTo>
                                  <a:lnTo>
                                    <a:pt x="183" y="558"/>
                                  </a:lnTo>
                                  <a:lnTo>
                                    <a:pt x="170" y="552"/>
                                  </a:lnTo>
                                  <a:lnTo>
                                    <a:pt x="157" y="544"/>
                                  </a:lnTo>
                                  <a:lnTo>
                                    <a:pt x="144" y="538"/>
                                  </a:lnTo>
                                  <a:lnTo>
                                    <a:pt x="88" y="494"/>
                                  </a:lnTo>
                                  <a:lnTo>
                                    <a:pt x="44" y="440"/>
                                  </a:lnTo>
                                  <a:lnTo>
                                    <a:pt x="24" y="402"/>
                                  </a:lnTo>
                                  <a:lnTo>
                                    <a:pt x="19" y="390"/>
                                  </a:lnTo>
                                  <a:lnTo>
                                    <a:pt x="2" y="320"/>
                                  </a:lnTo>
                                  <a:lnTo>
                                    <a:pt x="0" y="290"/>
                                  </a:lnTo>
                                  <a:lnTo>
                                    <a:pt x="1" y="274"/>
                                  </a:lnTo>
                                  <a:lnTo>
                                    <a:pt x="19" y="190"/>
                                  </a:lnTo>
                                  <a:lnTo>
                                    <a:pt x="30" y="164"/>
                                  </a:lnTo>
                                  <a:lnTo>
                                    <a:pt x="37" y="150"/>
                                  </a:lnTo>
                                  <a:lnTo>
                                    <a:pt x="44" y="138"/>
                                  </a:lnTo>
                                  <a:lnTo>
                                    <a:pt x="52" y="128"/>
                                  </a:lnTo>
                                  <a:lnTo>
                                    <a:pt x="60" y="116"/>
                                  </a:lnTo>
                                  <a:lnTo>
                                    <a:pt x="109" y="66"/>
                                  </a:lnTo>
                                  <a:lnTo>
                                    <a:pt x="120" y="56"/>
                                  </a:lnTo>
                                  <a:lnTo>
                                    <a:pt x="132" y="48"/>
                                  </a:lnTo>
                                  <a:lnTo>
                                    <a:pt x="144" y="42"/>
                                  </a:lnTo>
                                  <a:lnTo>
                                    <a:pt x="157" y="34"/>
                                  </a:lnTo>
                                  <a:lnTo>
                                    <a:pt x="239" y="4"/>
                                  </a:lnTo>
                                  <a:lnTo>
                                    <a:pt x="268" y="0"/>
                                  </a:lnTo>
                                  <a:lnTo>
                                    <a:pt x="329" y="0"/>
                                  </a:lnTo>
                                  <a:lnTo>
                                    <a:pt x="359" y="4"/>
                                  </a:lnTo>
                                  <a:lnTo>
                                    <a:pt x="395" y="14"/>
                                  </a:lnTo>
                                  <a:lnTo>
                                    <a:pt x="285" y="14"/>
                                  </a:lnTo>
                                  <a:lnTo>
                                    <a:pt x="270" y="16"/>
                                  </a:lnTo>
                                  <a:lnTo>
                                    <a:pt x="270" y="16"/>
                                  </a:lnTo>
                                  <a:lnTo>
                                    <a:pt x="256" y="18"/>
                                  </a:lnTo>
                                  <a:lnTo>
                                    <a:pt x="256" y="18"/>
                                  </a:lnTo>
                                  <a:lnTo>
                                    <a:pt x="242" y="20"/>
                                  </a:lnTo>
                                  <a:lnTo>
                                    <a:pt x="242" y="20"/>
                                  </a:lnTo>
                                  <a:lnTo>
                                    <a:pt x="228" y="22"/>
                                  </a:lnTo>
                                  <a:lnTo>
                                    <a:pt x="228" y="22"/>
                                  </a:lnTo>
                                  <a:lnTo>
                                    <a:pt x="214" y="26"/>
                                  </a:lnTo>
                                  <a:lnTo>
                                    <a:pt x="215" y="26"/>
                                  </a:lnTo>
                                  <a:lnTo>
                                    <a:pt x="201" y="30"/>
                                  </a:lnTo>
                                  <a:lnTo>
                                    <a:pt x="202" y="30"/>
                                  </a:lnTo>
                                  <a:lnTo>
                                    <a:pt x="188" y="36"/>
                                  </a:lnTo>
                                  <a:lnTo>
                                    <a:pt x="189" y="36"/>
                                  </a:lnTo>
                                  <a:lnTo>
                                    <a:pt x="176" y="42"/>
                                  </a:lnTo>
                                  <a:lnTo>
                                    <a:pt x="176" y="42"/>
                                  </a:lnTo>
                                  <a:lnTo>
                                    <a:pt x="164" y="48"/>
                                  </a:lnTo>
                                  <a:lnTo>
                                    <a:pt x="164" y="48"/>
                                  </a:lnTo>
                                  <a:lnTo>
                                    <a:pt x="152" y="54"/>
                                  </a:lnTo>
                                  <a:lnTo>
                                    <a:pt x="152" y="54"/>
                                  </a:lnTo>
                                  <a:lnTo>
                                    <a:pt x="140" y="62"/>
                                  </a:lnTo>
                                  <a:lnTo>
                                    <a:pt x="141" y="62"/>
                                  </a:lnTo>
                                  <a:lnTo>
                                    <a:pt x="129" y="68"/>
                                  </a:lnTo>
                                  <a:lnTo>
                                    <a:pt x="129" y="68"/>
                                  </a:lnTo>
                                  <a:lnTo>
                                    <a:pt x="121" y="76"/>
                                  </a:lnTo>
                                  <a:lnTo>
                                    <a:pt x="119" y="76"/>
                                  </a:lnTo>
                                  <a:lnTo>
                                    <a:pt x="108" y="86"/>
                                  </a:lnTo>
                                  <a:lnTo>
                                    <a:pt x="108" y="86"/>
                                  </a:lnTo>
                                  <a:lnTo>
                                    <a:pt x="98" y="94"/>
                                  </a:lnTo>
                                  <a:lnTo>
                                    <a:pt x="99" y="94"/>
                                  </a:lnTo>
                                  <a:lnTo>
                                    <a:pt x="89" y="104"/>
                                  </a:lnTo>
                                  <a:lnTo>
                                    <a:pt x="89" y="104"/>
                                  </a:lnTo>
                                  <a:lnTo>
                                    <a:pt x="80" y="114"/>
                                  </a:lnTo>
                                  <a:lnTo>
                                    <a:pt x="80" y="114"/>
                                  </a:lnTo>
                                  <a:lnTo>
                                    <a:pt x="72" y="124"/>
                                  </a:lnTo>
                                  <a:lnTo>
                                    <a:pt x="72" y="124"/>
                                  </a:lnTo>
                                  <a:lnTo>
                                    <a:pt x="64" y="136"/>
                                  </a:lnTo>
                                  <a:lnTo>
                                    <a:pt x="64" y="136"/>
                                  </a:lnTo>
                                  <a:lnTo>
                                    <a:pt x="56" y="146"/>
                                  </a:lnTo>
                                  <a:lnTo>
                                    <a:pt x="50" y="158"/>
                                  </a:lnTo>
                                  <a:lnTo>
                                    <a:pt x="43" y="170"/>
                                  </a:lnTo>
                                  <a:lnTo>
                                    <a:pt x="38" y="182"/>
                                  </a:lnTo>
                                  <a:lnTo>
                                    <a:pt x="33" y="194"/>
                                  </a:lnTo>
                                  <a:lnTo>
                                    <a:pt x="33" y="194"/>
                                  </a:lnTo>
                                  <a:lnTo>
                                    <a:pt x="28" y="208"/>
                                  </a:lnTo>
                                  <a:lnTo>
                                    <a:pt x="24" y="220"/>
                                  </a:lnTo>
                                  <a:lnTo>
                                    <a:pt x="21" y="234"/>
                                  </a:lnTo>
                                  <a:lnTo>
                                    <a:pt x="19" y="248"/>
                                  </a:lnTo>
                                  <a:lnTo>
                                    <a:pt x="17" y="262"/>
                                  </a:lnTo>
                                  <a:lnTo>
                                    <a:pt x="16" y="276"/>
                                  </a:lnTo>
                                  <a:lnTo>
                                    <a:pt x="15" y="290"/>
                                  </a:lnTo>
                                  <a:lnTo>
                                    <a:pt x="16" y="304"/>
                                  </a:lnTo>
                                  <a:lnTo>
                                    <a:pt x="17" y="318"/>
                                  </a:lnTo>
                                  <a:lnTo>
                                    <a:pt x="19" y="332"/>
                                  </a:lnTo>
                                  <a:lnTo>
                                    <a:pt x="21" y="346"/>
                                  </a:lnTo>
                                  <a:lnTo>
                                    <a:pt x="22" y="346"/>
                                  </a:lnTo>
                                  <a:lnTo>
                                    <a:pt x="24" y="358"/>
                                  </a:lnTo>
                                  <a:lnTo>
                                    <a:pt x="28" y="372"/>
                                  </a:lnTo>
                                  <a:lnTo>
                                    <a:pt x="33" y="384"/>
                                  </a:lnTo>
                                  <a:lnTo>
                                    <a:pt x="38" y="396"/>
                                  </a:lnTo>
                                  <a:lnTo>
                                    <a:pt x="43" y="410"/>
                                  </a:lnTo>
                                  <a:lnTo>
                                    <a:pt x="44" y="410"/>
                                  </a:lnTo>
                                  <a:lnTo>
                                    <a:pt x="50" y="420"/>
                                  </a:lnTo>
                                  <a:lnTo>
                                    <a:pt x="57" y="432"/>
                                  </a:lnTo>
                                  <a:lnTo>
                                    <a:pt x="64" y="444"/>
                                  </a:lnTo>
                                  <a:lnTo>
                                    <a:pt x="64" y="444"/>
                                  </a:lnTo>
                                  <a:lnTo>
                                    <a:pt x="72" y="454"/>
                                  </a:lnTo>
                                  <a:lnTo>
                                    <a:pt x="72" y="454"/>
                                  </a:lnTo>
                                  <a:lnTo>
                                    <a:pt x="80" y="464"/>
                                  </a:lnTo>
                                  <a:lnTo>
                                    <a:pt x="80" y="464"/>
                                  </a:lnTo>
                                  <a:lnTo>
                                    <a:pt x="89" y="474"/>
                                  </a:lnTo>
                                  <a:lnTo>
                                    <a:pt x="89" y="474"/>
                                  </a:lnTo>
                                  <a:lnTo>
                                    <a:pt x="99" y="484"/>
                                  </a:lnTo>
                                  <a:lnTo>
                                    <a:pt x="98" y="484"/>
                                  </a:lnTo>
                                  <a:lnTo>
                                    <a:pt x="108" y="494"/>
                                  </a:lnTo>
                                  <a:lnTo>
                                    <a:pt x="108" y="494"/>
                                  </a:lnTo>
                                  <a:lnTo>
                                    <a:pt x="119" y="502"/>
                                  </a:lnTo>
                                  <a:lnTo>
                                    <a:pt x="118" y="502"/>
                                  </a:lnTo>
                                  <a:lnTo>
                                    <a:pt x="129" y="510"/>
                                  </a:lnTo>
                                  <a:lnTo>
                                    <a:pt x="129" y="510"/>
                                  </a:lnTo>
                                  <a:lnTo>
                                    <a:pt x="141" y="518"/>
                                  </a:lnTo>
                                  <a:lnTo>
                                    <a:pt x="140" y="518"/>
                                  </a:lnTo>
                                  <a:lnTo>
                                    <a:pt x="152" y="526"/>
                                  </a:lnTo>
                                  <a:lnTo>
                                    <a:pt x="155" y="526"/>
                                  </a:lnTo>
                                  <a:lnTo>
                                    <a:pt x="164" y="532"/>
                                  </a:lnTo>
                                  <a:lnTo>
                                    <a:pt x="164" y="532"/>
                                  </a:lnTo>
                                  <a:lnTo>
                                    <a:pt x="176" y="538"/>
                                  </a:lnTo>
                                  <a:lnTo>
                                    <a:pt x="176" y="538"/>
                                  </a:lnTo>
                                  <a:lnTo>
                                    <a:pt x="189" y="544"/>
                                  </a:lnTo>
                                  <a:lnTo>
                                    <a:pt x="188" y="544"/>
                                  </a:lnTo>
                                  <a:lnTo>
                                    <a:pt x="202" y="548"/>
                                  </a:lnTo>
                                  <a:lnTo>
                                    <a:pt x="201" y="548"/>
                                  </a:lnTo>
                                  <a:lnTo>
                                    <a:pt x="215" y="552"/>
                                  </a:lnTo>
                                  <a:lnTo>
                                    <a:pt x="214" y="552"/>
                                  </a:lnTo>
                                  <a:lnTo>
                                    <a:pt x="228" y="556"/>
                                  </a:lnTo>
                                  <a:lnTo>
                                    <a:pt x="228" y="556"/>
                                  </a:lnTo>
                                  <a:lnTo>
                                    <a:pt x="242" y="560"/>
                                  </a:lnTo>
                                  <a:lnTo>
                                    <a:pt x="242" y="560"/>
                                  </a:lnTo>
                                  <a:lnTo>
                                    <a:pt x="256" y="562"/>
                                  </a:lnTo>
                                  <a:lnTo>
                                    <a:pt x="256" y="562"/>
                                  </a:lnTo>
                                  <a:lnTo>
                                    <a:pt x="270" y="564"/>
                                  </a:lnTo>
                                  <a:lnTo>
                                    <a:pt x="284" y="564"/>
                                  </a:lnTo>
                                  <a:lnTo>
                                    <a:pt x="299" y="566"/>
                                  </a:lnTo>
                                  <a:lnTo>
                                    <a:pt x="388" y="566"/>
                                  </a:lnTo>
                                  <a:lnTo>
                                    <a:pt x="359" y="574"/>
                                  </a:lnTo>
                                  <a:lnTo>
                                    <a:pt x="314" y="580"/>
                                  </a:lnTo>
                                  <a:close/>
                                </a:path>
                              </a:pathLst>
                            </a:custGeom>
                            <a:solidFill>
                              <a:srgbClr val="FF0000"/>
                            </a:solidFill>
                            <a:ln>
                              <a:noFill/>
                            </a:ln>
                          </wps:spPr>
                          <wps:bodyPr upright="1"/>
                        </wps:wsp>
                        <wps:wsp>
                          <wps:cNvPr id="1397" name="任意多边形 1995"/>
                          <wps:cNvSpPr/>
                          <wps:spPr>
                            <a:xfrm>
                              <a:off x="3405" y="-143"/>
                              <a:ext cx="597" cy="580"/>
                            </a:xfrm>
                            <a:custGeom>
                              <a:avLst/>
                              <a:gdLst/>
                              <a:ahLst/>
                              <a:cxnLst/>
                              <a:pathLst>
                                <a:path w="597" h="580">
                                  <a:moveTo>
                                    <a:pt x="480" y="78"/>
                                  </a:moveTo>
                                  <a:lnTo>
                                    <a:pt x="469" y="68"/>
                                  </a:lnTo>
                                  <a:lnTo>
                                    <a:pt x="469" y="68"/>
                                  </a:lnTo>
                                  <a:lnTo>
                                    <a:pt x="457" y="62"/>
                                  </a:lnTo>
                                  <a:lnTo>
                                    <a:pt x="458" y="62"/>
                                  </a:lnTo>
                                  <a:lnTo>
                                    <a:pt x="446" y="54"/>
                                  </a:lnTo>
                                  <a:lnTo>
                                    <a:pt x="446" y="54"/>
                                  </a:lnTo>
                                  <a:lnTo>
                                    <a:pt x="434" y="48"/>
                                  </a:lnTo>
                                  <a:lnTo>
                                    <a:pt x="434" y="48"/>
                                  </a:lnTo>
                                  <a:lnTo>
                                    <a:pt x="422" y="42"/>
                                  </a:lnTo>
                                  <a:lnTo>
                                    <a:pt x="422" y="42"/>
                                  </a:lnTo>
                                  <a:lnTo>
                                    <a:pt x="409" y="36"/>
                                  </a:lnTo>
                                  <a:lnTo>
                                    <a:pt x="410" y="36"/>
                                  </a:lnTo>
                                  <a:lnTo>
                                    <a:pt x="396" y="30"/>
                                  </a:lnTo>
                                  <a:lnTo>
                                    <a:pt x="397" y="30"/>
                                  </a:lnTo>
                                  <a:lnTo>
                                    <a:pt x="383" y="26"/>
                                  </a:lnTo>
                                  <a:lnTo>
                                    <a:pt x="384" y="26"/>
                                  </a:lnTo>
                                  <a:lnTo>
                                    <a:pt x="370" y="22"/>
                                  </a:lnTo>
                                  <a:lnTo>
                                    <a:pt x="370" y="22"/>
                                  </a:lnTo>
                                  <a:lnTo>
                                    <a:pt x="356" y="20"/>
                                  </a:lnTo>
                                  <a:lnTo>
                                    <a:pt x="356" y="20"/>
                                  </a:lnTo>
                                  <a:lnTo>
                                    <a:pt x="342" y="18"/>
                                  </a:lnTo>
                                  <a:lnTo>
                                    <a:pt x="342" y="18"/>
                                  </a:lnTo>
                                  <a:lnTo>
                                    <a:pt x="328" y="16"/>
                                  </a:lnTo>
                                  <a:lnTo>
                                    <a:pt x="328" y="16"/>
                                  </a:lnTo>
                                  <a:lnTo>
                                    <a:pt x="313" y="14"/>
                                  </a:lnTo>
                                  <a:lnTo>
                                    <a:pt x="395" y="14"/>
                                  </a:lnTo>
                                  <a:lnTo>
                                    <a:pt x="454" y="42"/>
                                  </a:lnTo>
                                  <a:lnTo>
                                    <a:pt x="466" y="48"/>
                                  </a:lnTo>
                                  <a:lnTo>
                                    <a:pt x="478" y="56"/>
                                  </a:lnTo>
                                  <a:lnTo>
                                    <a:pt x="489" y="66"/>
                                  </a:lnTo>
                                  <a:lnTo>
                                    <a:pt x="500" y="74"/>
                                  </a:lnTo>
                                  <a:lnTo>
                                    <a:pt x="502" y="76"/>
                                  </a:lnTo>
                                  <a:lnTo>
                                    <a:pt x="479" y="76"/>
                                  </a:lnTo>
                                  <a:lnTo>
                                    <a:pt x="480" y="78"/>
                                  </a:lnTo>
                                  <a:close/>
                                </a:path>
                              </a:pathLst>
                            </a:custGeom>
                            <a:solidFill>
                              <a:srgbClr val="FF0000"/>
                            </a:solidFill>
                            <a:ln>
                              <a:noFill/>
                            </a:ln>
                          </wps:spPr>
                          <wps:bodyPr upright="1"/>
                        </wps:wsp>
                        <wps:wsp>
                          <wps:cNvPr id="1398" name="任意多边形 1996"/>
                          <wps:cNvSpPr/>
                          <wps:spPr>
                            <a:xfrm>
                              <a:off x="3405" y="-143"/>
                              <a:ext cx="597" cy="580"/>
                            </a:xfrm>
                            <a:custGeom>
                              <a:avLst/>
                              <a:gdLst/>
                              <a:ahLst/>
                              <a:cxnLst/>
                              <a:pathLst>
                                <a:path w="597" h="580">
                                  <a:moveTo>
                                    <a:pt x="118" y="78"/>
                                  </a:moveTo>
                                  <a:lnTo>
                                    <a:pt x="119" y="76"/>
                                  </a:lnTo>
                                  <a:lnTo>
                                    <a:pt x="121" y="76"/>
                                  </a:lnTo>
                                  <a:lnTo>
                                    <a:pt x="118" y="78"/>
                                  </a:lnTo>
                                  <a:close/>
                                </a:path>
                              </a:pathLst>
                            </a:custGeom>
                            <a:solidFill>
                              <a:srgbClr val="FF0000"/>
                            </a:solidFill>
                            <a:ln>
                              <a:noFill/>
                            </a:ln>
                          </wps:spPr>
                          <wps:bodyPr upright="1"/>
                        </wps:wsp>
                        <wps:wsp>
                          <wps:cNvPr id="1399" name="任意多边形 1997"/>
                          <wps:cNvSpPr/>
                          <wps:spPr>
                            <a:xfrm>
                              <a:off x="3405" y="-143"/>
                              <a:ext cx="597" cy="580"/>
                            </a:xfrm>
                            <a:custGeom>
                              <a:avLst/>
                              <a:gdLst/>
                              <a:ahLst/>
                              <a:cxnLst/>
                              <a:pathLst>
                                <a:path w="597" h="580">
                                  <a:moveTo>
                                    <a:pt x="565" y="196"/>
                                  </a:moveTo>
                                  <a:lnTo>
                                    <a:pt x="560" y="182"/>
                                  </a:lnTo>
                                  <a:lnTo>
                                    <a:pt x="554" y="170"/>
                                  </a:lnTo>
                                  <a:lnTo>
                                    <a:pt x="548" y="158"/>
                                  </a:lnTo>
                                  <a:lnTo>
                                    <a:pt x="541" y="146"/>
                                  </a:lnTo>
                                  <a:lnTo>
                                    <a:pt x="534" y="136"/>
                                  </a:lnTo>
                                  <a:lnTo>
                                    <a:pt x="526" y="124"/>
                                  </a:lnTo>
                                  <a:lnTo>
                                    <a:pt x="526" y="124"/>
                                  </a:lnTo>
                                  <a:lnTo>
                                    <a:pt x="518" y="114"/>
                                  </a:lnTo>
                                  <a:lnTo>
                                    <a:pt x="518" y="114"/>
                                  </a:lnTo>
                                  <a:lnTo>
                                    <a:pt x="509" y="104"/>
                                  </a:lnTo>
                                  <a:lnTo>
                                    <a:pt x="509" y="104"/>
                                  </a:lnTo>
                                  <a:lnTo>
                                    <a:pt x="499" y="94"/>
                                  </a:lnTo>
                                  <a:lnTo>
                                    <a:pt x="500" y="94"/>
                                  </a:lnTo>
                                  <a:lnTo>
                                    <a:pt x="490" y="86"/>
                                  </a:lnTo>
                                  <a:lnTo>
                                    <a:pt x="490" y="86"/>
                                  </a:lnTo>
                                  <a:lnTo>
                                    <a:pt x="479" y="76"/>
                                  </a:lnTo>
                                  <a:lnTo>
                                    <a:pt x="502" y="76"/>
                                  </a:lnTo>
                                  <a:lnTo>
                                    <a:pt x="510" y="84"/>
                                  </a:lnTo>
                                  <a:lnTo>
                                    <a:pt x="520" y="94"/>
                                  </a:lnTo>
                                  <a:lnTo>
                                    <a:pt x="529" y="104"/>
                                  </a:lnTo>
                                  <a:lnTo>
                                    <a:pt x="538" y="116"/>
                                  </a:lnTo>
                                  <a:lnTo>
                                    <a:pt x="546" y="128"/>
                                  </a:lnTo>
                                  <a:lnTo>
                                    <a:pt x="554" y="138"/>
                                  </a:lnTo>
                                  <a:lnTo>
                                    <a:pt x="561" y="150"/>
                                  </a:lnTo>
                                  <a:lnTo>
                                    <a:pt x="568" y="164"/>
                                  </a:lnTo>
                                  <a:lnTo>
                                    <a:pt x="574" y="176"/>
                                  </a:lnTo>
                                  <a:lnTo>
                                    <a:pt x="579" y="190"/>
                                  </a:lnTo>
                                  <a:lnTo>
                                    <a:pt x="581" y="194"/>
                                  </a:lnTo>
                                  <a:lnTo>
                                    <a:pt x="565" y="194"/>
                                  </a:lnTo>
                                  <a:lnTo>
                                    <a:pt x="565" y="196"/>
                                  </a:lnTo>
                                  <a:close/>
                                </a:path>
                              </a:pathLst>
                            </a:custGeom>
                            <a:solidFill>
                              <a:srgbClr val="FF0000"/>
                            </a:solidFill>
                            <a:ln>
                              <a:noFill/>
                            </a:ln>
                          </wps:spPr>
                          <wps:bodyPr upright="1"/>
                        </wps:wsp>
                        <wps:wsp>
                          <wps:cNvPr id="1400" name="任意多边形 1998"/>
                          <wps:cNvSpPr/>
                          <wps:spPr>
                            <a:xfrm>
                              <a:off x="3405" y="-143"/>
                              <a:ext cx="597" cy="580"/>
                            </a:xfrm>
                            <a:custGeom>
                              <a:avLst/>
                              <a:gdLst/>
                              <a:ahLst/>
                              <a:cxnLst/>
                              <a:pathLst>
                                <a:path w="597" h="580">
                                  <a:moveTo>
                                    <a:pt x="33" y="196"/>
                                  </a:moveTo>
                                  <a:lnTo>
                                    <a:pt x="33" y="194"/>
                                  </a:lnTo>
                                  <a:lnTo>
                                    <a:pt x="33" y="194"/>
                                  </a:lnTo>
                                  <a:lnTo>
                                    <a:pt x="33" y="196"/>
                                  </a:lnTo>
                                  <a:close/>
                                </a:path>
                              </a:pathLst>
                            </a:custGeom>
                            <a:solidFill>
                              <a:srgbClr val="FF0000"/>
                            </a:solidFill>
                            <a:ln>
                              <a:noFill/>
                            </a:ln>
                          </wps:spPr>
                          <wps:bodyPr upright="1"/>
                        </wps:wsp>
                        <wps:wsp>
                          <wps:cNvPr id="1401" name="任意多边形 1999"/>
                          <wps:cNvSpPr/>
                          <wps:spPr>
                            <a:xfrm>
                              <a:off x="3405" y="-143"/>
                              <a:ext cx="597" cy="580"/>
                            </a:xfrm>
                            <a:custGeom>
                              <a:avLst/>
                              <a:gdLst/>
                              <a:ahLst/>
                              <a:cxnLst/>
                              <a:pathLst>
                                <a:path w="597" h="580">
                                  <a:moveTo>
                                    <a:pt x="592" y="346"/>
                                  </a:moveTo>
                                  <a:lnTo>
                                    <a:pt x="577" y="346"/>
                                  </a:lnTo>
                                  <a:lnTo>
                                    <a:pt x="579" y="332"/>
                                  </a:lnTo>
                                  <a:lnTo>
                                    <a:pt x="581" y="318"/>
                                  </a:lnTo>
                                  <a:lnTo>
                                    <a:pt x="582" y="304"/>
                                  </a:lnTo>
                                  <a:lnTo>
                                    <a:pt x="582" y="290"/>
                                  </a:lnTo>
                                  <a:lnTo>
                                    <a:pt x="582" y="276"/>
                                  </a:lnTo>
                                  <a:lnTo>
                                    <a:pt x="581" y="262"/>
                                  </a:lnTo>
                                  <a:lnTo>
                                    <a:pt x="579" y="248"/>
                                  </a:lnTo>
                                  <a:lnTo>
                                    <a:pt x="577" y="234"/>
                                  </a:lnTo>
                                  <a:lnTo>
                                    <a:pt x="574" y="220"/>
                                  </a:lnTo>
                                  <a:lnTo>
                                    <a:pt x="570" y="208"/>
                                  </a:lnTo>
                                  <a:lnTo>
                                    <a:pt x="565" y="194"/>
                                  </a:lnTo>
                                  <a:lnTo>
                                    <a:pt x="581" y="194"/>
                                  </a:lnTo>
                                  <a:lnTo>
                                    <a:pt x="596" y="260"/>
                                  </a:lnTo>
                                  <a:lnTo>
                                    <a:pt x="597" y="290"/>
                                  </a:lnTo>
                                  <a:lnTo>
                                    <a:pt x="597" y="304"/>
                                  </a:lnTo>
                                  <a:lnTo>
                                    <a:pt x="596" y="320"/>
                                  </a:lnTo>
                                  <a:lnTo>
                                    <a:pt x="594" y="334"/>
                                  </a:lnTo>
                                  <a:lnTo>
                                    <a:pt x="592" y="346"/>
                                  </a:lnTo>
                                  <a:close/>
                                </a:path>
                              </a:pathLst>
                            </a:custGeom>
                            <a:solidFill>
                              <a:srgbClr val="FF0000"/>
                            </a:solidFill>
                            <a:ln>
                              <a:noFill/>
                            </a:ln>
                          </wps:spPr>
                          <wps:bodyPr upright="1"/>
                        </wps:wsp>
                        <wps:wsp>
                          <wps:cNvPr id="1402" name="任意多边形 2000"/>
                          <wps:cNvSpPr/>
                          <wps:spPr>
                            <a:xfrm>
                              <a:off x="3405" y="-143"/>
                              <a:ext cx="597" cy="580"/>
                            </a:xfrm>
                            <a:custGeom>
                              <a:avLst/>
                              <a:gdLst/>
                              <a:ahLst/>
                              <a:cxnLst/>
                              <a:pathLst>
                                <a:path w="597" h="580">
                                  <a:moveTo>
                                    <a:pt x="22" y="346"/>
                                  </a:moveTo>
                                  <a:lnTo>
                                    <a:pt x="21" y="346"/>
                                  </a:lnTo>
                                  <a:lnTo>
                                    <a:pt x="21" y="344"/>
                                  </a:lnTo>
                                  <a:lnTo>
                                    <a:pt x="22" y="346"/>
                                  </a:lnTo>
                                  <a:close/>
                                </a:path>
                              </a:pathLst>
                            </a:custGeom>
                            <a:solidFill>
                              <a:srgbClr val="FF0000"/>
                            </a:solidFill>
                            <a:ln>
                              <a:noFill/>
                            </a:ln>
                          </wps:spPr>
                          <wps:bodyPr upright="1"/>
                        </wps:wsp>
                        <wps:wsp>
                          <wps:cNvPr id="1403" name="任意多边形 2001"/>
                          <wps:cNvSpPr/>
                          <wps:spPr>
                            <a:xfrm>
                              <a:off x="3405" y="-143"/>
                              <a:ext cx="597" cy="580"/>
                            </a:xfrm>
                            <a:custGeom>
                              <a:avLst/>
                              <a:gdLst/>
                              <a:ahLst/>
                              <a:cxnLst/>
                              <a:pathLst>
                                <a:path w="597" h="580">
                                  <a:moveTo>
                                    <a:pt x="571" y="410"/>
                                  </a:moveTo>
                                  <a:lnTo>
                                    <a:pt x="554" y="410"/>
                                  </a:lnTo>
                                  <a:lnTo>
                                    <a:pt x="560" y="396"/>
                                  </a:lnTo>
                                  <a:lnTo>
                                    <a:pt x="565" y="384"/>
                                  </a:lnTo>
                                  <a:lnTo>
                                    <a:pt x="570" y="372"/>
                                  </a:lnTo>
                                  <a:lnTo>
                                    <a:pt x="574" y="358"/>
                                  </a:lnTo>
                                  <a:lnTo>
                                    <a:pt x="577" y="344"/>
                                  </a:lnTo>
                                  <a:lnTo>
                                    <a:pt x="577" y="346"/>
                                  </a:lnTo>
                                  <a:lnTo>
                                    <a:pt x="592" y="346"/>
                                  </a:lnTo>
                                  <a:lnTo>
                                    <a:pt x="574" y="402"/>
                                  </a:lnTo>
                                  <a:lnTo>
                                    <a:pt x="571" y="410"/>
                                  </a:lnTo>
                                  <a:close/>
                                </a:path>
                              </a:pathLst>
                            </a:custGeom>
                            <a:solidFill>
                              <a:srgbClr val="FF0000"/>
                            </a:solidFill>
                            <a:ln>
                              <a:noFill/>
                            </a:ln>
                          </wps:spPr>
                          <wps:bodyPr upright="1"/>
                        </wps:wsp>
                        <wps:wsp>
                          <wps:cNvPr id="1404" name="任意多边形 2002"/>
                          <wps:cNvSpPr/>
                          <wps:spPr>
                            <a:xfrm>
                              <a:off x="3405" y="-143"/>
                              <a:ext cx="597" cy="580"/>
                            </a:xfrm>
                            <a:custGeom>
                              <a:avLst/>
                              <a:gdLst/>
                              <a:ahLst/>
                              <a:cxnLst/>
                              <a:pathLst>
                                <a:path w="597" h="580">
                                  <a:moveTo>
                                    <a:pt x="44" y="410"/>
                                  </a:moveTo>
                                  <a:lnTo>
                                    <a:pt x="43" y="410"/>
                                  </a:lnTo>
                                  <a:lnTo>
                                    <a:pt x="43" y="408"/>
                                  </a:lnTo>
                                  <a:lnTo>
                                    <a:pt x="44" y="410"/>
                                  </a:lnTo>
                                  <a:close/>
                                </a:path>
                              </a:pathLst>
                            </a:custGeom>
                            <a:solidFill>
                              <a:srgbClr val="FF0000"/>
                            </a:solidFill>
                            <a:ln>
                              <a:noFill/>
                            </a:ln>
                          </wps:spPr>
                          <wps:bodyPr upright="1"/>
                        </wps:wsp>
                        <wps:wsp>
                          <wps:cNvPr id="1405" name="任意多边形 2003"/>
                          <wps:cNvSpPr/>
                          <wps:spPr>
                            <a:xfrm>
                              <a:off x="3405" y="-143"/>
                              <a:ext cx="597" cy="580"/>
                            </a:xfrm>
                            <a:custGeom>
                              <a:avLst/>
                              <a:gdLst/>
                              <a:ahLst/>
                              <a:cxnLst/>
                              <a:pathLst>
                                <a:path w="597" h="580">
                                  <a:moveTo>
                                    <a:pt x="472" y="526"/>
                                  </a:moveTo>
                                  <a:lnTo>
                                    <a:pt x="446" y="526"/>
                                  </a:lnTo>
                                  <a:lnTo>
                                    <a:pt x="458" y="518"/>
                                  </a:lnTo>
                                  <a:lnTo>
                                    <a:pt x="457" y="518"/>
                                  </a:lnTo>
                                  <a:lnTo>
                                    <a:pt x="469" y="510"/>
                                  </a:lnTo>
                                  <a:lnTo>
                                    <a:pt x="469" y="510"/>
                                  </a:lnTo>
                                  <a:lnTo>
                                    <a:pt x="480" y="502"/>
                                  </a:lnTo>
                                  <a:lnTo>
                                    <a:pt x="479" y="502"/>
                                  </a:lnTo>
                                  <a:lnTo>
                                    <a:pt x="490" y="494"/>
                                  </a:lnTo>
                                  <a:lnTo>
                                    <a:pt x="490" y="494"/>
                                  </a:lnTo>
                                  <a:lnTo>
                                    <a:pt x="500" y="484"/>
                                  </a:lnTo>
                                  <a:lnTo>
                                    <a:pt x="499" y="484"/>
                                  </a:lnTo>
                                  <a:lnTo>
                                    <a:pt x="509" y="474"/>
                                  </a:lnTo>
                                  <a:lnTo>
                                    <a:pt x="509" y="474"/>
                                  </a:lnTo>
                                  <a:lnTo>
                                    <a:pt x="518" y="464"/>
                                  </a:lnTo>
                                  <a:lnTo>
                                    <a:pt x="518" y="464"/>
                                  </a:lnTo>
                                  <a:lnTo>
                                    <a:pt x="526" y="454"/>
                                  </a:lnTo>
                                  <a:lnTo>
                                    <a:pt x="526" y="454"/>
                                  </a:lnTo>
                                  <a:lnTo>
                                    <a:pt x="534" y="444"/>
                                  </a:lnTo>
                                  <a:lnTo>
                                    <a:pt x="542" y="432"/>
                                  </a:lnTo>
                                  <a:lnTo>
                                    <a:pt x="548" y="420"/>
                                  </a:lnTo>
                                  <a:lnTo>
                                    <a:pt x="555" y="408"/>
                                  </a:lnTo>
                                  <a:lnTo>
                                    <a:pt x="554" y="410"/>
                                  </a:lnTo>
                                  <a:lnTo>
                                    <a:pt x="571" y="410"/>
                                  </a:lnTo>
                                  <a:lnTo>
                                    <a:pt x="568" y="416"/>
                                  </a:lnTo>
                                  <a:lnTo>
                                    <a:pt x="529" y="474"/>
                                  </a:lnTo>
                                  <a:lnTo>
                                    <a:pt x="478" y="522"/>
                                  </a:lnTo>
                                  <a:lnTo>
                                    <a:pt x="472" y="526"/>
                                  </a:lnTo>
                                  <a:close/>
                                </a:path>
                              </a:pathLst>
                            </a:custGeom>
                            <a:solidFill>
                              <a:srgbClr val="FF0000"/>
                            </a:solidFill>
                            <a:ln>
                              <a:noFill/>
                            </a:ln>
                          </wps:spPr>
                          <wps:bodyPr upright="1"/>
                        </wps:wsp>
                        <wps:wsp>
                          <wps:cNvPr id="1406" name="任意多边形 2004"/>
                          <wps:cNvSpPr/>
                          <wps:spPr>
                            <a:xfrm>
                              <a:off x="3405" y="-143"/>
                              <a:ext cx="597" cy="580"/>
                            </a:xfrm>
                            <a:custGeom>
                              <a:avLst/>
                              <a:gdLst/>
                              <a:ahLst/>
                              <a:cxnLst/>
                              <a:pathLst>
                                <a:path w="597" h="580">
                                  <a:moveTo>
                                    <a:pt x="155" y="526"/>
                                  </a:moveTo>
                                  <a:lnTo>
                                    <a:pt x="152" y="526"/>
                                  </a:lnTo>
                                  <a:lnTo>
                                    <a:pt x="152" y="524"/>
                                  </a:lnTo>
                                  <a:lnTo>
                                    <a:pt x="155" y="526"/>
                                  </a:lnTo>
                                  <a:close/>
                                </a:path>
                              </a:pathLst>
                            </a:custGeom>
                            <a:solidFill>
                              <a:srgbClr val="FF0000"/>
                            </a:solidFill>
                            <a:ln>
                              <a:noFill/>
                            </a:ln>
                          </wps:spPr>
                          <wps:bodyPr upright="1"/>
                        </wps:wsp>
                        <wps:wsp>
                          <wps:cNvPr id="1407" name="任意多边形 2005"/>
                          <wps:cNvSpPr/>
                          <wps:spPr>
                            <a:xfrm>
                              <a:off x="3405" y="-143"/>
                              <a:ext cx="597" cy="580"/>
                            </a:xfrm>
                            <a:custGeom>
                              <a:avLst/>
                              <a:gdLst/>
                              <a:ahLst/>
                              <a:cxnLst/>
                              <a:pathLst>
                                <a:path w="597" h="580">
                                  <a:moveTo>
                                    <a:pt x="388" y="566"/>
                                  </a:moveTo>
                                  <a:lnTo>
                                    <a:pt x="299" y="566"/>
                                  </a:lnTo>
                                  <a:lnTo>
                                    <a:pt x="314" y="564"/>
                                  </a:lnTo>
                                  <a:lnTo>
                                    <a:pt x="328" y="564"/>
                                  </a:lnTo>
                                  <a:lnTo>
                                    <a:pt x="342" y="562"/>
                                  </a:lnTo>
                                  <a:lnTo>
                                    <a:pt x="342" y="562"/>
                                  </a:lnTo>
                                  <a:lnTo>
                                    <a:pt x="356" y="560"/>
                                  </a:lnTo>
                                  <a:lnTo>
                                    <a:pt x="356" y="560"/>
                                  </a:lnTo>
                                  <a:lnTo>
                                    <a:pt x="370" y="556"/>
                                  </a:lnTo>
                                  <a:lnTo>
                                    <a:pt x="370" y="556"/>
                                  </a:lnTo>
                                  <a:lnTo>
                                    <a:pt x="384" y="552"/>
                                  </a:lnTo>
                                  <a:lnTo>
                                    <a:pt x="383" y="552"/>
                                  </a:lnTo>
                                  <a:lnTo>
                                    <a:pt x="397" y="548"/>
                                  </a:lnTo>
                                  <a:lnTo>
                                    <a:pt x="396" y="548"/>
                                  </a:lnTo>
                                  <a:lnTo>
                                    <a:pt x="410" y="544"/>
                                  </a:lnTo>
                                  <a:lnTo>
                                    <a:pt x="409" y="544"/>
                                  </a:lnTo>
                                  <a:lnTo>
                                    <a:pt x="422" y="538"/>
                                  </a:lnTo>
                                  <a:lnTo>
                                    <a:pt x="422" y="538"/>
                                  </a:lnTo>
                                  <a:lnTo>
                                    <a:pt x="434" y="532"/>
                                  </a:lnTo>
                                  <a:lnTo>
                                    <a:pt x="434" y="532"/>
                                  </a:lnTo>
                                  <a:lnTo>
                                    <a:pt x="446" y="524"/>
                                  </a:lnTo>
                                  <a:lnTo>
                                    <a:pt x="446" y="526"/>
                                  </a:lnTo>
                                  <a:lnTo>
                                    <a:pt x="472" y="526"/>
                                  </a:lnTo>
                                  <a:lnTo>
                                    <a:pt x="466" y="530"/>
                                  </a:lnTo>
                                  <a:lnTo>
                                    <a:pt x="454" y="538"/>
                                  </a:lnTo>
                                  <a:lnTo>
                                    <a:pt x="441" y="544"/>
                                  </a:lnTo>
                                  <a:lnTo>
                                    <a:pt x="428" y="552"/>
                                  </a:lnTo>
                                  <a:lnTo>
                                    <a:pt x="415" y="558"/>
                                  </a:lnTo>
                                  <a:lnTo>
                                    <a:pt x="388" y="566"/>
                                  </a:lnTo>
                                  <a:close/>
                                </a:path>
                              </a:pathLst>
                            </a:custGeom>
                            <a:solidFill>
                              <a:srgbClr val="FF0000"/>
                            </a:solidFill>
                            <a:ln>
                              <a:noFill/>
                            </a:ln>
                          </wps:spPr>
                          <wps:bodyPr upright="1"/>
                        </wps:wsp>
                        <wps:wsp>
                          <wps:cNvPr id="1408" name="任意多边形 2006"/>
                          <wps:cNvSpPr/>
                          <wps:spPr>
                            <a:xfrm>
                              <a:off x="3405" y="-143"/>
                              <a:ext cx="597" cy="580"/>
                            </a:xfrm>
                            <a:custGeom>
                              <a:avLst/>
                              <a:gdLst/>
                              <a:ahLst/>
                              <a:cxnLst/>
                              <a:pathLst>
                                <a:path w="597" h="580">
                                  <a:moveTo>
                                    <a:pt x="299" y="566"/>
                                  </a:moveTo>
                                  <a:lnTo>
                                    <a:pt x="299" y="566"/>
                                  </a:lnTo>
                                  <a:lnTo>
                                    <a:pt x="299" y="566"/>
                                  </a:lnTo>
                                  <a:close/>
                                </a:path>
                              </a:pathLst>
                            </a:custGeom>
                            <a:solidFill>
                              <a:srgbClr val="FF0000"/>
                            </a:solidFill>
                            <a:ln>
                              <a:noFill/>
                            </a:ln>
                          </wps:spPr>
                          <wps:bodyPr upright="1"/>
                        </wps:wsp>
                        <pic:pic xmlns:pic="http://schemas.openxmlformats.org/drawingml/2006/picture">
                          <pic:nvPicPr>
                            <pic:cNvPr id="1409" name="图片 2007"/>
                            <pic:cNvPicPr>
                              <a:picLocks noChangeAspect="1"/>
                            </pic:cNvPicPr>
                          </pic:nvPicPr>
                          <pic:blipFill>
                            <a:blip r:embed="rId39"/>
                            <a:stretch>
                              <a:fillRect/>
                            </a:stretch>
                          </pic:blipFill>
                          <pic:spPr>
                            <a:xfrm>
                              <a:off x="3569" y="-15"/>
                              <a:ext cx="306" cy="262"/>
                            </a:xfrm>
                            <a:prstGeom prst="rect">
                              <a:avLst/>
                            </a:prstGeom>
                            <a:noFill/>
                            <a:ln>
                              <a:noFill/>
                            </a:ln>
                          </pic:spPr>
                        </pic:pic>
                      </wpg:grpSp>
                    </wpg:wgp>
                  </a:graphicData>
                </a:graphic>
              </wp:anchor>
            </w:drawing>
          </mc:Choice>
          <mc:Fallback>
            <w:pict>
              <v:group id="组合 1990" o:spid="_x0000_s1026" o:spt="203" style="position:absolute;left:0pt;margin-left:196.65pt;margin-top:7.3pt;height:29pt;width:29.85pt;mso-position-horizontal-relative:page;z-index:-251654144;mso-width-relative:page;mso-height-relative:page;" coordorigin="3405,-143" coordsize="597,580" o:gfxdata="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">
                <o:lock v:ext="edit" aspectratio="f"/>
                <v:group id="组合 1991" o:spid="_x0000_s1026" o:spt="203" style="position:absolute;left:3413;top:-136;height:566;width:583;" coordorigin="3413,-136" coordsize="583,566" o:gfxdata="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cHiZ2+AAAA3QAAAA8AAAAAAAAAAQAgAAAAIgAAAGRycy9kb3ducmV2Lnht&#10;bFBLAQIUABQAAAAIAIdO4kAzLwWeOwAAADkAAAAVAAAAAAAAAAEAIAAAAA0BAABkcnMvZ3JvdXBz&#10;aGFwZXhtbC54bWxQSwUGAAAAAAYABgBgAQAAygMAAAAA&#10;">
                  <o:lock v:ext="edit" aspectratio="f"/>
                  <v:shape id="任意多边形 1992" o:spid="_x0000_s1026" o:spt="100" style="position:absolute;left:3413;top:-136;height:566;width:583;" fillcolor="#FF0000" filled="t" stroked="f" coordsize="583,566" o:gfxdata="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8vDG8AAAA&#10;3QAAAA8AAAAAAAAAAQAgAAAAIgAAAGRycy9kb3ducmV2LnhtbFBLAQIUABQAAAAIAIdO4kAzLwWe&#10;OwAAADkAAAAQAAAAAAAAAAEAIAAAAAsBAABkcnMvc2hhcGV4bWwueG1sUEsFBgAAAAAGAAYAWwEA&#10;ALUDAAAAAA==&#10;" path="m291,566l214,556,144,528,85,483,40,426,10,359,0,283,10,208,40,141,85,83,144,39,214,10,291,0,368,10,438,39,497,83,543,140,572,208,583,283,572,358,543,426,497,483,438,528,368,556,291,566xe">
                    <v:fill on="t" focussize="0,0"/>
                    <v:stroke on="f"/>
                    <v:imagedata o:title=""/>
                    <o:lock v:ext="edit" aspectratio="f"/>
                  </v:shape>
                </v:group>
                <v:group id="组合 1993" o:spid="_x0000_s1026" o:spt="203" style="position:absolute;left:3405;top:-143;height:580;width:597;" coordorigin="3405,-143" coordsize="597,580" o:gfxdata="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itHK+AAAA3QAAAA8AAAAAAAAAAQAgAAAAIgAAAGRycy9kb3ducmV2Lnht&#10;bFBLAQIUABQAAAAIAIdO4kAzLwWeOwAAADkAAAAVAAAAAAAAAAEAIAAAAA0BAABkcnMvZ3JvdXBz&#10;aGFwZXhtbC54bWxQSwUGAAAAAAYABgBgAQAAygMAAAAA&#10;">
                  <o:lock v:ext="edit" aspectratio="f"/>
                  <v:shape id="任意多边形 1994" o:spid="_x0000_s1026" o:spt="100" style="position:absolute;left:3405;top:-143;height:580;width:597;" fillcolor="#FF0000" filled="t" stroked="f" coordsize="597,580" o:gfxdata="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OpCTugAAAN0A&#10;AAAPAAAAAAAAAAEAIAAAACIAAABkcnMvZG93bnJldi54bWxQSwECFAAUAAAACACHTuJAMy8FnjsA&#10;AAA5AAAAEAAAAAAAAAABACAAAAAJAQAAZHJzL3NoYXBleG1sLnhtbFBLBQYAAAAABgAGAFsBAACz&#10;AwAAAAA=&#10;" path="m314,580l284,580,239,574,210,566,183,558,170,552,157,544,144,538,88,494,44,440,24,402,19,390,2,320,0,290,1,274,19,190,30,164,37,150,44,138,52,128,60,116,109,66,120,56,132,48,144,42,157,34,239,4,268,0,329,0,359,4,395,14,285,14,270,16,270,16,256,18,256,18,242,20,242,20,228,22,228,22,214,26,215,26,201,30,202,30,188,36,189,36,176,42,176,42,164,48,164,48,152,54,152,54,140,62,141,62,129,68,129,68,121,76,119,76,108,86,108,86,98,94,99,94,89,104,89,104,80,114,80,114,72,124,72,124,64,136,64,136,56,146,50,158,43,170,38,182,33,194,33,194,28,208,24,220,21,234,19,248,17,262,16,276,15,290,16,304,17,318,19,332,21,346,22,346,24,358,28,372,33,384,38,396,43,410,44,410,50,420,57,432,64,444,64,444,72,454,72,454,80,464,80,464,89,474,89,474,99,484,98,484,108,494,108,494,119,502,118,502,129,510,129,510,141,518,140,518,152,526,155,526,164,532,164,532,176,538,176,538,189,544,188,544,202,548,201,548,215,552,214,552,228,556,228,556,242,560,242,560,256,562,256,562,270,564,284,564,299,566,388,566,359,574,314,580xe">
                    <v:fill on="t" focussize="0,0"/>
                    <v:stroke on="f"/>
                    <v:imagedata o:title=""/>
                    <o:lock v:ext="edit" aspectratio="f"/>
                  </v:shape>
                  <v:shape id="任意多边形 1995" o:spid="_x0000_s1026" o:spt="100" style="position:absolute;left:3405;top:-143;height:580;width:597;" fillcolor="#FF0000" filled="t" stroked="f" coordsize="597,580" o:gfxdata="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2NQi5AAAA3QAA&#10;AA8AAAAAAAAAAQAgAAAAIgAAAGRycy9kb3ducmV2LnhtbFBLAQIUABQAAAAIAIdO4kAzLwWeOwAA&#10;ADkAAAAQAAAAAAAAAAEAIAAAAAgBAABkcnMvc2hhcGV4bWwueG1sUEsFBgAAAAAGAAYAWwEAALID&#10;AAAAAA==&#10;" path="m480,78l469,68,469,68,457,62,458,62,446,54,446,54,434,48,434,48,422,42,422,42,409,36,410,36,396,30,397,30,383,26,384,26,370,22,370,22,356,20,356,20,342,18,342,18,328,16,328,16,313,14,395,14,454,42,466,48,478,56,489,66,500,74,502,76,479,76,480,78xe">
                    <v:fill on="t" focussize="0,0"/>
                    <v:stroke on="f"/>
                    <v:imagedata o:title=""/>
                    <o:lock v:ext="edit" aspectratio="f"/>
                  </v:shape>
                  <v:shape id="任意多边形 1996" o:spid="_x0000_s1026" o:spt="100" style="position:absolute;left:3405;top:-143;height:580;width:597;" fillcolor="#FF0000" filled="t" stroked="f" coordsize="597,580" o:gfxdata="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oXq8AAAA&#10;3QAAAA8AAAAAAAAAAQAgAAAAIgAAAGRycy9kb3ducmV2LnhtbFBLAQIUABQAAAAIAIdO4kAzLwWe&#10;OwAAADkAAAAQAAAAAAAAAAEAIAAAAAsBAABkcnMvc2hhcGV4bWwueG1sUEsFBgAAAAAGAAYAWwEA&#10;ALUDAAAAAA==&#10;" path="m118,78l119,76,121,76,118,78xe">
                    <v:fill on="t" focussize="0,0"/>
                    <v:stroke on="f"/>
                    <v:imagedata o:title=""/>
                    <o:lock v:ext="edit" aspectratio="f"/>
                  </v:shape>
                  <v:shape id="任意多边形 1997" o:spid="_x0000_s1026" o:spt="100" style="position:absolute;left:3405;top:-143;height:580;width:597;" fillcolor="#FF0000" filled="t" stroked="f" coordsize="597,580" o:gfxdata="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lBOG5AAAA3QAA&#10;AA8AAAAAAAAAAQAgAAAAIgAAAGRycy9kb3ducmV2LnhtbFBLAQIUABQAAAAIAIdO4kAzLwWeOwAA&#10;ADkAAAAQAAAAAAAAAAEAIAAAAAgBAABkcnMvc2hhcGV4bWwueG1sUEsFBgAAAAAGAAYAWwEAALID&#10;AAAAAA==&#10;" path="m565,196l560,182,554,170,548,158,541,146,534,136,526,124,526,124,518,114,518,114,509,104,509,104,499,94,500,94,490,86,490,86,479,76,502,76,510,84,520,94,529,104,538,116,546,128,554,138,561,150,568,164,574,176,579,190,581,194,565,194,565,196xe">
                    <v:fill on="t" focussize="0,0"/>
                    <v:stroke on="f"/>
                    <v:imagedata o:title=""/>
                    <o:lock v:ext="edit" aspectratio="f"/>
                  </v:shape>
                  <v:shape id="任意多边形 1998" o:spid="_x0000_s1026" o:spt="100" style="position:absolute;left:3405;top:-143;height:580;width:597;" fillcolor="#FF0000" filled="t" stroked="f" coordsize="597,580" o:gfxdata="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P/WevQAA&#10;AN0AAAAPAAAAAAAAAAEAIAAAACIAAABkcnMvZG93bnJldi54bWxQSwECFAAUAAAACACHTuJAMy8F&#10;njsAAAA5AAAAEAAAAAAAAAABACAAAAAMAQAAZHJzL3NoYXBleG1sLnhtbFBLBQYAAAAABgAGAFsB&#10;AAC2AwAAAAA=&#10;" path="m33,196l33,194,33,194,33,196xe">
                    <v:fill on="t" focussize="0,0"/>
                    <v:stroke on="f"/>
                    <v:imagedata o:title=""/>
                    <o:lock v:ext="edit" aspectratio="f"/>
                  </v:shape>
                  <v:shape id="任意多边形 1999" o:spid="_x0000_s1026" o:spt="100" style="position:absolute;left:3405;top:-143;height:580;width:597;" fillcolor="#FF0000" filled="t" stroked="f" coordsize="597,580" o:gfxdata="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zUAW5AAAA3QAA&#10;AA8AAAAAAAAAAQAgAAAAIgAAAGRycy9kb3ducmV2LnhtbFBLAQIUABQAAAAIAIdO4kAzLwWeOwAA&#10;ADkAAAAQAAAAAAAAAAEAIAAAAAgBAABkcnMvc2hhcGV4bWwueG1sUEsFBgAAAAAGAAYAWwEAALID&#10;AAAAAA==&#10;" path="m592,346l577,346,579,332,581,318,582,304,582,290,582,276,581,262,579,248,577,234,574,220,570,208,565,194,581,194,596,260,597,290,597,304,596,320,594,334,592,346xe">
                    <v:fill on="t" focussize="0,0"/>
                    <v:stroke on="f"/>
                    <v:imagedata o:title=""/>
                    <o:lock v:ext="edit" aspectratio="f"/>
                  </v:shape>
                  <v:shape id="任意多边形 2000" o:spid="_x0000_s1026" o:spt="100" style="position:absolute;left:3405;top:-143;height:580;width:597;" fillcolor="#FF0000" filled="t" stroked="f" coordsize="597,580" o:gfxdata="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hznK5AAAA3QAA&#10;AA8AAAAAAAAAAQAgAAAAIgAAAGRycy9kb3ducmV2LnhtbFBLAQIUABQAAAAIAIdO4kAzLwWeOwAA&#10;ADkAAAAQAAAAAAAAAAEAIAAAAAgBAABkcnMvc2hhcGV4bWwueG1sUEsFBgAAAAAGAAYAWwEAALID&#10;AAAAAA==&#10;" path="m22,346l21,346,21,344,22,346xe">
                    <v:fill on="t" focussize="0,0"/>
                    <v:stroke on="f"/>
                    <v:imagedata o:title=""/>
                    <o:lock v:ext="edit" aspectratio="f"/>
                  </v:shape>
                  <v:shape id="任意多边形 2001" o:spid="_x0000_s1026" o:spt="100" style="position:absolute;left:3405;top:-143;height:580;width:597;" fillcolor="#FF0000" filled="t" stroked="f" coordsize="597,580" o:gfxdata="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1r6bsAAADd&#10;AAAADwAAAAAAAAABACAAAAAiAAAAZHJzL2Rvd25yZXYueG1sUEsBAhQAFAAAAAgAh07iQDMvBZ47&#10;AAAAOQAAABAAAAAAAAAAAQAgAAAACgEAAGRycy9zaGFwZXhtbC54bWxQSwUGAAAAAAYABgBbAQAA&#10;tAMAAAAA&#10;" path="m571,410l554,410,560,396,565,384,570,372,574,358,577,344,577,346,592,346,574,402,571,410xe">
                    <v:fill on="t" focussize="0,0"/>
                    <v:stroke on="f"/>
                    <v:imagedata o:title=""/>
                    <o:lock v:ext="edit" aspectratio="f"/>
                  </v:shape>
                  <v:shape id="任意多边形 2002" o:spid="_x0000_s1026" o:spt="100" style="position:absolute;left:3405;top:-143;height:580;width:597;" fillcolor="#FF0000" filled="t" stroked="f" coordsize="597,580" o:gfxdata="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TznbsAAADd&#10;AAAADwAAAAAAAAABACAAAAAiAAAAZHJzL2Rvd25yZXYueG1sUEsBAhQAFAAAAAgAh07iQDMvBZ47&#10;AAAAOQAAABAAAAAAAAAAAQAgAAAACgEAAGRycy9zaGFwZXhtbC54bWxQSwUGAAAAAAYABgBbAQAA&#10;tAMAAAAA&#10;" path="m44,410l43,410,43,408,44,410xe">
                    <v:fill on="t" focussize="0,0"/>
                    <v:stroke on="f"/>
                    <v:imagedata o:title=""/>
                    <o:lock v:ext="edit" aspectratio="f"/>
                  </v:shape>
                  <v:shape id="任意多边形 2003" o:spid="_x0000_s1026" o:spt="100" style="position:absolute;left:3405;top:-143;height:580;width:597;" fillcolor="#FF0000" filled="t" stroked="f" coordsize="597,580" o:gfxdata="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IVga5AAAA3QAA&#10;AA8AAAAAAAAAAQAgAAAAIgAAAGRycy9kb3ducmV2LnhtbFBLAQIUABQAAAAIAIdO4kAzLwWeOwAA&#10;ADkAAAAQAAAAAAAAAAEAIAAAAAgBAABkcnMvc2hhcGV4bWwueG1sUEsFBgAAAAAGAAYAWwEAALID&#10;AAAAAA==&#10;" path="m472,526l446,526,458,518,457,518,469,510,469,510,480,502,479,502,490,494,490,494,500,484,499,484,509,474,509,474,518,464,518,464,526,454,526,454,534,444,542,432,548,420,555,408,554,410,571,410,568,416,529,474,478,522,472,526xe">
                    <v:fill on="t" focussize="0,0"/>
                    <v:stroke on="f"/>
                    <v:imagedata o:title=""/>
                    <o:lock v:ext="edit" aspectratio="f"/>
                  </v:shape>
                  <v:shape id="任意多边形 2004" o:spid="_x0000_s1026" o:spt="100" style="position:absolute;left:3405;top:-143;height:580;width:597;" fillcolor="#FF0000" filled="t" stroked="f" coordsize="597,580" o:gfxdata="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ayHG5AAAA3QAA&#10;AA8AAAAAAAAAAQAgAAAAIgAAAGRycy9kb3ducmV2LnhtbFBLAQIUABQAAAAIAIdO4kAzLwWeOwAA&#10;ADkAAAAQAAAAAAAAAAEAIAAAAAgBAABkcnMvc2hhcGV4bWwueG1sUEsFBgAAAAAGAAYAWwEAALID&#10;AAAAAA==&#10;" path="m155,526l152,526,152,524,155,526xe">
                    <v:fill on="t" focussize="0,0"/>
                    <v:stroke on="f"/>
                    <v:imagedata o:title=""/>
                    <o:lock v:ext="edit" aspectratio="f"/>
                  </v:shape>
                  <v:shape id="任意多边形 2005" o:spid="_x0000_s1026" o:spt="100" style="position:absolute;left:3405;top:-143;height:580;width:597;" fillcolor="#FF0000" filled="t" stroked="f" coordsize="597,580" o:gfxdata="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Wbeq5AAAA3QAA&#10;AA8AAAAAAAAAAQAgAAAAIgAAAGRycy9kb3ducmV2LnhtbFBLAQIUABQAAAAIAIdO4kAzLwWeOwAA&#10;ADkAAAAQAAAAAAAAAAEAIAAAAAgBAABkcnMvc2hhcGV4bWwueG1sUEsFBgAAAAAGAAYAWwEAALID&#10;AAAAAA==&#10;" path="m388,566l299,566,314,564,328,564,342,562,342,562,356,560,356,560,370,556,370,556,384,552,383,552,397,548,396,548,410,544,409,544,422,538,422,538,434,532,434,532,446,524,446,526,472,526,466,530,454,538,441,544,428,552,415,558,388,566xe">
                    <v:fill on="t" focussize="0,0"/>
                    <v:stroke on="f"/>
                    <v:imagedata o:title=""/>
                    <o:lock v:ext="edit" aspectratio="f"/>
                  </v:shape>
                  <v:shape id="任意多边形 2006" o:spid="_x0000_s1026" o:spt="100" style="position:absolute;left:3405;top:-143;height:580;width:597;" fillcolor="#FF0000" filled="t" stroked="f" coordsize="597,580" o:gfxdata="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fmYvQAA&#10;AN0AAAAPAAAAAAAAAAEAIAAAACIAAABkcnMvZG93bnJldi54bWxQSwECFAAUAAAACACHTuJAMy8F&#10;njsAAAA5AAAAEAAAAAAAAAABACAAAAAMAQAAZHJzL3NoYXBleG1sLnhtbFBLBQYAAAAABgAGAFsB&#10;AAC2AwAAAAA=&#10;" path="m299,566l299,566,299,566xe">
                    <v:fill on="t" focussize="0,0"/>
                    <v:stroke on="f"/>
                    <v:imagedata o:title=""/>
                    <o:lock v:ext="edit" aspectratio="f"/>
                  </v:shape>
                  <v:shape id="图片 2007" o:spid="_x0000_s1026" o:spt="75" type="#_x0000_t75" style="position:absolute;left:3569;top:-15;height:262;width:306;" filled="f" o:preferrelative="t" stroked="f" coordsize="21600,21600" o:gfxdata="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5Ob4A&#10;AADdAAAADwAAAAAAAAABACAAAAAiAAAAZHJzL2Rvd25yZXYueG1sUEsBAhQAFAAAAAgAh07iQDMv&#10;BZ47AAAAOQAAABAAAAAAAAAAAQAgAAAADQEAAGRycy9zaGFwZXhtbC54bWxQSwUGAAAAAAYABgBb&#10;AQAAtwMAAAAA&#10;">
                    <v:fill on="f" focussize="0,0"/>
                    <v:stroke on="f"/>
                    <v:imagedata r:id="rId39" o:title=""/>
                    <o:lock v:ext="edit" aspectratio="t"/>
                  </v:shape>
                </v:group>
              </v:group>
            </w:pict>
          </mc:Fallback>
        </mc:AlternateContent>
      </w:r>
    </w:p>
    <w:p>
      <w:pPr>
        <w:spacing w:after="0" w:line="240" w:lineRule="auto"/>
        <w:ind w:firstLine="796" w:firstLineChars="400"/>
        <w:jc w:val="left"/>
        <w:rPr>
          <w:rFonts w:hint="default" w:ascii="微软雅黑" w:hAnsi="微软雅黑" w:eastAsia="微软雅黑" w:cs="微软雅黑"/>
          <w:b/>
          <w:bCs/>
          <w:w w:val="95"/>
          <w:sz w:val="21"/>
          <w:szCs w:val="21"/>
        </w:rPr>
      </w:pPr>
      <w:r>
        <w:rPr>
          <w:rFonts w:hint="default" w:ascii="微软雅黑" w:hAnsi="微软雅黑" w:eastAsia="微软雅黑" w:cs="微软雅黑"/>
          <w:b/>
          <w:bCs/>
          <w:w w:val="95"/>
          <w:sz w:val="21"/>
          <w:szCs w:val="21"/>
        </w:rPr>
        <w:t>第</w:t>
      </w:r>
      <w:r>
        <w:rPr>
          <w:rFonts w:hint="eastAsia" w:ascii="微软雅黑" w:hAnsi="微软雅黑" w:eastAsia="微软雅黑" w:cs="微软雅黑"/>
          <w:b/>
          <w:bCs/>
          <w:w w:val="95"/>
          <w:sz w:val="21"/>
          <w:szCs w:val="21"/>
          <w:lang w:val="en-US" w:eastAsia="zh-CN"/>
        </w:rPr>
        <w:t>七</w:t>
      </w:r>
      <w:r>
        <w:rPr>
          <w:rFonts w:hint="default" w:ascii="微软雅黑" w:hAnsi="微软雅黑" w:eastAsia="微软雅黑" w:cs="微软雅黑"/>
          <w:b/>
          <w:bCs/>
          <w:w w:val="95"/>
          <w:sz w:val="21"/>
          <w:szCs w:val="21"/>
        </w:rPr>
        <w:t>步：</w:t>
      </w:r>
      <w:r>
        <w:rPr>
          <w:rFonts w:hint="default" w:ascii="微软雅黑" w:hAnsi="微软雅黑" w:eastAsia="微软雅黑" w:cs="微软雅黑"/>
          <w:b/>
          <w:bCs/>
          <w:w w:val="95"/>
          <w:sz w:val="21"/>
          <w:szCs w:val="21"/>
        </w:rPr>
        <w:tab/>
      </w:r>
    </w:p>
    <w:p>
      <w:pPr>
        <w:spacing w:after="0" w:line="240" w:lineRule="auto"/>
        <w:ind w:firstLine="796" w:firstLineChars="400"/>
        <w:jc w:val="left"/>
        <w:rPr>
          <w:rFonts w:hint="default" w:ascii="微软雅黑" w:hAnsi="微软雅黑" w:eastAsia="微软雅黑" w:cs="微软雅黑"/>
          <w:b/>
          <w:bCs/>
          <w:w w:val="95"/>
          <w:sz w:val="21"/>
          <w:szCs w:val="21"/>
        </w:rPr>
      </w:pPr>
    </w:p>
    <w:p>
      <w:pPr>
        <w:spacing w:after="0" w:line="240" w:lineRule="auto"/>
        <w:ind w:firstLine="796" w:firstLineChars="400"/>
        <w:jc w:val="left"/>
        <w:rPr>
          <w:rFonts w:hint="default" w:ascii="微软雅黑" w:hAnsi="微软雅黑" w:eastAsia="微软雅黑" w:cs="微软雅黑"/>
          <w:b/>
          <w:bCs/>
          <w:w w:val="95"/>
          <w:sz w:val="21"/>
          <w:szCs w:val="21"/>
        </w:rPr>
      </w:pPr>
    </w:p>
    <w:p>
      <w:pPr>
        <w:spacing w:after="0" w:line="240" w:lineRule="auto"/>
        <w:ind w:firstLine="880" w:firstLineChars="400"/>
        <w:jc w:val="left"/>
        <w:rPr>
          <w:rFonts w:hint="default" w:ascii="微软雅黑" w:hAnsi="微软雅黑" w:eastAsia="微软雅黑" w:cs="微软雅黑"/>
          <w:b/>
          <w:bCs/>
          <w:w w:val="95"/>
          <w:sz w:val="21"/>
          <w:szCs w:val="21"/>
        </w:rPr>
      </w:pPr>
      <w:r>
        <mc:AlternateContent>
          <mc:Choice Requires="wpg">
            <w:drawing>
              <wp:anchor distT="0" distB="0" distL="114300" distR="114300" simplePos="0" relativeHeight="251673600" behindDoc="0" locked="0" layoutInCell="1" allowOverlap="1">
                <wp:simplePos x="0" y="0"/>
                <wp:positionH relativeFrom="page">
                  <wp:posOffset>2827020</wp:posOffset>
                </wp:positionH>
                <wp:positionV relativeFrom="paragraph">
                  <wp:posOffset>62230</wp:posOffset>
                </wp:positionV>
                <wp:extent cx="401955" cy="394970"/>
                <wp:effectExtent l="0" t="0" r="9525" b="1270"/>
                <wp:wrapNone/>
                <wp:docPr id="1505" name="组合 1951"/>
                <wp:cNvGraphicFramePr/>
                <a:graphic xmlns:a="http://schemas.openxmlformats.org/drawingml/2006/main">
                  <a:graphicData uri="http://schemas.microsoft.com/office/word/2010/wordprocessingGroup">
                    <wpg:wgp>
                      <wpg:cNvGrpSpPr/>
                      <wpg:grpSpPr>
                        <a:xfrm>
                          <a:off x="0" y="0"/>
                          <a:ext cx="401955" cy="394970"/>
                          <a:chOff x="4717" y="-66"/>
                          <a:chExt cx="633" cy="610"/>
                        </a:xfrm>
                      </wpg:grpSpPr>
                      <wpg:grpSp>
                        <wpg:cNvPr id="1506" name="组合 1952"/>
                        <wpg:cNvGrpSpPr/>
                        <wpg:grpSpPr>
                          <a:xfrm>
                            <a:off x="4724" y="-58"/>
                            <a:ext cx="619" cy="596"/>
                            <a:chOff x="4724" y="-58"/>
                            <a:chExt cx="619" cy="596"/>
                          </a:xfrm>
                        </wpg:grpSpPr>
                        <wps:wsp>
                          <wps:cNvPr id="1507" name="任意多边形 1953"/>
                          <wps:cNvSpPr/>
                          <wps:spPr>
                            <a:xfrm>
                              <a:off x="4724" y="-58"/>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7"/>
                                  </a:lnTo>
                                  <a:lnTo>
                                    <a:pt x="610" y="229"/>
                                  </a:lnTo>
                                  <a:lnTo>
                                    <a:pt x="618" y="298"/>
                                  </a:lnTo>
                                  <a:lnTo>
                                    <a:pt x="610" y="366"/>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508" name="组合 1954"/>
                        <wpg:cNvGrpSpPr/>
                        <wpg:grpSpPr>
                          <a:xfrm>
                            <a:off x="4717" y="-66"/>
                            <a:ext cx="633" cy="610"/>
                            <a:chOff x="4717" y="-66"/>
                            <a:chExt cx="633" cy="610"/>
                          </a:xfrm>
                        </wpg:grpSpPr>
                        <wps:wsp>
                          <wps:cNvPr id="1509" name="任意多边形 1955"/>
                          <wps:cNvSpPr/>
                          <wps:spPr>
                            <a:xfrm>
                              <a:off x="4717" y="-66"/>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510" name="任意多边形 1956"/>
                          <wps:cNvSpPr/>
                          <wps:spPr>
                            <a:xfrm>
                              <a:off x="4717" y="-66"/>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511" name="任意多边形 1957"/>
                          <wps:cNvSpPr/>
                          <wps:spPr>
                            <a:xfrm>
                              <a:off x="4717" y="-66"/>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512" name="任意多边形 1958"/>
                          <wps:cNvSpPr/>
                          <wps:spPr>
                            <a:xfrm>
                              <a:off x="4717" y="-66"/>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1513" name="任意多边形 1959"/>
                          <wps:cNvSpPr/>
                          <wps:spPr>
                            <a:xfrm>
                              <a:off x="4717" y="-66"/>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514" name="任意多边形 1960"/>
                          <wps:cNvSpPr/>
                          <wps:spPr>
                            <a:xfrm>
                              <a:off x="4717" y="-66"/>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1515" name="任意多边形 1961"/>
                          <wps:cNvSpPr/>
                          <wps:spPr>
                            <a:xfrm>
                              <a:off x="4717" y="-66"/>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516" name="任意多边形 1962"/>
                          <wps:cNvSpPr/>
                          <wps:spPr>
                            <a:xfrm>
                              <a:off x="4717" y="-66"/>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517" name="任意多边形 1963"/>
                          <wps:cNvSpPr/>
                          <wps:spPr>
                            <a:xfrm>
                              <a:off x="4717" y="-66"/>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518" name="任意多边形 1964"/>
                          <wps:cNvSpPr/>
                          <wps:spPr>
                            <a:xfrm>
                              <a:off x="4717" y="-66"/>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519" name="任意多边形 1965"/>
                          <wps:cNvSpPr/>
                          <wps:spPr>
                            <a:xfrm>
                              <a:off x="4717" y="-66"/>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520" name="任意多边形 1966"/>
                          <wps:cNvSpPr/>
                          <wps:spPr>
                            <a:xfrm>
                              <a:off x="4717" y="-66"/>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521" name="任意多边形 1967"/>
                          <wps:cNvSpPr/>
                          <wps:spPr>
                            <a:xfrm>
                              <a:off x="4717" y="-66"/>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522" name="任意多边形 1968"/>
                          <wps:cNvSpPr/>
                          <wps:spPr>
                            <a:xfrm>
                              <a:off x="4717" y="-66"/>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523" name="任意多边形 1969"/>
                          <wps:cNvSpPr/>
                          <wps:spPr>
                            <a:xfrm>
                              <a:off x="4717" y="-66"/>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524" name="任意多边形 1970"/>
                          <wps:cNvSpPr/>
                          <wps:spPr>
                            <a:xfrm>
                              <a:off x="4717" y="-66"/>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525" name="任意多边形 1971"/>
                          <wps:cNvSpPr/>
                          <wps:spPr>
                            <a:xfrm>
                              <a:off x="4717" y="-66"/>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526" name="任意多边形 1972"/>
                          <wps:cNvSpPr/>
                          <wps:spPr>
                            <a:xfrm>
                              <a:off x="4717" y="-66"/>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527" name="文本框 1973"/>
                          <wps:cNvSpPr txBox="1"/>
                          <wps:spPr>
                            <a:xfrm>
                              <a:off x="4717" y="-66"/>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1951" o:spid="_x0000_s1026" o:spt="203" style="position:absolute;left:0pt;margin-left:222.6pt;margin-top:4.9pt;height:31.1pt;width:31.65pt;mso-position-horizontal-relative:page;z-index:251673600;mso-width-relative:page;mso-height-relative:page;" coordorigin="4717,-66" coordsize="633,610" o:gfxdata="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">
                <o:lock v:ext="edit" aspectratio="f"/>
                <v:group id="组合 1952" o:spid="_x0000_s1026" o:spt="203" style="position:absolute;left:4724;top:-58;height:596;width:619;" coordorigin="4724,-58" coordsize="619,596" o:gfxdata="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MX16vAAAAN0AAAAPAAAAAAAAAAEAIAAAACIAAABkcnMvZG93bnJldi54bWxQ&#10;SwECFAAUAAAACACHTuJAMy8FnjsAAAA5AAAAFQAAAAAAAAABACAAAAALAQAAZHJzL2dyb3Vwc2hh&#10;cGV4bWwueG1sUEsFBgAAAAAGAAYAYAEAAMgDAAAAAA==&#10;">
                  <o:lock v:ext="edit" aspectratio="f"/>
                  <v:shape id="任意多边形 1953" o:spid="_x0000_s1026" o:spt="100" style="position:absolute;left:4724;top:-58;height:596;width:619;" fillcolor="#FF0000" filled="t" stroked="f" coordsize="619,596" o:gfxdata="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ECJO8AAAA&#10;3QAAAA8AAAAAAAAAAQAgAAAAIgAAAGRycy9kb3ducmV2LnhtbFBLAQIUABQAAAAIAIdO4kAzLwWe&#10;OwAAADkAAAAQAAAAAAAAAAEAIAAAAAsBAABkcnMvc2hhcGV4bWwueG1sUEsFBgAAAAAGAAYAWwEA&#10;ALUDAAAAAA==&#10;" path="m309,596l238,588,173,565,116,530,68,484,31,429,8,366,0,298,8,229,31,167,68,111,116,65,173,30,238,8,309,0,380,8,445,30,502,65,550,111,587,167,610,229,618,298,610,366,587,429,550,484,502,530,445,565,380,588,309,596xe">
                    <v:fill on="t" focussize="0,0"/>
                    <v:stroke on="f"/>
                    <v:imagedata o:title=""/>
                    <o:lock v:ext="edit" aspectratio="f"/>
                  </v:shape>
                </v:group>
                <v:group id="组合 1954" o:spid="_x0000_s1026" o:spt="203" style="position:absolute;left:4717;top:-66;height:610;width:633;" coordorigin="4717,-66" coordsize="633,610" o:gfxdata="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Mk8AAAADdAAAADwAAAAAAAAABACAAAAAiAAAAZHJzL2Rvd25yZXYu&#10;eG1sUEsBAhQAFAAAAAgAh07iQDMvBZ47AAAAOQAAABUAAAAAAAAAAQAgAAAADwEAAGRycy9ncm91&#10;cHNoYXBleG1sLnhtbFBLBQYAAAAABgAGAGABAADMAwAAAAA=&#10;">
                  <o:lock v:ext="edit" aspectratio="f"/>
                  <v:shape id="任意多边形 1955" o:spid="_x0000_s1026" o:spt="100" style="position:absolute;left:4717;top:-66;height:610;width:633;" fillcolor="#FF0000" filled="t" stroked="f" coordsize="633,610" o:gfxdata="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gjw+8AAAA&#10;3QAAAA8AAAAAAAAAAQAgAAAAIgAAAGRycy9kb3ducmV2LnhtbFBLAQIUABQAAAAIAIdO4kAzLwWe&#10;OwAAADkAAAAQAAAAAAAAAAEAIAAAAAsBAABkcnMvc2hhcGV4bWwueG1sUEsFBgAAAAAGAAYAWwEA&#10;ALU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1956" o:spid="_x0000_s1026" o:spt="100" style="position:absolute;left:4717;top:-66;height:610;width:633;" fillcolor="#FF0000" filled="t" stroked="f" coordsize="633,610" o:gfxdata="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DsE+/&#10;AAAA3QAAAA8AAAAAAAAAAQAgAAAAIgAAAGRycy9kb3ducmV2LnhtbFBLAQIUABQAAAAIAIdO4kAz&#10;LwWeOwAAADkAAAAQAAAAAAAAAAEAIAAAAA4BAABkcnMvc2hhcGV4bWwueG1sUEsFBgAAAAAGAAYA&#10;WwEAALgDAAAAAA==&#10;" path="m406,28l391,24,392,24,377,20,377,20,362,18,362,18,347,16,347,16,331,14,415,14,425,18,439,22,448,26,406,26,406,28xe">
                    <v:fill on="t" focussize="0,0"/>
                    <v:stroke on="f"/>
                    <v:imagedata o:title=""/>
                    <o:lock v:ext="edit" aspectratio="f"/>
                  </v:shape>
                  <v:shape id="任意多边形 1957" o:spid="_x0000_s1026" o:spt="100" style="position:absolute;left:4717;top:-66;height:610;width:633;" fillcolor="#FF0000" filled="t" stroked="f" coordsize="633,610" o:gfxdata="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8V1LsAAADd&#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1958" o:spid="_x0000_s1026" o:spt="100" style="position:absolute;left:4717;top:-66;height:610;width:633;" fillcolor="#FF0000" filled="t" stroked="f" coordsize="633,610" o:gfxdata="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Lo7sAAADd&#10;AAAADwAAAAAAAAABACAAAAAiAAAAZHJzL2Rvd25yZXYueG1sUEsBAhQAFAAAAAgAh07iQDMvBZ47&#10;AAAAOQAAABAAAAAAAAAAAQAgAAAACgEAAGRycy9zaGFwZXhtbC54bWxQSwUGAAAAAAYABgBbAQAA&#10;tAMAAAAA&#10;" path="m460,50l447,42,447,42,433,36,434,36,420,32,420,32,406,26,448,26,453,28,467,36,480,44,489,48,460,48,460,50xe">
                    <v:fill on="t" focussize="0,0"/>
                    <v:stroke on="f"/>
                    <v:imagedata o:title=""/>
                    <o:lock v:ext="edit" aspectratio="f"/>
                  </v:shape>
                  <v:shape id="任意多边形 1959" o:spid="_x0000_s1026" o:spt="100" style="position:absolute;left:4717;top:-66;height:610;width:633;" fillcolor="#FF0000" filled="t" stroked="f" coordsize="633,610" o:gfxdata="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RLji8AAAA&#10;3Q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1960" o:spid="_x0000_s1026" o:spt="100" style="position:absolute;left:4717;top:-66;height:610;width:633;" fillcolor="#FF0000" filled="t" stroked="f" coordsize="633,610" o:gfxdata="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4tky8AAAA&#10;3QAAAA8AAAAAAAAAAQAgAAAAIgAAAGRycy9kb3ducmV2LnhtbFBLAQIUABQAAAAIAIdO4kAzLwWe&#10;OwAAADkAAAAQAAAAAAAAAAEAIAAAAAsBAABkcnMvc2hhcGV4bWwueG1sUEsFBgAAAAAGAAYAWwEA&#10;ALUDAAAAAA==&#10;" path="m529,100l519,90,519,90,508,80,508,80,496,72,497,72,485,64,485,64,472,56,473,56,460,48,489,48,493,50,505,60,517,68,529,78,540,88,550,98,529,98,529,100xe">
                    <v:fill on="t" focussize="0,0"/>
                    <v:stroke on="f"/>
                    <v:imagedata o:title=""/>
                    <o:lock v:ext="edit" aspectratio="f"/>
                  </v:shape>
                  <v:shape id="任意多边形 1961" o:spid="_x0000_s1026" o:spt="100" style="position:absolute;left:4717;top:-66;height:610;width:633;" fillcolor="#FF0000" filled="t" stroked="f" coordsize="633,610" o:gfxdata="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0E9e8AAAA&#10;3QAAAA8AAAAAAAAAAQAgAAAAIgAAAGRycy9kb3ducmV2LnhtbFBLAQIUABQAAAAIAIdO4kAzLwWe&#10;OwAAADkAAAAQAAAAAAAAAAEAIAAAAAsBAABkcnMvc2hhcGV4bWwueG1sUEsFBgAAAAAGAAYAWwEA&#10;ALUDAAAAAA==&#10;" path="m103,100l103,98,105,98,103,100xe">
                    <v:fill on="t" focussize="0,0"/>
                    <v:stroke on="f"/>
                    <v:imagedata o:title=""/>
                    <o:lock v:ext="edit" aspectratio="f"/>
                  </v:shape>
                  <v:shape id="任意多边形 1962" o:spid="_x0000_s1026" o:spt="100" style="position:absolute;left:4717;top:-66;height:610;width:633;" fillcolor="#FF0000" filled="t" stroked="f" coordsize="633,610" o:gfxdata="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mjaC8AAAA&#10;3QAAAA8AAAAAAAAAAQAgAAAAIgAAAGRycy9kb3ducmV2LnhtbFBLAQIUABQAAAAIAIdO4kAzLwWe&#10;OwAAADkAAAAQAAAAAAAAAAEAIAAAAAsBAABkcnMvc2hhcGV4bWwueG1sUEsFBgAAAAAGAAYAWwEA&#10;ALUDA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1963" o:spid="_x0000_s1026" o:spt="100" style="position:absolute;left:4717;top:-66;height:610;width:633;" fillcolor="#FF0000" filled="t" stroked="f" coordsize="633,610" o:gfxdata="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qKDu8AAAA&#10;3QAAAA8AAAAAAAAAAQAgAAAAIgAAAGRycy9kb3ducmV2LnhtbFBLAQIUABQAAAAIAIdO4kAzLwWe&#10;OwAAADkAAAAQAAAAAAAAAAEAIAAAAAsBAABkcnMvc2hhcGV4bWwueG1sUEsFBgAAAAAGAAYAWwEA&#10;ALUDAAAAAA==&#10;" path="m21,364l21,364,21,362,21,364xe">
                    <v:fill on="t" focussize="0,0"/>
                    <v:stroke on="f"/>
                    <v:imagedata o:title=""/>
                    <o:lock v:ext="edit" aspectratio="f"/>
                  </v:shape>
                  <v:shape id="任意多边形 1964" o:spid="_x0000_s1026" o:spt="100" style="position:absolute;left:4717;top:-66;height:610;width:633;" fillcolor="#FF0000" filled="t" stroked="f" coordsize="633,610" o:gfxdata="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1vEm/&#10;AAAA3QAAAA8AAAAAAAAAAQAgAAAAIgAAAGRycy9kb3ducmV2LnhtbFBLAQIUABQAAAAIAIdO4kAz&#10;LwWeOwAAADkAAAAQAAAAAAAAAAEAIAAAAA4BAABkcnMvc2hhcGV4bWwueG1sUEsFBgAAAAAGAAYA&#10;WwEAALgDAAAAAA==&#10;" path="m623,378l608,378,611,362,611,364,626,364,626,366,623,378xe">
                    <v:fill on="t" focussize="0,0"/>
                    <v:stroke on="f"/>
                    <v:imagedata o:title=""/>
                    <o:lock v:ext="edit" aspectratio="f"/>
                  </v:shape>
                  <v:shape id="任意多边形 1965" o:spid="_x0000_s1026" o:spt="100" style="position:absolute;left:4717;top:-66;height:610;width:633;" fillcolor="#FF0000" filled="t" stroked="f" coordsize="633,610" o:gfxdata="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5GdK8AAAA&#10;3QAAAA8AAAAAAAAAAQAgAAAAIgAAAGRycy9kb3ducmV2LnhtbFBLAQIUABQAAAAIAIdO4kAzLwWe&#10;OwAAADkAAAAQAAAAAAAAAAEAIAAAAAsBAABkcnMvc2hhcGV4bWwueG1sUEsFBgAAAAAGAAYAWwEA&#10;ALUDAAAAAA==&#10;" path="m25,378l24,378,24,376,25,378xe">
                    <v:fill on="t" focussize="0,0"/>
                    <v:stroke on="f"/>
                    <v:imagedata o:title=""/>
                    <o:lock v:ext="edit" aspectratio="f"/>
                  </v:shape>
                  <v:shape id="任意多边形 1966" o:spid="_x0000_s1026" o:spt="100" style="position:absolute;left:4717;top:-66;height:610;width:633;" fillcolor="#FF0000" filled="t" stroked="f" coordsize="633,610" o:gfxdata="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vevK/&#10;AAAA3QAAAA8AAAAAAAAAAQAgAAAAIgAAAGRycy9kb3ducmV2LnhtbFBLAQIUABQAAAAIAIdO4kAz&#10;LwWeOwAAADkAAAAQAAAAAAAAAAEAIAAAAA4BAABkcnMvc2hhcGV4bWwueG1sUEsFBgAAAAAGAAYA&#10;WwEAALgDAAAAAA==&#10;" path="m590,456l574,456,581,442,588,430,594,418,599,404,604,390,608,376,608,378,623,378,623,380,618,396,613,410,608,424,601,436,594,450,590,456xe">
                    <v:fill on="t" focussize="0,0"/>
                    <v:stroke on="f"/>
                    <v:imagedata o:title=""/>
                    <o:lock v:ext="edit" aspectratio="f"/>
                  </v:shape>
                  <v:shape id="任意多边形 1967" o:spid="_x0000_s1026" o:spt="100" style="position:absolute;left:4717;top:-66;height:610;width:633;" fillcolor="#FF0000" filled="t" stroked="f" coordsize="633,610" o:gfxdata="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PfabsAAADd&#10;AAAADwAAAAAAAAABACAAAAAiAAAAZHJzL2Rvd25yZXYueG1sUEsBAhQAFAAAAAgAh07iQDMvBZ47&#10;AAAAOQAAABAAAAAAAAAAAQAgAAAACgEAAGRycy9zaGFwZXhtbC54bWxQSwUGAAAAAAYABgBbAQAA&#10;tAMAAAAA&#10;" path="m59,456l58,456,58,454,59,456xe">
                    <v:fill on="t" focussize="0,0"/>
                    <v:stroke on="f"/>
                    <v:imagedata o:title=""/>
                    <o:lock v:ext="edit" aspectratio="f"/>
                  </v:shape>
                  <v:shape id="任意多边形 1968" o:spid="_x0000_s1026" o:spt="100" style="position:absolute;left:4717;top:-66;height:610;width:633;" fillcolor="#FF0000" filled="t" stroked="f" coordsize="633,610" o:gfxdata="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FBHrsAAADd&#10;AAAADwAAAAAAAAABACAAAAAiAAAAZHJzL2Rvd25yZXYueG1sUEsBAhQAFAAAAAgAh07iQDMvBZ47&#10;AAAAOQAAABAAAAAAAAAAAQAgAAAACgEAAGRycy9zaGFwZXhtbC54bWxQSwUGAAAAAAYABgBbAQAA&#10;tAMAAAAA&#10;" path="m568,490l549,490,558,478,558,478,566,466,566,466,574,454,574,456,590,456,587,462,578,476,570,488,568,490xe">
                    <v:fill on="t" focussize="0,0"/>
                    <v:stroke on="f"/>
                    <v:imagedata o:title=""/>
                    <o:lock v:ext="edit" aspectratio="f"/>
                  </v:shape>
                  <v:shape id="任意多边形 1969" o:spid="_x0000_s1026" o:spt="100" style="position:absolute;left:4717;top:-66;height:610;width:633;" fillcolor="#FF0000" filled="t" stroked="f" coordsize="633,610" o:gfxdata="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95IW8AAAA&#10;3QAAAA8AAAAAAAAAAQAgAAAAIgAAAGRycy9kb3ducmV2LnhtbFBLAQIUABQAAAAIAIdO4kAzLwWe&#10;OwAAADkAAAAQAAAAAAAAAAEAIAAAAAsBAABkcnMvc2hhcGV4bWwueG1sUEsFBgAAAAAGAAYAWwEA&#10;ALUDAAAAAA==&#10;" path="m85,490l83,490,83,488,85,490xe">
                    <v:fill on="t" focussize="0,0"/>
                    <v:stroke on="f"/>
                    <v:imagedata o:title=""/>
                    <o:lock v:ext="edit" aspectratio="f"/>
                  </v:shape>
                  <v:shape id="任意多边形 1970" o:spid="_x0000_s1026" o:spt="100" style="position:absolute;left:4717;top:-66;height:610;width:633;" fillcolor="#FF0000" filled="t" stroked="f" coordsize="633,610" o:gfxdata="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fPG8AAAA&#10;3QAAAA8AAAAAAAAAAQAgAAAAIgAAAGRycy9kb3ducmV2LnhtbFBLAQIUABQAAAAIAIdO4kAzLwWe&#10;OwAAADkAAAAQAAAAAAAAAAEAIAAAAAsBAABkcnMvc2hhcGV4bWwueG1sUEsFBgAAAAAGAAYAWwEA&#10;ALUDA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1971" o:spid="_x0000_s1026" o:spt="100" style="position:absolute;left:4717;top:-66;height:610;width:633;" fillcolor="#FF0000" filled="t" stroked="f" coordsize="633,610" o:gfxdata="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Y2Wq8AAAA&#10;3QAAAA8AAAAAAAAAAQAgAAAAIgAAAGRycy9kb3ducmV2LnhtbFBLAQIUABQAAAAIAIdO4kAzLwWe&#10;OwAAADkAAAAQAAAAAAAAAAEAIAAAAAsBAABkcnMvc2hhcGV4bWwueG1sUEsFBgAAAAAGAAYAWwEA&#10;ALUDAAAAAA==&#10;" path="m263,590l255,590,255,588,263,590xe">
                    <v:fill on="t" focussize="0,0"/>
                    <v:stroke on="f"/>
                    <v:imagedata o:title=""/>
                    <o:lock v:ext="edit" aspectratio="f"/>
                  </v:shape>
                  <v:shape id="任意多边形 1972" o:spid="_x0000_s1026" o:spt="100" style="position:absolute;left:4717;top:-66;height:610;width:633;" fillcolor="#FF0000" filled="t" stroked="f" coordsize="633,610" o:gfxdata="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pHHbsAAADd&#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1973" o:spid="_x0000_s1026" o:spt="202" type="#_x0000_t202" style="position:absolute;left:4717;top:-66;height:610;width:633;" filled="f" stroked="f" coordsize="21600,21600" o:gfxdata="UEsDBAoAAAAAAIdO4kAAAAAAAAAAAAAAAAAEAAAAZHJzL1BLAwQUAAAACACHTuJA0cqMWr4AAADd&#10;AAAADwAAAGRycy9kb3ducmV2LnhtbEVPS2sCMRC+F/wPYQq91USh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qMW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r>
        <mc:AlternateContent>
          <mc:Choice Requires="wpg">
            <w:drawing>
              <wp:anchor distT="0" distB="0" distL="114300" distR="114300" simplePos="0" relativeHeight="251692032" behindDoc="0" locked="0" layoutInCell="1" allowOverlap="1">
                <wp:simplePos x="0" y="0"/>
                <wp:positionH relativeFrom="page">
                  <wp:posOffset>4109720</wp:posOffset>
                </wp:positionH>
                <wp:positionV relativeFrom="paragraph">
                  <wp:posOffset>121920</wp:posOffset>
                </wp:positionV>
                <wp:extent cx="2428875" cy="353060"/>
                <wp:effectExtent l="0" t="0" r="9525" b="12700"/>
                <wp:wrapNone/>
                <wp:docPr id="1528" name="组合 1940"/>
                <wp:cNvGraphicFramePr/>
                <a:graphic xmlns:a="http://schemas.openxmlformats.org/drawingml/2006/main">
                  <a:graphicData uri="http://schemas.microsoft.com/office/word/2010/wordprocessingGroup">
                    <wpg:wgp>
                      <wpg:cNvGrpSpPr/>
                      <wpg:grpSpPr>
                        <a:xfrm>
                          <a:off x="0" y="0"/>
                          <a:ext cx="2428875" cy="353060"/>
                          <a:chOff x="6577" y="-14"/>
                          <a:chExt cx="3825" cy="556"/>
                        </a:xfrm>
                      </wpg:grpSpPr>
                      <wpg:grpSp>
                        <wpg:cNvPr id="1529" name="组合 1941"/>
                        <wpg:cNvGrpSpPr/>
                        <wpg:grpSpPr>
                          <a:xfrm>
                            <a:off x="6577" y="-14"/>
                            <a:ext cx="3825" cy="556"/>
                            <a:chOff x="6577" y="-14"/>
                            <a:chExt cx="3825" cy="556"/>
                          </a:xfrm>
                        </wpg:grpSpPr>
                        <wps:wsp>
                          <wps:cNvPr id="1530" name="任意多边形 1942"/>
                          <wps:cNvSpPr/>
                          <wps:spPr>
                            <a:xfrm>
                              <a:off x="6577" y="-14"/>
                              <a:ext cx="3825" cy="556"/>
                            </a:xfrm>
                            <a:custGeom>
                              <a:avLst/>
                              <a:gdLst/>
                              <a:ahLst/>
                              <a:cxnLst/>
                              <a:pathLst>
                                <a:path w="3825" h="556">
                                  <a:moveTo>
                                    <a:pt x="3825" y="556"/>
                                  </a:moveTo>
                                  <a:lnTo>
                                    <a:pt x="0" y="556"/>
                                  </a:lnTo>
                                  <a:lnTo>
                                    <a:pt x="0" y="0"/>
                                  </a:lnTo>
                                  <a:lnTo>
                                    <a:pt x="3825" y="0"/>
                                  </a:lnTo>
                                  <a:lnTo>
                                    <a:pt x="3825" y="8"/>
                                  </a:lnTo>
                                  <a:lnTo>
                                    <a:pt x="15" y="8"/>
                                  </a:lnTo>
                                  <a:lnTo>
                                    <a:pt x="7" y="15"/>
                                  </a:lnTo>
                                  <a:lnTo>
                                    <a:pt x="15" y="15"/>
                                  </a:lnTo>
                                  <a:lnTo>
                                    <a:pt x="15" y="541"/>
                                  </a:lnTo>
                                  <a:lnTo>
                                    <a:pt x="7" y="541"/>
                                  </a:lnTo>
                                  <a:lnTo>
                                    <a:pt x="15" y="549"/>
                                  </a:lnTo>
                                  <a:lnTo>
                                    <a:pt x="3825" y="549"/>
                                  </a:lnTo>
                                  <a:lnTo>
                                    <a:pt x="3825" y="556"/>
                                  </a:lnTo>
                                  <a:close/>
                                </a:path>
                              </a:pathLst>
                            </a:custGeom>
                            <a:solidFill>
                              <a:srgbClr val="000000"/>
                            </a:solidFill>
                            <a:ln>
                              <a:noFill/>
                            </a:ln>
                          </wps:spPr>
                          <wps:bodyPr upright="1"/>
                        </wps:wsp>
                        <wps:wsp>
                          <wps:cNvPr id="1531" name="任意多边形 1943"/>
                          <wps:cNvSpPr/>
                          <wps:spPr>
                            <a:xfrm>
                              <a:off x="6577" y="-14"/>
                              <a:ext cx="3825" cy="556"/>
                            </a:xfrm>
                            <a:custGeom>
                              <a:avLst/>
                              <a:gdLst/>
                              <a:ahLst/>
                              <a:cxnLst/>
                              <a:pathLst>
                                <a:path w="3825" h="556">
                                  <a:moveTo>
                                    <a:pt x="15" y="15"/>
                                  </a:moveTo>
                                  <a:lnTo>
                                    <a:pt x="7" y="15"/>
                                  </a:lnTo>
                                  <a:lnTo>
                                    <a:pt x="15" y="8"/>
                                  </a:lnTo>
                                  <a:lnTo>
                                    <a:pt x="15" y="15"/>
                                  </a:lnTo>
                                  <a:close/>
                                </a:path>
                              </a:pathLst>
                            </a:custGeom>
                            <a:solidFill>
                              <a:srgbClr val="000000"/>
                            </a:solidFill>
                            <a:ln>
                              <a:noFill/>
                            </a:ln>
                          </wps:spPr>
                          <wps:bodyPr upright="1"/>
                        </wps:wsp>
                        <wps:wsp>
                          <wps:cNvPr id="1532" name="任意多边形 1944"/>
                          <wps:cNvSpPr/>
                          <wps:spPr>
                            <a:xfrm>
                              <a:off x="6577" y="-14"/>
                              <a:ext cx="3825" cy="556"/>
                            </a:xfrm>
                            <a:custGeom>
                              <a:avLst/>
                              <a:gdLst/>
                              <a:ahLst/>
                              <a:cxnLst/>
                              <a:pathLst>
                                <a:path w="3825" h="556">
                                  <a:moveTo>
                                    <a:pt x="3810" y="15"/>
                                  </a:moveTo>
                                  <a:lnTo>
                                    <a:pt x="15" y="15"/>
                                  </a:lnTo>
                                  <a:lnTo>
                                    <a:pt x="15" y="8"/>
                                  </a:lnTo>
                                  <a:lnTo>
                                    <a:pt x="3810" y="8"/>
                                  </a:lnTo>
                                  <a:lnTo>
                                    <a:pt x="3810" y="15"/>
                                  </a:lnTo>
                                  <a:close/>
                                </a:path>
                              </a:pathLst>
                            </a:custGeom>
                            <a:solidFill>
                              <a:srgbClr val="000000"/>
                            </a:solidFill>
                            <a:ln>
                              <a:noFill/>
                            </a:ln>
                          </wps:spPr>
                          <wps:bodyPr upright="1"/>
                        </wps:wsp>
                        <wps:wsp>
                          <wps:cNvPr id="1533" name="任意多边形 1945"/>
                          <wps:cNvSpPr/>
                          <wps:spPr>
                            <a:xfrm>
                              <a:off x="6577" y="-14"/>
                              <a:ext cx="3825" cy="556"/>
                            </a:xfrm>
                            <a:custGeom>
                              <a:avLst/>
                              <a:gdLst/>
                              <a:ahLst/>
                              <a:cxnLst/>
                              <a:pathLst>
                                <a:path w="3825" h="556">
                                  <a:moveTo>
                                    <a:pt x="3810" y="549"/>
                                  </a:moveTo>
                                  <a:lnTo>
                                    <a:pt x="3810" y="8"/>
                                  </a:lnTo>
                                  <a:lnTo>
                                    <a:pt x="3817" y="15"/>
                                  </a:lnTo>
                                  <a:lnTo>
                                    <a:pt x="3825" y="15"/>
                                  </a:lnTo>
                                  <a:lnTo>
                                    <a:pt x="3825" y="541"/>
                                  </a:lnTo>
                                  <a:lnTo>
                                    <a:pt x="3817" y="541"/>
                                  </a:lnTo>
                                  <a:lnTo>
                                    <a:pt x="3810" y="549"/>
                                  </a:lnTo>
                                  <a:close/>
                                </a:path>
                              </a:pathLst>
                            </a:custGeom>
                            <a:solidFill>
                              <a:srgbClr val="000000"/>
                            </a:solidFill>
                            <a:ln>
                              <a:noFill/>
                            </a:ln>
                          </wps:spPr>
                          <wps:bodyPr upright="1"/>
                        </wps:wsp>
                        <wps:wsp>
                          <wps:cNvPr id="1534" name="任意多边形 1946"/>
                          <wps:cNvSpPr/>
                          <wps:spPr>
                            <a:xfrm>
                              <a:off x="6577" y="-14"/>
                              <a:ext cx="3825" cy="556"/>
                            </a:xfrm>
                            <a:custGeom>
                              <a:avLst/>
                              <a:gdLst/>
                              <a:ahLst/>
                              <a:cxnLst/>
                              <a:pathLst>
                                <a:path w="3825" h="556">
                                  <a:moveTo>
                                    <a:pt x="3825" y="15"/>
                                  </a:moveTo>
                                  <a:lnTo>
                                    <a:pt x="3817" y="15"/>
                                  </a:lnTo>
                                  <a:lnTo>
                                    <a:pt x="3810" y="8"/>
                                  </a:lnTo>
                                  <a:lnTo>
                                    <a:pt x="3825" y="8"/>
                                  </a:lnTo>
                                  <a:lnTo>
                                    <a:pt x="3825" y="15"/>
                                  </a:lnTo>
                                  <a:close/>
                                </a:path>
                              </a:pathLst>
                            </a:custGeom>
                            <a:solidFill>
                              <a:srgbClr val="000000"/>
                            </a:solidFill>
                            <a:ln>
                              <a:noFill/>
                            </a:ln>
                          </wps:spPr>
                          <wps:bodyPr upright="1"/>
                        </wps:wsp>
                        <wps:wsp>
                          <wps:cNvPr id="1535" name="任意多边形 1947"/>
                          <wps:cNvSpPr/>
                          <wps:spPr>
                            <a:xfrm>
                              <a:off x="6577" y="-14"/>
                              <a:ext cx="3825" cy="556"/>
                            </a:xfrm>
                            <a:custGeom>
                              <a:avLst/>
                              <a:gdLst/>
                              <a:ahLst/>
                              <a:cxnLst/>
                              <a:pathLst>
                                <a:path w="3825" h="556">
                                  <a:moveTo>
                                    <a:pt x="15" y="549"/>
                                  </a:moveTo>
                                  <a:lnTo>
                                    <a:pt x="7" y="541"/>
                                  </a:lnTo>
                                  <a:lnTo>
                                    <a:pt x="15" y="541"/>
                                  </a:lnTo>
                                  <a:lnTo>
                                    <a:pt x="15" y="549"/>
                                  </a:lnTo>
                                  <a:close/>
                                </a:path>
                              </a:pathLst>
                            </a:custGeom>
                            <a:solidFill>
                              <a:srgbClr val="000000"/>
                            </a:solidFill>
                            <a:ln>
                              <a:noFill/>
                            </a:ln>
                          </wps:spPr>
                          <wps:bodyPr upright="1"/>
                        </wps:wsp>
                        <wps:wsp>
                          <wps:cNvPr id="1536" name="任意多边形 1948"/>
                          <wps:cNvSpPr/>
                          <wps:spPr>
                            <a:xfrm>
                              <a:off x="6577" y="-14"/>
                              <a:ext cx="3825" cy="556"/>
                            </a:xfrm>
                            <a:custGeom>
                              <a:avLst/>
                              <a:gdLst/>
                              <a:ahLst/>
                              <a:cxnLst/>
                              <a:pathLst>
                                <a:path w="3825" h="556">
                                  <a:moveTo>
                                    <a:pt x="3810" y="549"/>
                                  </a:moveTo>
                                  <a:lnTo>
                                    <a:pt x="15" y="549"/>
                                  </a:lnTo>
                                  <a:lnTo>
                                    <a:pt x="15" y="541"/>
                                  </a:lnTo>
                                  <a:lnTo>
                                    <a:pt x="3810" y="541"/>
                                  </a:lnTo>
                                  <a:lnTo>
                                    <a:pt x="3810" y="549"/>
                                  </a:lnTo>
                                  <a:close/>
                                </a:path>
                              </a:pathLst>
                            </a:custGeom>
                            <a:solidFill>
                              <a:srgbClr val="000000"/>
                            </a:solidFill>
                            <a:ln>
                              <a:noFill/>
                            </a:ln>
                          </wps:spPr>
                          <wps:bodyPr upright="1"/>
                        </wps:wsp>
                        <wps:wsp>
                          <wps:cNvPr id="1537" name="任意多边形 1949"/>
                          <wps:cNvSpPr/>
                          <wps:spPr>
                            <a:xfrm>
                              <a:off x="6577" y="-14"/>
                              <a:ext cx="3825" cy="556"/>
                            </a:xfrm>
                            <a:custGeom>
                              <a:avLst/>
                              <a:gdLst/>
                              <a:ahLst/>
                              <a:cxnLst/>
                              <a:pathLst>
                                <a:path w="3825" h="556">
                                  <a:moveTo>
                                    <a:pt x="3825" y="549"/>
                                  </a:moveTo>
                                  <a:lnTo>
                                    <a:pt x="3810" y="549"/>
                                  </a:lnTo>
                                  <a:lnTo>
                                    <a:pt x="3817" y="541"/>
                                  </a:lnTo>
                                  <a:lnTo>
                                    <a:pt x="3825" y="541"/>
                                  </a:lnTo>
                                  <a:lnTo>
                                    <a:pt x="3825" y="549"/>
                                  </a:lnTo>
                                  <a:close/>
                                </a:path>
                              </a:pathLst>
                            </a:custGeom>
                            <a:solidFill>
                              <a:srgbClr val="000000"/>
                            </a:solidFill>
                            <a:ln>
                              <a:noFill/>
                            </a:ln>
                          </wps:spPr>
                          <wps:bodyPr upright="1"/>
                        </wps:wsp>
                        <wps:wsp>
                          <wps:cNvPr id="1538" name="文本框 1950"/>
                          <wps:cNvSpPr txBox="1"/>
                          <wps:spPr>
                            <a:xfrm>
                              <a:off x="6577" y="-14"/>
                              <a:ext cx="3825" cy="556"/>
                            </a:xfrm>
                            <a:prstGeom prst="rect">
                              <a:avLst/>
                            </a:prstGeom>
                            <a:noFill/>
                            <a:ln>
                              <a:noFill/>
                            </a:ln>
                          </wps:spPr>
                          <wps:txbx>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完成地址设置</w:t>
                                </w:r>
                              </w:p>
                            </w:txbxContent>
                          </wps:txbx>
                          <wps:bodyPr lIns="0" tIns="0" rIns="0" bIns="0" upright="1"/>
                        </wps:wsp>
                      </wpg:grpSp>
                    </wpg:wgp>
                  </a:graphicData>
                </a:graphic>
              </wp:anchor>
            </w:drawing>
          </mc:Choice>
          <mc:Fallback>
            <w:pict>
              <v:group id="组合 1940" o:spid="_x0000_s1026" o:spt="203" style="position:absolute;left:0pt;margin-left:323.6pt;margin-top:9.6pt;height:27.8pt;width:191.25pt;mso-position-horizontal-relative:page;z-index:251692032;mso-width-relative:page;mso-height-relative:page;" coordorigin="6577,-14" coordsize="3825,556" o:gfxdata="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">
                <o:lock v:ext="edit" aspectratio="f"/>
                <v:group id="组合 1941" o:spid="_x0000_s1026" o:spt="203" style="position:absolute;left:6577;top:-14;height:556;width:3825;" coordorigin="6577,-14" coordsize="3825,556" o:gfxdata="UEsDBAoAAAAAAIdO4kAAAAAAAAAAAAAAAAAEAAAAZHJzL1BLAwQUAAAACACHTuJAAxu1aL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8Xr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btWi+AAAA3QAAAA8AAAAAAAAAAQAgAAAAIgAAAGRycy9kb3ducmV2Lnht&#10;bFBLAQIUABQAAAAIAIdO4kAzLwWeOwAAADkAAAAVAAAAAAAAAAEAIAAAAA0BAABkcnMvZ3JvdXBz&#10;aGFwZXhtbC54bWxQSwUGAAAAAAYABgBgAQAAygMAAAAA&#10;">
                  <o:lock v:ext="edit" aspectratio="f"/>
                  <v:shape id="任意多边形 1942" o:spid="_x0000_s1026" o:spt="100" style="position:absolute;left:6577;top:-14;height:556;width:3825;" fillcolor="#000000" filled="t" stroked="f" coordsize="3825,556" o:gfxdata="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s8P7sAAADd&#10;AAAADwAAAAAAAAABACAAAAAiAAAAZHJzL2Rvd25yZXYueG1sUEsBAhQAFAAAAAgAh07iQDMvBZ47&#10;AAAAOQAAABAAAAAAAAAAAQAgAAAACgEAAGRycy9zaGFwZXhtbC54bWxQSwUGAAAAAAYABgBbAQAA&#10;tAMAAAAA&#10;" path="m3825,556l0,556,0,0,3825,0,3825,8,15,8,7,15,15,15,15,541,7,541,15,549,3825,549,3825,556xe">
                    <v:fill on="t" focussize="0,0"/>
                    <v:stroke on="f"/>
                    <v:imagedata o:title=""/>
                    <o:lock v:ext="edit" aspectratio="f"/>
                  </v:shape>
                  <v:shape id="任意多边形 1943" o:spid="_x0000_s1026" o:spt="100" style="position:absolute;left:6577;top:-14;height:556;width:3825;" fillcolor="#000000" filled="t" stroked="f" coordsize="3825,556" o:gfxdata="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UeZpLgAAADdAAAA&#10;DwAAAAAAAAABACAAAAAiAAAAZHJzL2Rvd25yZXYueG1sUEsBAhQAFAAAAAgAh07iQDMvBZ47AAAA&#10;OQAAABAAAAAAAAAAAQAgAAAABwEAAGRycy9zaGFwZXhtbC54bWxQSwUGAAAAAAYABgBbAQAAsQMA&#10;AAAA&#10;" path="m15,15l7,15,15,8,15,15xe">
                    <v:fill on="t" focussize="0,0"/>
                    <v:stroke on="f"/>
                    <v:imagedata o:title=""/>
                    <o:lock v:ext="edit" aspectratio="f"/>
                  </v:shape>
                  <v:shape id="任意多边形 1944" o:spid="_x0000_s1026" o:spt="100" style="position:absolute;left:6577;top:-14;height:556;width:3825;" fillcolor="#000000" filled="t" stroked="f" coordsize="3825,556" o:gfxdata="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UH07gAAADdAAAA&#10;DwAAAAAAAAABACAAAAAiAAAAZHJzL2Rvd25yZXYueG1sUEsBAhQAFAAAAAgAh07iQDMvBZ47AAAA&#10;OQAAABAAAAAAAAAAAQAgAAAABwEAAGRycy9zaGFwZXhtbC54bWxQSwUGAAAAAAYABgBbAQAAsQMA&#10;AAAA&#10;" path="m3810,15l15,15,15,8,3810,8,3810,15xe">
                    <v:fill on="t" focussize="0,0"/>
                    <v:stroke on="f"/>
                    <v:imagedata o:title=""/>
                    <o:lock v:ext="edit" aspectratio="f"/>
                  </v:shape>
                  <v:shape id="任意多边形 1945" o:spid="_x0000_s1026" o:spt="100" style="position:absolute;left:6577;top:-14;height:556;width:3825;" fillcolor="#000000" filled="t" stroked="f" coordsize="3825,556" o:gfxdata="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Zoki5AAAA3QAA&#10;AA8AAAAAAAAAAQAgAAAAIgAAAGRycy9kb3ducmV2LnhtbFBLAQIUABQAAAAIAIdO4kAzLwWeOwAA&#10;ADkAAAAQAAAAAAAAAAEAIAAAAAgBAABkcnMvc2hhcGV4bWwueG1sUEsFBgAAAAAGAAYAWwEAALID&#10;AAAAAA==&#10;" path="m3810,549l3810,8,3817,15,3825,15,3825,541,3817,541,3810,549xe">
                    <v:fill on="t" focussize="0,0"/>
                    <v:stroke on="f"/>
                    <v:imagedata o:title=""/>
                    <o:lock v:ext="edit" aspectratio="f"/>
                  </v:shape>
                  <v:shape id="任意多边形 1946" o:spid="_x0000_s1026" o:spt="100" style="position:absolute;left:6577;top:-14;height:556;width:3825;" fillcolor="#000000" filled="t" stroked="f" coordsize="3825,556" o:gfxdata="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A6PLgAAADdAAAA&#10;DwAAAAAAAAABACAAAAAiAAAAZHJzL2Rvd25yZXYueG1sUEsBAhQAFAAAAAgAh07iQDMvBZ47AAAA&#10;OQAAABAAAAAAAAAAAQAgAAAABwEAAGRycy9zaGFwZXhtbC54bWxQSwUGAAAAAAYABgBbAQAAsQMA&#10;AAAA&#10;" path="m3825,15l3817,15,3810,8,3825,8,3825,15xe">
                    <v:fill on="t" focussize="0,0"/>
                    <v:stroke on="f"/>
                    <v:imagedata o:title=""/>
                    <o:lock v:ext="edit" aspectratio="f"/>
                  </v:shape>
                  <v:shape id="任意多边形 1947" o:spid="_x0000_s1026" o:spt="100" style="position:absolute;left:6577;top:-14;height:556;width:3825;" fillcolor="#000000" filled="t" stroked="f" coordsize="3825,556" o:gfxdata="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yfp7gAAADdAAAA&#10;DwAAAAAAAAABACAAAAAiAAAAZHJzL2Rvd25yZXYueG1sUEsBAhQAFAAAAAgAh07iQDMvBZ47AAAA&#10;OQAAABAAAAAAAAAAAQAgAAAABwEAAGRycy9zaGFwZXhtbC54bWxQSwUGAAAAAAYABgBbAQAAsQMA&#10;AAAA&#10;" path="m15,549l7,541,15,541,15,549xe">
                    <v:fill on="t" focussize="0,0"/>
                    <v:stroke on="f"/>
                    <v:imagedata o:title=""/>
                    <o:lock v:ext="edit" aspectratio="f"/>
                  </v:shape>
                  <v:shape id="任意多边形 1948" o:spid="_x0000_s1026" o:spt="100" style="position:absolute;left:6577;top:-14;height:556;width:3825;" fillcolor="#000000" filled="t" stroked="f" coordsize="3825,556" o:gfxdata="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q4B0LgAAADdAAAA&#10;DwAAAAAAAAABACAAAAAiAAAAZHJzL2Rvd25yZXYueG1sUEsBAhQAFAAAAAgAh07iQDMvBZ47AAAA&#10;OQAAABAAAAAAAAAAAQAgAAAABwEAAGRycy9zaGFwZXhtbC54bWxQSwUGAAAAAAYABgBbAQAAsQMA&#10;AAAA&#10;" path="m3810,549l15,549,15,541,3810,541,3810,549xe">
                    <v:fill on="t" focussize="0,0"/>
                    <v:stroke on="f"/>
                    <v:imagedata o:title=""/>
                    <o:lock v:ext="edit" aspectratio="f"/>
                  </v:shape>
                  <v:shape id="任意多边形 1949" o:spid="_x0000_s1026" o:spt="100" style="position:absolute;left:6577;top:-14;height:556;width:3825;" fillcolor="#000000" filled="t" stroked="f" coordsize="3825,556" o:gfxdata="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eKkS7gAAADdAAAA&#10;DwAAAAAAAAABACAAAAAiAAAAZHJzL2Rvd25yZXYueG1sUEsBAhQAFAAAAAgAh07iQDMvBZ47AAAA&#10;OQAAABAAAAAAAAAAAQAgAAAABwEAAGRycy9zaGFwZXhtbC54bWxQSwUGAAAAAAYABgBbAQAAsQMA&#10;AAAA&#10;" path="m3825,549l3810,549,3817,541,3825,541,3825,549xe">
                    <v:fill on="t" focussize="0,0"/>
                    <v:stroke on="f"/>
                    <v:imagedata o:title=""/>
                    <o:lock v:ext="edit" aspectratio="f"/>
                  </v:shape>
                  <v:shape id="文本框 1950" o:spid="_x0000_s1026" o:spt="202" type="#_x0000_t202" style="position:absolute;left:6577;top:-14;height:556;width:3825;" filled="f" stroked="f" coordsize="21600,21600" o:gfxdata="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YyO&#10;9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74"/>
                            <w:ind w:left="160" w:right="0" w:firstLine="0"/>
                            <w:jc w:val="left"/>
                            <w:rPr>
                              <w:rFonts w:hint="default" w:ascii="宋体" w:hAnsi="宋体" w:eastAsia="宋体" w:cs="宋体"/>
                              <w:sz w:val="21"/>
                              <w:szCs w:val="21"/>
                              <w:lang w:val="en-US" w:eastAsia="zh-CN"/>
                            </w:rPr>
                          </w:pPr>
                          <w:r>
                            <w:rPr>
                              <w:rFonts w:hint="default" w:ascii="宋体" w:hAnsi="宋体" w:eastAsia="宋体" w:cs="宋体"/>
                              <w:sz w:val="21"/>
                              <w:szCs w:val="21"/>
                            </w:rPr>
                            <w:t>按</w:t>
                          </w:r>
                          <w:r>
                            <w:rPr>
                              <w:rFonts w:hint="eastAsia" w:ascii="宋体" w:hAnsi="宋体" w:eastAsia="宋体" w:cs="宋体"/>
                              <w:sz w:val="21"/>
                              <w:szCs w:val="21"/>
                              <w:lang w:val="en-US" w:eastAsia="zh-CN"/>
                            </w:rPr>
                            <w:t>确定</w:t>
                          </w:r>
                          <w:r>
                            <w:rPr>
                              <w:rFonts w:hint="default" w:ascii="宋体" w:hAnsi="宋体" w:eastAsia="宋体" w:cs="宋体"/>
                              <w:sz w:val="21"/>
                              <w:szCs w:val="21"/>
                            </w:rPr>
                            <w:t>键，</w:t>
                          </w:r>
                          <w:r>
                            <w:rPr>
                              <w:rFonts w:hint="eastAsia" w:ascii="宋体" w:hAnsi="宋体" w:eastAsia="宋体" w:cs="宋体"/>
                              <w:sz w:val="21"/>
                              <w:szCs w:val="21"/>
                              <w:lang w:val="en-US" w:eastAsia="zh-CN"/>
                            </w:rPr>
                            <w:t>完成地址设置</w:t>
                          </w:r>
                        </w:p>
                      </w:txbxContent>
                    </v:textbox>
                  </v:shape>
                </v:group>
              </v:group>
            </w:pict>
          </mc:Fallback>
        </mc:AlternateContent>
      </w:r>
    </w:p>
    <w:p>
      <w:pPr>
        <w:spacing w:after="0" w:line="240" w:lineRule="auto"/>
        <w:ind w:firstLine="796" w:firstLineChars="400"/>
        <w:jc w:val="left"/>
        <w:rPr>
          <w:rFonts w:hint="default" w:ascii="微软雅黑" w:hAnsi="微软雅黑" w:eastAsia="微软雅黑" w:cs="微软雅黑"/>
          <w:b/>
          <w:bCs/>
          <w:sz w:val="21"/>
          <w:szCs w:val="21"/>
          <w:lang w:val="en-US" w:eastAsia="zh-CN"/>
        </w:rPr>
        <w:sectPr>
          <w:footerReference r:id="rId14" w:type="default"/>
          <w:pgSz w:w="11910" w:h="16840"/>
          <w:pgMar w:top="1440" w:right="1400" w:bottom="1260" w:left="1580" w:header="1218" w:footer="1077" w:gutter="0"/>
          <w:cols w:space="720" w:num="1"/>
        </w:sectPr>
      </w:pPr>
      <w:r>
        <w:rPr>
          <w:rFonts w:hint="default" w:ascii="微软雅黑" w:hAnsi="微软雅黑" w:eastAsia="微软雅黑" w:cs="微软雅黑"/>
          <w:b/>
          <w:bCs/>
          <w:w w:val="95"/>
          <w:sz w:val="21"/>
          <w:szCs w:val="21"/>
        </w:rPr>
        <w:t>第</w:t>
      </w:r>
      <w:r>
        <w:rPr>
          <w:rFonts w:hint="eastAsia" w:ascii="微软雅黑" w:hAnsi="微软雅黑" w:eastAsia="微软雅黑" w:cs="微软雅黑"/>
          <w:b/>
          <w:bCs/>
          <w:w w:val="95"/>
          <w:sz w:val="21"/>
          <w:szCs w:val="21"/>
          <w:lang w:val="en-US" w:eastAsia="zh-CN"/>
        </w:rPr>
        <w:t>八</w:t>
      </w:r>
      <w:r>
        <w:rPr>
          <w:rFonts w:hint="default" w:ascii="微软雅黑" w:hAnsi="微软雅黑" w:eastAsia="微软雅黑" w:cs="微软雅黑"/>
          <w:b/>
          <w:bCs/>
          <w:w w:val="95"/>
          <w:sz w:val="21"/>
          <w:szCs w:val="21"/>
        </w:rPr>
        <w:t>步：</w:t>
      </w:r>
      <w:r>
        <w:rPr>
          <w:rFonts w:hint="eastAsia" w:ascii="微软雅黑" w:hAnsi="微软雅黑" w:eastAsia="微软雅黑" w:cs="微软雅黑"/>
          <w:b/>
          <w:bCs/>
          <w:w w:val="95"/>
          <w:sz w:val="21"/>
          <w:szCs w:val="21"/>
          <w:lang w:val="en-US" w:eastAsia="zh-CN"/>
        </w:rPr>
        <w:t xml:space="preserve">     </w:t>
      </w:r>
      <w:r>
        <w:rPr>
          <w:rFonts w:hint="eastAsia" w:ascii="微软雅黑" w:hAnsi="微软雅黑" w:eastAsia="微软雅黑" w:cs="微软雅黑"/>
          <w:b/>
          <w:bCs/>
          <w:sz w:val="21"/>
          <w:szCs w:val="21"/>
          <w:lang w:val="en-US" w:eastAsia="zh-CN"/>
        </w:rPr>
        <w:t xml:space="preserve">  </w:t>
      </w:r>
    </w:p>
    <w:p>
      <w:pPr>
        <w:spacing w:before="0" w:line="240" w:lineRule="auto"/>
        <w:rPr>
          <w:rFonts w:hint="default" w:ascii="微软雅黑" w:hAnsi="微软雅黑" w:eastAsia="微软雅黑" w:cs="微软雅黑"/>
          <w:b/>
          <w:bCs/>
          <w:sz w:val="20"/>
          <w:szCs w:val="20"/>
        </w:rPr>
      </w:pPr>
    </w:p>
    <w:p>
      <w:pPr>
        <w:pStyle w:val="2"/>
        <w:numPr>
          <w:ilvl w:val="0"/>
          <w:numId w:val="3"/>
        </w:numPr>
        <w:spacing w:line="240" w:lineRule="auto"/>
        <w:ind w:left="140" w:leftChars="0" w:right="0" w:rightChars="0" w:firstLine="0" w:firstLineChars="0"/>
        <w:jc w:val="left"/>
        <w:rPr>
          <w:rFonts w:hint="eastAsia" w:ascii="楷体" w:hAnsi="楷体" w:eastAsia="楷体" w:cs="楷体"/>
          <w:lang w:val="en-US" w:eastAsia="zh-CN"/>
        </w:rPr>
      </w:pPr>
      <w:r>
        <w:rPr>
          <w:rFonts w:hint="eastAsia" w:ascii="楷体" w:hAnsi="楷体" w:eastAsia="楷体" w:cs="楷体"/>
          <w:lang w:val="en-US" w:eastAsia="zh-CN"/>
        </w:rPr>
        <w:t>连接主控和控台:</w:t>
      </w:r>
    </w:p>
    <w:p>
      <w:pPr>
        <w:rPr>
          <w:rFonts w:hint="default"/>
          <w:lang w:val="en-US" w:eastAsia="zh-CN"/>
        </w:rPr>
      </w:pPr>
    </w:p>
    <w:p>
      <w:pPr>
        <w:rPr>
          <w:rFonts w:hint="eastAsia"/>
          <w:sz w:val="24"/>
          <w:szCs w:val="24"/>
          <w:lang w:val="en-US" w:eastAsia="zh-CN"/>
        </w:rPr>
      </w:pPr>
      <w:r>
        <w:rPr>
          <w:rFonts w:hint="eastAsia"/>
          <w:sz w:val="24"/>
          <w:szCs w:val="24"/>
          <w:lang w:val="en-US" w:eastAsia="zh-CN"/>
        </w:rPr>
        <w:t>购买和控台以及主控匹配的三芯DMX512卡侬头，线可以根据两头线序要求自行焊接</w:t>
      </w:r>
    </w:p>
    <w:p>
      <w:pPr>
        <w:rPr>
          <w:rFonts w:hint="default"/>
          <w:sz w:val="24"/>
          <w:szCs w:val="24"/>
          <w:lang w:val="en-US" w:eastAsia="zh-CN"/>
        </w:rPr>
      </w:pPr>
      <w:r>
        <w:rPr>
          <w:rFonts w:hint="eastAsia"/>
          <w:sz w:val="24"/>
          <w:szCs w:val="24"/>
          <w:lang w:val="en-US" w:eastAsia="zh-CN"/>
        </w:rPr>
        <w:drawing>
          <wp:anchor distT="0" distB="0" distL="114300" distR="114300" simplePos="0" relativeHeight="251700224" behindDoc="1" locked="0" layoutInCell="1" allowOverlap="1">
            <wp:simplePos x="0" y="0"/>
            <wp:positionH relativeFrom="column">
              <wp:posOffset>3095625</wp:posOffset>
            </wp:positionH>
            <wp:positionV relativeFrom="paragraph">
              <wp:posOffset>93980</wp:posOffset>
            </wp:positionV>
            <wp:extent cx="1125220" cy="1391920"/>
            <wp:effectExtent l="0" t="0" r="2540" b="10160"/>
            <wp:wrapNone/>
            <wp:docPr id="203" name="图片 203" descr="卡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卡侬头"/>
                    <pic:cNvPicPr>
                      <a:picLocks noChangeAspect="1"/>
                    </pic:cNvPicPr>
                  </pic:nvPicPr>
                  <pic:blipFill>
                    <a:blip r:embed="rId42"/>
                    <a:stretch>
                      <a:fillRect/>
                    </a:stretch>
                  </pic:blipFill>
                  <pic:spPr>
                    <a:xfrm>
                      <a:off x="0" y="0"/>
                      <a:ext cx="1125220" cy="1391920"/>
                    </a:xfrm>
                    <a:prstGeom prst="rect">
                      <a:avLst/>
                    </a:prstGeom>
                  </pic:spPr>
                </pic:pic>
              </a:graphicData>
            </a:graphic>
          </wp:anchor>
        </w:drawing>
      </w:r>
    </w:p>
    <w:p>
      <w:pPr>
        <w:rPr>
          <w:rFonts w:hint="eastAsia"/>
          <w:sz w:val="24"/>
          <w:szCs w:val="24"/>
          <w:lang w:val="en-US" w:eastAsia="zh-CN"/>
        </w:rPr>
      </w:pPr>
      <w:r>
        <w:rPr>
          <w:rFonts w:hint="eastAsia"/>
          <w:sz w:val="24"/>
          <w:szCs w:val="24"/>
          <w:lang w:val="en-US" w:eastAsia="zh-CN"/>
        </w:rPr>
        <w:t>主控接输入口，控台接输出口。</w:t>
      </w: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default"/>
          <w:sz w:val="24"/>
          <w:szCs w:val="24"/>
          <w:lang w:val="en-US" w:eastAsia="zh-CN"/>
        </w:rPr>
      </w:pPr>
      <w:r>
        <w:rPr>
          <w:rFonts w:hint="eastAsia"/>
          <w:b/>
          <w:bCs/>
          <w:sz w:val="24"/>
          <w:szCs w:val="24"/>
          <w:lang w:val="en-US" w:eastAsia="zh-CN"/>
        </w:rPr>
        <w:t>注</w:t>
      </w:r>
      <w:r>
        <w:rPr>
          <w:rFonts w:hint="eastAsia"/>
          <w:sz w:val="24"/>
          <w:szCs w:val="24"/>
          <w:lang w:val="en-US" w:eastAsia="zh-CN"/>
        </w:rPr>
        <w:t>：主控的接口三芯线序：</w:t>
      </w:r>
      <w:r>
        <w:rPr>
          <w:rFonts w:hint="eastAsia"/>
          <w:color w:val="FF0000"/>
          <w:sz w:val="24"/>
          <w:szCs w:val="24"/>
          <w:lang w:val="en-US" w:eastAsia="zh-CN"/>
        </w:rPr>
        <w:t>1</w:t>
      </w:r>
      <w:r>
        <w:rPr>
          <w:rFonts w:hint="eastAsia"/>
          <w:sz w:val="24"/>
          <w:szCs w:val="24"/>
          <w:lang w:val="en-US" w:eastAsia="zh-CN"/>
        </w:rPr>
        <w:t xml:space="preserve">.GND  </w:t>
      </w:r>
      <w:r>
        <w:rPr>
          <w:rFonts w:hint="eastAsia"/>
          <w:color w:val="FF0000"/>
          <w:sz w:val="24"/>
          <w:szCs w:val="24"/>
          <w:lang w:val="en-US" w:eastAsia="zh-CN"/>
        </w:rPr>
        <w:t>2</w:t>
      </w:r>
      <w:r>
        <w:rPr>
          <w:rFonts w:hint="eastAsia"/>
          <w:sz w:val="24"/>
          <w:szCs w:val="24"/>
          <w:lang w:val="en-US" w:eastAsia="zh-CN"/>
        </w:rPr>
        <w:t xml:space="preserve">.A  </w:t>
      </w:r>
      <w:r>
        <w:rPr>
          <w:rFonts w:hint="eastAsia"/>
          <w:color w:val="FF0000"/>
          <w:sz w:val="24"/>
          <w:szCs w:val="24"/>
          <w:lang w:val="en-US" w:eastAsia="zh-CN"/>
        </w:rPr>
        <w:t>3</w:t>
      </w:r>
      <w:r>
        <w:rPr>
          <w:rFonts w:hint="eastAsia"/>
          <w:sz w:val="24"/>
          <w:szCs w:val="24"/>
          <w:lang w:val="en-US" w:eastAsia="zh-CN"/>
        </w:rPr>
        <w:t>.B 线序需要和控台匹配</w:t>
      </w:r>
    </w:p>
    <w:p>
      <w:pPr>
        <w:numPr>
          <w:ilvl w:val="0"/>
          <w:numId w:val="0"/>
        </w:numPr>
        <w:rPr>
          <w:rFonts w:hint="default"/>
          <w:sz w:val="24"/>
          <w:szCs w:val="24"/>
          <w:lang w:val="en-US" w:eastAsia="zh-CN"/>
        </w:rPr>
      </w:pPr>
    </w:p>
    <w:p>
      <w:pPr>
        <w:numPr>
          <w:ilvl w:val="0"/>
          <w:numId w:val="0"/>
        </w:numPr>
        <w:spacing w:before="0" w:line="240" w:lineRule="auto"/>
        <w:ind w:left="140" w:leftChars="0"/>
        <w:rPr>
          <w:rFonts w:hint="default" w:ascii="微软雅黑" w:hAnsi="微软雅黑" w:eastAsia="微软雅黑" w:cs="微软雅黑"/>
          <w:b/>
          <w:bCs/>
          <w:sz w:val="21"/>
          <w:szCs w:val="21"/>
        </w:rPr>
      </w:pPr>
      <w:r>
        <w:rPr>
          <w:rFonts w:hint="eastAsia" w:ascii="微软雅黑" w:hAnsi="微软雅黑" w:eastAsia="微软雅黑" w:cs="微软雅黑"/>
          <w:b/>
          <w:bCs/>
          <w:sz w:val="20"/>
          <w:szCs w:val="20"/>
          <w:lang w:val="en-US" w:eastAsia="zh-CN"/>
        </w:rPr>
        <w:t xml:space="preserve">  </w:t>
      </w:r>
    </w:p>
    <w:p>
      <w:pPr>
        <w:spacing w:before="0" w:line="240" w:lineRule="auto"/>
        <w:rPr>
          <w:rFonts w:hint="default" w:ascii="宋体" w:hAnsi="宋体" w:eastAsia="宋体" w:cs="宋体"/>
          <w:sz w:val="14"/>
          <w:szCs w:val="14"/>
        </w:rPr>
      </w:pPr>
    </w:p>
    <w:p>
      <w:pPr>
        <w:numPr>
          <w:ilvl w:val="0"/>
          <w:numId w:val="0"/>
        </w:numPr>
        <w:spacing w:before="0" w:line="240" w:lineRule="auto"/>
        <w:ind w:left="140"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  控制器接入控台通道表：</w:t>
      </w:r>
    </w:p>
    <w:p>
      <w:pPr>
        <w:numPr>
          <w:ilvl w:val="0"/>
          <w:numId w:val="0"/>
        </w:numPr>
        <w:spacing w:before="0" w:line="240" w:lineRule="auto"/>
        <w:ind w:left="140" w:leftChars="0"/>
        <w:rPr>
          <w:rFonts w:hint="default" w:ascii="宋体" w:hAnsi="宋体" w:eastAsia="宋体" w:cs="宋体"/>
          <w:b/>
          <w:bCs/>
          <w:sz w:val="28"/>
          <w:szCs w:val="28"/>
          <w:lang w:val="en-US" w:eastAsia="zh-CN"/>
        </w:rPr>
      </w:pPr>
    </w:p>
    <w:p>
      <w:pPr>
        <w:spacing w:before="0" w:line="240" w:lineRule="auto"/>
        <w:rPr>
          <w:rFonts w:hint="default" w:ascii="微软雅黑" w:hAnsi="微软雅黑" w:eastAsia="微软雅黑" w:cs="微软雅黑"/>
          <w:b/>
          <w:bCs/>
          <w:sz w:val="10"/>
          <w:szCs w:val="10"/>
        </w:rPr>
      </w:pPr>
    </w:p>
    <w:tbl>
      <w:tblPr>
        <w:tblStyle w:val="6"/>
        <w:tblW w:w="0" w:type="auto"/>
        <w:tblInd w:w="107" w:type="dxa"/>
        <w:tblLayout w:type="fixed"/>
        <w:tblCellMar>
          <w:top w:w="0" w:type="dxa"/>
          <w:left w:w="0" w:type="dxa"/>
          <w:bottom w:w="0" w:type="dxa"/>
          <w:right w:w="0" w:type="dxa"/>
        </w:tblCellMar>
      </w:tblPr>
      <w:tblGrid>
        <w:gridCol w:w="1820"/>
        <w:gridCol w:w="6800"/>
      </w:tblGrid>
      <w:tr>
        <w:tblPrEx>
          <w:tblCellMar>
            <w:top w:w="0" w:type="dxa"/>
            <w:left w:w="0" w:type="dxa"/>
            <w:bottom w:w="0" w:type="dxa"/>
            <w:right w:w="0" w:type="dxa"/>
          </w:tblCellMar>
        </w:tblPrEx>
        <w:trPr>
          <w:trHeight w:val="634" w:hRule="exact"/>
        </w:trPr>
        <w:tc>
          <w:tcPr>
            <w:tcW w:w="8620" w:type="dxa"/>
            <w:gridSpan w:val="2"/>
            <w:tcBorders>
              <w:top w:val="single" w:color="000000" w:sz="4" w:space="0"/>
              <w:left w:val="single" w:color="000000" w:sz="4" w:space="0"/>
              <w:bottom w:val="single" w:color="000000" w:sz="4" w:space="0"/>
              <w:right w:val="single" w:color="000000" w:sz="4" w:space="0"/>
            </w:tcBorders>
          </w:tcPr>
          <w:p>
            <w:pPr>
              <w:pStyle w:val="10"/>
              <w:spacing w:before="14" w:line="240" w:lineRule="auto"/>
              <w:ind w:right="0"/>
              <w:jc w:val="center"/>
              <w:rPr>
                <w:rFonts w:hint="eastAsia" w:ascii="微软雅黑" w:hAnsi="微软雅黑" w:eastAsia="宋体" w:cs="微软雅黑"/>
                <w:sz w:val="28"/>
                <w:szCs w:val="28"/>
                <w:lang w:eastAsia="zh-CN"/>
              </w:rPr>
            </w:pPr>
            <w:r>
              <w:rPr>
                <w:rFonts w:hint="eastAsia" w:ascii="宋体" w:hAnsi="宋体" w:eastAsia="宋体" w:cs="宋体"/>
                <w:b/>
                <w:bCs/>
                <w:sz w:val="28"/>
                <w:szCs w:val="28"/>
                <w:lang w:val="en-US" w:eastAsia="zh-CN"/>
              </w:rPr>
              <w:t>M-C8-KT</w:t>
            </w:r>
            <w:r>
              <w:rPr>
                <w:rFonts w:hint="eastAsia" w:ascii="宋体" w:hAnsi="宋体" w:eastAsia="宋体" w:cs="宋体"/>
                <w:b/>
                <w:bCs/>
                <w:sz w:val="28"/>
                <w:szCs w:val="28"/>
              </w:rPr>
              <w:t>控台接入通道</w:t>
            </w:r>
            <w:r>
              <w:rPr>
                <w:rFonts w:hint="eastAsia" w:ascii="宋体" w:hAnsi="宋体" w:eastAsia="宋体" w:cs="宋体"/>
                <w:b/>
                <w:bCs/>
                <w:sz w:val="28"/>
                <w:szCs w:val="28"/>
                <w:lang w:val="en-US" w:eastAsia="zh-CN"/>
              </w:rPr>
              <w:t>表</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第 1</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2" w:right="0"/>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亮度0-100</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2</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2"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R 红色（</w:t>
            </w:r>
            <w:r>
              <w:rPr>
                <w:rFonts w:hint="eastAsia" w:ascii="微软雅黑" w:hAnsi="微软雅黑" w:eastAsia="微软雅黑" w:cs="微软雅黑"/>
                <w:b/>
                <w:bCs/>
                <w:sz w:val="21"/>
                <w:szCs w:val="21"/>
                <w:lang w:val="en-US" w:eastAsia="zh-CN"/>
              </w:rPr>
              <w:t>0</w:t>
            </w:r>
            <w:r>
              <w:rPr>
                <w:rFonts w:hint="default" w:ascii="微软雅黑" w:hAnsi="微软雅黑" w:eastAsia="微软雅黑" w:cs="微软雅黑"/>
                <w:b/>
                <w:bCs/>
                <w:sz w:val="21"/>
                <w:szCs w:val="21"/>
              </w:rPr>
              <w:t>-25</w:t>
            </w:r>
            <w:r>
              <w:rPr>
                <w:rFonts w:hint="eastAsia" w:ascii="微软雅黑" w:hAnsi="微软雅黑" w:eastAsia="微软雅黑" w:cs="微软雅黑"/>
                <w:b/>
                <w:bCs/>
                <w:sz w:val="21"/>
                <w:szCs w:val="21"/>
                <w:lang w:val="en-US" w:eastAsia="zh-CN"/>
              </w:rPr>
              <w:t>5</w:t>
            </w:r>
            <w:r>
              <w:rPr>
                <w:rFonts w:hint="default" w:ascii="微软雅黑" w:hAnsi="微软雅黑" w:eastAsia="微软雅黑" w:cs="微软雅黑"/>
                <w:b/>
                <w:bCs/>
                <w:spacing w:val="-27"/>
                <w:sz w:val="21"/>
                <w:szCs w:val="21"/>
              </w:rPr>
              <w:t xml:space="preserve"> </w:t>
            </w:r>
            <w:r>
              <w:rPr>
                <w:rFonts w:hint="default" w:ascii="微软雅黑" w:hAnsi="微软雅黑" w:eastAsia="微软雅黑" w:cs="微软雅黑"/>
                <w:b/>
                <w:bCs/>
                <w:sz w:val="21"/>
                <w:szCs w:val="21"/>
              </w:rPr>
              <w:t>级）</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3</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2"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G 绿色（</w:t>
            </w:r>
            <w:r>
              <w:rPr>
                <w:rFonts w:hint="eastAsia" w:ascii="微软雅黑" w:hAnsi="微软雅黑" w:eastAsia="微软雅黑" w:cs="微软雅黑"/>
                <w:b/>
                <w:bCs/>
                <w:sz w:val="21"/>
                <w:szCs w:val="21"/>
                <w:lang w:val="en-US" w:eastAsia="zh-CN"/>
              </w:rPr>
              <w:t>0</w:t>
            </w:r>
            <w:r>
              <w:rPr>
                <w:rFonts w:hint="default" w:ascii="微软雅黑" w:hAnsi="微软雅黑" w:eastAsia="微软雅黑" w:cs="微软雅黑"/>
                <w:b/>
                <w:bCs/>
                <w:sz w:val="21"/>
                <w:szCs w:val="21"/>
              </w:rPr>
              <w:t>-25</w:t>
            </w:r>
            <w:r>
              <w:rPr>
                <w:rFonts w:hint="eastAsia" w:ascii="微软雅黑" w:hAnsi="微软雅黑" w:eastAsia="微软雅黑" w:cs="微软雅黑"/>
                <w:b/>
                <w:bCs/>
                <w:sz w:val="21"/>
                <w:szCs w:val="21"/>
                <w:lang w:val="en-US" w:eastAsia="zh-CN"/>
              </w:rPr>
              <w:t>5</w:t>
            </w:r>
            <w:r>
              <w:rPr>
                <w:rFonts w:hint="default" w:ascii="微软雅黑" w:hAnsi="微软雅黑" w:eastAsia="微软雅黑" w:cs="微软雅黑"/>
                <w:b/>
                <w:bCs/>
                <w:spacing w:val="-29"/>
                <w:sz w:val="21"/>
                <w:szCs w:val="21"/>
              </w:rPr>
              <w:t xml:space="preserve"> </w:t>
            </w:r>
            <w:r>
              <w:rPr>
                <w:rFonts w:hint="default" w:ascii="微软雅黑" w:hAnsi="微软雅黑" w:eastAsia="微软雅黑" w:cs="微软雅黑"/>
                <w:b/>
                <w:bCs/>
                <w:sz w:val="21"/>
                <w:szCs w:val="21"/>
              </w:rPr>
              <w:t>级）</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4</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9" w:line="240" w:lineRule="auto"/>
              <w:ind w:left="102"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B 蓝色（</w:t>
            </w:r>
            <w:r>
              <w:rPr>
                <w:rFonts w:hint="eastAsia" w:ascii="微软雅黑" w:hAnsi="微软雅黑" w:eastAsia="微软雅黑" w:cs="微软雅黑"/>
                <w:b/>
                <w:bCs/>
                <w:sz w:val="21"/>
                <w:szCs w:val="21"/>
                <w:lang w:val="en-US" w:eastAsia="zh-CN"/>
              </w:rPr>
              <w:t>0</w:t>
            </w:r>
            <w:r>
              <w:rPr>
                <w:rFonts w:hint="default" w:ascii="微软雅黑" w:hAnsi="微软雅黑" w:eastAsia="微软雅黑" w:cs="微软雅黑"/>
                <w:b/>
                <w:bCs/>
                <w:sz w:val="21"/>
                <w:szCs w:val="21"/>
              </w:rPr>
              <w:t>-25</w:t>
            </w:r>
            <w:r>
              <w:rPr>
                <w:rFonts w:hint="eastAsia" w:ascii="微软雅黑" w:hAnsi="微软雅黑" w:eastAsia="微软雅黑" w:cs="微软雅黑"/>
                <w:b/>
                <w:bCs/>
                <w:sz w:val="21"/>
                <w:szCs w:val="21"/>
                <w:lang w:val="en-US" w:eastAsia="zh-CN"/>
              </w:rPr>
              <w:t>5</w:t>
            </w:r>
            <w:r>
              <w:rPr>
                <w:rFonts w:hint="default" w:ascii="微软雅黑" w:hAnsi="微软雅黑" w:eastAsia="微软雅黑" w:cs="微软雅黑"/>
                <w:b/>
                <w:bCs/>
                <w:spacing w:val="-29"/>
                <w:sz w:val="21"/>
                <w:szCs w:val="21"/>
              </w:rPr>
              <w:t xml:space="preserve"> </w:t>
            </w:r>
            <w:r>
              <w:rPr>
                <w:rFonts w:hint="default" w:ascii="微软雅黑" w:hAnsi="微软雅黑" w:eastAsia="微软雅黑" w:cs="微软雅黑"/>
                <w:b/>
                <w:bCs/>
                <w:sz w:val="21"/>
                <w:szCs w:val="21"/>
              </w:rPr>
              <w:t>级）</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5</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2"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模式（4个值为一个文件 总共64个文件）</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6</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8" w:line="240" w:lineRule="auto"/>
              <w:ind w:left="102"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速度（1-16   16个值为一个等级）</w:t>
            </w:r>
          </w:p>
        </w:tc>
      </w:tr>
      <w:tr>
        <w:tblPrEx>
          <w:tblCellMar>
            <w:top w:w="0" w:type="dxa"/>
            <w:left w:w="0" w:type="dxa"/>
            <w:bottom w:w="0" w:type="dxa"/>
            <w:right w:w="0" w:type="dxa"/>
          </w:tblCellMar>
        </w:tblPrEx>
        <w:trPr>
          <w:trHeight w:val="634" w:hRule="exact"/>
        </w:trPr>
        <w:tc>
          <w:tcPr>
            <w:tcW w:w="1820" w:type="dxa"/>
            <w:tcBorders>
              <w:top w:val="single" w:color="000000" w:sz="4" w:space="0"/>
              <w:left w:val="single" w:color="000000" w:sz="4" w:space="0"/>
              <w:bottom w:val="single" w:color="000000" w:sz="4" w:space="0"/>
              <w:right w:val="single" w:color="000000" w:sz="4" w:space="0"/>
            </w:tcBorders>
          </w:tcPr>
          <w:p>
            <w:pPr>
              <w:pStyle w:val="10"/>
              <w:spacing w:before="87" w:line="240" w:lineRule="auto"/>
              <w:ind w:left="103" w:right="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 xml:space="preserve">第 </w:t>
            </w:r>
            <w:r>
              <w:rPr>
                <w:rFonts w:hint="eastAsia" w:ascii="微软雅黑" w:hAnsi="微软雅黑" w:eastAsia="微软雅黑" w:cs="微软雅黑"/>
                <w:b/>
                <w:bCs/>
                <w:sz w:val="21"/>
                <w:szCs w:val="21"/>
                <w:lang w:val="en-US" w:eastAsia="zh-CN"/>
              </w:rPr>
              <w:t>7</w:t>
            </w:r>
            <w:r>
              <w:rPr>
                <w:rFonts w:hint="default" w:ascii="微软雅黑" w:hAnsi="微软雅黑" w:eastAsia="微软雅黑" w:cs="微软雅黑"/>
                <w:b/>
                <w:bCs/>
                <w:spacing w:val="-24"/>
                <w:sz w:val="21"/>
                <w:szCs w:val="21"/>
              </w:rPr>
              <w:t xml:space="preserve"> </w:t>
            </w:r>
            <w:r>
              <w:rPr>
                <w:rFonts w:hint="default" w:ascii="微软雅黑" w:hAnsi="微软雅黑" w:eastAsia="微软雅黑" w:cs="微软雅黑"/>
                <w:b/>
                <w:bCs/>
                <w:sz w:val="21"/>
                <w:szCs w:val="21"/>
              </w:rPr>
              <w:t>通道</w:t>
            </w:r>
          </w:p>
        </w:tc>
        <w:tc>
          <w:tcPr>
            <w:tcW w:w="6800" w:type="dxa"/>
            <w:tcBorders>
              <w:top w:val="single" w:color="000000" w:sz="4" w:space="0"/>
              <w:left w:val="single" w:color="000000" w:sz="4" w:space="0"/>
              <w:bottom w:val="single" w:color="000000" w:sz="4" w:space="0"/>
              <w:right w:val="single" w:color="000000" w:sz="4" w:space="0"/>
            </w:tcBorders>
          </w:tcPr>
          <w:p>
            <w:pPr>
              <w:pStyle w:val="10"/>
              <w:spacing w:before="87" w:line="240" w:lineRule="auto"/>
              <w:ind w:left="102"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频闪</w:t>
            </w:r>
          </w:p>
        </w:tc>
      </w:tr>
    </w:tbl>
    <w:p>
      <w:pPr>
        <w:pStyle w:val="3"/>
        <w:spacing w:line="408" w:lineRule="auto"/>
        <w:ind w:right="558" w:firstLine="480"/>
        <w:jc w:val="left"/>
        <w:sectPr>
          <w:footerReference r:id="rId15" w:type="default"/>
          <w:pgSz w:w="11910" w:h="16840"/>
          <w:pgMar w:top="1440" w:right="1220" w:bottom="1260" w:left="1680" w:header="1218" w:footer="1077" w:gutter="0"/>
          <w:cols w:space="720" w:num="1"/>
        </w:sectPr>
      </w:pPr>
    </w:p>
    <w:p>
      <w:pPr>
        <w:pStyle w:val="2"/>
        <w:numPr>
          <w:ilvl w:val="0"/>
          <w:numId w:val="4"/>
        </w:numPr>
        <w:spacing w:line="240" w:lineRule="auto"/>
        <w:ind w:left="1340" w:right="0"/>
        <w:jc w:val="left"/>
        <w:rPr>
          <w:rFonts w:hint="eastAsia" w:ascii="宋体" w:hAnsi="宋体" w:eastAsia="宋体" w:cs="宋体"/>
          <w:b w:val="0"/>
          <w:bCs w:val="0"/>
        </w:rPr>
      </w:pPr>
      <w:r>
        <w:rPr>
          <w:rFonts w:hint="eastAsia" w:ascii="宋体" w:hAnsi="宋体" w:eastAsia="宋体" w:cs="宋体"/>
        </w:rPr>
        <w:t>内置效果：（共计</w:t>
      </w:r>
      <w:r>
        <w:rPr>
          <w:rFonts w:hint="eastAsia" w:ascii="宋体" w:hAnsi="宋体" w:eastAsia="宋体" w:cs="宋体"/>
          <w:spacing w:val="-77"/>
        </w:rPr>
        <w:t xml:space="preserve"> </w:t>
      </w:r>
      <w:r>
        <w:rPr>
          <w:rFonts w:hint="eastAsia" w:ascii="宋体" w:hAnsi="宋体" w:eastAsia="宋体" w:cs="宋体"/>
          <w:lang w:val="en-US" w:eastAsia="zh-CN"/>
        </w:rPr>
        <w:t>86</w:t>
      </w:r>
      <w:r>
        <w:rPr>
          <w:rFonts w:hint="eastAsia" w:ascii="宋体" w:hAnsi="宋体" w:eastAsia="宋体" w:cs="宋体"/>
        </w:rPr>
        <w:t>种效果模式）</w:t>
      </w:r>
    </w:p>
    <w:p>
      <w:pPr>
        <w:pStyle w:val="5"/>
        <w:spacing w:before="213" w:line="480" w:lineRule="auto"/>
        <w:ind w:left="1340" w:right="0"/>
        <w:jc w:val="left"/>
      </w:pPr>
      <w:r>
        <w:t>（控制器插卡和不插卡都可以调出内置效果，简单来说跟</w:t>
      </w:r>
      <w:r>
        <w:rPr>
          <w:spacing w:val="-61"/>
        </w:rPr>
        <w:t xml:space="preserve"> </w:t>
      </w:r>
      <w:r>
        <w:rPr>
          <w:rFonts w:hint="default" w:ascii="Times New Roman" w:hAnsi="Times New Roman" w:eastAsia="Times New Roman" w:cs="Times New Roman"/>
        </w:rPr>
        <w:t>SD</w:t>
      </w:r>
      <w:r>
        <w:rPr>
          <w:rFonts w:hint="default" w:ascii="Times New Roman" w:hAnsi="Times New Roman" w:eastAsia="Times New Roman" w:cs="Times New Roman"/>
          <w:spacing w:val="-4"/>
        </w:rPr>
        <w:t xml:space="preserve"> </w:t>
      </w:r>
      <w:r>
        <w:t>卡无关。）</w:t>
      </w:r>
    </w:p>
    <w:p>
      <w:pPr>
        <w:spacing w:before="0" w:line="480" w:lineRule="auto"/>
        <w:rPr>
          <w:rFonts w:hint="default" w:ascii="宋体" w:hAnsi="宋体" w:eastAsia="宋体" w:cs="宋体"/>
          <w:sz w:val="24"/>
          <w:szCs w:val="24"/>
        </w:rPr>
      </w:pPr>
    </w:p>
    <w:p>
      <w:pPr>
        <w:spacing w:before="178" w:line="480" w:lineRule="auto"/>
        <w:ind w:left="2180"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67456" behindDoc="0" locked="0" layoutInCell="1" allowOverlap="1">
                <wp:simplePos x="0" y="0"/>
                <wp:positionH relativeFrom="page">
                  <wp:posOffset>3100070</wp:posOffset>
                </wp:positionH>
                <wp:positionV relativeFrom="paragraph">
                  <wp:posOffset>24130</wp:posOffset>
                </wp:positionV>
                <wp:extent cx="444500" cy="387350"/>
                <wp:effectExtent l="0" t="0" r="12700" b="8890"/>
                <wp:wrapNone/>
                <wp:docPr id="1626" name="组合 808"/>
                <wp:cNvGraphicFramePr/>
                <a:graphic xmlns:a="http://schemas.openxmlformats.org/drawingml/2006/main">
                  <a:graphicData uri="http://schemas.microsoft.com/office/word/2010/wordprocessingGroup">
                    <wpg:wgp>
                      <wpg:cNvGrpSpPr/>
                      <wpg:grpSpPr>
                        <a:xfrm>
                          <a:off x="0" y="0"/>
                          <a:ext cx="444500" cy="387350"/>
                          <a:chOff x="4883" y="38"/>
                          <a:chExt cx="700" cy="610"/>
                        </a:xfrm>
                      </wpg:grpSpPr>
                      <wpg:grpSp>
                        <wpg:cNvPr id="1627" name="组合 809"/>
                        <wpg:cNvGrpSpPr/>
                        <wpg:grpSpPr>
                          <a:xfrm>
                            <a:off x="4957" y="46"/>
                            <a:ext cx="619" cy="596"/>
                            <a:chOff x="4957" y="46"/>
                            <a:chExt cx="619" cy="596"/>
                          </a:xfrm>
                        </wpg:grpSpPr>
                        <wps:wsp>
                          <wps:cNvPr id="169" name="任意多边形 810"/>
                          <wps:cNvSpPr/>
                          <wps:spPr>
                            <a:xfrm>
                              <a:off x="4957" y="46"/>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6"/>
                                  </a:lnTo>
                                  <a:lnTo>
                                    <a:pt x="610" y="229"/>
                                  </a:lnTo>
                                  <a:lnTo>
                                    <a:pt x="618" y="297"/>
                                  </a:lnTo>
                                  <a:lnTo>
                                    <a:pt x="610" y="366"/>
                                  </a:lnTo>
                                  <a:lnTo>
                                    <a:pt x="587"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628" name="组合 811"/>
                        <wpg:cNvGrpSpPr/>
                        <wpg:grpSpPr>
                          <a:xfrm>
                            <a:off x="4883" y="38"/>
                            <a:ext cx="700" cy="610"/>
                            <a:chOff x="4883" y="38"/>
                            <a:chExt cx="700" cy="610"/>
                          </a:xfrm>
                        </wpg:grpSpPr>
                        <wps:wsp>
                          <wps:cNvPr id="171" name="任意多边形 812"/>
                          <wps:cNvSpPr/>
                          <wps:spPr>
                            <a:xfrm>
                              <a:off x="4950" y="38"/>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172" name="任意多边形 813"/>
                          <wps:cNvSpPr/>
                          <wps:spPr>
                            <a:xfrm>
                              <a:off x="4950" y="38"/>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173" name="任意多边形 814"/>
                          <wps:cNvSpPr/>
                          <wps:spPr>
                            <a:xfrm>
                              <a:off x="4950" y="38"/>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174" name="任意多边形 815"/>
                          <wps:cNvSpPr/>
                          <wps:spPr>
                            <a:xfrm>
                              <a:off x="4950" y="38"/>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175" name="任意多边形 816"/>
                          <wps:cNvSpPr/>
                          <wps:spPr>
                            <a:xfrm>
                              <a:off x="4950" y="38"/>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176" name="任意多边形 817"/>
                          <wps:cNvSpPr/>
                          <wps:spPr>
                            <a:xfrm>
                              <a:off x="4950" y="38"/>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177" name="任意多边形 818"/>
                          <wps:cNvSpPr/>
                          <wps:spPr>
                            <a:xfrm>
                              <a:off x="4950" y="38"/>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178" name="任意多边形 819"/>
                          <wps:cNvSpPr/>
                          <wps:spPr>
                            <a:xfrm>
                              <a:off x="4950" y="38"/>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87" y="146"/>
                                  </a:lnTo>
                                  <a:lnTo>
                                    <a:pt x="613" y="200"/>
                                  </a:lnTo>
                                  <a:lnTo>
                                    <a:pt x="629" y="258"/>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179" name="任意多边形 820"/>
                          <wps:cNvSpPr/>
                          <wps:spPr>
                            <a:xfrm>
                              <a:off x="4950" y="38"/>
                              <a:ext cx="633" cy="610"/>
                            </a:xfrm>
                            <a:custGeom>
                              <a:avLst/>
                              <a:gdLst/>
                              <a:ahLst/>
                              <a:cxnLst/>
                              <a:pathLst>
                                <a:path w="633" h="610">
                                  <a:moveTo>
                                    <a:pt x="617" y="298"/>
                                  </a:moveTo>
                                  <a:lnTo>
                                    <a:pt x="617" y="296"/>
                                  </a:lnTo>
                                  <a:lnTo>
                                    <a:pt x="617" y="298"/>
                                  </a:lnTo>
                                  <a:close/>
                                </a:path>
                              </a:pathLst>
                            </a:custGeom>
                            <a:solidFill>
                              <a:srgbClr val="FF0000"/>
                            </a:solidFill>
                            <a:ln>
                              <a:noFill/>
                            </a:ln>
                          </wps:spPr>
                          <wps:bodyPr upright="1"/>
                        </wps:wsp>
                        <wps:wsp>
                          <wps:cNvPr id="180" name="任意多边形 821"/>
                          <wps:cNvSpPr/>
                          <wps:spPr>
                            <a:xfrm>
                              <a:off x="4950" y="38"/>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181" name="任意多边形 822"/>
                          <wps:cNvSpPr/>
                          <wps:spPr>
                            <a:xfrm>
                              <a:off x="4950" y="38"/>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182" name="任意多边形 823"/>
                          <wps:cNvSpPr/>
                          <wps:spPr>
                            <a:xfrm>
                              <a:off x="4950" y="38"/>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183" name="任意多边形 824"/>
                          <wps:cNvSpPr/>
                          <wps:spPr>
                            <a:xfrm>
                              <a:off x="4950" y="38"/>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184" name="任意多边形 825"/>
                          <wps:cNvSpPr/>
                          <wps:spPr>
                            <a:xfrm>
                              <a:off x="4950" y="38"/>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185" name="任意多边形 826"/>
                          <wps:cNvSpPr/>
                          <wps:spPr>
                            <a:xfrm>
                              <a:off x="4950" y="38"/>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186" name="任意多边形 827"/>
                          <wps:cNvSpPr/>
                          <wps:spPr>
                            <a:xfrm>
                              <a:off x="4950" y="38"/>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187" name="任意多边形 828"/>
                          <wps:cNvSpPr/>
                          <wps:spPr>
                            <a:xfrm>
                              <a:off x="4950" y="38"/>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188" name="任意多边形 829"/>
                          <wps:cNvSpPr/>
                          <wps:spPr>
                            <a:xfrm>
                              <a:off x="4950" y="38"/>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189" name="任意多边形 830"/>
                          <wps:cNvSpPr/>
                          <wps:spPr>
                            <a:xfrm>
                              <a:off x="4950" y="38"/>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190" name="文本框 831"/>
                          <wps:cNvSpPr txBox="1"/>
                          <wps:spPr>
                            <a:xfrm>
                              <a:off x="4883" y="38"/>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wps:txbx>
                          <wps:bodyPr lIns="0" tIns="0" rIns="0" bIns="0" upright="1"/>
                        </wps:wsp>
                      </wpg:grpSp>
                    </wpg:wgp>
                  </a:graphicData>
                </a:graphic>
              </wp:anchor>
            </w:drawing>
          </mc:Choice>
          <mc:Fallback>
            <w:pict>
              <v:group id="组合 808" o:spid="_x0000_s1026" o:spt="203" style="position:absolute;left:0pt;margin-left:244.1pt;margin-top:1.9pt;height:30.5pt;width:35pt;mso-position-horizontal-relative:page;z-index:251667456;mso-width-relative:page;mso-height-relative:page;" coordorigin="4883,38" coordsize="700,610" o:gfxdata="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">
                <o:lock v:ext="edit" aspectratio="f"/>
                <v:group id="组合 809" o:spid="_x0000_s1026" o:spt="203" style="position:absolute;left:4957;top:46;height:596;width:619;" coordorigin="4957,46" coordsize="619,596" o:gfxdata="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t5f2+AAAA3QAAAA8AAAAAAAAAAQAgAAAAIgAAAGRycy9kb3ducmV2Lnht&#10;bFBLAQIUABQAAAAIAIdO4kAzLwWeOwAAADkAAAAVAAAAAAAAAAEAIAAAAA0BAABkcnMvZ3JvdXBz&#10;aGFwZXhtbC54bWxQSwUGAAAAAAYABgBgAQAAygMAAAAA&#10;">
                  <o:lock v:ext="edit" aspectratio="f"/>
                  <v:shape id="任意多边形 810" o:spid="_x0000_s1026" o:spt="100" style="position:absolute;left:4957;top:46;height:596;width:619;" fillcolor="#FF0000" filled="t" stroked="f" coordsize="619,596" o:gfxdata="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E87ugAAANwA&#10;AAAPAAAAAAAAAAEAIAAAACIAAABkcnMvZG93bnJldi54bWxQSwECFAAUAAAACACHTuJAMy8FnjsA&#10;AAA5AAAAEAAAAAAAAAABACAAAAAJAQAAZHJzL3NoYXBleG1sLnhtbFBLBQYAAAAABgAGAFsBAACz&#10;AwAAAAA=&#10;" path="m309,596l238,588,173,565,116,530,68,484,31,429,8,366,0,298,8,229,31,167,68,111,116,65,173,30,238,8,309,0,380,8,445,30,502,65,550,111,587,166,610,229,618,297,610,366,587,429,550,484,502,530,445,565,380,588,309,596xe">
                    <v:fill on="t" focussize="0,0"/>
                    <v:stroke on="f"/>
                    <v:imagedata o:title=""/>
                    <o:lock v:ext="edit" aspectratio="f"/>
                  </v:shape>
                </v:group>
                <v:group id="组合 811" o:spid="_x0000_s1026" o:spt="203" style="position:absolute;left:4883;top:38;height:610;width:700;" coordorigin="4883,38" coordsize="700,610" o:gfxdata="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cnGPvwAAAN0AAAAPAAAAAAAAAAEAIAAAACIAAABkcnMvZG93bnJldi54&#10;bWxQSwECFAAUAAAACACHTuJAMy8FnjsAAAA5AAAAFQAAAAAAAAABACAAAAAOAQAAZHJzL2dyb3Vw&#10;c2hhcGV4bWwueG1sUEsFBgAAAAAGAAYAYAEAAMsDAAAAAA==&#10;">
                  <o:lock v:ext="edit" aspectratio="f"/>
                  <v:shape id="任意多边形 812" o:spid="_x0000_s1026" o:spt="100" style="position:absolute;left:4950;top:38;height:610;width:633;" fillcolor="#FF0000" filled="t" stroked="f" coordsize="633,610" o:gfxdata="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CBPLsAAADc&#10;AAAADwAAAAAAAAABACAAAAAiAAAAZHJzL2Rvd25yZXYueG1sUEsBAhQAFAAAAAgAh07iQDMvBZ47&#10;AAAAOQAAABAAAAAAAAAAAQAgAAAACgEAAGRycy9zaGFwZXhtbC54bWxQSwUGAAAAAAYABgBbAQAA&#10;tAM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813" o:spid="_x0000_s1026" o:spt="100" style="position:absolute;left:4950;top:38;height:610;width:633;" fillcolor="#FF0000" filled="t" stroked="f" coordsize="633,610" o:gfxdata="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H0u8AAAA&#10;3AAAAA8AAAAAAAAAAQAgAAAAIgAAAGRycy9kb3ducmV2LnhtbFBLAQIUABQAAAAIAIdO4kAzLwWe&#10;OwAAADkAAAAQAAAAAAAAAAEAIAAAAAsBAABkcnMvc2hhcGV4bWwueG1sUEsFBgAAAAAGAAYAWwEA&#10;ALUDAAAAAA==&#10;" path="m406,28l391,24,392,24,377,20,377,20,362,18,362,18,347,16,347,16,331,14,415,14,425,18,439,22,448,26,406,26,406,28xe">
                    <v:fill on="t" focussize="0,0"/>
                    <v:stroke on="f"/>
                    <v:imagedata o:title=""/>
                    <o:lock v:ext="edit" aspectratio="f"/>
                  </v:shape>
                  <v:shape id="任意多边形 814" o:spid="_x0000_s1026" o:spt="100" style="position:absolute;left:4950;top:38;height:610;width:633;" fillcolor="#FF0000" filled="t" stroked="f" coordsize="633,610" o:gfxdata="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660LsAAADc&#10;AAAADwAAAAAAAAABACAAAAAiAAAAZHJzL2Rvd25yZXYueG1sUEsBAhQAFAAAAAgAh07iQDMvBZ47&#10;AAAAOQAAABAAAAAAAAAAAQAgAAAACgEAAGRycy9zaGFwZXhtbC54bWxQSwUGAAAAAAYABgBbAQAA&#10;tAMAAAAA&#10;" path="m226,28l226,26,233,26,226,28xe">
                    <v:fill on="t" focussize="0,0"/>
                    <v:stroke on="f"/>
                    <v:imagedata o:title=""/>
                    <o:lock v:ext="edit" aspectratio="f"/>
                  </v:shape>
                  <v:shape id="任意多边形 815" o:spid="_x0000_s1026" o:spt="100" style="position:absolute;left:4950;top:38;height:610;width:633;" fillcolor="#FF0000" filled="t" stroked="f" coordsize="633,610" o:gfxdata="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cipLsAAADc&#10;AAAADwAAAAAAAAABACAAAAAiAAAAZHJzL2Rvd25yZXYueG1sUEsBAhQAFAAAAAgAh07iQDMvBZ47&#10;AAAAOQAAABAAAAAAAAAAAQAgAAAACgEAAGRycy9zaGFwZXhtbC54bWxQSwUGAAAAAAYABgBbAQAA&#10;tAMAAAAA&#10;" path="m460,50l447,42,447,42,433,36,434,36,420,32,420,32,406,26,448,26,453,28,467,36,480,44,489,48,460,48,460,50xe">
                    <v:fill on="t" focussize="0,0"/>
                    <v:stroke on="f"/>
                    <v:imagedata o:title=""/>
                    <o:lock v:ext="edit" aspectratio="f"/>
                  </v:shape>
                  <v:shape id="任意多边形 816" o:spid="_x0000_s1026" o:spt="100" style="position:absolute;left:4950;top:38;height:610;width:633;" fillcolor="#FF0000" filled="t" stroked="f" coordsize="633,610" o:gfxdata="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uHP7sAAADc&#10;AAAADwAAAAAAAAABACAAAAAiAAAAZHJzL2Rvd25yZXYueG1sUEsBAhQAFAAAAAgAh07iQDMvBZ47&#10;AAAAOQAAABAAAAAAAAAAAQAgAAAACgEAAGRycy9zaGFwZXhtbC54bWxQSwUGAAAAAAYABgBbAQAA&#10;tAMAAAAA&#10;" path="m172,50l172,48,175,48,172,50xe">
                    <v:fill on="t" focussize="0,0"/>
                    <v:stroke on="f"/>
                    <v:imagedata o:title=""/>
                    <o:lock v:ext="edit" aspectratio="f"/>
                  </v:shape>
                  <v:shape id="任意多边形 817" o:spid="_x0000_s1026" o:spt="100" style="position:absolute;left:4950;top:38;height:610;width:633;" fillcolor="#FF0000" filled="t" stroked="f" coordsize="633,610" o:gfxdata="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ZGUi8AAAA&#10;3AAAAA8AAAAAAAAAAQAgAAAAIgAAAGRycy9kb3ducmV2LnhtbFBLAQIUABQAAAAIAIdO4kAzLwWe&#10;OwAAADkAAAAQAAAAAAAAAAEAIAAAAAsBAABkcnMvc2hhcGV4bWwueG1sUEsFBgAAAAAGAAYAWwEA&#10;ALUDAAAAAA==&#10;" path="m529,100l519,90,519,90,508,80,508,80,496,72,497,72,485,64,485,64,472,56,473,56,460,48,489,48,493,50,505,60,517,68,529,78,540,88,550,98,529,98,529,100xe">
                    <v:fill on="t" focussize="0,0"/>
                    <v:stroke on="f"/>
                    <v:imagedata o:title=""/>
                    <o:lock v:ext="edit" aspectratio="f"/>
                  </v:shape>
                  <v:shape id="任意多边形 818" o:spid="_x0000_s1026" o:spt="100" style="position:absolute;left:4950;top:38;height:610;width:633;" fillcolor="#FF0000" filled="t" stroked="f" coordsize="633,610" o:gfxdata="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VbzTugAAANwA&#10;AAAPAAAAAAAAAAEAIAAAACIAAABkcnMvZG93bnJldi54bWxQSwECFAAUAAAACACHTuJAMy8FnjsA&#10;AAA5AAAAEAAAAAAAAAABACAAAAAJAQAAZHJzL3NoYXBleG1sLnhtbFBLBQYAAAAABgAGAFsBAACz&#10;AwAAAAA=&#10;" path="m103,100l103,98,105,98,103,100xe">
                    <v:fill on="t" focussize="0,0"/>
                    <v:stroke on="f"/>
                    <v:imagedata o:title=""/>
                    <o:lock v:ext="edit" aspectratio="f"/>
                  </v:shape>
                  <v:shape id="任意多边形 819" o:spid="_x0000_s1026" o:spt="100" style="position:absolute;left:4950;top:38;height:610;width:633;" fillcolor="#FF0000" filled="t" stroked="f" coordsize="633,610" o:gfxdata="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ooob4A&#10;AADcAAAADwAAAAAAAAABACAAAAAiAAAAZHJzL2Rvd25yZXYueG1sUEsBAhQAFAAAAAgAh07iQDMv&#10;BZ47AAAAOQAAABAAAAAAAAAAAQAgAAAADQEAAGRycy9zaGFwZXhtbC54bWxQSwUGAAAAAAYABgBb&#10;AQAAtwMAAAAA&#10;" path="m626,364l611,364,614,348,616,334,617,320,617,312,617,296,617,290,616,274,614,260,611,246,608,232,604,218,599,204,594,192,588,178,581,166,574,154,574,154,566,142,566,142,558,130,558,130,549,120,549,120,539,110,539,110,529,98,550,98,587,146,613,200,629,258,632,296,632,312,632,320,631,336,629,350,626,364xe">
                    <v:fill on="t" focussize="0,0"/>
                    <v:stroke on="f"/>
                    <v:imagedata o:title=""/>
                    <o:lock v:ext="edit" aspectratio="f"/>
                  </v:shape>
                  <v:shape id="任意多边形 820" o:spid="_x0000_s1026" o:spt="100" style="position:absolute;left:4950;top:38;height:610;width:633;" fillcolor="#FF0000" filled="t" stroked="f" coordsize="633,610" o:gfxdata="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GjTq8AAAA&#10;3AAAAA8AAAAAAAAAAQAgAAAAIgAAAGRycy9kb3ducmV2LnhtbFBLAQIUABQAAAAIAIdO4kAzLwWe&#10;OwAAADkAAAAQAAAAAAAAAAEAIAAAAAsBAABkcnMvc2hhcGV4bWwueG1sUEsFBgAAAAAGAAYAWwEA&#10;ALUDAAAAAA==&#10;" path="m617,298l617,296,617,298xe">
                    <v:fill on="t" focussize="0,0"/>
                    <v:stroke on="f"/>
                    <v:imagedata o:title=""/>
                    <o:lock v:ext="edit" aspectratio="f"/>
                  </v:shape>
                  <v:shape id="任意多边形 821" o:spid="_x0000_s1026" o:spt="100" style="position:absolute;left:4950;top:38;height:610;width:633;" fillcolor="#FF0000" filled="t" stroked="f" coordsize="633,610" o:gfxdata="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UgL4A&#10;AADcAAAADwAAAAAAAAABACAAAAAiAAAAZHJzL2Rvd25yZXYueG1sUEsBAhQAFAAAAAgAh07iQDMv&#10;BZ47AAAAOQAAABAAAAAAAAAAAQAgAAAADQEAAGRycy9zaGFwZXhtbC54bWxQSwUGAAAAAAYABgBb&#10;AQAAtwMAAAAA&#10;" path="m21,364l21,364,21,362,21,364xe">
                    <v:fill on="t" focussize="0,0"/>
                    <v:stroke on="f"/>
                    <v:imagedata o:title=""/>
                    <o:lock v:ext="edit" aspectratio="f"/>
                  </v:shape>
                  <v:shape id="任意多边形 822" o:spid="_x0000_s1026" o:spt="100" style="position:absolute;left:4950;top:38;height:610;width:633;" fillcolor="#FF0000" filled="t" stroked="f" coordsize="633,610" o:gfxdata="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XxG7sAAADc&#10;AAAADwAAAAAAAAABACAAAAAiAAAAZHJzL2Rvd25yZXYueG1sUEsBAhQAFAAAAAgAh07iQDMvBZ47&#10;AAAAOQAAABAAAAAAAAAAAQAgAAAACgEAAGRycy9zaGFwZXhtbC54bWxQSwUGAAAAAAYABgBbAQAA&#10;tAMAAAAA&#10;" path="m623,378l608,378,611,362,611,364,626,364,626,366,623,378xe">
                    <v:fill on="t" focussize="0,0"/>
                    <v:stroke on="f"/>
                    <v:imagedata o:title=""/>
                    <o:lock v:ext="edit" aspectratio="f"/>
                  </v:shape>
                  <v:shape id="任意多边形 823" o:spid="_x0000_s1026" o:spt="100" style="position:absolute;left:4950;top:38;height:610;width:633;" fillcolor="#FF0000" filled="t" stroked="f" coordsize="633,610" o:gfxdata="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29sugAAANwA&#10;AAAPAAAAAAAAAAEAIAAAACIAAABkcnMvZG93bnJldi54bWxQSwECFAAUAAAACACHTuJAMy8FnjsA&#10;AAA5AAAAEAAAAAAAAAABACAAAAAJAQAAZHJzL3NoYXBleG1sLnhtbFBLBQYAAAAABgAGAFsBAACz&#10;AwAAAAA=&#10;" path="m25,378l24,378,24,376,25,378xe">
                    <v:fill on="t" focussize="0,0"/>
                    <v:stroke on="f"/>
                    <v:imagedata o:title=""/>
                    <o:lock v:ext="edit" aspectratio="f"/>
                  </v:shape>
                  <v:shape id="任意多边形 824" o:spid="_x0000_s1026" o:spt="100" style="position:absolute;left:4950;top:38;height:610;width:633;" fillcolor="#FF0000" filled="t" stroked="f" coordsize="633,610" o:gfxdata="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8r3ugAAANwA&#10;AAAPAAAAAAAAAAEAIAAAACIAAABkcnMvZG93bnJldi54bWxQSwECFAAUAAAACACHTuJAMy8FnjsA&#10;AAA5AAAAEAAAAAAAAAABACAAAAAJAQAAZHJzL3NoYXBleG1sLnhtbFBLBQYAAAAABgAGAFsBAACz&#10;AwAAAAA=&#10;" path="m590,456l574,456,581,442,588,430,594,418,599,404,604,390,608,376,608,378,623,378,623,380,618,396,613,410,608,424,601,436,594,450,590,456xe">
                    <v:fill on="t" focussize="0,0"/>
                    <v:stroke on="f"/>
                    <v:imagedata o:title=""/>
                    <o:lock v:ext="edit" aspectratio="f"/>
                  </v:shape>
                  <v:shape id="任意多边形 825" o:spid="_x0000_s1026" o:spt="100" style="position:absolute;left:4950;top:38;height:610;width:633;" fillcolor="#FF0000" filled="t" stroked="f" coordsize="633,610" o:gfxdata="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UlKDugAAANwA&#10;AAAPAAAAAAAAAAEAIAAAACIAAABkcnMvZG93bnJldi54bWxQSwECFAAUAAAACACHTuJAMy8FnjsA&#10;AAA5AAAAEAAAAAAAAAABACAAAAAJAQAAZHJzL3NoYXBleG1sLnhtbFBLBQYAAAAABgAGAFsBAACz&#10;AwAAAAA=&#10;" path="m59,456l58,456,58,454,59,456xe">
                    <v:fill on="t" focussize="0,0"/>
                    <v:stroke on="f"/>
                    <v:imagedata o:title=""/>
                    <o:lock v:ext="edit" aspectratio="f"/>
                  </v:shape>
                  <v:shape id="任意多边形 826" o:spid="_x0000_s1026" o:spt="100" style="position:absolute;left:4950;top:38;height:610;width:633;" fillcolor="#FF0000" filled="t" stroked="f" coordsize="633,610" o:gfxdata="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HvcYugAAANwA&#10;AAAPAAAAAAAAAAEAIAAAACIAAABkcnMvZG93bnJldi54bWxQSwECFAAUAAAACACHTuJAMy8FnjsA&#10;AAA5AAAAEAAAAAAAAAABACAAAAAJAQAAZHJzL3NoYXBleG1sLnhtbFBLBQYAAAAABgAGAFsBAACz&#10;AwAAAAA=&#10;" path="m568,490l549,490,558,478,558,478,566,466,566,466,574,454,574,456,590,456,587,462,578,476,570,488,568,490xe">
                    <v:fill on="t" focussize="0,0"/>
                    <v:stroke on="f"/>
                    <v:imagedata o:title=""/>
                    <o:lock v:ext="edit" aspectratio="f"/>
                  </v:shape>
                  <v:shape id="任意多边形 827" o:spid="_x0000_s1026" o:spt="100" style="position:absolute;left:4950;top:38;height:610;width:633;" fillcolor="#FF0000" filled="t" stroked="f" coordsize="633,610" o:gfxdata="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MaW+5AAAA3AAA&#10;AA8AAAAAAAAAAQAgAAAAIgAAAGRycy9kb3ducmV2LnhtbFBLAQIUABQAAAAIAIdO4kAzLwWeOwAA&#10;ADkAAAAQAAAAAAAAAAEAIAAAAAgBAABkcnMvc2hhcGV4bWwueG1sUEsFBgAAAAAGAAYAWwEAALID&#10;AAAAAA==&#10;" path="m85,490l83,490,83,488,85,490xe">
                    <v:fill on="t" focussize="0,0"/>
                    <v:stroke on="f"/>
                    <v:imagedata o:title=""/>
                    <o:lock v:ext="edit" aspectratio="f"/>
                  </v:shape>
                  <v:shape id="任意多边形 828" o:spid="_x0000_s1026" o:spt="100" style="position:absolute;left:4950;top:38;height:610;width:633;" fillcolor="#FF0000" filled="t" stroked="f" coordsize="633,610" o:gfxdata="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gMz0ugAAANwA&#10;AAAPAAAAAAAAAAEAIAAAACIAAABkcnMvZG93bnJldi54bWxQSwECFAAUAAAACACHTuJAMy8FnjsA&#10;AAA5AAAAEAAAAAAAAAABACAAAAAJAQAAZHJzL3NoYXBleG1sLnhtbFBLBQYAAAAABgAGAFsBAACz&#10;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829" o:spid="_x0000_s1026" o:spt="100" style="position:absolute;left:4950;top:38;height:610;width:633;" fillcolor="#FF0000" filled="t" stroked="f" coordsize="633,610" o:gfxdata="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9Yhr4A&#10;AADcAAAADwAAAAAAAAABACAAAAAiAAAAZHJzL2Rvd25yZXYueG1sUEsBAhQAFAAAAAgAh07iQDMv&#10;BZ47AAAAOQAAABAAAAAAAAAAAQAgAAAADQEAAGRycy9zaGFwZXhtbC54bWxQSwUGAAAAAAYABgBb&#10;AQAAtwMAAAAA&#10;" path="m263,590l255,590,255,588,263,590xe">
                    <v:fill on="t" focussize="0,0"/>
                    <v:stroke on="f"/>
                    <v:imagedata o:title=""/>
                    <o:lock v:ext="edit" aspectratio="f"/>
                  </v:shape>
                  <v:shape id="任意多边形 830" o:spid="_x0000_s1026" o:spt="100" style="position:absolute;left:4950;top:38;height:610;width:633;" fillcolor="#FF0000" filled="t" stroked="f" coordsize="633,610" o:gfxdata="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P9HbsAAADc&#10;AAAADwAAAAAAAAABACAAAAAiAAAAZHJzL2Rvd25yZXYueG1sUEsBAhQAFAAAAAgAh07iQDMvBZ47&#10;AAAAOQAAABAAAAAAAAAAAQAgAAAACgEAAGRycy9zaGFwZXhtbC54bWxQSwUGAAAAAAYABgBbAQAA&#10;tAMAAAAA&#10;" path="m417,594l347,594,362,592,362,592,377,588,377,590,430,590,425,592,417,594xe">
                    <v:fill on="t" focussize="0,0"/>
                    <v:stroke on="f"/>
                    <v:imagedata o:title=""/>
                    <o:lock v:ext="edit" aspectratio="f"/>
                  </v:shape>
                  <v:shape id="文本框 831" o:spid="_x0000_s1026" o:spt="202" type="#_x0000_t202" style="position:absolute;left:4883;top:38;height:610;width:633;"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3"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v:textbox>
                  </v:shape>
                </v:group>
              </v:group>
            </w:pict>
          </mc:Fallback>
        </mc:AlternateContent>
      </w:r>
      <w:r>
        <mc:AlternateContent>
          <mc:Choice Requires="wpg">
            <w:drawing>
              <wp:anchor distT="0" distB="0" distL="114300" distR="114300" simplePos="0" relativeHeight="251666432" behindDoc="0" locked="0" layoutInCell="1" allowOverlap="1">
                <wp:simplePos x="0" y="0"/>
                <wp:positionH relativeFrom="page">
                  <wp:posOffset>4329430</wp:posOffset>
                </wp:positionH>
                <wp:positionV relativeFrom="paragraph">
                  <wp:posOffset>31115</wp:posOffset>
                </wp:positionV>
                <wp:extent cx="1455420" cy="334645"/>
                <wp:effectExtent l="0" t="0" r="7620" b="635"/>
                <wp:wrapNone/>
                <wp:docPr id="1624" name="组合 797"/>
                <wp:cNvGraphicFramePr/>
                <a:graphic xmlns:a="http://schemas.openxmlformats.org/drawingml/2006/main">
                  <a:graphicData uri="http://schemas.microsoft.com/office/word/2010/wordprocessingGroup">
                    <wpg:wgp>
                      <wpg:cNvGrpSpPr/>
                      <wpg:grpSpPr>
                        <a:xfrm>
                          <a:off x="0" y="0"/>
                          <a:ext cx="1455420" cy="334645"/>
                          <a:chOff x="6818" y="49"/>
                          <a:chExt cx="2292" cy="527"/>
                        </a:xfrm>
                      </wpg:grpSpPr>
                      <wpg:grpSp>
                        <wpg:cNvPr id="1625" name="组合 798"/>
                        <wpg:cNvGrpSpPr/>
                        <wpg:grpSpPr>
                          <a:xfrm>
                            <a:off x="6818" y="49"/>
                            <a:ext cx="2292" cy="527"/>
                            <a:chOff x="6818" y="49"/>
                            <a:chExt cx="2292" cy="527"/>
                          </a:xfrm>
                        </wpg:grpSpPr>
                        <wps:wsp>
                          <wps:cNvPr id="193" name="任意多边形 799"/>
                          <wps:cNvSpPr/>
                          <wps:spPr>
                            <a:xfrm>
                              <a:off x="6818" y="49"/>
                              <a:ext cx="2292" cy="527"/>
                            </a:xfrm>
                            <a:custGeom>
                              <a:avLst/>
                              <a:gdLst/>
                              <a:ahLst/>
                              <a:cxnLst/>
                              <a:pathLst>
                                <a:path w="2292" h="527">
                                  <a:moveTo>
                                    <a:pt x="2292" y="527"/>
                                  </a:moveTo>
                                  <a:lnTo>
                                    <a:pt x="0" y="527"/>
                                  </a:lnTo>
                                  <a:lnTo>
                                    <a:pt x="0" y="0"/>
                                  </a:lnTo>
                                  <a:lnTo>
                                    <a:pt x="2292" y="0"/>
                                  </a:lnTo>
                                  <a:lnTo>
                                    <a:pt x="2292" y="8"/>
                                  </a:lnTo>
                                  <a:lnTo>
                                    <a:pt x="15" y="8"/>
                                  </a:lnTo>
                                  <a:lnTo>
                                    <a:pt x="8" y="15"/>
                                  </a:lnTo>
                                  <a:lnTo>
                                    <a:pt x="15" y="15"/>
                                  </a:lnTo>
                                  <a:lnTo>
                                    <a:pt x="15" y="512"/>
                                  </a:lnTo>
                                  <a:lnTo>
                                    <a:pt x="8" y="512"/>
                                  </a:lnTo>
                                  <a:lnTo>
                                    <a:pt x="15" y="520"/>
                                  </a:lnTo>
                                  <a:lnTo>
                                    <a:pt x="2292" y="520"/>
                                  </a:lnTo>
                                  <a:lnTo>
                                    <a:pt x="2292" y="527"/>
                                  </a:lnTo>
                                  <a:close/>
                                </a:path>
                              </a:pathLst>
                            </a:custGeom>
                            <a:solidFill>
                              <a:srgbClr val="000000"/>
                            </a:solidFill>
                            <a:ln>
                              <a:noFill/>
                            </a:ln>
                          </wps:spPr>
                          <wps:bodyPr upright="1"/>
                        </wps:wsp>
                        <wps:wsp>
                          <wps:cNvPr id="194" name="任意多边形 800"/>
                          <wps:cNvSpPr/>
                          <wps:spPr>
                            <a:xfrm>
                              <a:off x="6818" y="49"/>
                              <a:ext cx="2292" cy="527"/>
                            </a:xfrm>
                            <a:custGeom>
                              <a:avLst/>
                              <a:gdLst/>
                              <a:ahLst/>
                              <a:cxnLst/>
                              <a:pathLst>
                                <a:path w="2292" h="527">
                                  <a:moveTo>
                                    <a:pt x="15" y="15"/>
                                  </a:moveTo>
                                  <a:lnTo>
                                    <a:pt x="8" y="15"/>
                                  </a:lnTo>
                                  <a:lnTo>
                                    <a:pt x="15" y="8"/>
                                  </a:lnTo>
                                  <a:lnTo>
                                    <a:pt x="15" y="15"/>
                                  </a:lnTo>
                                  <a:close/>
                                </a:path>
                              </a:pathLst>
                            </a:custGeom>
                            <a:solidFill>
                              <a:srgbClr val="000000"/>
                            </a:solidFill>
                            <a:ln>
                              <a:noFill/>
                            </a:ln>
                          </wps:spPr>
                          <wps:bodyPr upright="1"/>
                        </wps:wsp>
                        <wps:wsp>
                          <wps:cNvPr id="195" name="任意多边形 801"/>
                          <wps:cNvSpPr/>
                          <wps:spPr>
                            <a:xfrm>
                              <a:off x="6818" y="49"/>
                              <a:ext cx="2292" cy="527"/>
                            </a:xfrm>
                            <a:custGeom>
                              <a:avLst/>
                              <a:gdLst/>
                              <a:ahLst/>
                              <a:cxnLst/>
                              <a:pathLst>
                                <a:path w="2292" h="527">
                                  <a:moveTo>
                                    <a:pt x="2277" y="15"/>
                                  </a:moveTo>
                                  <a:lnTo>
                                    <a:pt x="15" y="15"/>
                                  </a:lnTo>
                                  <a:lnTo>
                                    <a:pt x="15" y="8"/>
                                  </a:lnTo>
                                  <a:lnTo>
                                    <a:pt x="2277" y="8"/>
                                  </a:lnTo>
                                  <a:lnTo>
                                    <a:pt x="2277" y="15"/>
                                  </a:lnTo>
                                  <a:close/>
                                </a:path>
                              </a:pathLst>
                            </a:custGeom>
                            <a:solidFill>
                              <a:srgbClr val="000000"/>
                            </a:solidFill>
                            <a:ln>
                              <a:noFill/>
                            </a:ln>
                          </wps:spPr>
                          <wps:bodyPr upright="1"/>
                        </wps:wsp>
                        <wps:wsp>
                          <wps:cNvPr id="196" name="任意多边形 802"/>
                          <wps:cNvSpPr/>
                          <wps:spPr>
                            <a:xfrm>
                              <a:off x="6818" y="49"/>
                              <a:ext cx="2292" cy="527"/>
                            </a:xfrm>
                            <a:custGeom>
                              <a:avLst/>
                              <a:gdLst/>
                              <a:ahLst/>
                              <a:cxnLst/>
                              <a:pathLst>
                                <a:path w="2292" h="527">
                                  <a:moveTo>
                                    <a:pt x="2277" y="520"/>
                                  </a:moveTo>
                                  <a:lnTo>
                                    <a:pt x="2277" y="8"/>
                                  </a:lnTo>
                                  <a:lnTo>
                                    <a:pt x="2285" y="15"/>
                                  </a:lnTo>
                                  <a:lnTo>
                                    <a:pt x="2292" y="15"/>
                                  </a:lnTo>
                                  <a:lnTo>
                                    <a:pt x="2292" y="512"/>
                                  </a:lnTo>
                                  <a:lnTo>
                                    <a:pt x="2285" y="512"/>
                                  </a:lnTo>
                                  <a:lnTo>
                                    <a:pt x="2277" y="520"/>
                                  </a:lnTo>
                                  <a:close/>
                                </a:path>
                              </a:pathLst>
                            </a:custGeom>
                            <a:solidFill>
                              <a:srgbClr val="000000"/>
                            </a:solidFill>
                            <a:ln>
                              <a:noFill/>
                            </a:ln>
                          </wps:spPr>
                          <wps:bodyPr upright="1"/>
                        </wps:wsp>
                        <wps:wsp>
                          <wps:cNvPr id="197" name="任意多边形 803"/>
                          <wps:cNvSpPr/>
                          <wps:spPr>
                            <a:xfrm>
                              <a:off x="6818" y="49"/>
                              <a:ext cx="2292" cy="527"/>
                            </a:xfrm>
                            <a:custGeom>
                              <a:avLst/>
                              <a:gdLst/>
                              <a:ahLst/>
                              <a:cxnLst/>
                              <a:pathLst>
                                <a:path w="2292" h="527">
                                  <a:moveTo>
                                    <a:pt x="2292" y="15"/>
                                  </a:moveTo>
                                  <a:lnTo>
                                    <a:pt x="2285" y="15"/>
                                  </a:lnTo>
                                  <a:lnTo>
                                    <a:pt x="2277" y="8"/>
                                  </a:lnTo>
                                  <a:lnTo>
                                    <a:pt x="2292" y="8"/>
                                  </a:lnTo>
                                  <a:lnTo>
                                    <a:pt x="2292" y="15"/>
                                  </a:lnTo>
                                  <a:close/>
                                </a:path>
                              </a:pathLst>
                            </a:custGeom>
                            <a:solidFill>
                              <a:srgbClr val="000000"/>
                            </a:solidFill>
                            <a:ln>
                              <a:noFill/>
                            </a:ln>
                          </wps:spPr>
                          <wps:bodyPr upright="1"/>
                        </wps:wsp>
                        <wps:wsp>
                          <wps:cNvPr id="198" name="任意多边形 804"/>
                          <wps:cNvSpPr/>
                          <wps:spPr>
                            <a:xfrm>
                              <a:off x="6818" y="49"/>
                              <a:ext cx="2292" cy="527"/>
                            </a:xfrm>
                            <a:custGeom>
                              <a:avLst/>
                              <a:gdLst/>
                              <a:ahLst/>
                              <a:cxnLst/>
                              <a:pathLst>
                                <a:path w="2292" h="527">
                                  <a:moveTo>
                                    <a:pt x="15" y="520"/>
                                  </a:moveTo>
                                  <a:lnTo>
                                    <a:pt x="8" y="512"/>
                                  </a:lnTo>
                                  <a:lnTo>
                                    <a:pt x="15" y="512"/>
                                  </a:lnTo>
                                  <a:lnTo>
                                    <a:pt x="15" y="520"/>
                                  </a:lnTo>
                                  <a:close/>
                                </a:path>
                              </a:pathLst>
                            </a:custGeom>
                            <a:solidFill>
                              <a:srgbClr val="000000"/>
                            </a:solidFill>
                            <a:ln>
                              <a:noFill/>
                            </a:ln>
                          </wps:spPr>
                          <wps:bodyPr upright="1"/>
                        </wps:wsp>
                        <wps:wsp>
                          <wps:cNvPr id="199" name="任意多边形 805"/>
                          <wps:cNvSpPr/>
                          <wps:spPr>
                            <a:xfrm>
                              <a:off x="6818" y="49"/>
                              <a:ext cx="2292" cy="527"/>
                            </a:xfrm>
                            <a:custGeom>
                              <a:avLst/>
                              <a:gdLst/>
                              <a:ahLst/>
                              <a:cxnLst/>
                              <a:pathLst>
                                <a:path w="2292" h="527">
                                  <a:moveTo>
                                    <a:pt x="2277" y="520"/>
                                  </a:moveTo>
                                  <a:lnTo>
                                    <a:pt x="15" y="520"/>
                                  </a:lnTo>
                                  <a:lnTo>
                                    <a:pt x="15" y="512"/>
                                  </a:lnTo>
                                  <a:lnTo>
                                    <a:pt x="2277" y="512"/>
                                  </a:lnTo>
                                  <a:lnTo>
                                    <a:pt x="2277" y="520"/>
                                  </a:lnTo>
                                  <a:close/>
                                </a:path>
                              </a:pathLst>
                            </a:custGeom>
                            <a:solidFill>
                              <a:srgbClr val="000000"/>
                            </a:solidFill>
                            <a:ln>
                              <a:noFill/>
                            </a:ln>
                          </wps:spPr>
                          <wps:bodyPr upright="1"/>
                        </wps:wsp>
                        <wps:wsp>
                          <wps:cNvPr id="200" name="任意多边形 806"/>
                          <wps:cNvSpPr/>
                          <wps:spPr>
                            <a:xfrm>
                              <a:off x="6818" y="49"/>
                              <a:ext cx="2292" cy="527"/>
                            </a:xfrm>
                            <a:custGeom>
                              <a:avLst/>
                              <a:gdLst/>
                              <a:ahLst/>
                              <a:cxnLst/>
                              <a:pathLst>
                                <a:path w="2292" h="527">
                                  <a:moveTo>
                                    <a:pt x="2292" y="520"/>
                                  </a:moveTo>
                                  <a:lnTo>
                                    <a:pt x="2277" y="520"/>
                                  </a:lnTo>
                                  <a:lnTo>
                                    <a:pt x="2285" y="512"/>
                                  </a:lnTo>
                                  <a:lnTo>
                                    <a:pt x="2292" y="512"/>
                                  </a:lnTo>
                                  <a:lnTo>
                                    <a:pt x="2292" y="520"/>
                                  </a:lnTo>
                                  <a:close/>
                                </a:path>
                              </a:pathLst>
                            </a:custGeom>
                            <a:solidFill>
                              <a:srgbClr val="000000"/>
                            </a:solidFill>
                            <a:ln>
                              <a:noFill/>
                            </a:ln>
                          </wps:spPr>
                          <wps:bodyPr upright="1"/>
                        </wps:wsp>
                        <wps:wsp>
                          <wps:cNvPr id="201" name="文本框 807"/>
                          <wps:cNvSpPr txBox="1"/>
                          <wps:spPr>
                            <a:xfrm>
                              <a:off x="6818" y="49"/>
                              <a:ext cx="2292" cy="527"/>
                            </a:xfrm>
                            <a:prstGeom prst="rect">
                              <a:avLst/>
                            </a:prstGeom>
                            <a:noFill/>
                            <a:ln>
                              <a:noFill/>
                            </a:ln>
                          </wps:spPr>
                          <wps:txbx>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按菜单键进入界面</w:t>
                                </w:r>
                              </w:p>
                            </w:txbxContent>
                          </wps:txbx>
                          <wps:bodyPr lIns="0" tIns="0" rIns="0" bIns="0" upright="1"/>
                        </wps:wsp>
                      </wpg:grpSp>
                    </wpg:wgp>
                  </a:graphicData>
                </a:graphic>
              </wp:anchor>
            </w:drawing>
          </mc:Choice>
          <mc:Fallback>
            <w:pict>
              <v:group id="组合 797" o:spid="_x0000_s1026" o:spt="203" style="position:absolute;left:0pt;margin-left:340.9pt;margin-top:2.45pt;height:26.35pt;width:114.6pt;mso-position-horizontal-relative:page;z-index:251666432;mso-width-relative:page;mso-height-relative:page;" coordorigin="6818,49" coordsize="2292,527" o:gfxdata="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CtPYE7ZAAAACAEAAA8A&#10;AAAAAAAAAQAgAAAAIgAAAGRycy9kb3ducmV2LnhtbFBLAQIUABQAAAAIAIdO4kCAQeXPUAQAAGsc&#10;AAAOAAAAAAAAAAEAIAAAACgBAABkcnMvZTJvRG9jLnhtbFBLBQYAAAAABgAGAFkBAADqBwAAAAA=&#10;">
                <o:lock v:ext="edit" aspectratio="f"/>
                <v:group id="组合 798" o:spid="_x0000_s1026" o:spt="203" style="position:absolute;left:6818;top:49;height:527;width:2292;" coordorigin="6818,49" coordsize="2292,527" o:gfxdata="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lz3hG+AAAA3QAAAA8AAAAAAAAAAQAgAAAAIgAAAGRycy9kb3ducmV2Lnht&#10;bFBLAQIUABQAAAAIAIdO4kAzLwWeOwAAADkAAAAVAAAAAAAAAAEAIAAAAA0BAABkcnMvZ3JvdXBz&#10;aGFwZXhtbC54bWxQSwUGAAAAAAYABgBgAQAAygMAAAAA&#10;">
                  <o:lock v:ext="edit" aspectratio="f"/>
                  <v:shape id="任意多边形 799" o:spid="_x0000_s1026" o:spt="100" style="position:absolute;left:6818;top:49;height:527;width:2292;" fillcolor="#000000" filled="t" stroked="f" coordsize="2292,527" o:gfxdata="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FoNW8AAAA&#10;3AAAAA8AAAAAAAAAAQAgAAAAIgAAAGRycy9kb3ducmV2LnhtbFBLAQIUABQAAAAIAIdO4kAzLwWe&#10;OwAAADkAAAAQAAAAAAAAAAEAIAAAAAsBAABkcnMvc2hhcGV4bWwueG1sUEsFBgAAAAAGAAYAWwEA&#10;ALUDAAAAAA==&#10;" path="m2292,527l0,527,0,0,2292,0,2292,8,15,8,8,15,15,15,15,512,8,512,15,520,2292,520,2292,527xe">
                    <v:fill on="t" focussize="0,0"/>
                    <v:stroke on="f"/>
                    <v:imagedata o:title=""/>
                    <o:lock v:ext="edit" aspectratio="f"/>
                  </v:shape>
                  <v:shape id="任意多边形 800" o:spid="_x0000_s1026" o:spt="100" style="position:absolute;left:6818;top:49;height:527;width:2292;" fillcolor="#000000" filled="t" stroked="f" coordsize="2292,527" o:gfxdata="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sOKG5AAAA3AAA&#10;AA8AAAAAAAAAAQAgAAAAIgAAAGRycy9kb3ducmV2LnhtbFBLAQIUABQAAAAIAIdO4kAzLwWeOwAA&#10;ADkAAAAQAAAAAAAAAAEAIAAAAAgBAABkcnMvc2hhcGV4bWwueG1sUEsFBgAAAAAGAAYAWwEAALID&#10;AAAAAA==&#10;" path="m15,15l8,15,15,8,15,15xe">
                    <v:fill on="t" focussize="0,0"/>
                    <v:stroke on="f"/>
                    <v:imagedata o:title=""/>
                    <o:lock v:ext="edit" aspectratio="f"/>
                  </v:shape>
                  <v:shape id="任意多边形 801" o:spid="_x0000_s1026" o:spt="100" style="position:absolute;left:6818;top:49;height:527;width:2292;" fillcolor="#000000" filled="t" stroked="f" coordsize="2292,527" o:gfxdata="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gnTq5AAAA3AAA&#10;AA8AAAAAAAAAAQAgAAAAIgAAAGRycy9kb3ducmV2LnhtbFBLAQIUABQAAAAIAIdO4kAzLwWeOwAA&#10;ADkAAAAQAAAAAAAAAAEAIAAAAAgBAABkcnMvc2hhcGV4bWwueG1sUEsFBgAAAAAGAAYAWwEAALID&#10;AAAAAA==&#10;" path="m2277,15l15,15,15,8,2277,8,2277,15xe">
                    <v:fill on="t" focussize="0,0"/>
                    <v:stroke on="f"/>
                    <v:imagedata o:title=""/>
                    <o:lock v:ext="edit" aspectratio="f"/>
                  </v:shape>
                  <v:shape id="任意多边形 802" o:spid="_x0000_s1026" o:spt="100" style="position:absolute;left:6818;top:49;height:527;width:2292;" fillcolor="#000000" filled="t" stroked="f" coordsize="2292,527" o:gfxdata="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IDTbsAAADc&#10;AAAADwAAAAAAAAABACAAAAAiAAAAZHJzL2Rvd25yZXYueG1sUEsBAhQAFAAAAAgAh07iQDMvBZ47&#10;AAAAOQAAABAAAAAAAAAAAQAgAAAACgEAAGRycy9zaGFwZXhtbC54bWxQSwUGAAAAAAYABgBbAQAA&#10;tAMAAAAA&#10;" path="m2277,520l2277,8,2285,15,2292,15,2292,512,2285,512,2277,520xe">
                    <v:fill on="t" focussize="0,0"/>
                    <v:stroke on="f"/>
                    <v:imagedata o:title=""/>
                    <o:lock v:ext="edit" aspectratio="f"/>
                  </v:shape>
                  <v:shape id="任意多边形 803" o:spid="_x0000_s1026" o:spt="100" style="position:absolute;left:6818;top:49;height:527;width:2292;" fillcolor="#000000" filled="t" stroked="f" coordsize="2292,527" o:gfxdata="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pta5AAAA3AAA&#10;AA8AAAAAAAAAAQAgAAAAIgAAAGRycy9kb3ducmV2LnhtbFBLAQIUABQAAAAIAIdO4kAzLwWeOwAA&#10;ADkAAAAQAAAAAAAAAAEAIAAAAAgBAABkcnMvc2hhcGV4bWwueG1sUEsFBgAAAAAGAAYAWwEAALID&#10;AAAAAA==&#10;" path="m2292,15l2285,15,2277,8,2292,8,2292,15xe">
                    <v:fill on="t" focussize="0,0"/>
                    <v:stroke on="f"/>
                    <v:imagedata o:title=""/>
                    <o:lock v:ext="edit" aspectratio="f"/>
                  </v:shape>
                  <v:shape id="任意多边形 804" o:spid="_x0000_s1026" o:spt="100" style="position:absolute;left:6818;top:49;height:527;width:2292;" fillcolor="#000000" filled="t" stroked="f" coordsize="2292,527" o:gfxdata="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4TKkvQAA&#10;ANwAAAAPAAAAAAAAAAEAIAAAACIAAABkcnMvZG93bnJldi54bWxQSwECFAAUAAAACACHTuJAMy8F&#10;njsAAAA5AAAAEAAAAAAAAAABACAAAAAMAQAAZHJzL3NoYXBleG1sLnhtbFBLBQYAAAAABgAGAFsB&#10;AAC2AwAAAAA=&#10;" path="m15,520l8,512,15,512,15,520xe">
                    <v:fill on="t" focussize="0,0"/>
                    <v:stroke on="f"/>
                    <v:imagedata o:title=""/>
                    <o:lock v:ext="edit" aspectratio="f"/>
                  </v:shape>
                  <v:shape id="任意多边形 805" o:spid="_x0000_s1026" o:spt="100" style="position:absolute;left:6818;top:49;height:527;width:2292;" fillcolor="#000000" filled="t" stroked="f" coordsize="2292,527" o:gfxdata="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2XP7sAAADc&#10;AAAADwAAAAAAAAABACAAAAAiAAAAZHJzL2Rvd25yZXYueG1sUEsBAhQAFAAAAAgAh07iQDMvBZ47&#10;AAAAOQAAABAAAAAAAAAAAQAgAAAACgEAAGRycy9zaGFwZXhtbC54bWxQSwUGAAAAAAYABgBbAQAA&#10;tAMAAAAA&#10;" path="m2277,520l15,520,15,512,2277,512,2277,520xe">
                    <v:fill on="t" focussize="0,0"/>
                    <v:stroke on="f"/>
                    <v:imagedata o:title=""/>
                    <o:lock v:ext="edit" aspectratio="f"/>
                  </v:shape>
                  <v:shape id="任意多边形 806" o:spid="_x0000_s1026" o:spt="100" style="position:absolute;left:6818;top:49;height:527;width:2292;" fillcolor="#000000" filled="t" stroked="f" coordsize="2292,527" o:gfxdata="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jKWbsAAADc&#10;AAAADwAAAAAAAAABACAAAAAiAAAAZHJzL2Rvd25yZXYueG1sUEsBAhQAFAAAAAgAh07iQDMvBZ47&#10;AAAAOQAAABAAAAAAAAAAAQAgAAAACgEAAGRycy9zaGFwZXhtbC54bWxQSwUGAAAAAAYABgBbAQAA&#10;tAMAAAAA&#10;" path="m2292,520l2277,520,2285,512,2292,512,2292,520xe">
                    <v:fill on="t" focussize="0,0"/>
                    <v:stroke on="f"/>
                    <v:imagedata o:title=""/>
                    <o:lock v:ext="edit" aspectratio="f"/>
                  </v:shape>
                  <v:shape id="文本框 807" o:spid="_x0000_s1026" o:spt="202" type="#_x0000_t202" style="position:absolute;left:6818;top:49;height:527;width:2292;"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按菜单键进入界面</w:t>
                          </w:r>
                        </w:p>
                      </w:txbxContent>
                    </v:textbox>
                  </v:shape>
                </v:group>
              </v:group>
            </w:pict>
          </mc:Fallback>
        </mc:AlternateContent>
      </w:r>
      <w:r>
        <w:rPr>
          <w:rFonts w:hint="default" w:ascii="微软雅黑" w:hAnsi="微软雅黑" w:eastAsia="微软雅黑" w:cs="微软雅黑"/>
          <w:b/>
          <w:bCs/>
          <w:sz w:val="21"/>
          <w:szCs w:val="21"/>
        </w:rPr>
        <w:t>第一步：</w:t>
      </w:r>
    </w:p>
    <w:p>
      <w:pPr>
        <w:spacing w:before="0" w:line="480" w:lineRule="auto"/>
        <w:rPr>
          <w:rFonts w:hint="default" w:ascii="微软雅黑" w:hAnsi="微软雅黑" w:eastAsia="微软雅黑" w:cs="微软雅黑"/>
          <w:b/>
          <w:bCs/>
          <w:sz w:val="20"/>
          <w:szCs w:val="20"/>
        </w:rPr>
      </w:pPr>
    </w:p>
    <w:p>
      <w:pPr>
        <w:spacing w:before="4" w:line="480" w:lineRule="auto"/>
        <w:rPr>
          <w:rFonts w:hint="default" w:ascii="微软雅黑" w:hAnsi="微软雅黑" w:eastAsia="微软雅黑" w:cs="微软雅黑"/>
          <w:b/>
          <w:bCs/>
          <w:sz w:val="11"/>
          <w:szCs w:val="11"/>
        </w:rPr>
      </w:pPr>
    </w:p>
    <w:p>
      <w:pPr>
        <w:spacing w:before="0" w:line="480" w:lineRule="auto"/>
        <w:ind w:left="2180"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65408" behindDoc="0" locked="0" layoutInCell="1" allowOverlap="1">
                <wp:simplePos x="0" y="0"/>
                <wp:positionH relativeFrom="page">
                  <wp:posOffset>4307840</wp:posOffset>
                </wp:positionH>
                <wp:positionV relativeFrom="paragraph">
                  <wp:posOffset>-26035</wp:posOffset>
                </wp:positionV>
                <wp:extent cx="2487295" cy="334645"/>
                <wp:effectExtent l="0" t="0" r="12065" b="635"/>
                <wp:wrapNone/>
                <wp:docPr id="1629" name="组合 832"/>
                <wp:cNvGraphicFramePr/>
                <a:graphic xmlns:a="http://schemas.openxmlformats.org/drawingml/2006/main">
                  <a:graphicData uri="http://schemas.microsoft.com/office/word/2010/wordprocessingGroup">
                    <wpg:wgp>
                      <wpg:cNvGrpSpPr/>
                      <wpg:grpSpPr>
                        <a:xfrm>
                          <a:off x="0" y="0"/>
                          <a:ext cx="2487295" cy="334645"/>
                          <a:chOff x="6785" y="-42"/>
                          <a:chExt cx="3917" cy="527"/>
                        </a:xfrm>
                      </wpg:grpSpPr>
                      <wpg:grpSp>
                        <wpg:cNvPr id="1630" name="组合 833"/>
                        <wpg:cNvGrpSpPr/>
                        <wpg:grpSpPr>
                          <a:xfrm>
                            <a:off x="6785" y="-42"/>
                            <a:ext cx="3917" cy="527"/>
                            <a:chOff x="6785" y="-42"/>
                            <a:chExt cx="3917" cy="527"/>
                          </a:xfrm>
                        </wpg:grpSpPr>
                        <wps:wsp>
                          <wps:cNvPr id="204" name="任意多边形 834"/>
                          <wps:cNvSpPr/>
                          <wps:spPr>
                            <a:xfrm>
                              <a:off x="6785" y="-42"/>
                              <a:ext cx="3917" cy="527"/>
                            </a:xfrm>
                            <a:custGeom>
                              <a:avLst/>
                              <a:gdLst/>
                              <a:ahLst/>
                              <a:cxnLst/>
                              <a:pathLst>
                                <a:path w="3917" h="527">
                                  <a:moveTo>
                                    <a:pt x="3917" y="527"/>
                                  </a:moveTo>
                                  <a:lnTo>
                                    <a:pt x="0" y="527"/>
                                  </a:lnTo>
                                  <a:lnTo>
                                    <a:pt x="0" y="0"/>
                                  </a:lnTo>
                                  <a:lnTo>
                                    <a:pt x="3917" y="0"/>
                                  </a:lnTo>
                                  <a:lnTo>
                                    <a:pt x="3917" y="8"/>
                                  </a:lnTo>
                                  <a:lnTo>
                                    <a:pt x="15" y="8"/>
                                  </a:lnTo>
                                  <a:lnTo>
                                    <a:pt x="7" y="15"/>
                                  </a:lnTo>
                                  <a:lnTo>
                                    <a:pt x="15" y="15"/>
                                  </a:lnTo>
                                  <a:lnTo>
                                    <a:pt x="15" y="512"/>
                                  </a:lnTo>
                                  <a:lnTo>
                                    <a:pt x="7" y="512"/>
                                  </a:lnTo>
                                  <a:lnTo>
                                    <a:pt x="15" y="520"/>
                                  </a:lnTo>
                                  <a:lnTo>
                                    <a:pt x="3917" y="520"/>
                                  </a:lnTo>
                                  <a:lnTo>
                                    <a:pt x="3917" y="527"/>
                                  </a:lnTo>
                                  <a:close/>
                                </a:path>
                              </a:pathLst>
                            </a:custGeom>
                            <a:solidFill>
                              <a:srgbClr val="000000"/>
                            </a:solidFill>
                            <a:ln>
                              <a:noFill/>
                            </a:ln>
                          </wps:spPr>
                          <wps:bodyPr upright="1"/>
                        </wps:wsp>
                        <wps:wsp>
                          <wps:cNvPr id="205" name="任意多边形 835"/>
                          <wps:cNvSpPr/>
                          <wps:spPr>
                            <a:xfrm>
                              <a:off x="6785" y="-42"/>
                              <a:ext cx="3917" cy="527"/>
                            </a:xfrm>
                            <a:custGeom>
                              <a:avLst/>
                              <a:gdLst/>
                              <a:ahLst/>
                              <a:cxnLst/>
                              <a:pathLst>
                                <a:path w="3917" h="527">
                                  <a:moveTo>
                                    <a:pt x="15" y="15"/>
                                  </a:moveTo>
                                  <a:lnTo>
                                    <a:pt x="7" y="15"/>
                                  </a:lnTo>
                                  <a:lnTo>
                                    <a:pt x="15" y="8"/>
                                  </a:lnTo>
                                  <a:lnTo>
                                    <a:pt x="15" y="15"/>
                                  </a:lnTo>
                                  <a:close/>
                                </a:path>
                              </a:pathLst>
                            </a:custGeom>
                            <a:solidFill>
                              <a:srgbClr val="000000"/>
                            </a:solidFill>
                            <a:ln>
                              <a:noFill/>
                            </a:ln>
                          </wps:spPr>
                          <wps:bodyPr upright="1"/>
                        </wps:wsp>
                        <wps:wsp>
                          <wps:cNvPr id="206" name="任意多边形 836"/>
                          <wps:cNvSpPr/>
                          <wps:spPr>
                            <a:xfrm>
                              <a:off x="6785" y="-42"/>
                              <a:ext cx="3917" cy="527"/>
                            </a:xfrm>
                            <a:custGeom>
                              <a:avLst/>
                              <a:gdLst/>
                              <a:ahLst/>
                              <a:cxnLst/>
                              <a:pathLst>
                                <a:path w="3917" h="527">
                                  <a:moveTo>
                                    <a:pt x="3902" y="15"/>
                                  </a:moveTo>
                                  <a:lnTo>
                                    <a:pt x="15" y="15"/>
                                  </a:lnTo>
                                  <a:lnTo>
                                    <a:pt x="15" y="8"/>
                                  </a:lnTo>
                                  <a:lnTo>
                                    <a:pt x="3902" y="8"/>
                                  </a:lnTo>
                                  <a:lnTo>
                                    <a:pt x="3902" y="15"/>
                                  </a:lnTo>
                                  <a:close/>
                                </a:path>
                              </a:pathLst>
                            </a:custGeom>
                            <a:solidFill>
                              <a:srgbClr val="000000"/>
                            </a:solidFill>
                            <a:ln>
                              <a:noFill/>
                            </a:ln>
                          </wps:spPr>
                          <wps:bodyPr upright="1"/>
                        </wps:wsp>
                        <wps:wsp>
                          <wps:cNvPr id="207" name="任意多边形 837"/>
                          <wps:cNvSpPr/>
                          <wps:spPr>
                            <a:xfrm>
                              <a:off x="6785" y="-42"/>
                              <a:ext cx="3917" cy="527"/>
                            </a:xfrm>
                            <a:custGeom>
                              <a:avLst/>
                              <a:gdLst/>
                              <a:ahLst/>
                              <a:cxnLst/>
                              <a:pathLst>
                                <a:path w="3917" h="527">
                                  <a:moveTo>
                                    <a:pt x="3902" y="520"/>
                                  </a:moveTo>
                                  <a:lnTo>
                                    <a:pt x="3902" y="8"/>
                                  </a:lnTo>
                                  <a:lnTo>
                                    <a:pt x="3909" y="15"/>
                                  </a:lnTo>
                                  <a:lnTo>
                                    <a:pt x="3917" y="15"/>
                                  </a:lnTo>
                                  <a:lnTo>
                                    <a:pt x="3917" y="512"/>
                                  </a:lnTo>
                                  <a:lnTo>
                                    <a:pt x="3909" y="512"/>
                                  </a:lnTo>
                                  <a:lnTo>
                                    <a:pt x="3902" y="520"/>
                                  </a:lnTo>
                                  <a:close/>
                                </a:path>
                              </a:pathLst>
                            </a:custGeom>
                            <a:solidFill>
                              <a:srgbClr val="000000"/>
                            </a:solidFill>
                            <a:ln>
                              <a:noFill/>
                            </a:ln>
                          </wps:spPr>
                          <wps:bodyPr upright="1"/>
                        </wps:wsp>
                        <wps:wsp>
                          <wps:cNvPr id="208" name="任意多边形 838"/>
                          <wps:cNvSpPr/>
                          <wps:spPr>
                            <a:xfrm>
                              <a:off x="6785" y="-42"/>
                              <a:ext cx="3917" cy="527"/>
                            </a:xfrm>
                            <a:custGeom>
                              <a:avLst/>
                              <a:gdLst/>
                              <a:ahLst/>
                              <a:cxnLst/>
                              <a:pathLst>
                                <a:path w="3917" h="527">
                                  <a:moveTo>
                                    <a:pt x="3917" y="15"/>
                                  </a:moveTo>
                                  <a:lnTo>
                                    <a:pt x="3909" y="15"/>
                                  </a:lnTo>
                                  <a:lnTo>
                                    <a:pt x="3902" y="8"/>
                                  </a:lnTo>
                                  <a:lnTo>
                                    <a:pt x="3917" y="8"/>
                                  </a:lnTo>
                                  <a:lnTo>
                                    <a:pt x="3917" y="15"/>
                                  </a:lnTo>
                                  <a:close/>
                                </a:path>
                              </a:pathLst>
                            </a:custGeom>
                            <a:solidFill>
                              <a:srgbClr val="000000"/>
                            </a:solidFill>
                            <a:ln>
                              <a:noFill/>
                            </a:ln>
                          </wps:spPr>
                          <wps:bodyPr upright="1"/>
                        </wps:wsp>
                        <wps:wsp>
                          <wps:cNvPr id="209" name="任意多边形 839"/>
                          <wps:cNvSpPr/>
                          <wps:spPr>
                            <a:xfrm>
                              <a:off x="6785" y="-42"/>
                              <a:ext cx="3917" cy="527"/>
                            </a:xfrm>
                            <a:custGeom>
                              <a:avLst/>
                              <a:gdLst/>
                              <a:ahLst/>
                              <a:cxnLst/>
                              <a:pathLst>
                                <a:path w="3917" h="527">
                                  <a:moveTo>
                                    <a:pt x="15" y="520"/>
                                  </a:moveTo>
                                  <a:lnTo>
                                    <a:pt x="7" y="512"/>
                                  </a:lnTo>
                                  <a:lnTo>
                                    <a:pt x="15" y="512"/>
                                  </a:lnTo>
                                  <a:lnTo>
                                    <a:pt x="15" y="520"/>
                                  </a:lnTo>
                                  <a:close/>
                                </a:path>
                              </a:pathLst>
                            </a:custGeom>
                            <a:solidFill>
                              <a:srgbClr val="000000"/>
                            </a:solidFill>
                            <a:ln>
                              <a:noFill/>
                            </a:ln>
                          </wps:spPr>
                          <wps:bodyPr upright="1"/>
                        </wps:wsp>
                        <wps:wsp>
                          <wps:cNvPr id="210" name="任意多边形 840"/>
                          <wps:cNvSpPr/>
                          <wps:spPr>
                            <a:xfrm>
                              <a:off x="6785" y="-42"/>
                              <a:ext cx="3917" cy="527"/>
                            </a:xfrm>
                            <a:custGeom>
                              <a:avLst/>
                              <a:gdLst/>
                              <a:ahLst/>
                              <a:cxnLst/>
                              <a:pathLst>
                                <a:path w="3917" h="527">
                                  <a:moveTo>
                                    <a:pt x="3902" y="520"/>
                                  </a:moveTo>
                                  <a:lnTo>
                                    <a:pt x="15" y="520"/>
                                  </a:lnTo>
                                  <a:lnTo>
                                    <a:pt x="15" y="512"/>
                                  </a:lnTo>
                                  <a:lnTo>
                                    <a:pt x="3902" y="512"/>
                                  </a:lnTo>
                                  <a:lnTo>
                                    <a:pt x="3902" y="520"/>
                                  </a:lnTo>
                                  <a:close/>
                                </a:path>
                              </a:pathLst>
                            </a:custGeom>
                            <a:solidFill>
                              <a:srgbClr val="000000"/>
                            </a:solidFill>
                            <a:ln>
                              <a:noFill/>
                            </a:ln>
                          </wps:spPr>
                          <wps:bodyPr upright="1"/>
                        </wps:wsp>
                        <wps:wsp>
                          <wps:cNvPr id="211" name="任意多边形 841"/>
                          <wps:cNvSpPr/>
                          <wps:spPr>
                            <a:xfrm>
                              <a:off x="6785" y="-42"/>
                              <a:ext cx="3917" cy="527"/>
                            </a:xfrm>
                            <a:custGeom>
                              <a:avLst/>
                              <a:gdLst/>
                              <a:ahLst/>
                              <a:cxnLst/>
                              <a:pathLst>
                                <a:path w="3917" h="527">
                                  <a:moveTo>
                                    <a:pt x="3917" y="520"/>
                                  </a:moveTo>
                                  <a:lnTo>
                                    <a:pt x="3902" y="520"/>
                                  </a:lnTo>
                                  <a:lnTo>
                                    <a:pt x="3909" y="512"/>
                                  </a:lnTo>
                                  <a:lnTo>
                                    <a:pt x="3917" y="512"/>
                                  </a:lnTo>
                                  <a:lnTo>
                                    <a:pt x="3917" y="520"/>
                                  </a:lnTo>
                                  <a:close/>
                                </a:path>
                              </a:pathLst>
                            </a:custGeom>
                            <a:solidFill>
                              <a:srgbClr val="000000"/>
                            </a:solidFill>
                            <a:ln>
                              <a:noFill/>
                            </a:ln>
                          </wps:spPr>
                          <wps:bodyPr upright="1"/>
                        </wps:wsp>
                        <wps:wsp>
                          <wps:cNvPr id="212" name="文本框 842"/>
                          <wps:cNvSpPr txBox="1"/>
                          <wps:spPr>
                            <a:xfrm>
                              <a:off x="6785" y="-42"/>
                              <a:ext cx="3917" cy="527"/>
                            </a:xfrm>
                            <a:prstGeom prst="rect">
                              <a:avLst/>
                            </a:prstGeom>
                            <a:noFill/>
                            <a:ln>
                              <a:noFill/>
                            </a:ln>
                          </wps:spPr>
                          <wps:txbx>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按上下键，切换到模式（数值</w:t>
                                </w:r>
                                <w:r>
                                  <w:rPr>
                                    <w:rFonts w:hint="default" w:ascii="宋体" w:hAnsi="宋体" w:eastAsia="宋体" w:cs="宋体"/>
                                    <w:spacing w:val="-58"/>
                                    <w:sz w:val="21"/>
                                    <w:szCs w:val="21"/>
                                  </w:rPr>
                                  <w:t xml:space="preserve"> </w:t>
                                </w:r>
                                <w:r>
                                  <w:rPr>
                                    <w:rFonts w:hint="default" w:ascii="Times New Roman" w:hAnsi="Times New Roman" w:eastAsia="Times New Roman" w:cs="Times New Roman"/>
                                    <w:sz w:val="21"/>
                                    <w:szCs w:val="21"/>
                                  </w:rPr>
                                  <w:t>4</w:t>
                                </w:r>
                                <w:r>
                                  <w:rPr>
                                    <w:rFonts w:hint="default" w:ascii="Times New Roman" w:hAnsi="Times New Roman" w:eastAsia="Times New Roman" w:cs="Times New Roman"/>
                                    <w:spacing w:val="-4"/>
                                    <w:sz w:val="21"/>
                                    <w:szCs w:val="21"/>
                                  </w:rPr>
                                  <w:t xml:space="preserve"> </w:t>
                                </w:r>
                                <w:r>
                                  <w:rPr>
                                    <w:rFonts w:hint="default" w:ascii="宋体" w:hAnsi="宋体" w:eastAsia="宋体" w:cs="宋体"/>
                                    <w:sz w:val="21"/>
                                    <w:szCs w:val="21"/>
                                  </w:rPr>
                                  <w:t>闪动）</w:t>
                                </w:r>
                              </w:p>
                            </w:txbxContent>
                          </wps:txbx>
                          <wps:bodyPr lIns="0" tIns="0" rIns="0" bIns="0" upright="1"/>
                        </wps:wsp>
                      </wpg:grpSp>
                    </wpg:wgp>
                  </a:graphicData>
                </a:graphic>
              </wp:anchor>
            </w:drawing>
          </mc:Choice>
          <mc:Fallback>
            <w:pict>
              <v:group id="组合 832" o:spid="_x0000_s1026" o:spt="203" style="position:absolute;left:0pt;margin-left:339.2pt;margin-top:-2.05pt;height:26.35pt;width:195.85pt;mso-position-horizontal-relative:page;z-index:251665408;mso-width-relative:page;mso-height-relative:page;" coordorigin="6785,-42" coordsize="3917,527" o:gfxdata="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9hO05NoAAAAKAQAADwAAAAAAAAABACAAAAAiAAAAZHJzL2Rvd25yZXYueG1sUEsBAhQAFAAAAAgA&#10;h07iQPsqfhVdBAAAdxwAAA4AAAAAAAAAAQAgAAAAKQEAAGRycy9lMm9Eb2MueG1sUEsFBgAAAAAG&#10;AAYAWQEAAPgHAAAAAA==&#10;">
                <o:lock v:ext="edit" aspectratio="f"/>
                <v:group id="组合 833" o:spid="_x0000_s1026" o:spt="203" style="position:absolute;left:6785;top:-42;height:527;width:3917;" coordorigin="6785,-42" coordsize="3917,527" o:gfxdata="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M3etUvwAAAN0AAAAPAAAAAAAAAAEAIAAAACIAAABkcnMvZG93bnJldi54&#10;bWxQSwECFAAUAAAACACHTuJAMy8FnjsAAAA5AAAAFQAAAAAAAAABACAAAAAOAQAAZHJzL2dyb3Vw&#10;c2hhcGV4bWwueG1sUEsFBgAAAAAGAAYAYAEAAMsDAAAAAA==&#10;">
                  <o:lock v:ext="edit" aspectratio="f"/>
                  <v:shape id="任意多边形 834" o:spid="_x0000_s1026" o:spt="100" style="position:absolute;left:6785;top:-42;height:527;width:3917;" fillcolor="#000000" filled="t" stroked="f" coordsize="3917,527" o:gfxdata="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COevQAA&#10;ANwAAAAPAAAAAAAAAAEAIAAAACIAAABkcnMvZG93bnJldi54bWxQSwECFAAUAAAACACHTuJAMy8F&#10;njsAAAA5AAAAEAAAAAAAAAABACAAAAAMAQAAZHJzL3NoYXBleG1sLnhtbFBLBQYAAAAABgAGAFsB&#10;AAC2AwAAAAA=&#10;" path="m3917,527l0,527,0,0,3917,0,3917,8,15,8,7,15,15,15,15,512,7,512,15,520,3917,520,3917,527xe">
                    <v:fill on="t" focussize="0,0"/>
                    <v:stroke on="f"/>
                    <v:imagedata o:title=""/>
                    <o:lock v:ext="edit" aspectratio="f"/>
                  </v:shape>
                  <v:shape id="任意多边形 835" o:spid="_x0000_s1026" o:spt="100" style="position:absolute;left:6785;top:-42;height:527;width:3917;" fillcolor="#000000" filled="t" stroked="f" coordsize="3917,527" o:gfxdata="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IYFvQAA&#10;ANwAAAAPAAAAAAAAAAEAIAAAACIAAABkcnMvZG93bnJldi54bWxQSwECFAAUAAAACACHTuJAMy8F&#10;njsAAAA5AAAAEAAAAAAAAAABACAAAAAMAQAAZHJzL3NoYXBleG1sLnhtbFBLBQYAAAAABgAGAFsB&#10;AAC2AwAAAAA=&#10;" path="m15,15l7,15,15,8,15,15xe">
                    <v:fill on="t" focussize="0,0"/>
                    <v:stroke on="f"/>
                    <v:imagedata o:title=""/>
                    <o:lock v:ext="edit" aspectratio="f"/>
                  </v:shape>
                  <v:shape id="任意多边形 836" o:spid="_x0000_s1026" o:spt="100" style="position:absolute;left:6785;top:-42;height:527;width:3917;" fillcolor="#000000" filled="t" stroked="f" coordsize="3917,527" o:gfxdata="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4hhyvQAA&#10;ANwAAAAPAAAAAAAAAAEAIAAAACIAAABkcnMvZG93bnJldi54bWxQSwECFAAUAAAACACHTuJAMy8F&#10;njsAAAA5AAAAEAAAAAAAAAABACAAAAAMAQAAZHJzL3NoYXBleG1sLnhtbFBLBQYAAAAABgAGAFsB&#10;AAC2AwAAAAA=&#10;" path="m3902,15l15,15,15,8,3902,8,3902,15xe">
                    <v:fill on="t" focussize="0,0"/>
                    <v:stroke on="f"/>
                    <v:imagedata o:title=""/>
                    <o:lock v:ext="edit" aspectratio="f"/>
                  </v:shape>
                  <v:shape id="任意多边形 837" o:spid="_x0000_s1026" o:spt="100" style="position:absolute;left:6785;top:-42;height:527;width:3917;" fillcolor="#000000" filled="t" stroked="f" coordsize="3917,527" o:gfxdata="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rr3pvQAA&#10;ANwAAAAPAAAAAAAAAAEAIAAAACIAAABkcnMvZG93bnJldi54bWxQSwECFAAUAAAACACHTuJAMy8F&#10;njsAAAA5AAAAEAAAAAAAAAABACAAAAAMAQAAZHJzL3NoYXBleG1sLnhtbFBLBQYAAAAABgAGAFsB&#10;AAC2AwAAAAA=&#10;" path="m3902,520l3902,8,3909,15,3917,15,3917,512,3909,512,3902,520xe">
                    <v:fill on="t" focussize="0,0"/>
                    <v:stroke on="f"/>
                    <v:imagedata o:title=""/>
                    <o:lock v:ext="edit" aspectratio="f"/>
                  </v:shape>
                  <v:shape id="任意多边形 838" o:spid="_x0000_s1026" o:spt="100" style="position:absolute;left:6785;top:-42;height:527;width:3917;" fillcolor="#000000" filled="t" stroked="f" coordsize="3917,527" o:gfxdata="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xKZu2AAAA3AAAAA8A&#10;AAAAAAAAAQAgAAAAIgAAAGRycy9kb3ducmV2LnhtbFBLAQIUABQAAAAIAIdO4kAzLwWeOwAAADkA&#10;AAAQAAAAAAAAAAEAIAAAAAUBAABkcnMvc2hhcGV4bWwueG1sUEsFBgAAAAAGAAYAWwEAAK8DAAAA&#10;AA==&#10;" path="m3917,15l3909,15,3902,8,3917,8,3917,15xe">
                    <v:fill on="t" focussize="0,0"/>
                    <v:stroke on="f"/>
                    <v:imagedata o:title=""/>
                    <o:lock v:ext="edit" aspectratio="f"/>
                  </v:shape>
                  <v:shape id="任意多边形 839" o:spid="_x0000_s1026" o:spt="100" style="position:absolute;left:6785;top:-42;height:527;width:3917;" fillcolor="#000000" filled="t" stroked="f" coordsize="3917,527" o:gfxdata="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fYwAvQAA&#10;ANwAAAAPAAAAAAAAAAEAIAAAACIAAABkcnMvZG93bnJldi54bWxQSwECFAAUAAAACACHTuJAMy8F&#10;njsAAAA5AAAAEAAAAAAAAAABACAAAAAMAQAAZHJzL3NoYXBleG1sLnhtbFBLBQYAAAAABgAGAFsB&#10;AAC2AwAAAAA=&#10;" path="m15,520l7,512,15,512,15,520xe">
                    <v:fill on="t" focussize="0,0"/>
                    <v:stroke on="f"/>
                    <v:imagedata o:title=""/>
                    <o:lock v:ext="edit" aspectratio="f"/>
                  </v:shape>
                  <v:shape id="任意多边形 840" o:spid="_x0000_s1026" o:spt="100" style="position:absolute;left:6785;top:-42;height:527;width:3917;" fillcolor="#000000" filled="t" stroked="f" coordsize="3917,527" o:gfxdata="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nrNAtwAAANwAAAAP&#10;AAAAAAAAAAEAIAAAACIAAABkcnMvZG93bnJldi54bWxQSwECFAAUAAAACACHTuJAMy8FnjsAAAA5&#10;AAAAEAAAAAAAAAABACAAAAAGAQAAZHJzL3NoYXBleG1sLnhtbFBLBQYAAAAABgAGAFsBAACwAwAA&#10;AAA=&#10;" path="m3902,520l15,520,15,512,3902,512,3902,520xe">
                    <v:fill on="t" focussize="0,0"/>
                    <v:stroke on="f"/>
                    <v:imagedata o:title=""/>
                    <o:lock v:ext="edit" aspectratio="f"/>
                  </v:shape>
                  <v:shape id="任意多边形 841" o:spid="_x0000_s1026" o:spt="100" style="position:absolute;left:6785;top:-42;height:527;width:3917;" fillcolor="#000000" filled="t" stroked="f" coordsize="3917,527" o:gfxdata="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SFtu5AAAA3AAA&#10;AA8AAAAAAAAAAQAgAAAAIgAAAGRycy9kb3ducmV2LnhtbFBLAQIUABQAAAAIAIdO4kAzLwWeOwAA&#10;ADkAAAAQAAAAAAAAAAEAIAAAAAgBAABkcnMvc2hhcGV4bWwueG1sUEsFBgAAAAAGAAYAWwEAALID&#10;AAAAAA==&#10;" path="m3917,520l3902,520,3909,512,3917,512,3917,520xe">
                    <v:fill on="t" focussize="0,0"/>
                    <v:stroke on="f"/>
                    <v:imagedata o:title=""/>
                    <o:lock v:ext="edit" aspectratio="f"/>
                  </v:shape>
                  <v:shape id="文本框 842" o:spid="_x0000_s1026" o:spt="202" type="#_x0000_t202" style="position:absolute;left:6785;top:-42;height:527;width:3917;"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按上下键，切换到模式（数值</w:t>
                          </w:r>
                          <w:r>
                            <w:rPr>
                              <w:rFonts w:hint="default" w:ascii="宋体" w:hAnsi="宋体" w:eastAsia="宋体" w:cs="宋体"/>
                              <w:spacing w:val="-58"/>
                              <w:sz w:val="21"/>
                              <w:szCs w:val="21"/>
                            </w:rPr>
                            <w:t xml:space="preserve"> </w:t>
                          </w:r>
                          <w:r>
                            <w:rPr>
                              <w:rFonts w:hint="default" w:ascii="Times New Roman" w:hAnsi="Times New Roman" w:eastAsia="Times New Roman" w:cs="Times New Roman"/>
                              <w:sz w:val="21"/>
                              <w:szCs w:val="21"/>
                            </w:rPr>
                            <w:t>4</w:t>
                          </w:r>
                          <w:r>
                            <w:rPr>
                              <w:rFonts w:hint="default" w:ascii="Times New Roman" w:hAnsi="Times New Roman" w:eastAsia="Times New Roman" w:cs="Times New Roman"/>
                              <w:spacing w:val="-4"/>
                              <w:sz w:val="21"/>
                              <w:szCs w:val="21"/>
                            </w:rPr>
                            <w:t xml:space="preserve"> </w:t>
                          </w:r>
                          <w:r>
                            <w:rPr>
                              <w:rFonts w:hint="default" w:ascii="宋体" w:hAnsi="宋体" w:eastAsia="宋体" w:cs="宋体"/>
                              <w:sz w:val="21"/>
                              <w:szCs w:val="21"/>
                            </w:rPr>
                            <w:t>闪动）</w:t>
                          </w:r>
                        </w:p>
                      </w:txbxContent>
                    </v:textbox>
                  </v:shape>
                </v:group>
              </v:group>
            </w:pict>
          </mc:Fallback>
        </mc:AlternateContent>
      </w:r>
      <w:r>
        <mc:AlternateContent>
          <mc:Choice Requires="wpg">
            <w:drawing>
              <wp:anchor distT="0" distB="0" distL="114300" distR="114300" simplePos="0" relativeHeight="251669504" behindDoc="0" locked="0" layoutInCell="1" allowOverlap="1">
                <wp:simplePos x="0" y="0"/>
                <wp:positionH relativeFrom="page">
                  <wp:posOffset>3363595</wp:posOffset>
                </wp:positionH>
                <wp:positionV relativeFrom="paragraph">
                  <wp:posOffset>-21590</wp:posOffset>
                </wp:positionV>
                <wp:extent cx="391795" cy="368300"/>
                <wp:effectExtent l="0" t="0" r="4445" b="12700"/>
                <wp:wrapNone/>
                <wp:docPr id="1631" name="组合 843"/>
                <wp:cNvGraphicFramePr/>
                <a:graphic xmlns:a="http://schemas.openxmlformats.org/drawingml/2006/main">
                  <a:graphicData uri="http://schemas.microsoft.com/office/word/2010/wordprocessingGroup">
                    <wpg:wgp>
                      <wpg:cNvGrpSpPr/>
                      <wpg:grpSpPr>
                        <a:xfrm>
                          <a:off x="0" y="0"/>
                          <a:ext cx="391795" cy="368300"/>
                          <a:chOff x="5298" y="-35"/>
                          <a:chExt cx="617" cy="580"/>
                        </a:xfrm>
                      </wpg:grpSpPr>
                      <wpg:grpSp>
                        <wpg:cNvPr id="1632" name="组合 844"/>
                        <wpg:cNvGrpSpPr/>
                        <wpg:grpSpPr>
                          <a:xfrm>
                            <a:off x="5305" y="-27"/>
                            <a:ext cx="602" cy="566"/>
                            <a:chOff x="5305" y="-27"/>
                            <a:chExt cx="602" cy="566"/>
                          </a:xfrm>
                        </wpg:grpSpPr>
                        <wps:wsp>
                          <wps:cNvPr id="215" name="任意多边形 845"/>
                          <wps:cNvSpPr/>
                          <wps:spPr>
                            <a:xfrm>
                              <a:off x="5305" y="-27"/>
                              <a:ext cx="602" cy="566"/>
                            </a:xfrm>
                            <a:custGeom>
                              <a:avLst/>
                              <a:gdLst/>
                              <a:ahLst/>
                              <a:cxnLst/>
                              <a:pathLst>
                                <a:path w="602" h="566">
                                  <a:moveTo>
                                    <a:pt x="301" y="566"/>
                                  </a:moveTo>
                                  <a:lnTo>
                                    <a:pt x="221" y="556"/>
                                  </a:lnTo>
                                  <a:lnTo>
                                    <a:pt x="149" y="527"/>
                                  </a:lnTo>
                                  <a:lnTo>
                                    <a:pt x="88" y="483"/>
                                  </a:lnTo>
                                  <a:lnTo>
                                    <a:pt x="41" y="426"/>
                                  </a:lnTo>
                                  <a:lnTo>
                                    <a:pt x="11" y="358"/>
                                  </a:lnTo>
                                  <a:lnTo>
                                    <a:pt x="0" y="283"/>
                                  </a:lnTo>
                                  <a:lnTo>
                                    <a:pt x="11" y="207"/>
                                  </a:lnTo>
                                  <a:lnTo>
                                    <a:pt x="41" y="140"/>
                                  </a:lnTo>
                                  <a:lnTo>
                                    <a:pt x="88" y="83"/>
                                  </a:lnTo>
                                  <a:lnTo>
                                    <a:pt x="149" y="38"/>
                                  </a:lnTo>
                                  <a:lnTo>
                                    <a:pt x="221" y="10"/>
                                  </a:lnTo>
                                  <a:lnTo>
                                    <a:pt x="301" y="0"/>
                                  </a:lnTo>
                                  <a:lnTo>
                                    <a:pt x="381" y="10"/>
                                  </a:lnTo>
                                  <a:lnTo>
                                    <a:pt x="453" y="38"/>
                                  </a:lnTo>
                                  <a:lnTo>
                                    <a:pt x="514" y="83"/>
                                  </a:lnTo>
                                  <a:lnTo>
                                    <a:pt x="561" y="140"/>
                                  </a:lnTo>
                                  <a:lnTo>
                                    <a:pt x="591" y="208"/>
                                  </a:lnTo>
                                  <a:lnTo>
                                    <a:pt x="601" y="283"/>
                                  </a:lnTo>
                                  <a:lnTo>
                                    <a:pt x="591" y="358"/>
                                  </a:lnTo>
                                  <a:lnTo>
                                    <a:pt x="561" y="426"/>
                                  </a:lnTo>
                                  <a:lnTo>
                                    <a:pt x="514" y="483"/>
                                  </a:lnTo>
                                  <a:lnTo>
                                    <a:pt x="453" y="527"/>
                                  </a:lnTo>
                                  <a:lnTo>
                                    <a:pt x="381" y="556"/>
                                  </a:lnTo>
                                  <a:lnTo>
                                    <a:pt x="301" y="566"/>
                                  </a:lnTo>
                                  <a:close/>
                                </a:path>
                              </a:pathLst>
                            </a:custGeom>
                            <a:solidFill>
                              <a:srgbClr val="FF0000"/>
                            </a:solidFill>
                            <a:ln>
                              <a:noFill/>
                            </a:ln>
                          </wps:spPr>
                          <wps:bodyPr upright="1"/>
                        </wps:wsp>
                      </wpg:grpSp>
                      <wpg:grpSp>
                        <wpg:cNvPr id="1633" name="组合 846"/>
                        <wpg:cNvGrpSpPr/>
                        <wpg:grpSpPr>
                          <a:xfrm>
                            <a:off x="5298" y="-35"/>
                            <a:ext cx="617" cy="580"/>
                            <a:chOff x="5298" y="-35"/>
                            <a:chExt cx="617" cy="580"/>
                          </a:xfrm>
                        </wpg:grpSpPr>
                        <wps:wsp>
                          <wps:cNvPr id="217" name="任意多边形 847"/>
                          <wps:cNvSpPr/>
                          <wps:spPr>
                            <a:xfrm>
                              <a:off x="5298" y="-35"/>
                              <a:ext cx="617" cy="580"/>
                            </a:xfrm>
                            <a:custGeom>
                              <a:avLst/>
                              <a:gdLst/>
                              <a:ahLst/>
                              <a:cxnLst/>
                              <a:pathLst>
                                <a:path w="617" h="580">
                                  <a:moveTo>
                                    <a:pt x="324" y="580"/>
                                  </a:moveTo>
                                  <a:lnTo>
                                    <a:pt x="292" y="580"/>
                                  </a:lnTo>
                                  <a:lnTo>
                                    <a:pt x="246" y="574"/>
                                  </a:lnTo>
                                  <a:lnTo>
                                    <a:pt x="188" y="558"/>
                                  </a:lnTo>
                                  <a:lnTo>
                                    <a:pt x="124" y="522"/>
                                  </a:lnTo>
                                  <a:lnTo>
                                    <a:pt x="101" y="504"/>
                                  </a:lnTo>
                                  <a:lnTo>
                                    <a:pt x="90" y="496"/>
                                  </a:lnTo>
                                  <a:lnTo>
                                    <a:pt x="80" y="484"/>
                                  </a:lnTo>
                                  <a:lnTo>
                                    <a:pt x="70" y="474"/>
                                  </a:lnTo>
                                  <a:lnTo>
                                    <a:pt x="61" y="464"/>
                                  </a:lnTo>
                                  <a:lnTo>
                                    <a:pt x="24" y="402"/>
                                  </a:lnTo>
                                  <a:lnTo>
                                    <a:pt x="18" y="390"/>
                                  </a:lnTo>
                                  <a:lnTo>
                                    <a:pt x="1" y="320"/>
                                  </a:lnTo>
                                  <a:lnTo>
                                    <a:pt x="0" y="298"/>
                                  </a:lnTo>
                                  <a:lnTo>
                                    <a:pt x="0" y="282"/>
                                  </a:lnTo>
                                  <a:lnTo>
                                    <a:pt x="9" y="216"/>
                                  </a:lnTo>
                                  <a:lnTo>
                                    <a:pt x="18" y="190"/>
                                  </a:lnTo>
                                  <a:lnTo>
                                    <a:pt x="24" y="176"/>
                                  </a:lnTo>
                                  <a:lnTo>
                                    <a:pt x="30" y="164"/>
                                  </a:lnTo>
                                  <a:lnTo>
                                    <a:pt x="37" y="150"/>
                                  </a:lnTo>
                                  <a:lnTo>
                                    <a:pt x="44" y="138"/>
                                  </a:lnTo>
                                  <a:lnTo>
                                    <a:pt x="52" y="126"/>
                                  </a:lnTo>
                                  <a:lnTo>
                                    <a:pt x="61" y="116"/>
                                  </a:lnTo>
                                  <a:lnTo>
                                    <a:pt x="70" y="104"/>
                                  </a:lnTo>
                                  <a:lnTo>
                                    <a:pt x="80" y="94"/>
                                  </a:lnTo>
                                  <a:lnTo>
                                    <a:pt x="90" y="84"/>
                                  </a:lnTo>
                                  <a:lnTo>
                                    <a:pt x="101" y="74"/>
                                  </a:lnTo>
                                  <a:lnTo>
                                    <a:pt x="112" y="66"/>
                                  </a:lnTo>
                                  <a:lnTo>
                                    <a:pt x="124" y="56"/>
                                  </a:lnTo>
                                  <a:lnTo>
                                    <a:pt x="188" y="22"/>
                                  </a:lnTo>
                                  <a:lnTo>
                                    <a:pt x="246" y="4"/>
                                  </a:lnTo>
                                  <a:lnTo>
                                    <a:pt x="277" y="0"/>
                                  </a:lnTo>
                                  <a:lnTo>
                                    <a:pt x="339" y="0"/>
                                  </a:lnTo>
                                  <a:lnTo>
                                    <a:pt x="370" y="4"/>
                                  </a:lnTo>
                                  <a:lnTo>
                                    <a:pt x="407" y="14"/>
                                  </a:lnTo>
                                  <a:lnTo>
                                    <a:pt x="293" y="14"/>
                                  </a:lnTo>
                                  <a:lnTo>
                                    <a:pt x="278" y="16"/>
                                  </a:lnTo>
                                  <a:lnTo>
                                    <a:pt x="278" y="16"/>
                                  </a:lnTo>
                                  <a:lnTo>
                                    <a:pt x="263" y="18"/>
                                  </a:lnTo>
                                  <a:lnTo>
                                    <a:pt x="263" y="18"/>
                                  </a:lnTo>
                                  <a:lnTo>
                                    <a:pt x="249" y="20"/>
                                  </a:lnTo>
                                  <a:lnTo>
                                    <a:pt x="249" y="20"/>
                                  </a:lnTo>
                                  <a:lnTo>
                                    <a:pt x="234" y="22"/>
                                  </a:lnTo>
                                  <a:lnTo>
                                    <a:pt x="235" y="22"/>
                                  </a:lnTo>
                                  <a:lnTo>
                                    <a:pt x="220" y="26"/>
                                  </a:lnTo>
                                  <a:lnTo>
                                    <a:pt x="221" y="26"/>
                                  </a:lnTo>
                                  <a:lnTo>
                                    <a:pt x="207" y="30"/>
                                  </a:lnTo>
                                  <a:lnTo>
                                    <a:pt x="207" y="30"/>
                                  </a:lnTo>
                                  <a:lnTo>
                                    <a:pt x="193" y="36"/>
                                  </a:lnTo>
                                  <a:lnTo>
                                    <a:pt x="194" y="36"/>
                                  </a:lnTo>
                                  <a:lnTo>
                                    <a:pt x="180" y="42"/>
                                  </a:lnTo>
                                  <a:lnTo>
                                    <a:pt x="181" y="42"/>
                                  </a:lnTo>
                                  <a:lnTo>
                                    <a:pt x="168" y="48"/>
                                  </a:lnTo>
                                  <a:lnTo>
                                    <a:pt x="168" y="48"/>
                                  </a:lnTo>
                                  <a:lnTo>
                                    <a:pt x="155" y="54"/>
                                  </a:lnTo>
                                  <a:lnTo>
                                    <a:pt x="156" y="54"/>
                                  </a:lnTo>
                                  <a:lnTo>
                                    <a:pt x="144" y="62"/>
                                  </a:lnTo>
                                  <a:lnTo>
                                    <a:pt x="144" y="62"/>
                                  </a:lnTo>
                                  <a:lnTo>
                                    <a:pt x="132" y="68"/>
                                  </a:lnTo>
                                  <a:lnTo>
                                    <a:pt x="132" y="68"/>
                                  </a:lnTo>
                                  <a:lnTo>
                                    <a:pt x="123" y="76"/>
                                  </a:lnTo>
                                  <a:lnTo>
                                    <a:pt x="121" y="76"/>
                                  </a:lnTo>
                                  <a:lnTo>
                                    <a:pt x="110" y="86"/>
                                  </a:lnTo>
                                  <a:lnTo>
                                    <a:pt x="111" y="86"/>
                                  </a:lnTo>
                                  <a:lnTo>
                                    <a:pt x="100" y="94"/>
                                  </a:lnTo>
                                  <a:lnTo>
                                    <a:pt x="100" y="94"/>
                                  </a:lnTo>
                                  <a:lnTo>
                                    <a:pt x="90" y="104"/>
                                  </a:lnTo>
                                  <a:lnTo>
                                    <a:pt x="91" y="104"/>
                                  </a:lnTo>
                                  <a:lnTo>
                                    <a:pt x="81" y="114"/>
                                  </a:lnTo>
                                  <a:lnTo>
                                    <a:pt x="81" y="114"/>
                                  </a:lnTo>
                                  <a:lnTo>
                                    <a:pt x="73" y="124"/>
                                  </a:lnTo>
                                  <a:lnTo>
                                    <a:pt x="73" y="124"/>
                                  </a:lnTo>
                                  <a:lnTo>
                                    <a:pt x="64" y="136"/>
                                  </a:lnTo>
                                  <a:lnTo>
                                    <a:pt x="65" y="136"/>
                                  </a:lnTo>
                                  <a:lnTo>
                                    <a:pt x="57" y="146"/>
                                  </a:lnTo>
                                  <a:lnTo>
                                    <a:pt x="57" y="146"/>
                                  </a:lnTo>
                                  <a:lnTo>
                                    <a:pt x="50" y="158"/>
                                  </a:lnTo>
                                  <a:lnTo>
                                    <a:pt x="43" y="170"/>
                                  </a:lnTo>
                                  <a:lnTo>
                                    <a:pt x="37" y="182"/>
                                  </a:lnTo>
                                  <a:lnTo>
                                    <a:pt x="33" y="194"/>
                                  </a:lnTo>
                                  <a:lnTo>
                                    <a:pt x="32" y="194"/>
                                  </a:lnTo>
                                  <a:lnTo>
                                    <a:pt x="28" y="208"/>
                                  </a:lnTo>
                                  <a:lnTo>
                                    <a:pt x="24" y="220"/>
                                  </a:lnTo>
                                  <a:lnTo>
                                    <a:pt x="20" y="234"/>
                                  </a:lnTo>
                                  <a:lnTo>
                                    <a:pt x="18" y="248"/>
                                  </a:lnTo>
                                  <a:lnTo>
                                    <a:pt x="16" y="262"/>
                                  </a:lnTo>
                                  <a:lnTo>
                                    <a:pt x="15" y="276"/>
                                  </a:lnTo>
                                  <a:lnTo>
                                    <a:pt x="15" y="282"/>
                                  </a:lnTo>
                                  <a:lnTo>
                                    <a:pt x="15" y="298"/>
                                  </a:lnTo>
                                  <a:lnTo>
                                    <a:pt x="15" y="304"/>
                                  </a:lnTo>
                                  <a:lnTo>
                                    <a:pt x="16" y="318"/>
                                  </a:lnTo>
                                  <a:lnTo>
                                    <a:pt x="18" y="332"/>
                                  </a:lnTo>
                                  <a:lnTo>
                                    <a:pt x="20" y="346"/>
                                  </a:lnTo>
                                  <a:lnTo>
                                    <a:pt x="21" y="346"/>
                                  </a:lnTo>
                                  <a:lnTo>
                                    <a:pt x="24" y="358"/>
                                  </a:lnTo>
                                  <a:lnTo>
                                    <a:pt x="28" y="372"/>
                                  </a:lnTo>
                                  <a:lnTo>
                                    <a:pt x="32" y="384"/>
                                  </a:lnTo>
                                  <a:lnTo>
                                    <a:pt x="38" y="396"/>
                                  </a:lnTo>
                                  <a:lnTo>
                                    <a:pt x="43" y="408"/>
                                  </a:lnTo>
                                  <a:lnTo>
                                    <a:pt x="50" y="420"/>
                                  </a:lnTo>
                                  <a:lnTo>
                                    <a:pt x="57" y="432"/>
                                  </a:lnTo>
                                  <a:lnTo>
                                    <a:pt x="57" y="432"/>
                                  </a:lnTo>
                                  <a:lnTo>
                                    <a:pt x="65" y="444"/>
                                  </a:lnTo>
                                  <a:lnTo>
                                    <a:pt x="64" y="444"/>
                                  </a:lnTo>
                                  <a:lnTo>
                                    <a:pt x="73" y="454"/>
                                  </a:lnTo>
                                  <a:lnTo>
                                    <a:pt x="73" y="454"/>
                                  </a:lnTo>
                                  <a:lnTo>
                                    <a:pt x="81" y="464"/>
                                  </a:lnTo>
                                  <a:lnTo>
                                    <a:pt x="81" y="464"/>
                                  </a:lnTo>
                                  <a:lnTo>
                                    <a:pt x="91" y="474"/>
                                  </a:lnTo>
                                  <a:lnTo>
                                    <a:pt x="90" y="474"/>
                                  </a:lnTo>
                                  <a:lnTo>
                                    <a:pt x="100" y="484"/>
                                  </a:lnTo>
                                  <a:lnTo>
                                    <a:pt x="100" y="484"/>
                                  </a:lnTo>
                                  <a:lnTo>
                                    <a:pt x="111" y="494"/>
                                  </a:lnTo>
                                  <a:lnTo>
                                    <a:pt x="110" y="494"/>
                                  </a:lnTo>
                                  <a:lnTo>
                                    <a:pt x="121" y="502"/>
                                  </a:lnTo>
                                  <a:lnTo>
                                    <a:pt x="121" y="502"/>
                                  </a:lnTo>
                                  <a:lnTo>
                                    <a:pt x="132" y="510"/>
                                  </a:lnTo>
                                  <a:lnTo>
                                    <a:pt x="132" y="510"/>
                                  </a:lnTo>
                                  <a:lnTo>
                                    <a:pt x="144" y="518"/>
                                  </a:lnTo>
                                  <a:lnTo>
                                    <a:pt x="144" y="518"/>
                                  </a:lnTo>
                                  <a:lnTo>
                                    <a:pt x="156" y="526"/>
                                  </a:lnTo>
                                  <a:lnTo>
                                    <a:pt x="159" y="526"/>
                                  </a:lnTo>
                                  <a:lnTo>
                                    <a:pt x="168" y="532"/>
                                  </a:lnTo>
                                  <a:lnTo>
                                    <a:pt x="168" y="532"/>
                                  </a:lnTo>
                                  <a:lnTo>
                                    <a:pt x="181" y="538"/>
                                  </a:lnTo>
                                  <a:lnTo>
                                    <a:pt x="180" y="538"/>
                                  </a:lnTo>
                                  <a:lnTo>
                                    <a:pt x="194" y="544"/>
                                  </a:lnTo>
                                  <a:lnTo>
                                    <a:pt x="193" y="544"/>
                                  </a:lnTo>
                                  <a:lnTo>
                                    <a:pt x="207" y="548"/>
                                  </a:lnTo>
                                  <a:lnTo>
                                    <a:pt x="207" y="548"/>
                                  </a:lnTo>
                                  <a:lnTo>
                                    <a:pt x="221" y="552"/>
                                  </a:lnTo>
                                  <a:lnTo>
                                    <a:pt x="220" y="552"/>
                                  </a:lnTo>
                                  <a:lnTo>
                                    <a:pt x="235" y="556"/>
                                  </a:lnTo>
                                  <a:lnTo>
                                    <a:pt x="234" y="556"/>
                                  </a:lnTo>
                                  <a:lnTo>
                                    <a:pt x="249" y="560"/>
                                  </a:lnTo>
                                  <a:lnTo>
                                    <a:pt x="249" y="560"/>
                                  </a:lnTo>
                                  <a:lnTo>
                                    <a:pt x="263" y="562"/>
                                  </a:lnTo>
                                  <a:lnTo>
                                    <a:pt x="263" y="562"/>
                                  </a:lnTo>
                                  <a:lnTo>
                                    <a:pt x="278" y="564"/>
                                  </a:lnTo>
                                  <a:lnTo>
                                    <a:pt x="407" y="564"/>
                                  </a:lnTo>
                                  <a:lnTo>
                                    <a:pt x="370" y="574"/>
                                  </a:lnTo>
                                  <a:lnTo>
                                    <a:pt x="324" y="580"/>
                                  </a:lnTo>
                                  <a:close/>
                                </a:path>
                              </a:pathLst>
                            </a:custGeom>
                            <a:solidFill>
                              <a:srgbClr val="FF0000"/>
                            </a:solidFill>
                            <a:ln>
                              <a:noFill/>
                            </a:ln>
                          </wps:spPr>
                          <wps:bodyPr upright="1"/>
                        </wps:wsp>
                        <wps:wsp>
                          <wps:cNvPr id="218" name="任意多边形 848"/>
                          <wps:cNvSpPr/>
                          <wps:spPr>
                            <a:xfrm>
                              <a:off x="5298" y="-35"/>
                              <a:ext cx="617" cy="580"/>
                            </a:xfrm>
                            <a:custGeom>
                              <a:avLst/>
                              <a:gdLst/>
                              <a:ahLst/>
                              <a:cxnLst/>
                              <a:pathLst>
                                <a:path w="617" h="580">
                                  <a:moveTo>
                                    <a:pt x="495" y="78"/>
                                  </a:moveTo>
                                  <a:lnTo>
                                    <a:pt x="484" y="68"/>
                                  </a:lnTo>
                                  <a:lnTo>
                                    <a:pt x="484" y="68"/>
                                  </a:lnTo>
                                  <a:lnTo>
                                    <a:pt x="472" y="62"/>
                                  </a:lnTo>
                                  <a:lnTo>
                                    <a:pt x="472" y="62"/>
                                  </a:lnTo>
                                  <a:lnTo>
                                    <a:pt x="460" y="54"/>
                                  </a:lnTo>
                                  <a:lnTo>
                                    <a:pt x="461" y="54"/>
                                  </a:lnTo>
                                  <a:lnTo>
                                    <a:pt x="448" y="48"/>
                                  </a:lnTo>
                                  <a:lnTo>
                                    <a:pt x="448" y="48"/>
                                  </a:lnTo>
                                  <a:lnTo>
                                    <a:pt x="435" y="42"/>
                                  </a:lnTo>
                                  <a:lnTo>
                                    <a:pt x="436" y="42"/>
                                  </a:lnTo>
                                  <a:lnTo>
                                    <a:pt x="422" y="36"/>
                                  </a:lnTo>
                                  <a:lnTo>
                                    <a:pt x="423" y="36"/>
                                  </a:lnTo>
                                  <a:lnTo>
                                    <a:pt x="409" y="30"/>
                                  </a:lnTo>
                                  <a:lnTo>
                                    <a:pt x="409" y="30"/>
                                  </a:lnTo>
                                  <a:lnTo>
                                    <a:pt x="395" y="26"/>
                                  </a:lnTo>
                                  <a:lnTo>
                                    <a:pt x="396" y="26"/>
                                  </a:lnTo>
                                  <a:lnTo>
                                    <a:pt x="381" y="22"/>
                                  </a:lnTo>
                                  <a:lnTo>
                                    <a:pt x="382" y="22"/>
                                  </a:lnTo>
                                  <a:lnTo>
                                    <a:pt x="367" y="20"/>
                                  </a:lnTo>
                                  <a:lnTo>
                                    <a:pt x="367" y="20"/>
                                  </a:lnTo>
                                  <a:lnTo>
                                    <a:pt x="353" y="18"/>
                                  </a:lnTo>
                                  <a:lnTo>
                                    <a:pt x="353" y="18"/>
                                  </a:lnTo>
                                  <a:lnTo>
                                    <a:pt x="338" y="16"/>
                                  </a:lnTo>
                                  <a:lnTo>
                                    <a:pt x="338" y="16"/>
                                  </a:lnTo>
                                  <a:lnTo>
                                    <a:pt x="323" y="14"/>
                                  </a:lnTo>
                                  <a:lnTo>
                                    <a:pt x="407" y="14"/>
                                  </a:lnTo>
                                  <a:lnTo>
                                    <a:pt x="468" y="40"/>
                                  </a:lnTo>
                                  <a:lnTo>
                                    <a:pt x="504" y="66"/>
                                  </a:lnTo>
                                  <a:lnTo>
                                    <a:pt x="515" y="74"/>
                                  </a:lnTo>
                                  <a:lnTo>
                                    <a:pt x="517" y="76"/>
                                  </a:lnTo>
                                  <a:lnTo>
                                    <a:pt x="495" y="76"/>
                                  </a:lnTo>
                                  <a:lnTo>
                                    <a:pt x="495" y="78"/>
                                  </a:lnTo>
                                  <a:close/>
                                </a:path>
                              </a:pathLst>
                            </a:custGeom>
                            <a:solidFill>
                              <a:srgbClr val="FF0000"/>
                            </a:solidFill>
                            <a:ln>
                              <a:noFill/>
                            </a:ln>
                          </wps:spPr>
                          <wps:bodyPr upright="1"/>
                        </wps:wsp>
                        <wps:wsp>
                          <wps:cNvPr id="219" name="任意多边形 849"/>
                          <wps:cNvSpPr/>
                          <wps:spPr>
                            <a:xfrm>
                              <a:off x="5298" y="-35"/>
                              <a:ext cx="617" cy="580"/>
                            </a:xfrm>
                            <a:custGeom>
                              <a:avLst/>
                              <a:gdLst/>
                              <a:ahLst/>
                              <a:cxnLst/>
                              <a:pathLst>
                                <a:path w="617" h="580">
                                  <a:moveTo>
                                    <a:pt x="121" y="78"/>
                                  </a:moveTo>
                                  <a:lnTo>
                                    <a:pt x="121" y="76"/>
                                  </a:lnTo>
                                  <a:lnTo>
                                    <a:pt x="123" y="76"/>
                                  </a:lnTo>
                                  <a:lnTo>
                                    <a:pt x="121" y="78"/>
                                  </a:lnTo>
                                  <a:close/>
                                </a:path>
                              </a:pathLst>
                            </a:custGeom>
                            <a:solidFill>
                              <a:srgbClr val="FF0000"/>
                            </a:solidFill>
                            <a:ln>
                              <a:noFill/>
                            </a:ln>
                          </wps:spPr>
                          <wps:bodyPr upright="1"/>
                        </wps:wsp>
                        <wps:wsp>
                          <wps:cNvPr id="220" name="任意多边形 850"/>
                          <wps:cNvSpPr/>
                          <wps:spPr>
                            <a:xfrm>
                              <a:off x="5298" y="-35"/>
                              <a:ext cx="617" cy="580"/>
                            </a:xfrm>
                            <a:custGeom>
                              <a:avLst/>
                              <a:gdLst/>
                              <a:ahLst/>
                              <a:cxnLst/>
                              <a:pathLst>
                                <a:path w="617" h="580">
                                  <a:moveTo>
                                    <a:pt x="584" y="196"/>
                                  </a:moveTo>
                                  <a:lnTo>
                                    <a:pt x="578" y="182"/>
                                  </a:lnTo>
                                  <a:lnTo>
                                    <a:pt x="573" y="170"/>
                                  </a:lnTo>
                                  <a:lnTo>
                                    <a:pt x="566" y="158"/>
                                  </a:lnTo>
                                  <a:lnTo>
                                    <a:pt x="559" y="146"/>
                                  </a:lnTo>
                                  <a:lnTo>
                                    <a:pt x="551" y="136"/>
                                  </a:lnTo>
                                  <a:lnTo>
                                    <a:pt x="552" y="136"/>
                                  </a:lnTo>
                                  <a:lnTo>
                                    <a:pt x="543" y="124"/>
                                  </a:lnTo>
                                  <a:lnTo>
                                    <a:pt x="543" y="124"/>
                                  </a:lnTo>
                                  <a:lnTo>
                                    <a:pt x="535" y="114"/>
                                  </a:lnTo>
                                  <a:lnTo>
                                    <a:pt x="535" y="114"/>
                                  </a:lnTo>
                                  <a:lnTo>
                                    <a:pt x="525" y="104"/>
                                  </a:lnTo>
                                  <a:lnTo>
                                    <a:pt x="526" y="104"/>
                                  </a:lnTo>
                                  <a:lnTo>
                                    <a:pt x="516" y="94"/>
                                  </a:lnTo>
                                  <a:lnTo>
                                    <a:pt x="516" y="94"/>
                                  </a:lnTo>
                                  <a:lnTo>
                                    <a:pt x="505" y="86"/>
                                  </a:lnTo>
                                  <a:lnTo>
                                    <a:pt x="506" y="86"/>
                                  </a:lnTo>
                                  <a:lnTo>
                                    <a:pt x="495" y="76"/>
                                  </a:lnTo>
                                  <a:lnTo>
                                    <a:pt x="517" y="76"/>
                                  </a:lnTo>
                                  <a:lnTo>
                                    <a:pt x="526" y="84"/>
                                  </a:lnTo>
                                  <a:lnTo>
                                    <a:pt x="536" y="94"/>
                                  </a:lnTo>
                                  <a:lnTo>
                                    <a:pt x="546" y="104"/>
                                  </a:lnTo>
                                  <a:lnTo>
                                    <a:pt x="555" y="116"/>
                                  </a:lnTo>
                                  <a:lnTo>
                                    <a:pt x="564" y="126"/>
                                  </a:lnTo>
                                  <a:lnTo>
                                    <a:pt x="572" y="138"/>
                                  </a:lnTo>
                                  <a:lnTo>
                                    <a:pt x="579" y="150"/>
                                  </a:lnTo>
                                  <a:lnTo>
                                    <a:pt x="586" y="164"/>
                                  </a:lnTo>
                                  <a:lnTo>
                                    <a:pt x="592" y="176"/>
                                  </a:lnTo>
                                  <a:lnTo>
                                    <a:pt x="598" y="190"/>
                                  </a:lnTo>
                                  <a:lnTo>
                                    <a:pt x="599" y="194"/>
                                  </a:lnTo>
                                  <a:lnTo>
                                    <a:pt x="584" y="194"/>
                                  </a:lnTo>
                                  <a:lnTo>
                                    <a:pt x="584" y="196"/>
                                  </a:lnTo>
                                  <a:close/>
                                </a:path>
                              </a:pathLst>
                            </a:custGeom>
                            <a:solidFill>
                              <a:srgbClr val="FF0000"/>
                            </a:solidFill>
                            <a:ln>
                              <a:noFill/>
                            </a:ln>
                          </wps:spPr>
                          <wps:bodyPr upright="1"/>
                        </wps:wsp>
                        <wps:wsp>
                          <wps:cNvPr id="221" name="任意多边形 851"/>
                          <wps:cNvSpPr/>
                          <wps:spPr>
                            <a:xfrm>
                              <a:off x="5298" y="-35"/>
                              <a:ext cx="617" cy="580"/>
                            </a:xfrm>
                            <a:custGeom>
                              <a:avLst/>
                              <a:gdLst/>
                              <a:ahLst/>
                              <a:cxnLst/>
                              <a:pathLst>
                                <a:path w="617" h="580">
                                  <a:moveTo>
                                    <a:pt x="32" y="196"/>
                                  </a:moveTo>
                                  <a:lnTo>
                                    <a:pt x="32" y="194"/>
                                  </a:lnTo>
                                  <a:lnTo>
                                    <a:pt x="33" y="194"/>
                                  </a:lnTo>
                                  <a:lnTo>
                                    <a:pt x="32" y="196"/>
                                  </a:lnTo>
                                  <a:close/>
                                </a:path>
                              </a:pathLst>
                            </a:custGeom>
                            <a:solidFill>
                              <a:srgbClr val="FF0000"/>
                            </a:solidFill>
                            <a:ln>
                              <a:noFill/>
                            </a:ln>
                          </wps:spPr>
                          <wps:bodyPr upright="1"/>
                        </wps:wsp>
                        <wps:wsp>
                          <wps:cNvPr id="222" name="任意多边形 852"/>
                          <wps:cNvSpPr/>
                          <wps:spPr>
                            <a:xfrm>
                              <a:off x="5298" y="-35"/>
                              <a:ext cx="617" cy="580"/>
                            </a:xfrm>
                            <a:custGeom>
                              <a:avLst/>
                              <a:gdLst/>
                              <a:ahLst/>
                              <a:cxnLst/>
                              <a:pathLst>
                                <a:path w="617" h="580">
                                  <a:moveTo>
                                    <a:pt x="611" y="346"/>
                                  </a:moveTo>
                                  <a:lnTo>
                                    <a:pt x="596" y="346"/>
                                  </a:lnTo>
                                  <a:lnTo>
                                    <a:pt x="598" y="332"/>
                                  </a:lnTo>
                                  <a:lnTo>
                                    <a:pt x="600" y="318"/>
                                  </a:lnTo>
                                  <a:lnTo>
                                    <a:pt x="601" y="304"/>
                                  </a:lnTo>
                                  <a:lnTo>
                                    <a:pt x="601" y="298"/>
                                  </a:lnTo>
                                  <a:lnTo>
                                    <a:pt x="601" y="282"/>
                                  </a:lnTo>
                                  <a:lnTo>
                                    <a:pt x="601" y="276"/>
                                  </a:lnTo>
                                  <a:lnTo>
                                    <a:pt x="600" y="262"/>
                                  </a:lnTo>
                                  <a:lnTo>
                                    <a:pt x="598" y="248"/>
                                  </a:lnTo>
                                  <a:lnTo>
                                    <a:pt x="596" y="234"/>
                                  </a:lnTo>
                                  <a:lnTo>
                                    <a:pt x="592" y="220"/>
                                  </a:lnTo>
                                  <a:lnTo>
                                    <a:pt x="588" y="208"/>
                                  </a:lnTo>
                                  <a:lnTo>
                                    <a:pt x="584" y="194"/>
                                  </a:lnTo>
                                  <a:lnTo>
                                    <a:pt x="599" y="194"/>
                                  </a:lnTo>
                                  <a:lnTo>
                                    <a:pt x="603" y="202"/>
                                  </a:lnTo>
                                  <a:lnTo>
                                    <a:pt x="616" y="274"/>
                                  </a:lnTo>
                                  <a:lnTo>
                                    <a:pt x="616" y="282"/>
                                  </a:lnTo>
                                  <a:lnTo>
                                    <a:pt x="616" y="298"/>
                                  </a:lnTo>
                                  <a:lnTo>
                                    <a:pt x="616" y="304"/>
                                  </a:lnTo>
                                  <a:lnTo>
                                    <a:pt x="615" y="320"/>
                                  </a:lnTo>
                                  <a:lnTo>
                                    <a:pt x="613" y="334"/>
                                  </a:lnTo>
                                  <a:lnTo>
                                    <a:pt x="611" y="346"/>
                                  </a:lnTo>
                                  <a:close/>
                                </a:path>
                              </a:pathLst>
                            </a:custGeom>
                            <a:solidFill>
                              <a:srgbClr val="FF0000"/>
                            </a:solidFill>
                            <a:ln>
                              <a:noFill/>
                            </a:ln>
                          </wps:spPr>
                          <wps:bodyPr upright="1"/>
                        </wps:wsp>
                        <wps:wsp>
                          <wps:cNvPr id="223" name="任意多边形 853"/>
                          <wps:cNvSpPr/>
                          <wps:spPr>
                            <a:xfrm>
                              <a:off x="5298" y="-35"/>
                              <a:ext cx="617" cy="580"/>
                            </a:xfrm>
                            <a:custGeom>
                              <a:avLst/>
                              <a:gdLst/>
                              <a:ahLst/>
                              <a:cxnLst/>
                              <a:pathLst>
                                <a:path w="617" h="580">
                                  <a:moveTo>
                                    <a:pt x="21" y="346"/>
                                  </a:moveTo>
                                  <a:lnTo>
                                    <a:pt x="20" y="346"/>
                                  </a:lnTo>
                                  <a:lnTo>
                                    <a:pt x="20" y="344"/>
                                  </a:lnTo>
                                  <a:lnTo>
                                    <a:pt x="21" y="346"/>
                                  </a:lnTo>
                                  <a:close/>
                                </a:path>
                              </a:pathLst>
                            </a:custGeom>
                            <a:solidFill>
                              <a:srgbClr val="FF0000"/>
                            </a:solidFill>
                            <a:ln>
                              <a:noFill/>
                            </a:ln>
                          </wps:spPr>
                          <wps:bodyPr upright="1"/>
                        </wps:wsp>
                        <wps:wsp>
                          <wps:cNvPr id="224" name="任意多边形 854"/>
                          <wps:cNvSpPr/>
                          <wps:spPr>
                            <a:xfrm>
                              <a:off x="5298" y="-35"/>
                              <a:ext cx="617" cy="580"/>
                            </a:xfrm>
                            <a:custGeom>
                              <a:avLst/>
                              <a:gdLst/>
                              <a:ahLst/>
                              <a:cxnLst/>
                              <a:pathLst>
                                <a:path w="617" h="580">
                                  <a:moveTo>
                                    <a:pt x="486" y="526"/>
                                  </a:moveTo>
                                  <a:lnTo>
                                    <a:pt x="460" y="526"/>
                                  </a:lnTo>
                                  <a:lnTo>
                                    <a:pt x="472" y="518"/>
                                  </a:lnTo>
                                  <a:lnTo>
                                    <a:pt x="472" y="518"/>
                                  </a:lnTo>
                                  <a:lnTo>
                                    <a:pt x="484" y="510"/>
                                  </a:lnTo>
                                  <a:lnTo>
                                    <a:pt x="484" y="510"/>
                                  </a:lnTo>
                                  <a:lnTo>
                                    <a:pt x="495" y="502"/>
                                  </a:lnTo>
                                  <a:lnTo>
                                    <a:pt x="495" y="502"/>
                                  </a:lnTo>
                                  <a:lnTo>
                                    <a:pt x="506" y="494"/>
                                  </a:lnTo>
                                  <a:lnTo>
                                    <a:pt x="505" y="494"/>
                                  </a:lnTo>
                                  <a:lnTo>
                                    <a:pt x="516" y="484"/>
                                  </a:lnTo>
                                  <a:lnTo>
                                    <a:pt x="516" y="484"/>
                                  </a:lnTo>
                                  <a:lnTo>
                                    <a:pt x="526" y="474"/>
                                  </a:lnTo>
                                  <a:lnTo>
                                    <a:pt x="525" y="474"/>
                                  </a:lnTo>
                                  <a:lnTo>
                                    <a:pt x="535" y="464"/>
                                  </a:lnTo>
                                  <a:lnTo>
                                    <a:pt x="535" y="464"/>
                                  </a:lnTo>
                                  <a:lnTo>
                                    <a:pt x="543" y="454"/>
                                  </a:lnTo>
                                  <a:lnTo>
                                    <a:pt x="543" y="454"/>
                                  </a:lnTo>
                                  <a:lnTo>
                                    <a:pt x="552" y="444"/>
                                  </a:lnTo>
                                  <a:lnTo>
                                    <a:pt x="551" y="444"/>
                                  </a:lnTo>
                                  <a:lnTo>
                                    <a:pt x="559" y="432"/>
                                  </a:lnTo>
                                  <a:lnTo>
                                    <a:pt x="566" y="420"/>
                                  </a:lnTo>
                                  <a:lnTo>
                                    <a:pt x="573" y="408"/>
                                  </a:lnTo>
                                  <a:lnTo>
                                    <a:pt x="579" y="396"/>
                                  </a:lnTo>
                                  <a:lnTo>
                                    <a:pt x="584" y="384"/>
                                  </a:lnTo>
                                  <a:lnTo>
                                    <a:pt x="588" y="372"/>
                                  </a:lnTo>
                                  <a:lnTo>
                                    <a:pt x="592" y="358"/>
                                  </a:lnTo>
                                  <a:lnTo>
                                    <a:pt x="596" y="344"/>
                                  </a:lnTo>
                                  <a:lnTo>
                                    <a:pt x="596" y="346"/>
                                  </a:lnTo>
                                  <a:lnTo>
                                    <a:pt x="611" y="346"/>
                                  </a:lnTo>
                                  <a:lnTo>
                                    <a:pt x="592" y="402"/>
                                  </a:lnTo>
                                  <a:lnTo>
                                    <a:pt x="586" y="416"/>
                                  </a:lnTo>
                                  <a:lnTo>
                                    <a:pt x="546" y="474"/>
                                  </a:lnTo>
                                  <a:lnTo>
                                    <a:pt x="536" y="484"/>
                                  </a:lnTo>
                                  <a:lnTo>
                                    <a:pt x="526" y="496"/>
                                  </a:lnTo>
                                  <a:lnTo>
                                    <a:pt x="515" y="504"/>
                                  </a:lnTo>
                                  <a:lnTo>
                                    <a:pt x="504" y="514"/>
                                  </a:lnTo>
                                  <a:lnTo>
                                    <a:pt x="492" y="522"/>
                                  </a:lnTo>
                                  <a:lnTo>
                                    <a:pt x="486" y="526"/>
                                  </a:lnTo>
                                  <a:close/>
                                </a:path>
                              </a:pathLst>
                            </a:custGeom>
                            <a:solidFill>
                              <a:srgbClr val="FF0000"/>
                            </a:solidFill>
                            <a:ln>
                              <a:noFill/>
                            </a:ln>
                          </wps:spPr>
                          <wps:bodyPr upright="1"/>
                        </wps:wsp>
                        <wps:wsp>
                          <wps:cNvPr id="225" name="任意多边形 855"/>
                          <wps:cNvSpPr/>
                          <wps:spPr>
                            <a:xfrm>
                              <a:off x="5298" y="-35"/>
                              <a:ext cx="617" cy="580"/>
                            </a:xfrm>
                            <a:custGeom>
                              <a:avLst/>
                              <a:gdLst/>
                              <a:ahLst/>
                              <a:cxnLst/>
                              <a:pathLst>
                                <a:path w="617" h="580">
                                  <a:moveTo>
                                    <a:pt x="159" y="526"/>
                                  </a:moveTo>
                                  <a:lnTo>
                                    <a:pt x="156" y="526"/>
                                  </a:lnTo>
                                  <a:lnTo>
                                    <a:pt x="155" y="524"/>
                                  </a:lnTo>
                                  <a:lnTo>
                                    <a:pt x="159" y="526"/>
                                  </a:lnTo>
                                  <a:close/>
                                </a:path>
                              </a:pathLst>
                            </a:custGeom>
                            <a:solidFill>
                              <a:srgbClr val="FF0000"/>
                            </a:solidFill>
                            <a:ln>
                              <a:noFill/>
                            </a:ln>
                          </wps:spPr>
                          <wps:bodyPr upright="1"/>
                        </wps:wsp>
                        <wps:wsp>
                          <wps:cNvPr id="226" name="任意多边形 856"/>
                          <wps:cNvSpPr/>
                          <wps:spPr>
                            <a:xfrm>
                              <a:off x="5298" y="-35"/>
                              <a:ext cx="617" cy="580"/>
                            </a:xfrm>
                            <a:custGeom>
                              <a:avLst/>
                              <a:gdLst/>
                              <a:ahLst/>
                              <a:cxnLst/>
                              <a:pathLst>
                                <a:path w="617" h="580">
                                  <a:moveTo>
                                    <a:pt x="407" y="564"/>
                                  </a:moveTo>
                                  <a:lnTo>
                                    <a:pt x="338" y="564"/>
                                  </a:lnTo>
                                  <a:lnTo>
                                    <a:pt x="353" y="562"/>
                                  </a:lnTo>
                                  <a:lnTo>
                                    <a:pt x="353" y="562"/>
                                  </a:lnTo>
                                  <a:lnTo>
                                    <a:pt x="367" y="560"/>
                                  </a:lnTo>
                                  <a:lnTo>
                                    <a:pt x="367" y="560"/>
                                  </a:lnTo>
                                  <a:lnTo>
                                    <a:pt x="382" y="556"/>
                                  </a:lnTo>
                                  <a:lnTo>
                                    <a:pt x="381" y="556"/>
                                  </a:lnTo>
                                  <a:lnTo>
                                    <a:pt x="396" y="552"/>
                                  </a:lnTo>
                                  <a:lnTo>
                                    <a:pt x="395" y="552"/>
                                  </a:lnTo>
                                  <a:lnTo>
                                    <a:pt x="409" y="548"/>
                                  </a:lnTo>
                                  <a:lnTo>
                                    <a:pt x="409" y="548"/>
                                  </a:lnTo>
                                  <a:lnTo>
                                    <a:pt x="423" y="544"/>
                                  </a:lnTo>
                                  <a:lnTo>
                                    <a:pt x="422" y="544"/>
                                  </a:lnTo>
                                  <a:lnTo>
                                    <a:pt x="436" y="538"/>
                                  </a:lnTo>
                                  <a:lnTo>
                                    <a:pt x="435" y="538"/>
                                  </a:lnTo>
                                  <a:lnTo>
                                    <a:pt x="448" y="532"/>
                                  </a:lnTo>
                                  <a:lnTo>
                                    <a:pt x="448" y="532"/>
                                  </a:lnTo>
                                  <a:lnTo>
                                    <a:pt x="461" y="524"/>
                                  </a:lnTo>
                                  <a:lnTo>
                                    <a:pt x="460" y="526"/>
                                  </a:lnTo>
                                  <a:lnTo>
                                    <a:pt x="486" y="526"/>
                                  </a:lnTo>
                                  <a:lnTo>
                                    <a:pt x="480" y="530"/>
                                  </a:lnTo>
                                  <a:lnTo>
                                    <a:pt x="468" y="538"/>
                                  </a:lnTo>
                                  <a:lnTo>
                                    <a:pt x="455" y="546"/>
                                  </a:lnTo>
                                  <a:lnTo>
                                    <a:pt x="442" y="552"/>
                                  </a:lnTo>
                                  <a:lnTo>
                                    <a:pt x="428" y="558"/>
                                  </a:lnTo>
                                  <a:lnTo>
                                    <a:pt x="407" y="564"/>
                                  </a:lnTo>
                                  <a:close/>
                                </a:path>
                              </a:pathLst>
                            </a:custGeom>
                            <a:solidFill>
                              <a:srgbClr val="FF0000"/>
                            </a:solidFill>
                            <a:ln>
                              <a:noFill/>
                            </a:ln>
                          </wps:spPr>
                          <wps:bodyPr upright="1"/>
                        </wps:wsp>
                        <pic:pic xmlns:pic="http://schemas.openxmlformats.org/drawingml/2006/picture">
                          <pic:nvPicPr>
                            <pic:cNvPr id="227" name="图片 857"/>
                            <pic:cNvPicPr>
                              <a:picLocks noChangeAspect="1"/>
                            </pic:cNvPicPr>
                          </pic:nvPicPr>
                          <pic:blipFill>
                            <a:blip r:embed="rId43"/>
                            <a:stretch>
                              <a:fillRect/>
                            </a:stretch>
                          </pic:blipFill>
                          <pic:spPr>
                            <a:xfrm>
                              <a:off x="5458" y="165"/>
                              <a:ext cx="316" cy="262"/>
                            </a:xfrm>
                            <a:prstGeom prst="rect">
                              <a:avLst/>
                            </a:prstGeom>
                            <a:noFill/>
                            <a:ln>
                              <a:noFill/>
                            </a:ln>
                          </pic:spPr>
                        </pic:pic>
                      </wpg:grpSp>
                    </wpg:wgp>
                  </a:graphicData>
                </a:graphic>
              </wp:anchor>
            </w:drawing>
          </mc:Choice>
          <mc:Fallback>
            <w:pict>
              <v:group id="组合 843" o:spid="_x0000_s1026" o:spt="203" style="position:absolute;left:0pt;margin-left:264.85pt;margin-top:-1.7pt;height:29pt;width:30.85pt;mso-position-horizontal-relative:page;z-index:251669504;mso-width-relative:page;mso-height-relative:page;" coordorigin="5298,-35" coordsize="617,580" o:gfxdata="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">
                <o:lock v:ext="edit" aspectratio="f"/>
                <v:group id="组合 844" o:spid="_x0000_s1026" o:spt="203" style="position:absolute;left:5305;top:-27;height:566;width:602;" coordorigin="5305,-27" coordsize="602,566" o:gfxdata="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ND0Li+AAAA3QAAAA8AAAAAAAAAAQAgAAAAIgAAAGRycy9kb3ducmV2Lnht&#10;bFBLAQIUABQAAAAIAIdO4kAzLwWeOwAAADkAAAAVAAAAAAAAAAEAIAAAAA0BAABkcnMvZ3JvdXBz&#10;aGFwZXhtbC54bWxQSwUGAAAAAAYABgBgAQAAygMAAAAA&#10;">
                  <o:lock v:ext="edit" aspectratio="f"/>
                  <v:shape id="任意多边形 845" o:spid="_x0000_s1026" o:spt="100" style="position:absolute;left:5305;top:-27;height:566;width:602;" fillcolor="#FF0000" filled="t" stroked="f" coordsize="602,566" o:gfxdata="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zA2q8AAAA&#10;3AAAAA8AAAAAAAAAAQAgAAAAIgAAAGRycy9kb3ducmV2LnhtbFBLAQIUABQAAAAIAIdO4kAzLwWe&#10;OwAAADkAAAAQAAAAAAAAAAEAIAAAAAsBAABkcnMvc2hhcGV4bWwueG1sUEsFBgAAAAAGAAYAWwEA&#10;ALUDAAAAAA==&#10;" path="m301,566l221,556,149,527,88,483,41,426,11,358,0,283,11,207,41,140,88,83,149,38,221,10,301,0,381,10,453,38,514,83,561,140,591,208,601,283,591,358,561,426,514,483,453,527,381,556,301,566xe">
                    <v:fill on="t" focussize="0,0"/>
                    <v:stroke on="f"/>
                    <v:imagedata o:title=""/>
                    <o:lock v:ext="edit" aspectratio="f"/>
                  </v:shape>
                </v:group>
                <v:group id="组合 846" o:spid="_x0000_s1026" o:spt="203" style="position:absolute;left:5298;top:-35;height:580;width:617;" coordorigin="5298,-35" coordsize="617,580" o:gfxdata="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PdSO+AAAA3QAAAA8AAAAAAAAAAQAgAAAAIgAAAGRycy9kb3ducmV2Lnht&#10;bFBLAQIUABQAAAAIAIdO4kAzLwWeOwAAADkAAAAVAAAAAAAAAAEAIAAAAA0BAABkcnMvZ3JvdXBz&#10;aGFwZXhtbC54bWxQSwUGAAAAAAYABgBgAQAAygMAAAAA&#10;">
                  <o:lock v:ext="edit" aspectratio="f"/>
                  <v:shape id="任意多边形 847" o:spid="_x0000_s1026" o:spt="100" style="position:absolute;left:5298;top:-35;height:580;width:617;" fillcolor="#FF0000" filled="t" stroked="f" coordsize="617,580" o:gfxdata="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POvQAA&#10;ANwAAAAPAAAAAAAAAAEAIAAAACIAAABkcnMvZG93bnJldi54bWxQSwECFAAUAAAACACHTuJAMy8F&#10;njsAAAA5AAAAEAAAAAAAAAABACAAAAAMAQAAZHJzL3NoYXBleG1sLnhtbFBLBQYAAAAABgAGAFsB&#10;AAC2AwAAAAA=&#10;" path="m324,580l292,580,246,574,188,558,124,522,101,504,90,496,80,484,70,474,61,464,24,402,18,390,1,320,0,298,0,282,9,216,18,190,24,176,30,164,37,150,44,138,52,126,61,116,70,104,80,94,90,84,101,74,112,66,124,56,188,22,246,4,277,0,339,0,370,4,407,14,293,14,278,16,278,16,263,18,263,18,249,20,249,20,234,22,235,22,220,26,221,26,207,30,207,30,193,36,194,36,180,42,181,42,168,48,168,48,155,54,156,54,144,62,144,62,132,68,132,68,123,76,121,76,110,86,111,86,100,94,100,94,90,104,91,104,81,114,81,114,73,124,73,124,64,136,65,136,57,146,57,146,50,158,43,170,37,182,33,194,32,194,28,208,24,220,20,234,18,248,16,262,15,276,15,282,15,298,15,304,16,318,18,332,20,346,21,346,24,358,28,372,32,384,38,396,43,408,50,420,57,432,57,432,65,444,64,444,73,454,73,454,81,464,81,464,91,474,90,474,100,484,100,484,111,494,110,494,121,502,121,502,132,510,132,510,144,518,144,518,156,526,159,526,168,532,168,532,181,538,180,538,194,544,193,544,207,548,207,548,221,552,220,552,235,556,234,556,249,560,249,560,263,562,263,562,278,564,407,564,370,574,324,580xe">
                    <v:fill on="t" focussize="0,0"/>
                    <v:stroke on="f"/>
                    <v:imagedata o:title=""/>
                    <o:lock v:ext="edit" aspectratio="f"/>
                  </v:shape>
                  <v:shape id="任意多边形 848" o:spid="_x0000_s1026" o:spt="100" style="position:absolute;left:5298;top:-35;height:580;width:617;" fillcolor="#FF0000" filled="t" stroked="f" coordsize="617,580" o:gfxdata="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hnvL4A&#10;AADcAAAADwAAAAAAAAABACAAAAAiAAAAZHJzL2Rvd25yZXYueG1sUEsBAhQAFAAAAAgAh07iQDMv&#10;BZ47AAAAOQAAABAAAAAAAAAAAQAgAAAADQEAAGRycy9zaGFwZXhtbC54bWxQSwUGAAAAAAYABgBb&#10;AQAAtwMAAAAA&#10;" path="m495,78l484,68,484,68,472,62,472,62,460,54,461,54,448,48,448,48,435,42,436,42,422,36,423,36,409,30,409,30,395,26,396,26,381,22,382,22,367,20,367,20,353,18,353,18,338,16,338,16,323,14,407,14,468,40,504,66,515,74,517,76,495,76,495,78xe">
                    <v:fill on="t" focussize="0,0"/>
                    <v:stroke on="f"/>
                    <v:imagedata o:title=""/>
                    <o:lock v:ext="edit" aspectratio="f"/>
                  </v:shape>
                  <v:shape id="任意多边形 849" o:spid="_x0000_s1026" o:spt="100" style="position:absolute;left:5298;top:-35;height:580;width:617;" fillcolor="#FF0000" filled="t" stroked="f" coordsize="617,580" o:gfxdata="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xMInvQAA&#10;ANwAAAAPAAAAAAAAAAEAIAAAACIAAABkcnMvZG93bnJldi54bWxQSwECFAAUAAAACACHTuJAMy8F&#10;njsAAAA5AAAAEAAAAAAAAAABACAAAAAMAQAAZHJzL3NoYXBleG1sLnhtbFBLBQYAAAAABgAGAFsB&#10;AAC2AwAAAAA=&#10;" path="m121,78l121,76,123,76,121,78xe">
                    <v:fill on="t" focussize="0,0"/>
                    <v:stroke on="f"/>
                    <v:imagedata o:title=""/>
                    <o:lock v:ext="edit" aspectratio="f"/>
                  </v:shape>
                  <v:shape id="任意多边形 850" o:spid="_x0000_s1026" o:spt="100" style="position:absolute;left:5298;top:-35;height:580;width:617;" fillcolor="#FF0000" filled="t" stroked="f" coordsize="617,580" o:gfxdata="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KhB74A&#10;AADcAAAADwAAAAAAAAABACAAAAAiAAAAZHJzL2Rvd25yZXYueG1sUEsBAhQAFAAAAAgAh07iQDMv&#10;BZ47AAAAOQAAABAAAAAAAAAAAQAgAAAADQEAAGRycy9zaGFwZXhtbC54bWxQSwUGAAAAAAYABgBb&#10;AQAAtwMAAAAA&#10;" path="m584,196l578,182,573,170,566,158,559,146,551,136,552,136,543,124,543,124,535,114,535,114,525,104,526,104,516,94,516,94,505,86,506,86,495,76,517,76,526,84,536,94,546,104,555,116,564,126,572,138,579,150,586,164,592,176,598,190,599,194,584,194,584,196xe">
                    <v:fill on="t" focussize="0,0"/>
                    <v:stroke on="f"/>
                    <v:imagedata o:title=""/>
                    <o:lock v:ext="edit" aspectratio="f"/>
                  </v:shape>
                  <v:shape id="任意多边形 851" o:spid="_x0000_s1026" o:spt="100" style="position:absolute;left:5298;top:-35;height:580;width:617;" fillcolor="#FF0000" filled="t" stroked="f" coordsize="617,580" o:gfxdata="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4EnL4A&#10;AADcAAAADwAAAAAAAAABACAAAAAiAAAAZHJzL2Rvd25yZXYueG1sUEsBAhQAFAAAAAgAh07iQDMv&#10;BZ47AAAAOQAAABAAAAAAAAAAAQAgAAAADQEAAGRycy9zaGFwZXhtbC54bWxQSwUGAAAAAAYABgBb&#10;AQAAtwMAAAAA&#10;" path="m32,196l32,194,33,194,32,196xe">
                    <v:fill on="t" focussize="0,0"/>
                    <v:stroke on="f"/>
                    <v:imagedata o:title=""/>
                    <o:lock v:ext="edit" aspectratio="f"/>
                  </v:shape>
                  <v:shape id="任意多边形 852" o:spid="_x0000_s1026" o:spt="100" style="position:absolute;left:5298;top:-35;height:580;width:617;" fillcolor="#FF0000" filled="t" stroked="f" coordsize="617,580" o:gfxdata="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JrrvQAA&#10;ANwAAAAPAAAAAAAAAAEAIAAAACIAAABkcnMvZG93bnJldi54bWxQSwECFAAUAAAACACHTuJAMy8F&#10;njsAAAA5AAAAEAAAAAAAAAABACAAAAAMAQAAZHJzL3NoYXBleG1sLnhtbFBLBQYAAAAABgAGAFsB&#10;AAC2AwAAAAA=&#10;" path="m611,346l596,346,598,332,600,318,601,304,601,298,601,282,601,276,600,262,598,248,596,234,592,220,588,208,584,194,599,194,603,202,616,274,616,282,616,298,616,304,615,320,613,334,611,346xe">
                    <v:fill on="t" focussize="0,0"/>
                    <v:stroke on="f"/>
                    <v:imagedata o:title=""/>
                    <o:lock v:ext="edit" aspectratio="f"/>
                  </v:shape>
                  <v:shape id="任意多边形 853" o:spid="_x0000_s1026" o:spt="100" style="position:absolute;left:5298;top:-35;height:580;width:617;" fillcolor="#FF0000" filled="t" stroked="f" coordsize="617,580" o:gfxdata="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A/cL4A&#10;AADcAAAADwAAAAAAAAABACAAAAAiAAAAZHJzL2Rvd25yZXYueG1sUEsBAhQAFAAAAAgAh07iQDMv&#10;BZ47AAAAOQAAABAAAAAAAAAAAQAgAAAADQEAAGRycy9zaGFwZXhtbC54bWxQSwUGAAAAAAYABgBb&#10;AQAAtwMAAAAA&#10;" path="m21,346l20,346,20,344,21,346xe">
                    <v:fill on="t" focussize="0,0"/>
                    <v:stroke on="f"/>
                    <v:imagedata o:title=""/>
                    <o:lock v:ext="edit" aspectratio="f"/>
                  </v:shape>
                  <v:shape id="任意多边形 854" o:spid="_x0000_s1026" o:spt="100" style="position:absolute;left:5298;top:-35;height:580;width:617;" fillcolor="#FF0000" filled="t" stroked="f" coordsize="617,580" o:gfxdata="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qacEvQAA&#10;ANwAAAAPAAAAAAAAAAEAIAAAACIAAABkcnMvZG93bnJldi54bWxQSwECFAAUAAAACACHTuJAMy8F&#10;njsAAAA5AAAAEAAAAAAAAAABACAAAAAMAQAAZHJzL3NoYXBleG1sLnhtbFBLBQYAAAAABgAGAFsB&#10;AAC2AwAAAAA=&#10;" path="m486,526l460,526,472,518,472,518,484,510,484,510,495,502,495,502,506,494,505,494,516,484,516,484,526,474,525,474,535,464,535,464,543,454,543,454,552,444,551,444,559,432,566,420,573,408,579,396,584,384,588,372,592,358,596,344,596,346,611,346,592,402,586,416,546,474,536,484,526,496,515,504,504,514,492,522,486,526xe">
                    <v:fill on="t" focussize="0,0"/>
                    <v:stroke on="f"/>
                    <v:imagedata o:title=""/>
                    <o:lock v:ext="edit" aspectratio="f"/>
                  </v:shape>
                  <v:shape id="任意多边形 855" o:spid="_x0000_s1026" o:spt="100" style="position:absolute;left:5298;top:-35;height:580;width:617;" fillcolor="#FF0000" filled="t" stroked="f" coordsize="617,580" o:gfxdata="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UCn74A&#10;AADcAAAADwAAAAAAAAABACAAAAAiAAAAZHJzL2Rvd25yZXYueG1sUEsBAhQAFAAAAAgAh07iQDMv&#10;BZ47AAAAOQAAABAAAAAAAAAAAQAgAAAADQEAAGRycy9zaGFwZXhtbC54bWxQSwUGAAAAAAYABgBb&#10;AQAAtwMAAAAA&#10;" path="m159,526l156,526,155,524,159,526xe">
                    <v:fill on="t" focussize="0,0"/>
                    <v:stroke on="f"/>
                    <v:imagedata o:title=""/>
                    <o:lock v:ext="edit" aspectratio="f"/>
                  </v:shape>
                  <v:shape id="任意多边形 856" o:spid="_x0000_s1026" o:spt="100" style="position:absolute;left:5298;top:-35;height:580;width:617;" fillcolor="#FF0000" filled="t" stroked="f" coordsize="617,580" o:gfxdata="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ec6L4A&#10;AADcAAAADwAAAAAAAAABACAAAAAiAAAAZHJzL2Rvd25yZXYueG1sUEsBAhQAFAAAAAgAh07iQDMv&#10;BZ47AAAAOQAAABAAAAAAAAAAAQAgAAAADQEAAGRycy9zaGFwZXhtbC54bWxQSwUGAAAAAAYABgBb&#10;AQAAtwMAAAAA&#10;" path="m407,564l338,564,353,562,353,562,367,560,367,560,382,556,381,556,396,552,395,552,409,548,409,548,423,544,422,544,436,538,435,538,448,532,448,532,461,524,460,526,486,526,480,530,468,538,455,546,442,552,428,558,407,564xe">
                    <v:fill on="t" focussize="0,0"/>
                    <v:stroke on="f"/>
                    <v:imagedata o:title=""/>
                    <o:lock v:ext="edit" aspectratio="f"/>
                  </v:shape>
                  <v:shape id="图片 857" o:spid="_x0000_s1026" o:spt="75" type="#_x0000_t75" style="position:absolute;left:5458;top:165;height:262;width:316;" filled="f" o:preferrelative="t" stroked="f" coordsize="21600,21600" o:gfxdata="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2YWq8AAAA&#10;3AAAAA8AAAAAAAAAAQAgAAAAIgAAAGRycy9kb3ducmV2LnhtbFBLAQIUABQAAAAIAIdO4kAzLwWe&#10;OwAAADkAAAAQAAAAAAAAAAEAIAAAAAsBAABkcnMvc2hhcGV4bWwueG1sUEsFBgAAAAAGAAYAWwEA&#10;ALUDAAAAAA==&#10;">
                    <v:fill on="f" focussize="0,0"/>
                    <v:stroke on="f"/>
                    <v:imagedata r:id="rId43" o:title=""/>
                    <o:lock v:ext="edit" aspectratio="t"/>
                  </v:shape>
                </v:group>
              </v:group>
            </w:pict>
          </mc:Fallback>
        </mc:AlternateContent>
      </w:r>
      <w:r>
        <mc:AlternateContent>
          <mc:Choice Requires="wpg">
            <w:drawing>
              <wp:anchor distT="0" distB="0" distL="114300" distR="114300" simplePos="0" relativeHeight="251668480" behindDoc="0" locked="0" layoutInCell="1" allowOverlap="1">
                <wp:simplePos x="0" y="0"/>
                <wp:positionH relativeFrom="page">
                  <wp:posOffset>2880995</wp:posOffset>
                </wp:positionH>
                <wp:positionV relativeFrom="paragraph">
                  <wp:posOffset>-21590</wp:posOffset>
                </wp:positionV>
                <wp:extent cx="379095" cy="368300"/>
                <wp:effectExtent l="0" t="0" r="1905" b="12700"/>
                <wp:wrapNone/>
                <wp:docPr id="1634" name="组合 858"/>
                <wp:cNvGraphicFramePr/>
                <a:graphic xmlns:a="http://schemas.openxmlformats.org/drawingml/2006/main">
                  <a:graphicData uri="http://schemas.microsoft.com/office/word/2010/wordprocessingGroup">
                    <wpg:wgp>
                      <wpg:cNvGrpSpPr/>
                      <wpg:grpSpPr>
                        <a:xfrm>
                          <a:off x="0" y="0"/>
                          <a:ext cx="379095" cy="368300"/>
                          <a:chOff x="4538" y="-35"/>
                          <a:chExt cx="597" cy="580"/>
                        </a:xfrm>
                      </wpg:grpSpPr>
                      <wpg:grpSp>
                        <wpg:cNvPr id="1635" name="组合 859"/>
                        <wpg:cNvGrpSpPr/>
                        <wpg:grpSpPr>
                          <a:xfrm>
                            <a:off x="4545" y="-27"/>
                            <a:ext cx="582" cy="566"/>
                            <a:chOff x="4545" y="-27"/>
                            <a:chExt cx="582" cy="566"/>
                          </a:xfrm>
                        </wpg:grpSpPr>
                        <wps:wsp>
                          <wps:cNvPr id="230" name="任意多边形 860"/>
                          <wps:cNvSpPr/>
                          <wps:spPr>
                            <a:xfrm>
                              <a:off x="4545" y="-27"/>
                              <a:ext cx="582" cy="566"/>
                            </a:xfrm>
                            <a:custGeom>
                              <a:avLst/>
                              <a:gdLst/>
                              <a:ahLst/>
                              <a:cxnLst/>
                              <a:pathLst>
                                <a:path w="582" h="566">
                                  <a:moveTo>
                                    <a:pt x="291" y="566"/>
                                  </a:moveTo>
                                  <a:lnTo>
                                    <a:pt x="214" y="556"/>
                                  </a:lnTo>
                                  <a:lnTo>
                                    <a:pt x="144" y="527"/>
                                  </a:lnTo>
                                  <a:lnTo>
                                    <a:pt x="85" y="483"/>
                                  </a:lnTo>
                                  <a:lnTo>
                                    <a:pt x="40" y="426"/>
                                  </a:lnTo>
                                  <a:lnTo>
                                    <a:pt x="10" y="358"/>
                                  </a:lnTo>
                                  <a:lnTo>
                                    <a:pt x="0" y="283"/>
                                  </a:lnTo>
                                  <a:lnTo>
                                    <a:pt x="10" y="207"/>
                                  </a:lnTo>
                                  <a:lnTo>
                                    <a:pt x="40" y="140"/>
                                  </a:lnTo>
                                  <a:lnTo>
                                    <a:pt x="85" y="83"/>
                                  </a:lnTo>
                                  <a:lnTo>
                                    <a:pt x="144" y="38"/>
                                  </a:lnTo>
                                  <a:lnTo>
                                    <a:pt x="214" y="10"/>
                                  </a:lnTo>
                                  <a:lnTo>
                                    <a:pt x="291" y="0"/>
                                  </a:lnTo>
                                  <a:lnTo>
                                    <a:pt x="368" y="10"/>
                                  </a:lnTo>
                                  <a:lnTo>
                                    <a:pt x="438" y="38"/>
                                  </a:lnTo>
                                  <a:lnTo>
                                    <a:pt x="497" y="83"/>
                                  </a:lnTo>
                                  <a:lnTo>
                                    <a:pt x="542" y="140"/>
                                  </a:lnTo>
                                  <a:lnTo>
                                    <a:pt x="571" y="208"/>
                                  </a:lnTo>
                                  <a:lnTo>
                                    <a:pt x="581" y="283"/>
                                  </a:lnTo>
                                  <a:lnTo>
                                    <a:pt x="571" y="358"/>
                                  </a:lnTo>
                                  <a:lnTo>
                                    <a:pt x="542" y="426"/>
                                  </a:lnTo>
                                  <a:lnTo>
                                    <a:pt x="497" y="483"/>
                                  </a:lnTo>
                                  <a:lnTo>
                                    <a:pt x="438" y="527"/>
                                  </a:lnTo>
                                  <a:lnTo>
                                    <a:pt x="368" y="556"/>
                                  </a:lnTo>
                                  <a:lnTo>
                                    <a:pt x="291" y="566"/>
                                  </a:lnTo>
                                  <a:close/>
                                </a:path>
                              </a:pathLst>
                            </a:custGeom>
                            <a:solidFill>
                              <a:srgbClr val="FF0000"/>
                            </a:solidFill>
                            <a:ln>
                              <a:noFill/>
                            </a:ln>
                          </wps:spPr>
                          <wps:bodyPr upright="1"/>
                        </wps:wsp>
                      </wpg:grpSp>
                      <wpg:grpSp>
                        <wpg:cNvPr id="1636" name="组合 861"/>
                        <wpg:cNvGrpSpPr/>
                        <wpg:grpSpPr>
                          <a:xfrm>
                            <a:off x="4538" y="-35"/>
                            <a:ext cx="597" cy="580"/>
                            <a:chOff x="4538" y="-35"/>
                            <a:chExt cx="597" cy="580"/>
                          </a:xfrm>
                        </wpg:grpSpPr>
                        <wps:wsp>
                          <wps:cNvPr id="232" name="任意多边形 862"/>
                          <wps:cNvSpPr/>
                          <wps:spPr>
                            <a:xfrm>
                              <a:off x="4538" y="-35"/>
                              <a:ext cx="597" cy="580"/>
                            </a:xfrm>
                            <a:custGeom>
                              <a:avLst/>
                              <a:gdLst/>
                              <a:ahLst/>
                              <a:cxnLst/>
                              <a:pathLst>
                                <a:path w="597" h="580">
                                  <a:moveTo>
                                    <a:pt x="313" y="580"/>
                                  </a:moveTo>
                                  <a:lnTo>
                                    <a:pt x="283" y="580"/>
                                  </a:lnTo>
                                  <a:lnTo>
                                    <a:pt x="238" y="574"/>
                                  </a:lnTo>
                                  <a:lnTo>
                                    <a:pt x="223" y="570"/>
                                  </a:lnTo>
                                  <a:lnTo>
                                    <a:pt x="182" y="558"/>
                                  </a:lnTo>
                                  <a:lnTo>
                                    <a:pt x="169" y="552"/>
                                  </a:lnTo>
                                  <a:lnTo>
                                    <a:pt x="156" y="544"/>
                                  </a:lnTo>
                                  <a:lnTo>
                                    <a:pt x="143" y="538"/>
                                  </a:lnTo>
                                  <a:lnTo>
                                    <a:pt x="87" y="494"/>
                                  </a:lnTo>
                                  <a:lnTo>
                                    <a:pt x="43" y="440"/>
                                  </a:lnTo>
                                  <a:lnTo>
                                    <a:pt x="23" y="402"/>
                                  </a:lnTo>
                                  <a:lnTo>
                                    <a:pt x="18" y="390"/>
                                  </a:lnTo>
                                  <a:lnTo>
                                    <a:pt x="1" y="320"/>
                                  </a:lnTo>
                                  <a:lnTo>
                                    <a:pt x="0" y="290"/>
                                  </a:lnTo>
                                  <a:lnTo>
                                    <a:pt x="0" y="274"/>
                                  </a:lnTo>
                                  <a:lnTo>
                                    <a:pt x="18" y="190"/>
                                  </a:lnTo>
                                  <a:lnTo>
                                    <a:pt x="29" y="164"/>
                                  </a:lnTo>
                                  <a:lnTo>
                                    <a:pt x="36" y="150"/>
                                  </a:lnTo>
                                  <a:lnTo>
                                    <a:pt x="43" y="138"/>
                                  </a:lnTo>
                                  <a:lnTo>
                                    <a:pt x="51" y="128"/>
                                  </a:lnTo>
                                  <a:lnTo>
                                    <a:pt x="59" y="116"/>
                                  </a:lnTo>
                                  <a:lnTo>
                                    <a:pt x="108" y="66"/>
                                  </a:lnTo>
                                  <a:lnTo>
                                    <a:pt x="119" y="56"/>
                                  </a:lnTo>
                                  <a:lnTo>
                                    <a:pt x="131" y="48"/>
                                  </a:lnTo>
                                  <a:lnTo>
                                    <a:pt x="143" y="42"/>
                                  </a:lnTo>
                                  <a:lnTo>
                                    <a:pt x="156" y="34"/>
                                  </a:lnTo>
                                  <a:lnTo>
                                    <a:pt x="238" y="4"/>
                                  </a:lnTo>
                                  <a:lnTo>
                                    <a:pt x="268" y="0"/>
                                  </a:lnTo>
                                  <a:lnTo>
                                    <a:pt x="328" y="0"/>
                                  </a:lnTo>
                                  <a:lnTo>
                                    <a:pt x="358" y="4"/>
                                  </a:lnTo>
                                  <a:lnTo>
                                    <a:pt x="394" y="14"/>
                                  </a:lnTo>
                                  <a:lnTo>
                                    <a:pt x="284" y="14"/>
                                  </a:lnTo>
                                  <a:lnTo>
                                    <a:pt x="269" y="16"/>
                                  </a:lnTo>
                                  <a:lnTo>
                                    <a:pt x="269" y="16"/>
                                  </a:lnTo>
                                  <a:lnTo>
                                    <a:pt x="255" y="18"/>
                                  </a:lnTo>
                                  <a:lnTo>
                                    <a:pt x="255" y="18"/>
                                  </a:lnTo>
                                  <a:lnTo>
                                    <a:pt x="241" y="20"/>
                                  </a:lnTo>
                                  <a:lnTo>
                                    <a:pt x="241" y="20"/>
                                  </a:lnTo>
                                  <a:lnTo>
                                    <a:pt x="227" y="22"/>
                                  </a:lnTo>
                                  <a:lnTo>
                                    <a:pt x="227" y="22"/>
                                  </a:lnTo>
                                  <a:lnTo>
                                    <a:pt x="213" y="26"/>
                                  </a:lnTo>
                                  <a:lnTo>
                                    <a:pt x="214" y="26"/>
                                  </a:lnTo>
                                  <a:lnTo>
                                    <a:pt x="200" y="30"/>
                                  </a:lnTo>
                                  <a:lnTo>
                                    <a:pt x="201" y="30"/>
                                  </a:lnTo>
                                  <a:lnTo>
                                    <a:pt x="187" y="36"/>
                                  </a:lnTo>
                                  <a:lnTo>
                                    <a:pt x="188" y="36"/>
                                  </a:lnTo>
                                  <a:lnTo>
                                    <a:pt x="175" y="42"/>
                                  </a:lnTo>
                                  <a:lnTo>
                                    <a:pt x="175" y="42"/>
                                  </a:lnTo>
                                  <a:lnTo>
                                    <a:pt x="163" y="48"/>
                                  </a:lnTo>
                                  <a:lnTo>
                                    <a:pt x="163" y="48"/>
                                  </a:lnTo>
                                  <a:lnTo>
                                    <a:pt x="151" y="54"/>
                                  </a:lnTo>
                                  <a:lnTo>
                                    <a:pt x="151" y="54"/>
                                  </a:lnTo>
                                  <a:lnTo>
                                    <a:pt x="142" y="60"/>
                                  </a:lnTo>
                                  <a:lnTo>
                                    <a:pt x="140" y="60"/>
                                  </a:lnTo>
                                  <a:lnTo>
                                    <a:pt x="128" y="68"/>
                                  </a:lnTo>
                                  <a:lnTo>
                                    <a:pt x="128" y="68"/>
                                  </a:lnTo>
                                  <a:lnTo>
                                    <a:pt x="120" y="76"/>
                                  </a:lnTo>
                                  <a:lnTo>
                                    <a:pt x="118" y="76"/>
                                  </a:lnTo>
                                  <a:lnTo>
                                    <a:pt x="107" y="86"/>
                                  </a:lnTo>
                                  <a:lnTo>
                                    <a:pt x="107" y="86"/>
                                  </a:lnTo>
                                  <a:lnTo>
                                    <a:pt x="97" y="94"/>
                                  </a:lnTo>
                                  <a:lnTo>
                                    <a:pt x="98" y="94"/>
                                  </a:lnTo>
                                  <a:lnTo>
                                    <a:pt x="88" y="104"/>
                                  </a:lnTo>
                                  <a:lnTo>
                                    <a:pt x="88" y="104"/>
                                  </a:lnTo>
                                  <a:lnTo>
                                    <a:pt x="79" y="114"/>
                                  </a:lnTo>
                                  <a:lnTo>
                                    <a:pt x="79" y="114"/>
                                  </a:lnTo>
                                  <a:lnTo>
                                    <a:pt x="71" y="124"/>
                                  </a:lnTo>
                                  <a:lnTo>
                                    <a:pt x="71" y="124"/>
                                  </a:lnTo>
                                  <a:lnTo>
                                    <a:pt x="63" y="136"/>
                                  </a:lnTo>
                                  <a:lnTo>
                                    <a:pt x="55" y="146"/>
                                  </a:lnTo>
                                  <a:lnTo>
                                    <a:pt x="49" y="158"/>
                                  </a:lnTo>
                                  <a:lnTo>
                                    <a:pt x="42" y="170"/>
                                  </a:lnTo>
                                  <a:lnTo>
                                    <a:pt x="37" y="182"/>
                                  </a:lnTo>
                                  <a:lnTo>
                                    <a:pt x="32" y="194"/>
                                  </a:lnTo>
                                  <a:lnTo>
                                    <a:pt x="32" y="194"/>
                                  </a:lnTo>
                                  <a:lnTo>
                                    <a:pt x="27" y="208"/>
                                  </a:lnTo>
                                  <a:lnTo>
                                    <a:pt x="23" y="220"/>
                                  </a:lnTo>
                                  <a:lnTo>
                                    <a:pt x="20" y="234"/>
                                  </a:lnTo>
                                  <a:lnTo>
                                    <a:pt x="18" y="248"/>
                                  </a:lnTo>
                                  <a:lnTo>
                                    <a:pt x="16" y="262"/>
                                  </a:lnTo>
                                  <a:lnTo>
                                    <a:pt x="15" y="276"/>
                                  </a:lnTo>
                                  <a:lnTo>
                                    <a:pt x="15" y="290"/>
                                  </a:lnTo>
                                  <a:lnTo>
                                    <a:pt x="15" y="304"/>
                                  </a:lnTo>
                                  <a:lnTo>
                                    <a:pt x="16" y="318"/>
                                  </a:lnTo>
                                  <a:lnTo>
                                    <a:pt x="18" y="332"/>
                                  </a:lnTo>
                                  <a:lnTo>
                                    <a:pt x="20" y="346"/>
                                  </a:lnTo>
                                  <a:lnTo>
                                    <a:pt x="21" y="346"/>
                                  </a:lnTo>
                                  <a:lnTo>
                                    <a:pt x="23" y="358"/>
                                  </a:lnTo>
                                  <a:lnTo>
                                    <a:pt x="27" y="372"/>
                                  </a:lnTo>
                                  <a:lnTo>
                                    <a:pt x="32" y="384"/>
                                  </a:lnTo>
                                  <a:lnTo>
                                    <a:pt x="37" y="396"/>
                                  </a:lnTo>
                                  <a:lnTo>
                                    <a:pt x="43" y="410"/>
                                  </a:lnTo>
                                  <a:lnTo>
                                    <a:pt x="43" y="410"/>
                                  </a:lnTo>
                                  <a:lnTo>
                                    <a:pt x="49" y="420"/>
                                  </a:lnTo>
                                  <a:lnTo>
                                    <a:pt x="56" y="432"/>
                                  </a:lnTo>
                                  <a:lnTo>
                                    <a:pt x="63" y="444"/>
                                  </a:lnTo>
                                  <a:lnTo>
                                    <a:pt x="71" y="454"/>
                                  </a:lnTo>
                                  <a:lnTo>
                                    <a:pt x="71" y="454"/>
                                  </a:lnTo>
                                  <a:lnTo>
                                    <a:pt x="79" y="464"/>
                                  </a:lnTo>
                                  <a:lnTo>
                                    <a:pt x="79" y="464"/>
                                  </a:lnTo>
                                  <a:lnTo>
                                    <a:pt x="88" y="474"/>
                                  </a:lnTo>
                                  <a:lnTo>
                                    <a:pt x="88" y="474"/>
                                  </a:lnTo>
                                  <a:lnTo>
                                    <a:pt x="98" y="484"/>
                                  </a:lnTo>
                                  <a:lnTo>
                                    <a:pt x="97" y="484"/>
                                  </a:lnTo>
                                  <a:lnTo>
                                    <a:pt x="107" y="494"/>
                                  </a:lnTo>
                                  <a:lnTo>
                                    <a:pt x="107" y="494"/>
                                  </a:lnTo>
                                  <a:lnTo>
                                    <a:pt x="118" y="502"/>
                                  </a:lnTo>
                                  <a:lnTo>
                                    <a:pt x="117" y="502"/>
                                  </a:lnTo>
                                  <a:lnTo>
                                    <a:pt x="128" y="510"/>
                                  </a:lnTo>
                                  <a:lnTo>
                                    <a:pt x="128" y="510"/>
                                  </a:lnTo>
                                  <a:lnTo>
                                    <a:pt x="140" y="518"/>
                                  </a:lnTo>
                                  <a:lnTo>
                                    <a:pt x="139" y="518"/>
                                  </a:lnTo>
                                  <a:lnTo>
                                    <a:pt x="151" y="526"/>
                                  </a:lnTo>
                                  <a:lnTo>
                                    <a:pt x="154" y="526"/>
                                  </a:lnTo>
                                  <a:lnTo>
                                    <a:pt x="163" y="532"/>
                                  </a:lnTo>
                                  <a:lnTo>
                                    <a:pt x="163" y="532"/>
                                  </a:lnTo>
                                  <a:lnTo>
                                    <a:pt x="175" y="538"/>
                                  </a:lnTo>
                                  <a:lnTo>
                                    <a:pt x="175" y="538"/>
                                  </a:lnTo>
                                  <a:lnTo>
                                    <a:pt x="188" y="544"/>
                                  </a:lnTo>
                                  <a:lnTo>
                                    <a:pt x="187" y="544"/>
                                  </a:lnTo>
                                  <a:lnTo>
                                    <a:pt x="201" y="548"/>
                                  </a:lnTo>
                                  <a:lnTo>
                                    <a:pt x="200" y="548"/>
                                  </a:lnTo>
                                  <a:lnTo>
                                    <a:pt x="214" y="552"/>
                                  </a:lnTo>
                                  <a:lnTo>
                                    <a:pt x="213" y="552"/>
                                  </a:lnTo>
                                  <a:lnTo>
                                    <a:pt x="227" y="556"/>
                                  </a:lnTo>
                                  <a:lnTo>
                                    <a:pt x="227" y="556"/>
                                  </a:lnTo>
                                  <a:lnTo>
                                    <a:pt x="241" y="560"/>
                                  </a:lnTo>
                                  <a:lnTo>
                                    <a:pt x="241" y="560"/>
                                  </a:lnTo>
                                  <a:lnTo>
                                    <a:pt x="255" y="562"/>
                                  </a:lnTo>
                                  <a:lnTo>
                                    <a:pt x="255" y="562"/>
                                  </a:lnTo>
                                  <a:lnTo>
                                    <a:pt x="269" y="564"/>
                                  </a:lnTo>
                                  <a:lnTo>
                                    <a:pt x="394" y="564"/>
                                  </a:lnTo>
                                  <a:lnTo>
                                    <a:pt x="358" y="574"/>
                                  </a:lnTo>
                                  <a:lnTo>
                                    <a:pt x="313" y="580"/>
                                  </a:lnTo>
                                  <a:close/>
                                </a:path>
                              </a:pathLst>
                            </a:custGeom>
                            <a:solidFill>
                              <a:srgbClr val="FF0000"/>
                            </a:solidFill>
                            <a:ln>
                              <a:noFill/>
                            </a:ln>
                          </wps:spPr>
                          <wps:bodyPr upright="1"/>
                        </wps:wsp>
                        <wps:wsp>
                          <wps:cNvPr id="233" name="任意多边形 863"/>
                          <wps:cNvSpPr/>
                          <wps:spPr>
                            <a:xfrm>
                              <a:off x="4538" y="-35"/>
                              <a:ext cx="597" cy="580"/>
                            </a:xfrm>
                            <a:custGeom>
                              <a:avLst/>
                              <a:gdLst/>
                              <a:ahLst/>
                              <a:cxnLst/>
                              <a:pathLst>
                                <a:path w="597" h="580">
                                  <a:moveTo>
                                    <a:pt x="457" y="62"/>
                                  </a:moveTo>
                                  <a:lnTo>
                                    <a:pt x="445" y="54"/>
                                  </a:lnTo>
                                  <a:lnTo>
                                    <a:pt x="445" y="54"/>
                                  </a:lnTo>
                                  <a:lnTo>
                                    <a:pt x="433" y="48"/>
                                  </a:lnTo>
                                  <a:lnTo>
                                    <a:pt x="433" y="48"/>
                                  </a:lnTo>
                                  <a:lnTo>
                                    <a:pt x="421" y="42"/>
                                  </a:lnTo>
                                  <a:lnTo>
                                    <a:pt x="421" y="42"/>
                                  </a:lnTo>
                                  <a:lnTo>
                                    <a:pt x="408" y="36"/>
                                  </a:lnTo>
                                  <a:lnTo>
                                    <a:pt x="409" y="36"/>
                                  </a:lnTo>
                                  <a:lnTo>
                                    <a:pt x="395" y="30"/>
                                  </a:lnTo>
                                  <a:lnTo>
                                    <a:pt x="396" y="30"/>
                                  </a:lnTo>
                                  <a:lnTo>
                                    <a:pt x="382" y="26"/>
                                  </a:lnTo>
                                  <a:lnTo>
                                    <a:pt x="383" y="26"/>
                                  </a:lnTo>
                                  <a:lnTo>
                                    <a:pt x="369" y="22"/>
                                  </a:lnTo>
                                  <a:lnTo>
                                    <a:pt x="369" y="22"/>
                                  </a:lnTo>
                                  <a:lnTo>
                                    <a:pt x="355" y="20"/>
                                  </a:lnTo>
                                  <a:lnTo>
                                    <a:pt x="355" y="20"/>
                                  </a:lnTo>
                                  <a:lnTo>
                                    <a:pt x="341" y="18"/>
                                  </a:lnTo>
                                  <a:lnTo>
                                    <a:pt x="341" y="18"/>
                                  </a:lnTo>
                                  <a:lnTo>
                                    <a:pt x="327" y="16"/>
                                  </a:lnTo>
                                  <a:lnTo>
                                    <a:pt x="327" y="16"/>
                                  </a:lnTo>
                                  <a:lnTo>
                                    <a:pt x="312" y="14"/>
                                  </a:lnTo>
                                  <a:lnTo>
                                    <a:pt x="394" y="14"/>
                                  </a:lnTo>
                                  <a:lnTo>
                                    <a:pt x="401" y="16"/>
                                  </a:lnTo>
                                  <a:lnTo>
                                    <a:pt x="414" y="22"/>
                                  </a:lnTo>
                                  <a:lnTo>
                                    <a:pt x="427" y="28"/>
                                  </a:lnTo>
                                  <a:lnTo>
                                    <a:pt x="440" y="34"/>
                                  </a:lnTo>
                                  <a:lnTo>
                                    <a:pt x="453" y="42"/>
                                  </a:lnTo>
                                  <a:lnTo>
                                    <a:pt x="465" y="48"/>
                                  </a:lnTo>
                                  <a:lnTo>
                                    <a:pt x="477" y="56"/>
                                  </a:lnTo>
                                  <a:lnTo>
                                    <a:pt x="481" y="60"/>
                                  </a:lnTo>
                                  <a:lnTo>
                                    <a:pt x="456" y="60"/>
                                  </a:lnTo>
                                  <a:lnTo>
                                    <a:pt x="457" y="62"/>
                                  </a:lnTo>
                                  <a:close/>
                                </a:path>
                              </a:pathLst>
                            </a:custGeom>
                            <a:solidFill>
                              <a:srgbClr val="FF0000"/>
                            </a:solidFill>
                            <a:ln>
                              <a:noFill/>
                            </a:ln>
                          </wps:spPr>
                          <wps:bodyPr upright="1"/>
                        </wps:wsp>
                        <wps:wsp>
                          <wps:cNvPr id="234" name="任意多边形 864"/>
                          <wps:cNvSpPr/>
                          <wps:spPr>
                            <a:xfrm>
                              <a:off x="4538" y="-35"/>
                              <a:ext cx="597" cy="580"/>
                            </a:xfrm>
                            <a:custGeom>
                              <a:avLst/>
                              <a:gdLst/>
                              <a:ahLst/>
                              <a:cxnLst/>
                              <a:pathLst>
                                <a:path w="597" h="580">
                                  <a:moveTo>
                                    <a:pt x="139" y="62"/>
                                  </a:moveTo>
                                  <a:lnTo>
                                    <a:pt x="140" y="60"/>
                                  </a:lnTo>
                                  <a:lnTo>
                                    <a:pt x="142" y="60"/>
                                  </a:lnTo>
                                  <a:lnTo>
                                    <a:pt x="139" y="62"/>
                                  </a:lnTo>
                                  <a:close/>
                                </a:path>
                              </a:pathLst>
                            </a:custGeom>
                            <a:solidFill>
                              <a:srgbClr val="FF0000"/>
                            </a:solidFill>
                            <a:ln>
                              <a:noFill/>
                            </a:ln>
                          </wps:spPr>
                          <wps:bodyPr upright="1"/>
                        </wps:wsp>
                        <wps:wsp>
                          <wps:cNvPr id="235" name="任意多边形 865"/>
                          <wps:cNvSpPr/>
                          <wps:spPr>
                            <a:xfrm>
                              <a:off x="4538" y="-35"/>
                              <a:ext cx="597" cy="580"/>
                            </a:xfrm>
                            <a:custGeom>
                              <a:avLst/>
                              <a:gdLst/>
                              <a:ahLst/>
                              <a:cxnLst/>
                              <a:pathLst>
                                <a:path w="597" h="580">
                                  <a:moveTo>
                                    <a:pt x="479" y="78"/>
                                  </a:moveTo>
                                  <a:lnTo>
                                    <a:pt x="468" y="68"/>
                                  </a:lnTo>
                                  <a:lnTo>
                                    <a:pt x="468" y="68"/>
                                  </a:lnTo>
                                  <a:lnTo>
                                    <a:pt x="456" y="60"/>
                                  </a:lnTo>
                                  <a:lnTo>
                                    <a:pt x="481" y="60"/>
                                  </a:lnTo>
                                  <a:lnTo>
                                    <a:pt x="488" y="66"/>
                                  </a:lnTo>
                                  <a:lnTo>
                                    <a:pt x="499" y="74"/>
                                  </a:lnTo>
                                  <a:lnTo>
                                    <a:pt x="501" y="76"/>
                                  </a:lnTo>
                                  <a:lnTo>
                                    <a:pt x="478" y="76"/>
                                  </a:lnTo>
                                  <a:lnTo>
                                    <a:pt x="479" y="78"/>
                                  </a:lnTo>
                                  <a:close/>
                                </a:path>
                              </a:pathLst>
                            </a:custGeom>
                            <a:solidFill>
                              <a:srgbClr val="FF0000"/>
                            </a:solidFill>
                            <a:ln>
                              <a:noFill/>
                            </a:ln>
                          </wps:spPr>
                          <wps:bodyPr upright="1"/>
                        </wps:wsp>
                        <wps:wsp>
                          <wps:cNvPr id="236" name="任意多边形 866"/>
                          <wps:cNvSpPr/>
                          <wps:spPr>
                            <a:xfrm>
                              <a:off x="4538" y="-35"/>
                              <a:ext cx="597" cy="580"/>
                            </a:xfrm>
                            <a:custGeom>
                              <a:avLst/>
                              <a:gdLst/>
                              <a:ahLst/>
                              <a:cxnLst/>
                              <a:pathLst>
                                <a:path w="597" h="580">
                                  <a:moveTo>
                                    <a:pt x="117" y="78"/>
                                  </a:moveTo>
                                  <a:lnTo>
                                    <a:pt x="118" y="76"/>
                                  </a:lnTo>
                                  <a:lnTo>
                                    <a:pt x="120" y="76"/>
                                  </a:lnTo>
                                  <a:lnTo>
                                    <a:pt x="117" y="78"/>
                                  </a:lnTo>
                                  <a:close/>
                                </a:path>
                              </a:pathLst>
                            </a:custGeom>
                            <a:solidFill>
                              <a:srgbClr val="FF0000"/>
                            </a:solidFill>
                            <a:ln>
                              <a:noFill/>
                            </a:ln>
                          </wps:spPr>
                          <wps:bodyPr upright="1"/>
                        </wps:wsp>
                        <wps:wsp>
                          <wps:cNvPr id="237" name="任意多边形 867"/>
                          <wps:cNvSpPr/>
                          <wps:spPr>
                            <a:xfrm>
                              <a:off x="4538" y="-35"/>
                              <a:ext cx="597" cy="580"/>
                            </a:xfrm>
                            <a:custGeom>
                              <a:avLst/>
                              <a:gdLst/>
                              <a:ahLst/>
                              <a:cxnLst/>
                              <a:pathLst>
                                <a:path w="597" h="580">
                                  <a:moveTo>
                                    <a:pt x="564" y="196"/>
                                  </a:moveTo>
                                  <a:lnTo>
                                    <a:pt x="559" y="182"/>
                                  </a:lnTo>
                                  <a:lnTo>
                                    <a:pt x="554" y="170"/>
                                  </a:lnTo>
                                  <a:lnTo>
                                    <a:pt x="547" y="158"/>
                                  </a:lnTo>
                                  <a:lnTo>
                                    <a:pt x="540" y="146"/>
                                  </a:lnTo>
                                  <a:lnTo>
                                    <a:pt x="533" y="136"/>
                                  </a:lnTo>
                                  <a:lnTo>
                                    <a:pt x="533" y="136"/>
                                  </a:lnTo>
                                  <a:lnTo>
                                    <a:pt x="525" y="124"/>
                                  </a:lnTo>
                                  <a:lnTo>
                                    <a:pt x="525" y="124"/>
                                  </a:lnTo>
                                  <a:lnTo>
                                    <a:pt x="517" y="114"/>
                                  </a:lnTo>
                                  <a:lnTo>
                                    <a:pt x="517" y="114"/>
                                  </a:lnTo>
                                  <a:lnTo>
                                    <a:pt x="508" y="104"/>
                                  </a:lnTo>
                                  <a:lnTo>
                                    <a:pt x="508" y="104"/>
                                  </a:lnTo>
                                  <a:lnTo>
                                    <a:pt x="498" y="94"/>
                                  </a:lnTo>
                                  <a:lnTo>
                                    <a:pt x="499" y="94"/>
                                  </a:lnTo>
                                  <a:lnTo>
                                    <a:pt x="489" y="86"/>
                                  </a:lnTo>
                                  <a:lnTo>
                                    <a:pt x="489" y="86"/>
                                  </a:lnTo>
                                  <a:lnTo>
                                    <a:pt x="478" y="76"/>
                                  </a:lnTo>
                                  <a:lnTo>
                                    <a:pt x="501" y="76"/>
                                  </a:lnTo>
                                  <a:lnTo>
                                    <a:pt x="509" y="84"/>
                                  </a:lnTo>
                                  <a:lnTo>
                                    <a:pt x="519" y="94"/>
                                  </a:lnTo>
                                  <a:lnTo>
                                    <a:pt x="528" y="104"/>
                                  </a:lnTo>
                                  <a:lnTo>
                                    <a:pt x="537" y="116"/>
                                  </a:lnTo>
                                  <a:lnTo>
                                    <a:pt x="545" y="128"/>
                                  </a:lnTo>
                                  <a:lnTo>
                                    <a:pt x="553" y="138"/>
                                  </a:lnTo>
                                  <a:lnTo>
                                    <a:pt x="560" y="150"/>
                                  </a:lnTo>
                                  <a:lnTo>
                                    <a:pt x="567" y="164"/>
                                  </a:lnTo>
                                  <a:lnTo>
                                    <a:pt x="573" y="176"/>
                                  </a:lnTo>
                                  <a:lnTo>
                                    <a:pt x="578" y="190"/>
                                  </a:lnTo>
                                  <a:lnTo>
                                    <a:pt x="580" y="194"/>
                                  </a:lnTo>
                                  <a:lnTo>
                                    <a:pt x="564" y="194"/>
                                  </a:lnTo>
                                  <a:lnTo>
                                    <a:pt x="564" y="196"/>
                                  </a:lnTo>
                                  <a:close/>
                                </a:path>
                              </a:pathLst>
                            </a:custGeom>
                            <a:solidFill>
                              <a:srgbClr val="FF0000"/>
                            </a:solidFill>
                            <a:ln>
                              <a:noFill/>
                            </a:ln>
                          </wps:spPr>
                          <wps:bodyPr upright="1"/>
                        </wps:wsp>
                        <wps:wsp>
                          <wps:cNvPr id="238" name="任意多边形 868"/>
                          <wps:cNvSpPr/>
                          <wps:spPr>
                            <a:xfrm>
                              <a:off x="4538" y="-35"/>
                              <a:ext cx="597" cy="580"/>
                            </a:xfrm>
                            <a:custGeom>
                              <a:avLst/>
                              <a:gdLst/>
                              <a:ahLst/>
                              <a:cxnLst/>
                              <a:pathLst>
                                <a:path w="597" h="580">
                                  <a:moveTo>
                                    <a:pt x="32" y="196"/>
                                  </a:moveTo>
                                  <a:lnTo>
                                    <a:pt x="32" y="194"/>
                                  </a:lnTo>
                                  <a:lnTo>
                                    <a:pt x="32" y="194"/>
                                  </a:lnTo>
                                  <a:lnTo>
                                    <a:pt x="32" y="196"/>
                                  </a:lnTo>
                                  <a:close/>
                                </a:path>
                              </a:pathLst>
                            </a:custGeom>
                            <a:solidFill>
                              <a:srgbClr val="FF0000"/>
                            </a:solidFill>
                            <a:ln>
                              <a:noFill/>
                            </a:ln>
                          </wps:spPr>
                          <wps:bodyPr upright="1"/>
                        </wps:wsp>
                        <wps:wsp>
                          <wps:cNvPr id="239" name="任意多边形 869"/>
                          <wps:cNvSpPr/>
                          <wps:spPr>
                            <a:xfrm>
                              <a:off x="4538" y="-35"/>
                              <a:ext cx="597" cy="580"/>
                            </a:xfrm>
                            <a:custGeom>
                              <a:avLst/>
                              <a:gdLst/>
                              <a:ahLst/>
                              <a:cxnLst/>
                              <a:pathLst>
                                <a:path w="597" h="580">
                                  <a:moveTo>
                                    <a:pt x="591" y="346"/>
                                  </a:moveTo>
                                  <a:lnTo>
                                    <a:pt x="576" y="346"/>
                                  </a:lnTo>
                                  <a:lnTo>
                                    <a:pt x="578" y="332"/>
                                  </a:lnTo>
                                  <a:lnTo>
                                    <a:pt x="580" y="318"/>
                                  </a:lnTo>
                                  <a:lnTo>
                                    <a:pt x="581" y="304"/>
                                  </a:lnTo>
                                  <a:lnTo>
                                    <a:pt x="582" y="290"/>
                                  </a:lnTo>
                                  <a:lnTo>
                                    <a:pt x="581" y="276"/>
                                  </a:lnTo>
                                  <a:lnTo>
                                    <a:pt x="580" y="262"/>
                                  </a:lnTo>
                                  <a:lnTo>
                                    <a:pt x="578" y="248"/>
                                  </a:lnTo>
                                  <a:lnTo>
                                    <a:pt x="576" y="234"/>
                                  </a:lnTo>
                                  <a:lnTo>
                                    <a:pt x="573" y="220"/>
                                  </a:lnTo>
                                  <a:lnTo>
                                    <a:pt x="569" y="208"/>
                                  </a:lnTo>
                                  <a:lnTo>
                                    <a:pt x="564" y="194"/>
                                  </a:lnTo>
                                  <a:lnTo>
                                    <a:pt x="580" y="194"/>
                                  </a:lnTo>
                                  <a:lnTo>
                                    <a:pt x="595" y="260"/>
                                  </a:lnTo>
                                  <a:lnTo>
                                    <a:pt x="597" y="290"/>
                                  </a:lnTo>
                                  <a:lnTo>
                                    <a:pt x="596" y="304"/>
                                  </a:lnTo>
                                  <a:lnTo>
                                    <a:pt x="595" y="320"/>
                                  </a:lnTo>
                                  <a:lnTo>
                                    <a:pt x="593" y="334"/>
                                  </a:lnTo>
                                  <a:lnTo>
                                    <a:pt x="591" y="346"/>
                                  </a:lnTo>
                                  <a:close/>
                                </a:path>
                              </a:pathLst>
                            </a:custGeom>
                            <a:solidFill>
                              <a:srgbClr val="FF0000"/>
                            </a:solidFill>
                            <a:ln>
                              <a:noFill/>
                            </a:ln>
                          </wps:spPr>
                          <wps:bodyPr upright="1"/>
                        </wps:wsp>
                        <wps:wsp>
                          <wps:cNvPr id="240" name="任意多边形 870"/>
                          <wps:cNvSpPr/>
                          <wps:spPr>
                            <a:xfrm>
                              <a:off x="4538" y="-35"/>
                              <a:ext cx="597" cy="580"/>
                            </a:xfrm>
                            <a:custGeom>
                              <a:avLst/>
                              <a:gdLst/>
                              <a:ahLst/>
                              <a:cxnLst/>
                              <a:pathLst>
                                <a:path w="597" h="580">
                                  <a:moveTo>
                                    <a:pt x="21" y="346"/>
                                  </a:moveTo>
                                  <a:lnTo>
                                    <a:pt x="20" y="346"/>
                                  </a:lnTo>
                                  <a:lnTo>
                                    <a:pt x="20" y="344"/>
                                  </a:lnTo>
                                  <a:lnTo>
                                    <a:pt x="21" y="346"/>
                                  </a:lnTo>
                                  <a:close/>
                                </a:path>
                              </a:pathLst>
                            </a:custGeom>
                            <a:solidFill>
                              <a:srgbClr val="FF0000"/>
                            </a:solidFill>
                            <a:ln>
                              <a:noFill/>
                            </a:ln>
                          </wps:spPr>
                          <wps:bodyPr upright="1"/>
                        </wps:wsp>
                        <wps:wsp>
                          <wps:cNvPr id="241" name="任意多边形 871"/>
                          <wps:cNvSpPr/>
                          <wps:spPr>
                            <a:xfrm>
                              <a:off x="4538" y="-35"/>
                              <a:ext cx="597" cy="580"/>
                            </a:xfrm>
                            <a:custGeom>
                              <a:avLst/>
                              <a:gdLst/>
                              <a:ahLst/>
                              <a:cxnLst/>
                              <a:pathLst>
                                <a:path w="597" h="580">
                                  <a:moveTo>
                                    <a:pt x="570" y="410"/>
                                  </a:moveTo>
                                  <a:lnTo>
                                    <a:pt x="554" y="410"/>
                                  </a:lnTo>
                                  <a:lnTo>
                                    <a:pt x="559" y="396"/>
                                  </a:lnTo>
                                  <a:lnTo>
                                    <a:pt x="564" y="384"/>
                                  </a:lnTo>
                                  <a:lnTo>
                                    <a:pt x="569" y="372"/>
                                  </a:lnTo>
                                  <a:lnTo>
                                    <a:pt x="573" y="358"/>
                                  </a:lnTo>
                                  <a:lnTo>
                                    <a:pt x="576" y="344"/>
                                  </a:lnTo>
                                  <a:lnTo>
                                    <a:pt x="576" y="346"/>
                                  </a:lnTo>
                                  <a:lnTo>
                                    <a:pt x="591" y="346"/>
                                  </a:lnTo>
                                  <a:lnTo>
                                    <a:pt x="573" y="402"/>
                                  </a:lnTo>
                                  <a:lnTo>
                                    <a:pt x="570" y="410"/>
                                  </a:lnTo>
                                  <a:close/>
                                </a:path>
                              </a:pathLst>
                            </a:custGeom>
                            <a:solidFill>
                              <a:srgbClr val="FF0000"/>
                            </a:solidFill>
                            <a:ln>
                              <a:noFill/>
                            </a:ln>
                          </wps:spPr>
                          <wps:bodyPr upright="1"/>
                        </wps:wsp>
                        <wps:wsp>
                          <wps:cNvPr id="242" name="任意多边形 872"/>
                          <wps:cNvSpPr/>
                          <wps:spPr>
                            <a:xfrm>
                              <a:off x="4538" y="-35"/>
                              <a:ext cx="597" cy="580"/>
                            </a:xfrm>
                            <a:custGeom>
                              <a:avLst/>
                              <a:gdLst/>
                              <a:ahLst/>
                              <a:cxnLst/>
                              <a:pathLst>
                                <a:path w="597" h="580">
                                  <a:moveTo>
                                    <a:pt x="43" y="410"/>
                                  </a:moveTo>
                                  <a:lnTo>
                                    <a:pt x="43" y="410"/>
                                  </a:lnTo>
                                  <a:lnTo>
                                    <a:pt x="42" y="408"/>
                                  </a:lnTo>
                                  <a:lnTo>
                                    <a:pt x="43" y="410"/>
                                  </a:lnTo>
                                  <a:close/>
                                </a:path>
                              </a:pathLst>
                            </a:custGeom>
                            <a:solidFill>
                              <a:srgbClr val="FF0000"/>
                            </a:solidFill>
                            <a:ln>
                              <a:noFill/>
                            </a:ln>
                          </wps:spPr>
                          <wps:bodyPr upright="1"/>
                        </wps:wsp>
                        <wps:wsp>
                          <wps:cNvPr id="243" name="任意多边形 873"/>
                          <wps:cNvSpPr/>
                          <wps:spPr>
                            <a:xfrm>
                              <a:off x="4538" y="-35"/>
                              <a:ext cx="597" cy="580"/>
                            </a:xfrm>
                            <a:custGeom>
                              <a:avLst/>
                              <a:gdLst/>
                              <a:ahLst/>
                              <a:cxnLst/>
                              <a:pathLst>
                                <a:path w="597" h="580">
                                  <a:moveTo>
                                    <a:pt x="471" y="526"/>
                                  </a:moveTo>
                                  <a:lnTo>
                                    <a:pt x="445" y="526"/>
                                  </a:lnTo>
                                  <a:lnTo>
                                    <a:pt x="457" y="518"/>
                                  </a:lnTo>
                                  <a:lnTo>
                                    <a:pt x="456" y="518"/>
                                  </a:lnTo>
                                  <a:lnTo>
                                    <a:pt x="468" y="510"/>
                                  </a:lnTo>
                                  <a:lnTo>
                                    <a:pt x="468" y="510"/>
                                  </a:lnTo>
                                  <a:lnTo>
                                    <a:pt x="479" y="502"/>
                                  </a:lnTo>
                                  <a:lnTo>
                                    <a:pt x="478" y="502"/>
                                  </a:lnTo>
                                  <a:lnTo>
                                    <a:pt x="489" y="494"/>
                                  </a:lnTo>
                                  <a:lnTo>
                                    <a:pt x="489" y="494"/>
                                  </a:lnTo>
                                  <a:lnTo>
                                    <a:pt x="499" y="484"/>
                                  </a:lnTo>
                                  <a:lnTo>
                                    <a:pt x="498" y="484"/>
                                  </a:lnTo>
                                  <a:lnTo>
                                    <a:pt x="508" y="474"/>
                                  </a:lnTo>
                                  <a:lnTo>
                                    <a:pt x="508" y="474"/>
                                  </a:lnTo>
                                  <a:lnTo>
                                    <a:pt x="517" y="464"/>
                                  </a:lnTo>
                                  <a:lnTo>
                                    <a:pt x="517" y="464"/>
                                  </a:lnTo>
                                  <a:lnTo>
                                    <a:pt x="525" y="454"/>
                                  </a:lnTo>
                                  <a:lnTo>
                                    <a:pt x="525" y="454"/>
                                  </a:lnTo>
                                  <a:lnTo>
                                    <a:pt x="533" y="444"/>
                                  </a:lnTo>
                                  <a:lnTo>
                                    <a:pt x="533" y="444"/>
                                  </a:lnTo>
                                  <a:lnTo>
                                    <a:pt x="541" y="432"/>
                                  </a:lnTo>
                                  <a:lnTo>
                                    <a:pt x="547" y="420"/>
                                  </a:lnTo>
                                  <a:lnTo>
                                    <a:pt x="554" y="408"/>
                                  </a:lnTo>
                                  <a:lnTo>
                                    <a:pt x="554" y="410"/>
                                  </a:lnTo>
                                  <a:lnTo>
                                    <a:pt x="570" y="410"/>
                                  </a:lnTo>
                                  <a:lnTo>
                                    <a:pt x="567" y="416"/>
                                  </a:lnTo>
                                  <a:lnTo>
                                    <a:pt x="528" y="474"/>
                                  </a:lnTo>
                                  <a:lnTo>
                                    <a:pt x="477" y="522"/>
                                  </a:lnTo>
                                  <a:lnTo>
                                    <a:pt x="471" y="526"/>
                                  </a:lnTo>
                                  <a:close/>
                                </a:path>
                              </a:pathLst>
                            </a:custGeom>
                            <a:solidFill>
                              <a:srgbClr val="FF0000"/>
                            </a:solidFill>
                            <a:ln>
                              <a:noFill/>
                            </a:ln>
                          </wps:spPr>
                          <wps:bodyPr upright="1"/>
                        </wps:wsp>
                        <wps:wsp>
                          <wps:cNvPr id="244" name="任意多边形 874"/>
                          <wps:cNvSpPr/>
                          <wps:spPr>
                            <a:xfrm>
                              <a:off x="4538" y="-35"/>
                              <a:ext cx="597" cy="580"/>
                            </a:xfrm>
                            <a:custGeom>
                              <a:avLst/>
                              <a:gdLst/>
                              <a:ahLst/>
                              <a:cxnLst/>
                              <a:pathLst>
                                <a:path w="597" h="580">
                                  <a:moveTo>
                                    <a:pt x="154" y="526"/>
                                  </a:moveTo>
                                  <a:lnTo>
                                    <a:pt x="151" y="526"/>
                                  </a:lnTo>
                                  <a:lnTo>
                                    <a:pt x="151" y="524"/>
                                  </a:lnTo>
                                  <a:lnTo>
                                    <a:pt x="154" y="526"/>
                                  </a:lnTo>
                                  <a:close/>
                                </a:path>
                              </a:pathLst>
                            </a:custGeom>
                            <a:solidFill>
                              <a:srgbClr val="FF0000"/>
                            </a:solidFill>
                            <a:ln>
                              <a:noFill/>
                            </a:ln>
                          </wps:spPr>
                          <wps:bodyPr upright="1"/>
                        </wps:wsp>
                        <wps:wsp>
                          <wps:cNvPr id="245" name="任意多边形 875"/>
                          <wps:cNvSpPr/>
                          <wps:spPr>
                            <a:xfrm>
                              <a:off x="4538" y="-35"/>
                              <a:ext cx="597" cy="580"/>
                            </a:xfrm>
                            <a:custGeom>
                              <a:avLst/>
                              <a:gdLst/>
                              <a:ahLst/>
                              <a:cxnLst/>
                              <a:pathLst>
                                <a:path w="597" h="580">
                                  <a:moveTo>
                                    <a:pt x="394" y="564"/>
                                  </a:moveTo>
                                  <a:lnTo>
                                    <a:pt x="327" y="564"/>
                                  </a:lnTo>
                                  <a:lnTo>
                                    <a:pt x="341" y="562"/>
                                  </a:lnTo>
                                  <a:lnTo>
                                    <a:pt x="341" y="562"/>
                                  </a:lnTo>
                                  <a:lnTo>
                                    <a:pt x="355" y="560"/>
                                  </a:lnTo>
                                  <a:lnTo>
                                    <a:pt x="355" y="560"/>
                                  </a:lnTo>
                                  <a:lnTo>
                                    <a:pt x="369" y="556"/>
                                  </a:lnTo>
                                  <a:lnTo>
                                    <a:pt x="369" y="556"/>
                                  </a:lnTo>
                                  <a:lnTo>
                                    <a:pt x="383" y="552"/>
                                  </a:lnTo>
                                  <a:lnTo>
                                    <a:pt x="382" y="552"/>
                                  </a:lnTo>
                                  <a:lnTo>
                                    <a:pt x="396" y="548"/>
                                  </a:lnTo>
                                  <a:lnTo>
                                    <a:pt x="395" y="548"/>
                                  </a:lnTo>
                                  <a:lnTo>
                                    <a:pt x="409" y="544"/>
                                  </a:lnTo>
                                  <a:lnTo>
                                    <a:pt x="408" y="544"/>
                                  </a:lnTo>
                                  <a:lnTo>
                                    <a:pt x="421" y="538"/>
                                  </a:lnTo>
                                  <a:lnTo>
                                    <a:pt x="421" y="538"/>
                                  </a:lnTo>
                                  <a:lnTo>
                                    <a:pt x="433" y="532"/>
                                  </a:lnTo>
                                  <a:lnTo>
                                    <a:pt x="433" y="532"/>
                                  </a:lnTo>
                                  <a:lnTo>
                                    <a:pt x="445" y="524"/>
                                  </a:lnTo>
                                  <a:lnTo>
                                    <a:pt x="445" y="526"/>
                                  </a:lnTo>
                                  <a:lnTo>
                                    <a:pt x="471" y="526"/>
                                  </a:lnTo>
                                  <a:lnTo>
                                    <a:pt x="465" y="530"/>
                                  </a:lnTo>
                                  <a:lnTo>
                                    <a:pt x="453" y="538"/>
                                  </a:lnTo>
                                  <a:lnTo>
                                    <a:pt x="440" y="544"/>
                                  </a:lnTo>
                                  <a:lnTo>
                                    <a:pt x="427" y="552"/>
                                  </a:lnTo>
                                  <a:lnTo>
                                    <a:pt x="414" y="558"/>
                                  </a:lnTo>
                                  <a:lnTo>
                                    <a:pt x="394" y="564"/>
                                  </a:lnTo>
                                  <a:close/>
                                </a:path>
                              </a:pathLst>
                            </a:custGeom>
                            <a:solidFill>
                              <a:srgbClr val="FF0000"/>
                            </a:solidFill>
                            <a:ln>
                              <a:noFill/>
                            </a:ln>
                          </wps:spPr>
                          <wps:bodyPr upright="1"/>
                        </wps:wsp>
                        <pic:pic xmlns:pic="http://schemas.openxmlformats.org/drawingml/2006/picture">
                          <pic:nvPicPr>
                            <pic:cNvPr id="246" name="图片 876"/>
                            <pic:cNvPicPr>
                              <a:picLocks noChangeAspect="1"/>
                            </pic:cNvPicPr>
                          </pic:nvPicPr>
                          <pic:blipFill>
                            <a:blip r:embed="rId44"/>
                            <a:stretch>
                              <a:fillRect/>
                            </a:stretch>
                          </pic:blipFill>
                          <pic:spPr>
                            <a:xfrm>
                              <a:off x="4701" y="93"/>
                              <a:ext cx="306" cy="262"/>
                            </a:xfrm>
                            <a:prstGeom prst="rect">
                              <a:avLst/>
                            </a:prstGeom>
                            <a:noFill/>
                            <a:ln>
                              <a:noFill/>
                            </a:ln>
                          </pic:spPr>
                        </pic:pic>
                      </wpg:grpSp>
                    </wpg:wgp>
                  </a:graphicData>
                </a:graphic>
              </wp:anchor>
            </w:drawing>
          </mc:Choice>
          <mc:Fallback>
            <w:pict>
              <v:group id="组合 858" o:spid="_x0000_s1026" o:spt="203" style="position:absolute;left:0pt;margin-left:226.85pt;margin-top:-1.7pt;height:29pt;width:29.85pt;mso-position-horizontal-relative:page;z-index:251668480;mso-width-relative:page;mso-height-relative:page;" coordorigin="4538,-35" coordsize="597,580" o:gfxdata="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">
                <o:lock v:ext="edit" aspectratio="f"/>
                <v:group id="组合 859" o:spid="_x0000_s1026" o:spt="203" style="position:absolute;left:4545;top:-27;height:566;width:582;" coordorigin="4545,-27" coordsize="582,566" o:gfxdata="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yqSMy+AAAA3QAAAA8AAAAAAAAAAQAgAAAAIgAAAGRycy9kb3ducmV2Lnht&#10;bFBLAQIUABQAAAAIAIdO4kAzLwWeOwAAADkAAAAVAAAAAAAAAAEAIAAAAA0BAABkcnMvZ3JvdXBz&#10;aGFwZXhtbC54bWxQSwUGAAAAAAYABgBgAQAAygMAAAAA&#10;">
                  <o:lock v:ext="edit" aspectratio="f"/>
                  <v:shape id="任意多边形 860" o:spid="_x0000_s1026" o:spt="100" style="position:absolute;left:4545;top:-27;height:566;width:582;" fillcolor="#FF0000" filled="t" stroked="f" coordsize="582,566" o:gfxdata="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AQu7gAAADcAAAA&#10;DwAAAAAAAAABACAAAAAiAAAAZHJzL2Rvd25yZXYueG1sUEsBAhQAFAAAAAgAh07iQDMvBZ47AAAA&#10;OQAAABAAAAAAAAAAAQAgAAAABwEAAGRycy9zaGFwZXhtbC54bWxQSwUGAAAAAAYABgBbAQAAsQMA&#10;AAAA&#10;" path="m291,566l214,556,144,527,85,483,40,426,10,358,0,283,10,207,40,140,85,83,144,38,214,10,291,0,368,10,438,38,497,83,542,140,571,208,581,283,571,358,542,426,497,483,438,527,368,556,291,566xe">
                    <v:fill on="t" focussize="0,0"/>
                    <v:stroke on="f"/>
                    <v:imagedata o:title=""/>
                    <o:lock v:ext="edit" aspectratio="f"/>
                  </v:shape>
                </v:group>
                <v:group id="组合 861" o:spid="_x0000_s1026" o:spt="203" style="position:absolute;left:4538;top:-35;height:580;width:597;" coordorigin="4538,-35" coordsize="597,580" o:gfxdata="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41ru+AAAA3QAAAA8AAAAAAAAAAQAgAAAAIgAAAGRycy9kb3ducmV2Lnht&#10;bFBLAQIUABQAAAAIAIdO4kAzLwWeOwAAADkAAAAVAAAAAAAAAAEAIAAAAA0BAABkcnMvZ3JvdXBz&#10;aGFwZXhtbC54bWxQSwUGAAAAAAYABgBgAQAAygMAAAAA&#10;">
                  <o:lock v:ext="edit" aspectratio="f"/>
                  <v:shape id="任意多边形 862" o:spid="_x0000_s1026" o:spt="100" style="position:absolute;left:4538;top:-35;height:580;width:597;" fillcolor="#FF0000" filled="t" stroked="f" coordsize="597,580" o:gfxdata="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V70+5AAAA3AAA&#10;AA8AAAAAAAAAAQAgAAAAIgAAAGRycy9kb3ducmV2LnhtbFBLAQIUABQAAAAIAIdO4kAzLwWeOwAA&#10;ADkAAAAQAAAAAAAAAAEAIAAAAAgBAABkcnMvc2hhcGV4bWwueG1sUEsFBgAAAAAGAAYAWwEAALID&#10;AAAAAA==&#10;" path="m313,580l283,580,238,574,223,570,182,558,169,552,156,544,143,538,87,494,43,440,23,402,18,390,1,320,0,290,0,274,18,190,29,164,36,150,43,138,51,128,59,116,108,66,119,56,131,48,143,42,156,34,238,4,268,0,328,0,358,4,394,14,284,14,269,16,269,16,255,18,255,18,241,20,241,20,227,22,227,22,213,26,214,26,200,30,201,30,187,36,188,36,175,42,175,42,163,48,163,48,151,54,151,54,142,60,140,60,128,68,128,68,120,76,118,76,107,86,107,86,97,94,98,94,88,104,88,104,79,114,79,114,71,124,71,124,63,136,55,146,49,158,42,170,37,182,32,194,32,194,27,208,23,220,20,234,18,248,16,262,15,276,15,290,15,304,16,318,18,332,20,346,21,346,23,358,27,372,32,384,37,396,43,410,43,410,49,420,56,432,63,444,71,454,71,454,79,464,79,464,88,474,88,474,98,484,97,484,107,494,107,494,118,502,117,502,128,510,128,510,140,518,139,518,151,526,154,526,163,532,163,532,175,538,175,538,188,544,187,544,201,548,200,548,214,552,213,552,227,556,227,556,241,560,241,560,255,562,255,562,269,564,394,564,358,574,313,580xe">
                    <v:fill on="t" focussize="0,0"/>
                    <v:stroke on="f"/>
                    <v:imagedata o:title=""/>
                    <o:lock v:ext="edit" aspectratio="f"/>
                  </v:shape>
                  <v:shape id="任意多边形 863" o:spid="_x0000_s1026" o:spt="100" style="position:absolute;left:4538;top:-35;height:580;width:597;" fillcolor="#FF0000" filled="t" stroked="f" coordsize="597,580" o:gfxdata="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ZStS8AAAA&#10;3AAAAA8AAAAAAAAAAQAgAAAAIgAAAGRycy9kb3ducmV2LnhtbFBLAQIUABQAAAAIAIdO4kAzLwWe&#10;OwAAADkAAAAQAAAAAAAAAAEAIAAAAAsBAABkcnMvc2hhcGV4bWwueG1sUEsFBgAAAAAGAAYAWwEA&#10;ALUDAAAAAA==&#10;" path="m457,62l445,54,445,54,433,48,433,48,421,42,421,42,408,36,409,36,395,30,396,30,382,26,383,26,369,22,369,22,355,20,355,20,341,18,341,18,327,16,327,16,312,14,394,14,401,16,414,22,427,28,440,34,453,42,465,48,477,56,481,60,456,60,457,62xe">
                    <v:fill on="t" focussize="0,0"/>
                    <v:stroke on="f"/>
                    <v:imagedata o:title=""/>
                    <o:lock v:ext="edit" aspectratio="f"/>
                  </v:shape>
                  <v:shape id="任意多边形 864" o:spid="_x0000_s1026" o:spt="100" style="position:absolute;left:4538;top:-35;height:580;width:597;" fillcolor="#FF0000" filled="t" stroked="f" coordsize="597,580" o:gfxdata="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0qC8AAAA&#10;3AAAAA8AAAAAAAAAAQAgAAAAIgAAAGRycy9kb3ducmV2LnhtbFBLAQIUABQAAAAIAIdO4kAzLwWe&#10;OwAAADkAAAAQAAAAAAAAAAEAIAAAAAsBAABkcnMvc2hhcGV4bWwueG1sUEsFBgAAAAAGAAYAWwEA&#10;ALUDAAAAAA==&#10;" path="m139,62l140,60,142,60,139,62xe">
                    <v:fill on="t" focussize="0,0"/>
                    <v:stroke on="f"/>
                    <v:imagedata o:title=""/>
                    <o:lock v:ext="edit" aspectratio="f"/>
                  </v:shape>
                  <v:shape id="任意多边形 865" o:spid="_x0000_s1026" o:spt="100" style="position:absolute;left:4538;top:-35;height:580;width:597;" fillcolor="#FF0000" filled="t" stroked="f" coordsize="597,580" o:gfxdata="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x3O7sAAADc&#10;AAAADwAAAAAAAAABACAAAAAiAAAAZHJzL2Rvd25yZXYueG1sUEsBAhQAFAAAAAgAh07iQDMvBZ47&#10;AAAAOQAAABAAAAAAAAAAAQAgAAAACgEAAGRycy9zaGFwZXhtbC54bWxQSwUGAAAAAAYABgBbAQAA&#10;tAMAAAAA&#10;" path="m479,78l468,68,468,68,456,60,481,60,488,66,499,74,501,76,478,76,479,78xe">
                    <v:fill on="t" focussize="0,0"/>
                    <v:stroke on="f"/>
                    <v:imagedata o:title=""/>
                    <o:lock v:ext="edit" aspectratio="f"/>
                  </v:shape>
                  <v:shape id="任意多边形 866" o:spid="_x0000_s1026" o:spt="100" style="position:absolute;left:4538;top:-35;height:580;width:597;" fillcolor="#FF0000" filled="t" stroked="f" coordsize="597,580" o:gfxdata="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7pTLgAAADcAAAA&#10;DwAAAAAAAAABACAAAAAiAAAAZHJzL2Rvd25yZXYueG1sUEsBAhQAFAAAAAgAh07iQDMvBZ47AAAA&#10;OQAAABAAAAAAAAAAAQAgAAAABwEAAGRycy9zaGFwZXhtbC54bWxQSwUGAAAAAAYABgBbAQAAsQMA&#10;AAAA&#10;" path="m117,78l118,76,120,76,117,78xe">
                    <v:fill on="t" focussize="0,0"/>
                    <v:stroke on="f"/>
                    <v:imagedata o:title=""/>
                    <o:lock v:ext="edit" aspectratio="f"/>
                  </v:shape>
                  <v:shape id="任意多边形 867" o:spid="_x0000_s1026" o:spt="100" style="position:absolute;left:4538;top:-35;height:580;width:597;" fillcolor="#FF0000" filled="t" stroked="f" coordsize="597,580" o:gfxdata="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eJM17gAAADcAAAA&#10;DwAAAAAAAAABACAAAAAiAAAAZHJzL2Rvd25yZXYueG1sUEsBAhQAFAAAAAgAh07iQDMvBZ47AAAA&#10;OQAAABAAAAAAAAAAAQAgAAAABwEAAGRycy9zaGFwZXhtbC54bWxQSwUGAAAAAAYABgBbAQAAsQMA&#10;AAAA&#10;" path="m564,196l559,182,554,170,547,158,540,146,533,136,533,136,525,124,525,124,517,114,517,114,508,104,508,104,498,94,499,94,489,86,489,86,478,76,501,76,509,84,519,94,528,104,537,116,545,128,553,138,560,150,567,164,573,176,578,190,580,194,564,194,564,196xe">
                    <v:fill on="t" focussize="0,0"/>
                    <v:stroke on="f"/>
                    <v:imagedata o:title=""/>
                    <o:lock v:ext="edit" aspectratio="f"/>
                  </v:shape>
                  <v:shape id="任意多边形 868" o:spid="_x0000_s1026" o:spt="100" style="position:absolute;left:4538;top:-35;height:580;width:597;" fillcolor="#FF0000" filled="t" stroked="f" coordsize="597,580" o:gfxdata="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H3YpbUAAADcAAAADwAA&#10;AAAAAAABACAAAAAiAAAAZHJzL2Rvd25yZXYueG1sUEsBAhQAFAAAAAgAh07iQDMvBZ47AAAAOQAA&#10;ABAAAAAAAAAAAQAgAAAABAEAAGRycy9zaGFwZXhtbC54bWxQSwUGAAAAAAYABgBbAQAArgMAAAAA&#10;" path="m32,196l32,194,32,194,32,196xe">
                    <v:fill on="t" focussize="0,0"/>
                    <v:stroke on="f"/>
                    <v:imagedata o:title=""/>
                    <o:lock v:ext="edit" aspectratio="f"/>
                  </v:shape>
                  <v:shape id="任意多边形 869" o:spid="_x0000_s1026" o:spt="100" style="position:absolute;left:4538;top:-35;height:580;width:597;" fillcolor="#FF0000" filled="t" stroked="f" coordsize="597,580" o:gfxdata="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F9PrsAAADc&#10;AAAADwAAAAAAAAABACAAAAAiAAAAZHJzL2Rvd25yZXYueG1sUEsBAhQAFAAAAAgAh07iQDMvBZ47&#10;AAAAOQAAABAAAAAAAAAAAQAgAAAACgEAAGRycy9zaGFwZXhtbC54bWxQSwUGAAAAAAYABgBbAQAA&#10;tAMAAAAA&#10;" path="m591,346l576,346,578,332,580,318,581,304,582,290,581,276,580,262,578,248,576,234,573,220,569,208,564,194,580,194,595,260,597,290,596,304,595,320,593,334,591,346xe">
                    <v:fill on="t" focussize="0,0"/>
                    <v:stroke on="f"/>
                    <v:imagedata o:title=""/>
                    <o:lock v:ext="edit" aspectratio="f"/>
                  </v:shape>
                  <v:shape id="任意多边形 870" o:spid="_x0000_s1026" o:spt="100" style="position:absolute;left:4538;top:-35;height:580;width:597;" fillcolor="#FF0000" filled="t" stroked="f" coordsize="597,580" o:gfxdata="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g2n3rUAAADcAAAADwAA&#10;AAAAAAABACAAAAAiAAAAZHJzL2Rvd25yZXYueG1sUEsBAhQAFAAAAAgAh07iQDMvBZ47AAAAOQAA&#10;ABAAAAAAAAAAAQAgAAAABAEAAGRycy9zaGFwZXhtbC54bWxQSwUGAAAAAAYABgBbAQAArgMAAAAA&#10;" path="m21,346l20,346,20,344,21,346xe">
                    <v:fill on="t" focussize="0,0"/>
                    <v:stroke on="f"/>
                    <v:imagedata o:title=""/>
                    <o:lock v:ext="edit" aspectratio="f"/>
                  </v:shape>
                  <v:shape id="任意多边形 871" o:spid="_x0000_s1026" o:spt="100" style="position:absolute;left:4538;top:-35;height:580;width:597;" fillcolor="#FF0000" filled="t" stroked="f" coordsize="597,580" o:gfxdata="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QQJFugAAANwA&#10;AAAPAAAAAAAAAAEAIAAAACIAAABkcnMvZG93bnJldi54bWxQSwECFAAUAAAACACHTuJAMy8FnjsA&#10;AAA5AAAAEAAAAAAAAAABACAAAAAJAQAAZHJzL3NoYXBleG1sLnhtbFBLBQYAAAAABgAGAFsBAACz&#10;AwAAAAA=&#10;" path="m570,410l554,410,559,396,564,384,569,372,573,358,576,344,576,346,591,346,573,402,570,410xe">
                    <v:fill on="t" focussize="0,0"/>
                    <v:stroke on="f"/>
                    <v:imagedata o:title=""/>
                    <o:lock v:ext="edit" aspectratio="f"/>
                  </v:shape>
                  <v:shape id="任意多边形 872" o:spid="_x0000_s1026" o:spt="100" style="position:absolute;left:4538;top:-35;height:580;width:597;" fillcolor="#FF0000" filled="t" stroked="f" coordsize="597,580" o:gfxdata="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OcMrsAAADc&#10;AAAADwAAAAAAAAABACAAAAAiAAAAZHJzL2Rvd25yZXYueG1sUEsBAhQAFAAAAAgAh07iQDMvBZ47&#10;AAAAOQAAABAAAAAAAAAAAQAgAAAACgEAAGRycy9zaGFwZXhtbC54bWxQSwUGAAAAAAYABgBbAQAA&#10;tAMAAAAA&#10;" path="m43,410l43,410,42,408,43,410xe">
                    <v:fill on="t" focussize="0,0"/>
                    <v:stroke on="f"/>
                    <v:imagedata o:title=""/>
                    <o:lock v:ext="edit" aspectratio="f"/>
                  </v:shape>
                  <v:shape id="任意多边形 873" o:spid="_x0000_s1026" o:spt="100" style="position:absolute;left:4538;top:-35;height:580;width:597;" fillcolor="#FF0000" filled="t" stroked="f" coordsize="597,580" o:gfxdata="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fOam8AAAA&#10;3AAAAA8AAAAAAAAAAQAgAAAAIgAAAGRycy9kb3ducmV2LnhtbFBLAQIUABQAAAAIAIdO4kAzLwWe&#10;OwAAADkAAAAQAAAAAAAAAAEAIAAAAAsBAABkcnMvc2hhcGV4bWwueG1sUEsFBgAAAAAGAAYAWwEA&#10;ALUDAAAAAA==&#10;" path="m471,526l445,526,457,518,456,518,468,510,468,510,479,502,478,502,489,494,489,494,499,484,498,484,508,474,508,474,517,464,517,464,525,454,525,454,533,444,533,444,541,432,547,420,554,408,554,410,570,410,567,416,528,474,477,522,471,526xe">
                    <v:fill on="t" focussize="0,0"/>
                    <v:stroke on="f"/>
                    <v:imagedata o:title=""/>
                    <o:lock v:ext="edit" aspectratio="f"/>
                  </v:shape>
                  <v:shape id="任意多边形 874" o:spid="_x0000_s1026" o:spt="100" style="position:absolute;left:4538;top:-35;height:580;width:597;" fillcolor="#FF0000" filled="t" stroked="f" coordsize="597,580" o:gfxdata="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ah3bsAAADc&#10;AAAADwAAAAAAAAABACAAAAAiAAAAZHJzL2Rvd25yZXYueG1sUEsBAhQAFAAAAAgAh07iQDMvBZ47&#10;AAAAOQAAABAAAAAAAAAAAQAgAAAACgEAAGRycy9zaGFwZXhtbC54bWxQSwUGAAAAAAYABgBbAQAA&#10;tAMAAAAA&#10;" path="m154,526l151,526,151,524,154,526xe">
                    <v:fill on="t" focussize="0,0"/>
                    <v:stroke on="f"/>
                    <v:imagedata o:title=""/>
                    <o:lock v:ext="edit" aspectratio="f"/>
                  </v:shape>
                  <v:shape id="任意多边形 875" o:spid="_x0000_s1026" o:spt="100" style="position:absolute;left:4538;top:-35;height:580;width:597;" fillcolor="#FF0000" filled="t" stroked="f" coordsize="597,580" o:gfxdata="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gRGvQAA&#10;ANwAAAAPAAAAAAAAAAEAIAAAACIAAABkcnMvZG93bnJldi54bWxQSwECFAAUAAAACACHTuJAMy8F&#10;njsAAAA5AAAAEAAAAAAAAAABACAAAAAMAQAAZHJzL3NoYXBleG1sLnhtbFBLBQYAAAAABgAGAFsB&#10;AAC2AwAAAAA=&#10;" path="m394,564l327,564,341,562,341,562,355,560,355,560,369,556,369,556,383,552,382,552,396,548,395,548,409,544,408,544,421,538,421,538,433,532,433,532,445,524,445,526,471,526,465,530,453,538,440,544,427,552,414,558,394,564xe">
                    <v:fill on="t" focussize="0,0"/>
                    <v:stroke on="f"/>
                    <v:imagedata o:title=""/>
                    <o:lock v:ext="edit" aspectratio="f"/>
                  </v:shape>
                  <v:shape id="图片 876" o:spid="_x0000_s1026" o:spt="75" type="#_x0000_t75" style="position:absolute;left:4701;top:93;height:262;width:306;" filled="f" o:preferrelative="t" stroked="f" coordsize="21600,21600" o:gfxdata="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koCAvQAA&#10;ANwAAAAPAAAAAAAAAAEAIAAAACIAAABkcnMvZG93bnJldi54bWxQSwECFAAUAAAACACHTuJAMy8F&#10;njsAAAA5AAAAEAAAAAAAAAABACAAAAAMAQAAZHJzL3NoYXBleG1sLnhtbFBLBQYAAAAABgAGAFsB&#10;AAC2AwAAAAA=&#10;">
                    <v:fill on="f" focussize="0,0"/>
                    <v:stroke on="f"/>
                    <v:imagedata r:id="rId44" o:title=""/>
                    <o:lock v:ext="edit" aspectratio="t"/>
                  </v:shape>
                </v:group>
              </v:group>
            </w:pict>
          </mc:Fallback>
        </mc:AlternateContent>
      </w:r>
      <w:r>
        <w:rPr>
          <w:rFonts w:hint="default" w:ascii="微软雅黑" w:hAnsi="微软雅黑" w:eastAsia="微软雅黑" w:cs="微软雅黑"/>
          <w:b/>
          <w:bCs/>
          <w:sz w:val="21"/>
          <w:szCs w:val="21"/>
        </w:rPr>
        <w:t>第二步：</w:t>
      </w:r>
    </w:p>
    <w:p>
      <w:pPr>
        <w:spacing w:before="0" w:line="480" w:lineRule="auto"/>
        <w:rPr>
          <w:rFonts w:hint="default" w:ascii="微软雅黑" w:hAnsi="微软雅黑" w:eastAsia="微软雅黑" w:cs="微软雅黑"/>
          <w:b/>
          <w:bCs/>
          <w:sz w:val="20"/>
          <w:szCs w:val="20"/>
        </w:rPr>
      </w:pPr>
    </w:p>
    <w:p>
      <w:pPr>
        <w:spacing w:before="4" w:line="480" w:lineRule="auto"/>
        <w:rPr>
          <w:rFonts w:hint="default" w:ascii="微软雅黑" w:hAnsi="微软雅黑" w:eastAsia="微软雅黑" w:cs="微软雅黑"/>
          <w:b/>
          <w:bCs/>
          <w:sz w:val="11"/>
          <w:szCs w:val="11"/>
        </w:rPr>
      </w:pPr>
    </w:p>
    <w:p>
      <w:pPr>
        <w:spacing w:before="0" w:line="480" w:lineRule="auto"/>
        <w:ind w:left="2180" w:right="0" w:firstLine="0"/>
        <w:jc w:val="left"/>
        <w:rPr>
          <w:rFonts w:hint="default" w:ascii="微软雅黑" w:hAnsi="微软雅黑" w:eastAsia="微软雅黑" w:cs="微软雅黑"/>
          <w:sz w:val="21"/>
          <w:szCs w:val="21"/>
        </w:rPr>
      </w:pPr>
      <w:r>
        <mc:AlternateContent>
          <mc:Choice Requires="wpg">
            <w:drawing>
              <wp:anchor distT="0" distB="0" distL="114300" distR="114300" simplePos="0" relativeHeight="251670528" behindDoc="0" locked="0" layoutInCell="1" allowOverlap="1">
                <wp:simplePos x="0" y="0"/>
                <wp:positionH relativeFrom="page">
                  <wp:posOffset>4303395</wp:posOffset>
                </wp:positionH>
                <wp:positionV relativeFrom="paragraph">
                  <wp:posOffset>6985</wp:posOffset>
                </wp:positionV>
                <wp:extent cx="2134870" cy="334645"/>
                <wp:effectExtent l="0" t="0" r="13970" b="635"/>
                <wp:wrapNone/>
                <wp:docPr id="1637" name="组合 877"/>
                <wp:cNvGraphicFramePr/>
                <a:graphic xmlns:a="http://schemas.openxmlformats.org/drawingml/2006/main">
                  <a:graphicData uri="http://schemas.microsoft.com/office/word/2010/wordprocessingGroup">
                    <wpg:wgp>
                      <wpg:cNvGrpSpPr/>
                      <wpg:grpSpPr>
                        <a:xfrm>
                          <a:off x="0" y="0"/>
                          <a:ext cx="2134870" cy="334645"/>
                          <a:chOff x="6792" y="-88"/>
                          <a:chExt cx="3362" cy="527"/>
                        </a:xfrm>
                      </wpg:grpSpPr>
                      <wpg:grpSp>
                        <wpg:cNvPr id="1638" name="组合 878"/>
                        <wpg:cNvGrpSpPr/>
                        <wpg:grpSpPr>
                          <a:xfrm>
                            <a:off x="6792" y="-88"/>
                            <a:ext cx="3362" cy="527"/>
                            <a:chOff x="6792" y="-88"/>
                            <a:chExt cx="3362" cy="527"/>
                          </a:xfrm>
                        </wpg:grpSpPr>
                        <wps:wsp>
                          <wps:cNvPr id="249" name="任意多边形 879"/>
                          <wps:cNvSpPr/>
                          <wps:spPr>
                            <a:xfrm>
                              <a:off x="6792" y="-88"/>
                              <a:ext cx="3362" cy="527"/>
                            </a:xfrm>
                            <a:custGeom>
                              <a:avLst/>
                              <a:gdLst/>
                              <a:ahLst/>
                              <a:cxnLst/>
                              <a:pathLst>
                                <a:path w="3362" h="527">
                                  <a:moveTo>
                                    <a:pt x="3362" y="527"/>
                                  </a:moveTo>
                                  <a:lnTo>
                                    <a:pt x="0" y="527"/>
                                  </a:lnTo>
                                  <a:lnTo>
                                    <a:pt x="0" y="0"/>
                                  </a:lnTo>
                                  <a:lnTo>
                                    <a:pt x="3362" y="0"/>
                                  </a:lnTo>
                                  <a:lnTo>
                                    <a:pt x="3362" y="8"/>
                                  </a:lnTo>
                                  <a:lnTo>
                                    <a:pt x="15" y="8"/>
                                  </a:lnTo>
                                  <a:lnTo>
                                    <a:pt x="7" y="15"/>
                                  </a:lnTo>
                                  <a:lnTo>
                                    <a:pt x="15" y="15"/>
                                  </a:lnTo>
                                  <a:lnTo>
                                    <a:pt x="15" y="512"/>
                                  </a:lnTo>
                                  <a:lnTo>
                                    <a:pt x="7" y="512"/>
                                  </a:lnTo>
                                  <a:lnTo>
                                    <a:pt x="15" y="520"/>
                                  </a:lnTo>
                                  <a:lnTo>
                                    <a:pt x="3362" y="520"/>
                                  </a:lnTo>
                                  <a:lnTo>
                                    <a:pt x="3362" y="527"/>
                                  </a:lnTo>
                                  <a:close/>
                                </a:path>
                              </a:pathLst>
                            </a:custGeom>
                            <a:solidFill>
                              <a:srgbClr val="000000"/>
                            </a:solidFill>
                            <a:ln>
                              <a:noFill/>
                            </a:ln>
                          </wps:spPr>
                          <wps:bodyPr upright="1"/>
                        </wps:wsp>
                        <wps:wsp>
                          <wps:cNvPr id="250" name="任意多边形 880"/>
                          <wps:cNvSpPr/>
                          <wps:spPr>
                            <a:xfrm>
                              <a:off x="6792" y="-88"/>
                              <a:ext cx="3362" cy="527"/>
                            </a:xfrm>
                            <a:custGeom>
                              <a:avLst/>
                              <a:gdLst/>
                              <a:ahLst/>
                              <a:cxnLst/>
                              <a:pathLst>
                                <a:path w="3362" h="527">
                                  <a:moveTo>
                                    <a:pt x="15" y="15"/>
                                  </a:moveTo>
                                  <a:lnTo>
                                    <a:pt x="7" y="15"/>
                                  </a:lnTo>
                                  <a:lnTo>
                                    <a:pt x="15" y="8"/>
                                  </a:lnTo>
                                  <a:lnTo>
                                    <a:pt x="15" y="15"/>
                                  </a:lnTo>
                                  <a:close/>
                                </a:path>
                              </a:pathLst>
                            </a:custGeom>
                            <a:solidFill>
                              <a:srgbClr val="000000"/>
                            </a:solidFill>
                            <a:ln>
                              <a:noFill/>
                            </a:ln>
                          </wps:spPr>
                          <wps:bodyPr upright="1"/>
                        </wps:wsp>
                        <wps:wsp>
                          <wps:cNvPr id="251" name="任意多边形 881"/>
                          <wps:cNvSpPr/>
                          <wps:spPr>
                            <a:xfrm>
                              <a:off x="6792" y="-88"/>
                              <a:ext cx="3362" cy="527"/>
                            </a:xfrm>
                            <a:custGeom>
                              <a:avLst/>
                              <a:gdLst/>
                              <a:ahLst/>
                              <a:cxnLst/>
                              <a:pathLst>
                                <a:path w="3362" h="527">
                                  <a:moveTo>
                                    <a:pt x="3347" y="15"/>
                                  </a:moveTo>
                                  <a:lnTo>
                                    <a:pt x="15" y="15"/>
                                  </a:lnTo>
                                  <a:lnTo>
                                    <a:pt x="15" y="8"/>
                                  </a:lnTo>
                                  <a:lnTo>
                                    <a:pt x="3347" y="8"/>
                                  </a:lnTo>
                                  <a:lnTo>
                                    <a:pt x="3347" y="15"/>
                                  </a:lnTo>
                                  <a:close/>
                                </a:path>
                              </a:pathLst>
                            </a:custGeom>
                            <a:solidFill>
                              <a:srgbClr val="000000"/>
                            </a:solidFill>
                            <a:ln>
                              <a:noFill/>
                            </a:ln>
                          </wps:spPr>
                          <wps:bodyPr upright="1"/>
                        </wps:wsp>
                        <wps:wsp>
                          <wps:cNvPr id="252" name="任意多边形 882"/>
                          <wps:cNvSpPr/>
                          <wps:spPr>
                            <a:xfrm>
                              <a:off x="6792" y="-88"/>
                              <a:ext cx="3362" cy="527"/>
                            </a:xfrm>
                            <a:custGeom>
                              <a:avLst/>
                              <a:gdLst/>
                              <a:ahLst/>
                              <a:cxnLst/>
                              <a:pathLst>
                                <a:path w="3362" h="527">
                                  <a:moveTo>
                                    <a:pt x="3347" y="520"/>
                                  </a:moveTo>
                                  <a:lnTo>
                                    <a:pt x="3347" y="8"/>
                                  </a:lnTo>
                                  <a:lnTo>
                                    <a:pt x="3354" y="15"/>
                                  </a:lnTo>
                                  <a:lnTo>
                                    <a:pt x="3362" y="15"/>
                                  </a:lnTo>
                                  <a:lnTo>
                                    <a:pt x="3362" y="512"/>
                                  </a:lnTo>
                                  <a:lnTo>
                                    <a:pt x="3354" y="512"/>
                                  </a:lnTo>
                                  <a:lnTo>
                                    <a:pt x="3347" y="520"/>
                                  </a:lnTo>
                                  <a:close/>
                                </a:path>
                              </a:pathLst>
                            </a:custGeom>
                            <a:solidFill>
                              <a:srgbClr val="000000"/>
                            </a:solidFill>
                            <a:ln>
                              <a:noFill/>
                            </a:ln>
                          </wps:spPr>
                          <wps:bodyPr upright="1"/>
                        </wps:wsp>
                        <wps:wsp>
                          <wps:cNvPr id="253" name="任意多边形 883"/>
                          <wps:cNvSpPr/>
                          <wps:spPr>
                            <a:xfrm>
                              <a:off x="6792" y="-88"/>
                              <a:ext cx="3362" cy="527"/>
                            </a:xfrm>
                            <a:custGeom>
                              <a:avLst/>
                              <a:gdLst/>
                              <a:ahLst/>
                              <a:cxnLst/>
                              <a:pathLst>
                                <a:path w="3362" h="527">
                                  <a:moveTo>
                                    <a:pt x="3362" y="15"/>
                                  </a:moveTo>
                                  <a:lnTo>
                                    <a:pt x="3354" y="15"/>
                                  </a:lnTo>
                                  <a:lnTo>
                                    <a:pt x="3347" y="8"/>
                                  </a:lnTo>
                                  <a:lnTo>
                                    <a:pt x="3362" y="8"/>
                                  </a:lnTo>
                                  <a:lnTo>
                                    <a:pt x="3362" y="15"/>
                                  </a:lnTo>
                                  <a:close/>
                                </a:path>
                              </a:pathLst>
                            </a:custGeom>
                            <a:solidFill>
                              <a:srgbClr val="000000"/>
                            </a:solidFill>
                            <a:ln>
                              <a:noFill/>
                            </a:ln>
                          </wps:spPr>
                          <wps:bodyPr upright="1"/>
                        </wps:wsp>
                        <wps:wsp>
                          <wps:cNvPr id="254" name="任意多边形 884"/>
                          <wps:cNvSpPr/>
                          <wps:spPr>
                            <a:xfrm>
                              <a:off x="6792" y="-88"/>
                              <a:ext cx="3362" cy="527"/>
                            </a:xfrm>
                            <a:custGeom>
                              <a:avLst/>
                              <a:gdLst/>
                              <a:ahLst/>
                              <a:cxnLst/>
                              <a:pathLst>
                                <a:path w="3362" h="527">
                                  <a:moveTo>
                                    <a:pt x="15" y="520"/>
                                  </a:moveTo>
                                  <a:lnTo>
                                    <a:pt x="7" y="512"/>
                                  </a:lnTo>
                                  <a:lnTo>
                                    <a:pt x="15" y="512"/>
                                  </a:lnTo>
                                  <a:lnTo>
                                    <a:pt x="15" y="520"/>
                                  </a:lnTo>
                                  <a:close/>
                                </a:path>
                              </a:pathLst>
                            </a:custGeom>
                            <a:solidFill>
                              <a:srgbClr val="000000"/>
                            </a:solidFill>
                            <a:ln>
                              <a:noFill/>
                            </a:ln>
                          </wps:spPr>
                          <wps:bodyPr upright="1"/>
                        </wps:wsp>
                        <wps:wsp>
                          <wps:cNvPr id="255" name="任意多边形 885"/>
                          <wps:cNvSpPr/>
                          <wps:spPr>
                            <a:xfrm>
                              <a:off x="6792" y="-88"/>
                              <a:ext cx="3362" cy="527"/>
                            </a:xfrm>
                            <a:custGeom>
                              <a:avLst/>
                              <a:gdLst/>
                              <a:ahLst/>
                              <a:cxnLst/>
                              <a:pathLst>
                                <a:path w="3362" h="527">
                                  <a:moveTo>
                                    <a:pt x="3347" y="520"/>
                                  </a:moveTo>
                                  <a:lnTo>
                                    <a:pt x="15" y="520"/>
                                  </a:lnTo>
                                  <a:lnTo>
                                    <a:pt x="15" y="512"/>
                                  </a:lnTo>
                                  <a:lnTo>
                                    <a:pt x="3347" y="512"/>
                                  </a:lnTo>
                                  <a:lnTo>
                                    <a:pt x="3347" y="520"/>
                                  </a:lnTo>
                                  <a:close/>
                                </a:path>
                              </a:pathLst>
                            </a:custGeom>
                            <a:solidFill>
                              <a:srgbClr val="000000"/>
                            </a:solidFill>
                            <a:ln>
                              <a:noFill/>
                            </a:ln>
                          </wps:spPr>
                          <wps:bodyPr upright="1"/>
                        </wps:wsp>
                        <wps:wsp>
                          <wps:cNvPr id="256" name="任意多边形 886"/>
                          <wps:cNvSpPr/>
                          <wps:spPr>
                            <a:xfrm>
                              <a:off x="6792" y="-88"/>
                              <a:ext cx="3362" cy="527"/>
                            </a:xfrm>
                            <a:custGeom>
                              <a:avLst/>
                              <a:gdLst/>
                              <a:ahLst/>
                              <a:cxnLst/>
                              <a:pathLst>
                                <a:path w="3362" h="527">
                                  <a:moveTo>
                                    <a:pt x="3362" y="520"/>
                                  </a:moveTo>
                                  <a:lnTo>
                                    <a:pt x="3347" y="520"/>
                                  </a:lnTo>
                                  <a:lnTo>
                                    <a:pt x="3354" y="512"/>
                                  </a:lnTo>
                                  <a:lnTo>
                                    <a:pt x="3362" y="512"/>
                                  </a:lnTo>
                                  <a:lnTo>
                                    <a:pt x="3362" y="520"/>
                                  </a:lnTo>
                                  <a:close/>
                                </a:path>
                              </a:pathLst>
                            </a:custGeom>
                            <a:solidFill>
                              <a:srgbClr val="000000"/>
                            </a:solidFill>
                            <a:ln>
                              <a:noFill/>
                            </a:ln>
                          </wps:spPr>
                          <wps:bodyPr upright="1"/>
                        </wps:wsp>
                        <wps:wsp>
                          <wps:cNvPr id="257" name="文本框 887"/>
                          <wps:cNvSpPr txBox="1"/>
                          <wps:spPr>
                            <a:xfrm>
                              <a:off x="6792" y="-88"/>
                              <a:ext cx="3362" cy="527"/>
                            </a:xfrm>
                            <a:prstGeom prst="rect">
                              <a:avLst/>
                            </a:prstGeom>
                            <a:noFill/>
                            <a:ln>
                              <a:noFill/>
                            </a:ln>
                          </wps:spPr>
                          <wps:txbx>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按确定键，进入模式选择界面</w:t>
                                </w:r>
                              </w:p>
                            </w:txbxContent>
                          </wps:txbx>
                          <wps:bodyPr lIns="0" tIns="0" rIns="0" bIns="0" upright="1"/>
                        </wps:wsp>
                      </wpg:grpSp>
                    </wpg:wgp>
                  </a:graphicData>
                </a:graphic>
              </wp:anchor>
            </w:drawing>
          </mc:Choice>
          <mc:Fallback>
            <w:pict>
              <v:group id="组合 877" o:spid="_x0000_s1026" o:spt="203" style="position:absolute;left:0pt;margin-left:338.85pt;margin-top:0.55pt;height:26.35pt;width:168.1pt;mso-position-horizontal-relative:page;z-index:251670528;mso-width-relative:page;mso-height-relative:page;" coordorigin="6792,-88" coordsize="3362,527" o:gfxdata="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C+LB3u2AAAAAkBAAAPAAAA&#10;AAAAAAEAIAAAACIAAABkcnMvZG93bnJldi54bWxQSwECFAAUAAAACACHTuJArtu+Yk8EAAB3HAAA&#10;DgAAAAAAAAABACAAAAAnAQAAZHJzL2Uyb0RvYy54bWxQSwUGAAAAAAYABgBZAQAA6AcAAAAA&#10;">
                <o:lock v:ext="edit" aspectratio="f"/>
                <v:group id="组合 878" o:spid="_x0000_s1026" o:spt="203" style="position:absolute;left:6792;top:-88;height:527;width:3362;" coordorigin="6792,-88" coordsize="3362,527" o:gfxdata="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q+dSvwAAAN0AAAAPAAAAAAAAAAEAIAAAACIAAABkcnMvZG93bnJldi54&#10;bWxQSwECFAAUAAAACACHTuJAMy8FnjsAAAA5AAAAFQAAAAAAAAABACAAAAAOAQAAZHJzL2dyb3Vw&#10;c2hhcGV4bWwueG1sUEsFBgAAAAAGAAYAYAEAAMsDAAAAAA==&#10;">
                  <o:lock v:ext="edit" aspectratio="f"/>
                  <v:shape id="任意多边形 879" o:spid="_x0000_s1026" o:spt="100" style="position:absolute;left:6792;top:-88;height:527;width:3362;" fillcolor="#000000" filled="t" stroked="f" coordsize="3362,527" o:gfxdata="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Zmw74A&#10;AADcAAAADwAAAAAAAAABACAAAAAiAAAAZHJzL2Rvd25yZXYueG1sUEsBAhQAFAAAAAgAh07iQDMv&#10;BZ47AAAAOQAAABAAAAAAAAAAAQAgAAAADQEAAGRycy9zaGFwZXhtbC54bWxQSwUGAAAAAAYABgBb&#10;AQAAtwMAAAAA&#10;" path="m3362,527l0,527,0,0,3362,0,3362,8,15,8,7,15,15,15,15,512,7,512,15,520,3362,520,3362,527xe">
                    <v:fill on="t" focussize="0,0"/>
                    <v:stroke on="f"/>
                    <v:imagedata o:title=""/>
                    <o:lock v:ext="edit" aspectratio="f"/>
                  </v:shape>
                  <v:shape id="任意多边形 880" o:spid="_x0000_s1026" o:spt="100" style="position:absolute;left:6792;top:-88;height:527;width:3362;" fillcolor="#000000" filled="t" stroked="f" coordsize="3362,527" o:gfxdata="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VZg7sAAADc&#10;AAAADwAAAAAAAAABACAAAAAiAAAAZHJzL2Rvd25yZXYueG1sUEsBAhQAFAAAAAgAh07iQDMvBZ47&#10;AAAAOQAAABAAAAAAAAAAAQAgAAAACgEAAGRycy9zaGFwZXhtbC54bWxQSwUGAAAAAAYABgBbAQAA&#10;tAMAAAAA&#10;" path="m15,15l7,15,15,8,15,15xe">
                    <v:fill on="t" focussize="0,0"/>
                    <v:stroke on="f"/>
                    <v:imagedata o:title=""/>
                    <o:lock v:ext="edit" aspectratio="f"/>
                  </v:shape>
                  <v:shape id="任意多边形 881" o:spid="_x0000_s1026" o:spt="100" style="position:absolute;left:6792;top:-88;height:527;width:3362;" fillcolor="#000000" filled="t" stroked="f" coordsize="3362,527" o:gfxdata="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Bi8AAAA&#10;3AAAAA8AAAAAAAAAAQAgAAAAIgAAAGRycy9kb3ducmV2LnhtbFBLAQIUABQAAAAIAIdO4kAzLwWe&#10;OwAAADkAAAAQAAAAAAAAAAEAIAAAAAsBAABkcnMvc2hhcGV4bWwueG1sUEsFBgAAAAAGAAYAWwEA&#10;ALUDAAAAAA==&#10;" path="m3347,15l15,15,15,8,3347,8,3347,15xe">
                    <v:fill on="t" focussize="0,0"/>
                    <v:stroke on="f"/>
                    <v:imagedata o:title=""/>
                    <o:lock v:ext="edit" aspectratio="f"/>
                  </v:shape>
                  <v:shape id="任意多边形 882" o:spid="_x0000_s1026" o:spt="100" style="position:absolute;left:6792;top:-88;height:527;width:3362;" fillcolor="#000000" filled="t" stroked="f" coordsize="3362,527" o:gfxdata="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2JvvQAA&#10;ANwAAAAPAAAAAAAAAAEAIAAAACIAAABkcnMvZG93bnJldi54bWxQSwECFAAUAAAACACHTuJAMy8F&#10;njsAAAA5AAAAEAAAAAAAAAABACAAAAAMAQAAZHJzL3NoYXBleG1sLnhtbFBLBQYAAAAABgAGAFsB&#10;AAC2AwAAAAA=&#10;" path="m3347,520l3347,8,3354,15,3362,15,3362,512,3354,512,3347,520xe">
                    <v:fill on="t" focussize="0,0"/>
                    <v:stroke on="f"/>
                    <v:imagedata o:title=""/>
                    <o:lock v:ext="edit" aspectratio="f"/>
                  </v:shape>
                  <v:shape id="任意多边形 883" o:spid="_x0000_s1026" o:spt="100" style="position:absolute;left:6792;top:-88;height:527;width:3362;" fillcolor="#000000" filled="t" stroked="f" coordsize="3362,527" o:gfxdata="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Xx/S8AAAA&#10;3AAAAA8AAAAAAAAAAQAgAAAAIgAAAGRycy9kb3ducmV2LnhtbFBLAQIUABQAAAAIAIdO4kAzLwWe&#10;OwAAADkAAAAQAAAAAAAAAAEAIAAAAAsBAABkcnMvc2hhcGV4bWwueG1sUEsFBgAAAAAGAAYAWwEA&#10;ALUDAAAAAA==&#10;" path="m3362,15l3354,15,3347,8,3362,8,3362,15xe">
                    <v:fill on="t" focussize="0,0"/>
                    <v:stroke on="f"/>
                    <v:imagedata o:title=""/>
                    <o:lock v:ext="edit" aspectratio="f"/>
                  </v:shape>
                  <v:shape id="任意多边形 884" o:spid="_x0000_s1026" o:spt="100" style="position:absolute;left:6792;top:-88;height:527;width:3362;" fillcolor="#000000" filled="t" stroked="f" coordsize="3362,527" o:gfxdata="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l+AvQAA&#10;ANwAAAAPAAAAAAAAAAEAIAAAACIAAABkcnMvZG93bnJldi54bWxQSwECFAAUAAAACACHTuJAMy8F&#10;njsAAAA5AAAAEAAAAAAAAAABACAAAAAMAQAAZHJzL3NoYXBleG1sLnhtbFBLBQYAAAAABgAGAFsB&#10;AAC2AwAAAAA=&#10;" path="m15,520l7,512,15,512,15,520xe">
                    <v:fill on="t" focussize="0,0"/>
                    <v:stroke on="f"/>
                    <v:imagedata o:title=""/>
                    <o:lock v:ext="edit" aspectratio="f"/>
                  </v:shape>
                  <v:shape id="任意多边形 885" o:spid="_x0000_s1026" o:spt="100" style="position:absolute;left:6792;top:-88;height:527;width:3362;" fillcolor="#000000" filled="t" stroked="f" coordsize="3362,527" o:gfxdata="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vobvQAA&#10;ANwAAAAPAAAAAAAAAAEAIAAAACIAAABkcnMvZG93bnJldi54bWxQSwECFAAUAAAACACHTuJAMy8F&#10;njsAAAA5AAAAEAAAAAAAAAABACAAAAAMAQAAZHJzL3NoYXBleG1sLnhtbFBLBQYAAAAABgAGAFsB&#10;AAC2AwAAAAA=&#10;" path="m3347,520l15,520,15,512,3347,512,3347,520xe">
                    <v:fill on="t" focussize="0,0"/>
                    <v:stroke on="f"/>
                    <v:imagedata o:title=""/>
                    <o:lock v:ext="edit" aspectratio="f"/>
                  </v:shape>
                  <v:shape id="任意多边形 886" o:spid="_x0000_s1026" o:spt="100" style="position:absolute;left:6792;top:-88;height:527;width:3362;" fillcolor="#000000" filled="t" stroked="f" coordsize="3362,527" o:gfxdata="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gZGy8AAAA&#10;3AAAAA8AAAAAAAAAAQAgAAAAIgAAAGRycy9kb3ducmV2LnhtbFBLAQIUABQAAAAIAIdO4kAzLwWe&#10;OwAAADkAAAAQAAAAAAAAAAEAIAAAAAsBAABkcnMvc2hhcGV4bWwueG1sUEsFBgAAAAAGAAYAWwEA&#10;ALUDAAAAAA==&#10;" path="m3362,520l3347,520,3354,512,3362,512,3362,520xe">
                    <v:fill on="t" focussize="0,0"/>
                    <v:stroke on="f"/>
                    <v:imagedata o:title=""/>
                    <o:lock v:ext="edit" aspectratio="f"/>
                  </v:shape>
                  <v:shape id="文本框 887" o:spid="_x0000_s1026" o:spt="202" type="#_x0000_t202" style="position:absolute;left:6792;top:-88;height:527;width:3362;"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3"/>
                            <w:ind w:left="158" w:right="0" w:firstLine="0"/>
                            <w:jc w:val="left"/>
                            <w:rPr>
                              <w:rFonts w:hint="default" w:ascii="宋体" w:hAnsi="宋体" w:eastAsia="宋体" w:cs="宋体"/>
                              <w:sz w:val="21"/>
                              <w:szCs w:val="21"/>
                            </w:rPr>
                          </w:pPr>
                          <w:r>
                            <w:rPr>
                              <w:rFonts w:hint="default" w:ascii="宋体" w:hAnsi="宋体" w:eastAsia="宋体" w:cs="宋体"/>
                              <w:sz w:val="21"/>
                              <w:szCs w:val="21"/>
                            </w:rPr>
                            <w:t>按确定键，进入模式选择界面</w:t>
                          </w:r>
                        </w:p>
                      </w:txbxContent>
                    </v:textbox>
                  </v:shape>
                </v:group>
              </v:group>
            </w:pict>
          </mc:Fallback>
        </mc:AlternateContent>
      </w:r>
      <w:r>
        <mc:AlternateContent>
          <mc:Choice Requires="wpg">
            <w:drawing>
              <wp:anchor distT="0" distB="0" distL="114300" distR="114300" simplePos="0" relativeHeight="251663360" behindDoc="0" locked="0" layoutInCell="1" allowOverlap="1">
                <wp:simplePos x="0" y="0"/>
                <wp:positionH relativeFrom="page">
                  <wp:posOffset>3111500</wp:posOffset>
                </wp:positionH>
                <wp:positionV relativeFrom="paragraph">
                  <wp:posOffset>-46990</wp:posOffset>
                </wp:positionV>
                <wp:extent cx="401955" cy="387350"/>
                <wp:effectExtent l="0" t="0" r="9525" b="8890"/>
                <wp:wrapNone/>
                <wp:docPr id="1639" name="组合 888"/>
                <wp:cNvGraphicFramePr/>
                <a:graphic xmlns:a="http://schemas.openxmlformats.org/drawingml/2006/main">
                  <a:graphicData uri="http://schemas.microsoft.com/office/word/2010/wordprocessingGroup">
                    <wpg:wgp>
                      <wpg:cNvGrpSpPr/>
                      <wpg:grpSpPr>
                        <a:xfrm>
                          <a:off x="0" y="0"/>
                          <a:ext cx="401955" cy="387350"/>
                          <a:chOff x="4901" y="-75"/>
                          <a:chExt cx="633" cy="610"/>
                        </a:xfrm>
                      </wpg:grpSpPr>
                      <wpg:grpSp>
                        <wpg:cNvPr id="1640" name="组合 889"/>
                        <wpg:cNvGrpSpPr/>
                        <wpg:grpSpPr>
                          <a:xfrm>
                            <a:off x="4908" y="-67"/>
                            <a:ext cx="620" cy="596"/>
                            <a:chOff x="4908" y="-67"/>
                            <a:chExt cx="620" cy="596"/>
                          </a:xfrm>
                        </wpg:grpSpPr>
                        <wps:wsp>
                          <wps:cNvPr id="260" name="任意多边形 890"/>
                          <wps:cNvSpPr/>
                          <wps:spPr>
                            <a:xfrm>
                              <a:off x="4908" y="-67"/>
                              <a:ext cx="620" cy="596"/>
                            </a:xfrm>
                            <a:custGeom>
                              <a:avLst/>
                              <a:gdLst/>
                              <a:ahLst/>
                              <a:cxnLst/>
                              <a:pathLst>
                                <a:path w="620"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6"/>
                                  </a:lnTo>
                                  <a:lnTo>
                                    <a:pt x="611" y="229"/>
                                  </a:lnTo>
                                  <a:lnTo>
                                    <a:pt x="619" y="297"/>
                                  </a:lnTo>
                                  <a:lnTo>
                                    <a:pt x="611" y="366"/>
                                  </a:lnTo>
                                  <a:lnTo>
                                    <a:pt x="587" y="428"/>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641" name="组合 891"/>
                        <wpg:cNvGrpSpPr/>
                        <wpg:grpSpPr>
                          <a:xfrm>
                            <a:off x="4901" y="-75"/>
                            <a:ext cx="633" cy="610"/>
                            <a:chOff x="4901" y="-75"/>
                            <a:chExt cx="633" cy="610"/>
                          </a:xfrm>
                        </wpg:grpSpPr>
                        <wps:wsp>
                          <wps:cNvPr id="262" name="任意多边形 892"/>
                          <wps:cNvSpPr/>
                          <wps:spPr>
                            <a:xfrm>
                              <a:off x="4901" y="-75"/>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263" name="任意多边形 893"/>
                          <wps:cNvSpPr/>
                          <wps:spPr>
                            <a:xfrm>
                              <a:off x="4901" y="-75"/>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264" name="任意多边形 894"/>
                          <wps:cNvSpPr/>
                          <wps:spPr>
                            <a:xfrm>
                              <a:off x="4901" y="-75"/>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265" name="任意多边形 895"/>
                          <wps:cNvSpPr/>
                          <wps:spPr>
                            <a:xfrm>
                              <a:off x="4901" y="-75"/>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266" name="任意多边形 896"/>
                          <wps:cNvSpPr/>
                          <wps:spPr>
                            <a:xfrm>
                              <a:off x="4901" y="-75"/>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267" name="任意多边形 897"/>
                          <wps:cNvSpPr/>
                          <wps:spPr>
                            <a:xfrm>
                              <a:off x="4901" y="-75"/>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268" name="任意多边形 898"/>
                          <wps:cNvSpPr/>
                          <wps:spPr>
                            <a:xfrm>
                              <a:off x="4901" y="-75"/>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269" name="任意多边形 899"/>
                          <wps:cNvSpPr/>
                          <wps:spPr>
                            <a:xfrm>
                              <a:off x="4901" y="-75"/>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270" name="任意多边形 900"/>
                          <wps:cNvSpPr/>
                          <wps:spPr>
                            <a:xfrm>
                              <a:off x="4901" y="-75"/>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271" name="任意多边形 901"/>
                          <wps:cNvSpPr/>
                          <wps:spPr>
                            <a:xfrm>
                              <a:off x="4901" y="-75"/>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272" name="任意多边形 902"/>
                          <wps:cNvSpPr/>
                          <wps:spPr>
                            <a:xfrm>
                              <a:off x="4901" y="-75"/>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273" name="任意多边形 903"/>
                          <wps:cNvSpPr/>
                          <wps:spPr>
                            <a:xfrm>
                              <a:off x="4901" y="-75"/>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274" name="任意多边形 904"/>
                          <wps:cNvSpPr/>
                          <wps:spPr>
                            <a:xfrm>
                              <a:off x="4901" y="-75"/>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275" name="任意多边形 905"/>
                          <wps:cNvSpPr/>
                          <wps:spPr>
                            <a:xfrm>
                              <a:off x="4901" y="-75"/>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276" name="任意多边形 906"/>
                          <wps:cNvSpPr/>
                          <wps:spPr>
                            <a:xfrm>
                              <a:off x="4901" y="-75"/>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277" name="任意多边形 907"/>
                          <wps:cNvSpPr/>
                          <wps:spPr>
                            <a:xfrm>
                              <a:off x="4901" y="-75"/>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278" name="任意多边形 908"/>
                          <wps:cNvSpPr/>
                          <wps:spPr>
                            <a:xfrm>
                              <a:off x="4901" y="-75"/>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279" name="任意多边形 909"/>
                          <wps:cNvSpPr/>
                          <wps:spPr>
                            <a:xfrm>
                              <a:off x="4901" y="-75"/>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280" name="文本框 910"/>
                          <wps:cNvSpPr txBox="1"/>
                          <wps:spPr>
                            <a:xfrm>
                              <a:off x="4901" y="-75"/>
                              <a:ext cx="633" cy="610"/>
                            </a:xfrm>
                            <a:prstGeom prst="rect">
                              <a:avLst/>
                            </a:prstGeom>
                            <a:noFill/>
                            <a:ln>
                              <a:noFill/>
                            </a:ln>
                          </wps:spPr>
                          <wps:txbx>
                            <w:txbxContent>
                              <w:p>
                                <w:pPr>
                                  <w:spacing w:before="12" w:line="240" w:lineRule="auto"/>
                                  <w:rPr>
                                    <w:rFonts w:hint="default" w:ascii="微软雅黑" w:hAnsi="微软雅黑" w:eastAsia="微软雅黑" w:cs="微软雅黑"/>
                                    <w:b/>
                                    <w:bCs/>
                                    <w:sz w:val="11"/>
                                    <w:szCs w:val="11"/>
                                  </w:rPr>
                                </w:pPr>
                              </w:p>
                              <w:p>
                                <w:pPr>
                                  <w:spacing w:before="0"/>
                                  <w:ind w:left="204"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888" o:spid="_x0000_s1026" o:spt="203" style="position:absolute;left:0pt;margin-left:245pt;margin-top:-3.7pt;height:30.5pt;width:31.65pt;mso-position-horizontal-relative:page;z-index:251663360;mso-width-relative:page;mso-height-relative:page;" coordorigin="4901,-75" coordsize="633,610" o:gfxdata="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">
                <o:lock v:ext="edit" aspectratio="f"/>
                <v:group id="组合 889" o:spid="_x0000_s1026" o:spt="203" style="position:absolute;left:4908;top:-67;height:596;width:620;" coordorigin="4908,-67" coordsize="620,596" o:gfxdata="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bmCnBAAAA3QAAAA8AAAAAAAAAAQAgAAAAIgAAAGRycy9kb3ducmV2&#10;LnhtbFBLAQIUABQAAAAIAIdO4kAzLwWeOwAAADkAAAAVAAAAAAAAAAEAIAAAABABAABkcnMvZ3Jv&#10;dXBzaGFwZXhtbC54bWxQSwUGAAAAAAYABgBgAQAAzQMAAAAA&#10;">
                  <o:lock v:ext="edit" aspectratio="f"/>
                  <v:shape id="任意多边形 890" o:spid="_x0000_s1026" o:spt="100" style="position:absolute;left:4908;top:-67;height:596;width:620;" fillcolor="#FF0000" filled="t" stroked="f" coordsize="620,596" o:gfxdata="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S9N9twAAANwAAAAP&#10;AAAAAAAAAAEAIAAAACIAAABkcnMvZG93bnJldi54bWxQSwECFAAUAAAACACHTuJAMy8FnjsAAAA5&#10;AAAAEAAAAAAAAAABACAAAAAGAQAAZHJzL3NoYXBleG1sLnhtbFBLBQYAAAAABgAGAFsBAACwAwAA&#10;AAA=&#10;" path="m309,596l238,588,173,565,116,530,68,484,31,429,8,366,0,298,8,229,31,167,68,111,116,65,173,30,238,8,309,0,380,8,445,30,502,65,550,111,587,166,611,229,619,297,611,366,587,428,550,484,502,530,445,565,380,588,309,596xe">
                    <v:fill on="t" focussize="0,0"/>
                    <v:stroke on="f"/>
                    <v:imagedata o:title=""/>
                    <o:lock v:ext="edit" aspectratio="f"/>
                  </v:shape>
                </v:group>
                <v:group id="组合 891" o:spid="_x0000_s1026" o:spt="203" style="position:absolute;left:4901;top:-75;height:610;width:633;" coordorigin="4901,-75" coordsize="633,610" o:gfxdata="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XPbK+AAAA3QAAAA8AAAAAAAAAAQAgAAAAIgAAAGRycy9kb3ducmV2Lnht&#10;bFBLAQIUABQAAAAIAIdO4kAzLwWeOwAAADkAAAAVAAAAAAAAAAEAIAAAAA0BAABkcnMvZ3JvdXBz&#10;aGFwZXhtbC54bWxQSwUGAAAAAAYABgBgAQAAygMAAAAA&#10;">
                  <o:lock v:ext="edit" aspectratio="f"/>
                  <v:shape id="任意多边形 892" o:spid="_x0000_s1026" o:spt="100" style="position:absolute;left:4901;top:-75;height:610;width:633;" fillcolor="#FF0000" filled="t" stroked="f" coordsize="633,610" o:gfxdata="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e6Oq8AAAA&#10;3AAAAA8AAAAAAAAAAQAgAAAAIgAAAGRycy9kb3ducmV2LnhtbFBLAQIUABQAAAAIAIdO4kAzLwWe&#10;OwAAADkAAAAQAAAAAAAAAAEAIAAAAAsBAABkcnMvc2hhcGV4bWwueG1sUEsFBgAAAAAGAAYAWwEA&#10;ALU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893" o:spid="_x0000_s1026" o:spt="100" style="position:absolute;left:4901;top:-75;height:610;width:633;" fillcolor="#FF0000" filled="t" stroked="f" coordsize="633,610" o:gfxdata="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1xvQAA&#10;ANwAAAAPAAAAAAAAAAEAIAAAACIAAABkcnMvZG93bnJldi54bWxQSwECFAAUAAAACACHTuJAMy8F&#10;njsAAAA5AAAAEAAAAAAAAAABACAAAAAMAQAAZHJzL3NoYXBleG1sLnhtbFBLBQYAAAAABgAGAFsB&#10;AAC2AwAAAAA=&#10;" path="m406,28l391,24,392,24,377,20,377,20,362,18,362,18,347,16,347,16,331,14,415,14,425,18,439,22,448,26,406,26,406,28xe">
                    <v:fill on="t" focussize="0,0"/>
                    <v:stroke on="f"/>
                    <v:imagedata o:title=""/>
                    <o:lock v:ext="edit" aspectratio="f"/>
                  </v:shape>
                  <v:shape id="任意多边形 894" o:spid="_x0000_s1026" o:spt="100" style="position:absolute;left:4901;top:-75;height:610;width:633;" fillcolor="#FF0000" filled="t" stroked="f" coordsize="633,610" o:gfxdata="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9UFvQAA&#10;ANwAAAAPAAAAAAAAAAEAIAAAACIAAABkcnMvZG93bnJldi54bWxQSwECFAAUAAAACACHTuJAMy8F&#10;njsAAAA5AAAAEAAAAAAAAAABACAAAAAMAQAAZHJzL3NoYXBleG1sLnhtbFBLBQYAAAAABgAGAFsB&#10;AAC2AwAAAAA=&#10;" path="m226,28l226,26,233,26,226,28xe">
                    <v:fill on="t" focussize="0,0"/>
                    <v:stroke on="f"/>
                    <v:imagedata o:title=""/>
                    <o:lock v:ext="edit" aspectratio="f"/>
                  </v:shape>
                  <v:shape id="任意多边形 895" o:spid="_x0000_s1026" o:spt="100" style="position:absolute;left:4901;top:-75;height:610;width:633;" fillcolor="#FF0000" filled="t" stroked="f" coordsize="633,610" o:gfxdata="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3CevQAA&#10;ANwAAAAPAAAAAAAAAAEAIAAAACIAAABkcnMvZG93bnJldi54bWxQSwECFAAUAAAACACHTuJAMy8F&#10;njsAAAA5AAAAEAAAAAAAAAABACAAAAAMAQAAZHJzL3NoYXBleG1sLnhtbFBLBQYAAAAABgAGAFsB&#10;AAC2AwAAAAA=&#10;" path="m460,50l447,42,447,42,433,36,434,36,420,32,420,32,406,26,448,26,453,28,467,36,480,44,489,48,460,48,460,50xe">
                    <v:fill on="t" focussize="0,0"/>
                    <v:stroke on="f"/>
                    <v:imagedata o:title=""/>
                    <o:lock v:ext="edit" aspectratio="f"/>
                  </v:shape>
                  <v:shape id="任意多边形 896" o:spid="_x0000_s1026" o:spt="100" style="position:absolute;left:4901;top:-75;height:610;width:633;" fillcolor="#FF0000" filled="t" stroked="f" coordsize="633,610" o:gfxdata="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7um8AAAA&#10;3AAAAA8AAAAAAAAAAQAgAAAAIgAAAGRycy9kb3ducmV2LnhtbFBLAQIUABQAAAAIAIdO4kAzLwWe&#10;OwAAADkAAAAQAAAAAAAAAAEAIAAAAAsBAABkcnMvc2hhcGV4bWwueG1sUEsFBgAAAAAGAAYAWwEA&#10;ALUDAAAAAA==&#10;" path="m172,50l172,48,175,48,172,50xe">
                    <v:fill on="t" focussize="0,0"/>
                    <v:stroke on="f"/>
                    <v:imagedata o:title=""/>
                    <o:lock v:ext="edit" aspectratio="f"/>
                  </v:shape>
                  <v:shape id="任意多边形 897" o:spid="_x0000_s1026" o:spt="100" style="position:absolute;left:4901;top:-75;height:610;width:633;" fillcolor="#FF0000" filled="t" stroked="f" coordsize="633,610" o:gfxdata="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lLcr4A&#10;AADcAAAADwAAAAAAAAABACAAAAAiAAAAZHJzL2Rvd25yZXYueG1sUEsBAhQAFAAAAAgAh07iQDMv&#10;BZ47AAAAOQAAABAAAAAAAAAAAQAgAAAADQEAAGRycy9zaGFwZXhtbC54bWxQSwUGAAAAAAYABgBb&#10;AQAAtwMAAAAA&#10;" path="m529,100l519,90,519,90,508,80,508,80,496,72,497,72,485,64,485,64,472,56,473,56,460,48,489,48,493,50,505,60,517,68,529,78,540,88,550,98,529,98,529,100xe">
                    <v:fill on="t" focussize="0,0"/>
                    <v:stroke on="f"/>
                    <v:imagedata o:title=""/>
                    <o:lock v:ext="edit" aspectratio="f"/>
                  </v:shape>
                  <v:shape id="任意多边形 898" o:spid="_x0000_s1026" o:spt="100" style="position:absolute;left:4901;top:-75;height:610;width:633;" fillcolor="#FF0000" filled="t" stroked="f" coordsize="633,610" o:gfxdata="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23wC5AAAA3AAA&#10;AA8AAAAAAAAAAQAgAAAAIgAAAGRycy9kb3ducmV2LnhtbFBLAQIUABQAAAAIAIdO4kAzLwWeOwAA&#10;ADkAAAAQAAAAAAAAAAEAIAAAAAgBAABkcnMvc2hhcGV4bWwueG1sUEsFBgAAAAAGAAYAWwEAALID&#10;AAAAAA==&#10;" path="m103,100l103,98,105,98,103,100xe">
                    <v:fill on="t" focussize="0,0"/>
                    <v:stroke on="f"/>
                    <v:imagedata o:title=""/>
                    <o:lock v:ext="edit" aspectratio="f"/>
                  </v:shape>
                  <v:shape id="任意多边形 899" o:spid="_x0000_s1026" o:spt="100" style="position:absolute;left:4901;top:-75;height:610;width:633;" fillcolor="#FF0000" filled="t" stroked="f" coordsize="633,610" o:gfxdata="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6epu8AAAA&#10;3AAAAA8AAAAAAAAAAQAgAAAAIgAAAGRycy9kb3ducmV2LnhtbFBLAQIUABQAAAAIAIdO4kAzLwWe&#10;OwAAADkAAAAQAAAAAAAAAAEAIAAAAAsBAABkcnMvc2hhcGV4bWwueG1sUEsFBgAAAAAGAAYAWwEA&#10;ALUDA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900" o:spid="_x0000_s1026" o:spt="100" style="position:absolute;left:4901;top:-75;height:610;width:633;" fillcolor="#FF0000" filled="t" stroked="f" coordsize="633,610" o:gfxdata="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lF27sAAADc&#10;AAAADwAAAAAAAAABACAAAAAiAAAAZHJzL2Rvd25yZXYueG1sUEsBAhQAFAAAAAgAh07iQDMvBZ47&#10;AAAAOQAAABAAAAAAAAAAAQAgAAAACgEAAGRycy9zaGFwZXhtbC54bWxQSwUGAAAAAAYABgBbAQAA&#10;tAMAAAAA&#10;" path="m21,364l21,364,21,362,21,364xe">
                    <v:fill on="t" focussize="0,0"/>
                    <v:stroke on="f"/>
                    <v:imagedata o:title=""/>
                    <o:lock v:ext="edit" aspectratio="f"/>
                  </v:shape>
                  <v:shape id="任意多边形 901" o:spid="_x0000_s1026" o:spt="100" style="position:absolute;left:4901;top:-75;height:610;width:633;" fillcolor="#FF0000" filled="t" stroked="f" coordsize="633,610" o:gfxdata="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eBAvQAA&#10;ANwAAAAPAAAAAAAAAAEAIAAAACIAAABkcnMvZG93bnJldi54bWxQSwECFAAUAAAACACHTuJAMy8F&#10;njsAAAA5AAAAEAAAAAAAAAABACAAAAAMAQAAZHJzL3NoYXBleG1sLnhtbFBLBQYAAAAABgAGAFsB&#10;AAC2AwAAAAA=&#10;" path="m623,378l608,378,611,362,611,364,626,364,626,366,623,378xe">
                    <v:fill on="t" focussize="0,0"/>
                    <v:stroke on="f"/>
                    <v:imagedata o:title=""/>
                    <o:lock v:ext="edit" aspectratio="f"/>
                  </v:shape>
                  <v:shape id="任意多边形 902" o:spid="_x0000_s1026" o:spt="100" style="position:absolute;left:4901;top:-75;height:610;width:633;" fillcolor="#FF0000" filled="t" stroked="f" coordsize="633,610" o:gfxdata="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343vQAA&#10;ANwAAAAPAAAAAAAAAAEAIAAAACIAAABkcnMvZG93bnJldi54bWxQSwECFAAUAAAACACHTuJAMy8F&#10;njsAAAA5AAAAEAAAAAAAAAABACAAAAAMAQAAZHJzL3NoYXBleG1sLnhtbFBLBQYAAAAABgAGAFsB&#10;AAC2AwAAAAA=&#10;" path="m25,378l24,378,24,376,25,378xe">
                    <v:fill on="t" focussize="0,0"/>
                    <v:stroke on="f"/>
                    <v:imagedata o:title=""/>
                    <o:lock v:ext="edit" aspectratio="f"/>
                  </v:shape>
                  <v:shape id="任意多边形 903" o:spid="_x0000_s1026" o:spt="100" style="position:absolute;left:4901;top:-75;height:610;width:633;" fillcolor="#FF0000" filled="t" stroked="f" coordsize="633,610" o:gfxdata="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brL4A&#10;AADcAAAADwAAAAAAAAABACAAAAAiAAAAZHJzL2Rvd25yZXYueG1sUEsBAhQAFAAAAAgAh07iQDMv&#10;BZ47AAAAOQAAABAAAAAAAAAAAQAgAAAADQEAAGRycy9zaGFwZXhtbC54bWxQSwUGAAAAAAYABgBb&#10;AQAAtwMAAAAA&#10;" path="m590,456l574,456,581,442,588,430,594,418,599,404,604,390,608,376,608,378,623,378,623,380,618,396,613,410,608,424,601,436,594,450,590,456xe">
                    <v:fill on="t" focussize="0,0"/>
                    <v:stroke on="f"/>
                    <v:imagedata o:title=""/>
                    <o:lock v:ext="edit" aspectratio="f"/>
                  </v:shape>
                  <v:shape id="任意多边形 904" o:spid="_x0000_s1026" o:spt="100" style="position:absolute;left:4901;top:-75;height:610;width:633;" fillcolor="#FF0000" filled="t" stroked="f" coordsize="633,610" o:gfxdata="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JD2L4A&#10;AADcAAAADwAAAAAAAAABACAAAAAiAAAAZHJzL2Rvd25yZXYueG1sUEsBAhQAFAAAAAgAh07iQDMv&#10;BZ47AAAAOQAAABAAAAAAAAAAAQAgAAAADQEAAGRycy9zaGFwZXhtbC54bWxQSwUGAAAAAAYABgBb&#10;AQAAtwMAAAAA&#10;" path="m59,456l58,456,58,454,59,456xe">
                    <v:fill on="t" focussize="0,0"/>
                    <v:stroke on="f"/>
                    <v:imagedata o:title=""/>
                    <o:lock v:ext="edit" aspectratio="f"/>
                  </v:shape>
                  <v:shape id="任意多边形 905" o:spid="_x0000_s1026" o:spt="100" style="position:absolute;left:4901;top:-75;height:610;width:633;" fillcolor="#FF0000" filled="t" stroked="f" coordsize="633,610" o:gfxdata="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7mQ74A&#10;AADcAAAADwAAAAAAAAABACAAAAAiAAAAZHJzL2Rvd25yZXYueG1sUEsBAhQAFAAAAAgAh07iQDMv&#10;BZ47AAAAOQAAABAAAAAAAAAAAQAgAAAADQEAAGRycy9zaGFwZXhtbC54bWxQSwUGAAAAAAYABgBb&#10;AQAAtwMAAAAA&#10;" path="m568,490l549,490,558,478,558,478,566,466,566,466,574,454,574,456,590,456,587,462,578,476,570,488,568,490xe">
                    <v:fill on="t" focussize="0,0"/>
                    <v:stroke on="f"/>
                    <v:imagedata o:title=""/>
                    <o:lock v:ext="edit" aspectratio="f"/>
                  </v:shape>
                  <v:shape id="任意多边形 906" o:spid="_x0000_s1026" o:spt="100" style="position:absolute;left:4901;top:-75;height:610;width:633;" fillcolor="#FF0000" filled="t" stroked="f" coordsize="633,610" o:gfxdata="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x4NL4A&#10;AADcAAAADwAAAAAAAAABACAAAAAiAAAAZHJzL2Rvd25yZXYueG1sUEsBAhQAFAAAAAgAh07iQDMv&#10;BZ47AAAAOQAAABAAAAAAAAAAAQAgAAAADQEAAGRycy9zaGFwZXhtbC54bWxQSwUGAAAAAAYABgBb&#10;AQAAtwMAAAAA&#10;" path="m85,490l83,490,83,488,85,490xe">
                    <v:fill on="t" focussize="0,0"/>
                    <v:stroke on="f"/>
                    <v:imagedata o:title=""/>
                    <o:lock v:ext="edit" aspectratio="f"/>
                  </v:shape>
                  <v:shape id="任意多边形 907" o:spid="_x0000_s1026" o:spt="100" style="position:absolute;left:4901;top:-75;height:610;width:633;" fillcolor="#FF0000" filled="t" stroked="f" coordsize="633,610" o:gfxdata="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N2vvQAA&#10;ANwAAAAPAAAAAAAAAAEAIAAAACIAAABkcnMvZG93bnJldi54bWxQSwECFAAUAAAACACHTuJAMy8F&#10;njsAAAA5AAAAEAAAAAAAAAABACAAAAAMAQAAZHJzL3NoYXBleG1sLnhtbFBLBQYAAAAABgAGAFsB&#10;AAC2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908" o:spid="_x0000_s1026" o:spt="100" style="position:absolute;left:4901;top:-75;height:610;width:633;" fillcolor="#FF0000" filled="t" stroked="f" coordsize="633,610" o:gfxdata="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O9J3bsAAADc&#10;AAAADwAAAAAAAAABACAAAAAiAAAAZHJzL2Rvd25yZXYueG1sUEsBAhQAFAAAAAgAh07iQDMvBZ47&#10;AAAAOQAAABAAAAAAAAAAAQAgAAAACgEAAGRycy9zaGFwZXhtbC54bWxQSwUGAAAAAAYABgBbAQAA&#10;tAMAAAAA&#10;" path="m263,590l255,590,255,588,263,590xe">
                    <v:fill on="t" focussize="0,0"/>
                    <v:stroke on="f"/>
                    <v:imagedata o:title=""/>
                    <o:lock v:ext="edit" aspectratio="f"/>
                  </v:shape>
                  <v:shape id="任意多边形 909" o:spid="_x0000_s1026" o:spt="100" style="position:absolute;left:4901;top:-75;height:610;width:633;" fillcolor="#FF0000" filled="t" stroked="f" coordsize="633,610" o:gfxdata="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xGvQAA&#10;ANwAAAAPAAAAAAAAAAEAIAAAACIAAABkcnMvZG93bnJldi54bWxQSwECFAAUAAAACACHTuJAMy8F&#10;njsAAAA5AAAAEAAAAAAAAAABACAAAAAMAQAAZHJzL3NoYXBleG1sLnhtbFBLBQYAAAAABgAGAFsB&#10;AAC2AwAAAAA=&#10;" path="m417,594l347,594,362,592,362,592,377,588,377,590,430,590,425,592,417,594xe">
                    <v:fill on="t" focussize="0,0"/>
                    <v:stroke on="f"/>
                    <v:imagedata o:title=""/>
                    <o:lock v:ext="edit" aspectratio="f"/>
                  </v:shape>
                  <v:shape id="文本框 910" o:spid="_x0000_s1026" o:spt="202" type="#_x0000_t202" style="position:absolute;left:4901;top:-75;height:610;width:633;"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2" w:line="240" w:lineRule="auto"/>
                            <w:rPr>
                              <w:rFonts w:hint="default" w:ascii="微软雅黑" w:hAnsi="微软雅黑" w:eastAsia="微软雅黑" w:cs="微软雅黑"/>
                              <w:b/>
                              <w:bCs/>
                              <w:sz w:val="11"/>
                              <w:szCs w:val="11"/>
                            </w:rPr>
                          </w:pPr>
                        </w:p>
                        <w:p>
                          <w:pPr>
                            <w:spacing w:before="0"/>
                            <w:ind w:left="204"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r>
        <w:rPr>
          <w:rFonts w:hint="default" w:ascii="微软雅黑" w:hAnsi="微软雅黑" w:eastAsia="微软雅黑" w:cs="微软雅黑"/>
          <w:b/>
          <w:bCs/>
          <w:sz w:val="21"/>
          <w:szCs w:val="21"/>
        </w:rPr>
        <w:t>第三步：</w:t>
      </w:r>
    </w:p>
    <w:p>
      <w:pPr>
        <w:spacing w:before="0" w:line="480" w:lineRule="auto"/>
        <w:rPr>
          <w:rFonts w:hint="default" w:ascii="微软雅黑" w:hAnsi="微软雅黑" w:eastAsia="微软雅黑" w:cs="微软雅黑"/>
          <w:b/>
          <w:bCs/>
          <w:sz w:val="20"/>
          <w:szCs w:val="20"/>
        </w:rPr>
      </w:pPr>
    </w:p>
    <w:p>
      <w:pPr>
        <w:spacing w:before="8" w:line="480" w:lineRule="auto"/>
        <w:rPr>
          <w:rFonts w:hint="default" w:ascii="微软雅黑" w:hAnsi="微软雅黑" w:eastAsia="微软雅黑" w:cs="微软雅黑"/>
          <w:b/>
          <w:bCs/>
          <w:sz w:val="16"/>
          <w:szCs w:val="16"/>
        </w:rPr>
      </w:pPr>
      <w:r>
        <mc:AlternateContent>
          <mc:Choice Requires="wpg">
            <w:drawing>
              <wp:anchor distT="0" distB="0" distL="114300" distR="114300" simplePos="0" relativeHeight="251663360" behindDoc="0" locked="0" layoutInCell="1" allowOverlap="1">
                <wp:simplePos x="0" y="0"/>
                <wp:positionH relativeFrom="page">
                  <wp:posOffset>4323080</wp:posOffset>
                </wp:positionH>
                <wp:positionV relativeFrom="paragraph">
                  <wp:posOffset>154305</wp:posOffset>
                </wp:positionV>
                <wp:extent cx="2134870" cy="334645"/>
                <wp:effectExtent l="0" t="0" r="13970" b="635"/>
                <wp:wrapNone/>
                <wp:docPr id="1642" name="组合 920"/>
                <wp:cNvGraphicFramePr/>
                <a:graphic xmlns:a="http://schemas.openxmlformats.org/drawingml/2006/main">
                  <a:graphicData uri="http://schemas.microsoft.com/office/word/2010/wordprocessingGroup">
                    <wpg:wgp>
                      <wpg:cNvGrpSpPr/>
                      <wpg:grpSpPr>
                        <a:xfrm>
                          <a:off x="0" y="0"/>
                          <a:ext cx="2134870" cy="334645"/>
                          <a:chOff x="7073" y="-13"/>
                          <a:chExt cx="3362" cy="527"/>
                        </a:xfrm>
                      </wpg:grpSpPr>
                      <wpg:grpSp>
                        <wpg:cNvPr id="1643" name="组合 921"/>
                        <wpg:cNvGrpSpPr/>
                        <wpg:grpSpPr>
                          <a:xfrm>
                            <a:off x="7073" y="-13"/>
                            <a:ext cx="3362" cy="527"/>
                            <a:chOff x="7073" y="-13"/>
                            <a:chExt cx="3362" cy="527"/>
                          </a:xfrm>
                        </wpg:grpSpPr>
                        <wps:wsp>
                          <wps:cNvPr id="283" name="任意多边形 922"/>
                          <wps:cNvSpPr/>
                          <wps:spPr>
                            <a:xfrm>
                              <a:off x="7073" y="-13"/>
                              <a:ext cx="3362" cy="527"/>
                            </a:xfrm>
                            <a:custGeom>
                              <a:avLst/>
                              <a:gdLst/>
                              <a:ahLst/>
                              <a:cxnLst/>
                              <a:pathLst>
                                <a:path w="3362" h="527">
                                  <a:moveTo>
                                    <a:pt x="3362" y="527"/>
                                  </a:moveTo>
                                  <a:lnTo>
                                    <a:pt x="0" y="527"/>
                                  </a:lnTo>
                                  <a:lnTo>
                                    <a:pt x="0" y="0"/>
                                  </a:lnTo>
                                  <a:lnTo>
                                    <a:pt x="3362" y="0"/>
                                  </a:lnTo>
                                  <a:lnTo>
                                    <a:pt x="3362" y="8"/>
                                  </a:lnTo>
                                  <a:lnTo>
                                    <a:pt x="15" y="8"/>
                                  </a:lnTo>
                                  <a:lnTo>
                                    <a:pt x="8" y="15"/>
                                  </a:lnTo>
                                  <a:lnTo>
                                    <a:pt x="15" y="15"/>
                                  </a:lnTo>
                                  <a:lnTo>
                                    <a:pt x="15" y="512"/>
                                  </a:lnTo>
                                  <a:lnTo>
                                    <a:pt x="8" y="512"/>
                                  </a:lnTo>
                                  <a:lnTo>
                                    <a:pt x="15" y="520"/>
                                  </a:lnTo>
                                  <a:lnTo>
                                    <a:pt x="3362" y="520"/>
                                  </a:lnTo>
                                  <a:lnTo>
                                    <a:pt x="3362" y="527"/>
                                  </a:lnTo>
                                  <a:close/>
                                </a:path>
                              </a:pathLst>
                            </a:custGeom>
                            <a:solidFill>
                              <a:srgbClr val="000000"/>
                            </a:solidFill>
                            <a:ln>
                              <a:noFill/>
                            </a:ln>
                          </wps:spPr>
                          <wps:bodyPr upright="1"/>
                        </wps:wsp>
                        <wps:wsp>
                          <wps:cNvPr id="284" name="任意多边形 923"/>
                          <wps:cNvSpPr/>
                          <wps:spPr>
                            <a:xfrm>
                              <a:off x="7073" y="-13"/>
                              <a:ext cx="3362" cy="527"/>
                            </a:xfrm>
                            <a:custGeom>
                              <a:avLst/>
                              <a:gdLst/>
                              <a:ahLst/>
                              <a:cxnLst/>
                              <a:pathLst>
                                <a:path w="3362" h="527">
                                  <a:moveTo>
                                    <a:pt x="15" y="15"/>
                                  </a:moveTo>
                                  <a:lnTo>
                                    <a:pt x="8" y="15"/>
                                  </a:lnTo>
                                  <a:lnTo>
                                    <a:pt x="15" y="8"/>
                                  </a:lnTo>
                                  <a:lnTo>
                                    <a:pt x="15" y="15"/>
                                  </a:lnTo>
                                  <a:close/>
                                </a:path>
                              </a:pathLst>
                            </a:custGeom>
                            <a:solidFill>
                              <a:srgbClr val="000000"/>
                            </a:solidFill>
                            <a:ln>
                              <a:noFill/>
                            </a:ln>
                          </wps:spPr>
                          <wps:bodyPr upright="1"/>
                        </wps:wsp>
                        <wps:wsp>
                          <wps:cNvPr id="285" name="任意多边形 924"/>
                          <wps:cNvSpPr/>
                          <wps:spPr>
                            <a:xfrm>
                              <a:off x="7073" y="-13"/>
                              <a:ext cx="3362" cy="527"/>
                            </a:xfrm>
                            <a:custGeom>
                              <a:avLst/>
                              <a:gdLst/>
                              <a:ahLst/>
                              <a:cxnLst/>
                              <a:pathLst>
                                <a:path w="3362" h="527">
                                  <a:moveTo>
                                    <a:pt x="3347" y="15"/>
                                  </a:moveTo>
                                  <a:lnTo>
                                    <a:pt x="15" y="15"/>
                                  </a:lnTo>
                                  <a:lnTo>
                                    <a:pt x="15" y="8"/>
                                  </a:lnTo>
                                  <a:lnTo>
                                    <a:pt x="3347" y="8"/>
                                  </a:lnTo>
                                  <a:lnTo>
                                    <a:pt x="3347" y="15"/>
                                  </a:lnTo>
                                  <a:close/>
                                </a:path>
                              </a:pathLst>
                            </a:custGeom>
                            <a:solidFill>
                              <a:srgbClr val="000000"/>
                            </a:solidFill>
                            <a:ln>
                              <a:noFill/>
                            </a:ln>
                          </wps:spPr>
                          <wps:bodyPr upright="1"/>
                        </wps:wsp>
                        <wps:wsp>
                          <wps:cNvPr id="286" name="任意多边形 925"/>
                          <wps:cNvSpPr/>
                          <wps:spPr>
                            <a:xfrm>
                              <a:off x="7073" y="-13"/>
                              <a:ext cx="3362" cy="527"/>
                            </a:xfrm>
                            <a:custGeom>
                              <a:avLst/>
                              <a:gdLst/>
                              <a:ahLst/>
                              <a:cxnLst/>
                              <a:pathLst>
                                <a:path w="3362" h="527">
                                  <a:moveTo>
                                    <a:pt x="3347" y="520"/>
                                  </a:moveTo>
                                  <a:lnTo>
                                    <a:pt x="3347" y="8"/>
                                  </a:lnTo>
                                  <a:lnTo>
                                    <a:pt x="3355" y="15"/>
                                  </a:lnTo>
                                  <a:lnTo>
                                    <a:pt x="3362" y="15"/>
                                  </a:lnTo>
                                  <a:lnTo>
                                    <a:pt x="3362" y="512"/>
                                  </a:lnTo>
                                  <a:lnTo>
                                    <a:pt x="3355" y="512"/>
                                  </a:lnTo>
                                  <a:lnTo>
                                    <a:pt x="3347" y="520"/>
                                  </a:lnTo>
                                  <a:close/>
                                </a:path>
                              </a:pathLst>
                            </a:custGeom>
                            <a:solidFill>
                              <a:srgbClr val="000000"/>
                            </a:solidFill>
                            <a:ln>
                              <a:noFill/>
                            </a:ln>
                          </wps:spPr>
                          <wps:bodyPr upright="1"/>
                        </wps:wsp>
                        <wps:wsp>
                          <wps:cNvPr id="287" name="任意多边形 926"/>
                          <wps:cNvSpPr/>
                          <wps:spPr>
                            <a:xfrm>
                              <a:off x="7073" y="-13"/>
                              <a:ext cx="3362" cy="527"/>
                            </a:xfrm>
                            <a:custGeom>
                              <a:avLst/>
                              <a:gdLst/>
                              <a:ahLst/>
                              <a:cxnLst/>
                              <a:pathLst>
                                <a:path w="3362" h="527">
                                  <a:moveTo>
                                    <a:pt x="3362" y="15"/>
                                  </a:moveTo>
                                  <a:lnTo>
                                    <a:pt x="3355" y="15"/>
                                  </a:lnTo>
                                  <a:lnTo>
                                    <a:pt x="3347" y="8"/>
                                  </a:lnTo>
                                  <a:lnTo>
                                    <a:pt x="3362" y="8"/>
                                  </a:lnTo>
                                  <a:lnTo>
                                    <a:pt x="3362" y="15"/>
                                  </a:lnTo>
                                  <a:close/>
                                </a:path>
                              </a:pathLst>
                            </a:custGeom>
                            <a:solidFill>
                              <a:srgbClr val="000000"/>
                            </a:solidFill>
                            <a:ln>
                              <a:noFill/>
                            </a:ln>
                          </wps:spPr>
                          <wps:bodyPr upright="1"/>
                        </wps:wsp>
                        <wps:wsp>
                          <wps:cNvPr id="288" name="任意多边形 927"/>
                          <wps:cNvSpPr/>
                          <wps:spPr>
                            <a:xfrm>
                              <a:off x="7073" y="-13"/>
                              <a:ext cx="3362" cy="527"/>
                            </a:xfrm>
                            <a:custGeom>
                              <a:avLst/>
                              <a:gdLst/>
                              <a:ahLst/>
                              <a:cxnLst/>
                              <a:pathLst>
                                <a:path w="3362" h="527">
                                  <a:moveTo>
                                    <a:pt x="15" y="520"/>
                                  </a:moveTo>
                                  <a:lnTo>
                                    <a:pt x="8" y="512"/>
                                  </a:lnTo>
                                  <a:lnTo>
                                    <a:pt x="15" y="512"/>
                                  </a:lnTo>
                                  <a:lnTo>
                                    <a:pt x="15" y="520"/>
                                  </a:lnTo>
                                  <a:close/>
                                </a:path>
                              </a:pathLst>
                            </a:custGeom>
                            <a:solidFill>
                              <a:srgbClr val="000000"/>
                            </a:solidFill>
                            <a:ln>
                              <a:noFill/>
                            </a:ln>
                          </wps:spPr>
                          <wps:bodyPr upright="1"/>
                        </wps:wsp>
                        <wps:wsp>
                          <wps:cNvPr id="289" name="任意多边形 928"/>
                          <wps:cNvSpPr/>
                          <wps:spPr>
                            <a:xfrm>
                              <a:off x="7073" y="-13"/>
                              <a:ext cx="3362" cy="527"/>
                            </a:xfrm>
                            <a:custGeom>
                              <a:avLst/>
                              <a:gdLst/>
                              <a:ahLst/>
                              <a:cxnLst/>
                              <a:pathLst>
                                <a:path w="3362" h="527">
                                  <a:moveTo>
                                    <a:pt x="3347" y="520"/>
                                  </a:moveTo>
                                  <a:lnTo>
                                    <a:pt x="15" y="520"/>
                                  </a:lnTo>
                                  <a:lnTo>
                                    <a:pt x="15" y="512"/>
                                  </a:lnTo>
                                  <a:lnTo>
                                    <a:pt x="3347" y="512"/>
                                  </a:lnTo>
                                  <a:lnTo>
                                    <a:pt x="3347" y="520"/>
                                  </a:lnTo>
                                  <a:close/>
                                </a:path>
                              </a:pathLst>
                            </a:custGeom>
                            <a:solidFill>
                              <a:srgbClr val="000000"/>
                            </a:solidFill>
                            <a:ln>
                              <a:noFill/>
                            </a:ln>
                          </wps:spPr>
                          <wps:bodyPr upright="1"/>
                        </wps:wsp>
                        <wps:wsp>
                          <wps:cNvPr id="290" name="任意多边形 929"/>
                          <wps:cNvSpPr/>
                          <wps:spPr>
                            <a:xfrm>
                              <a:off x="7073" y="-13"/>
                              <a:ext cx="3362" cy="527"/>
                            </a:xfrm>
                            <a:custGeom>
                              <a:avLst/>
                              <a:gdLst/>
                              <a:ahLst/>
                              <a:cxnLst/>
                              <a:pathLst>
                                <a:path w="3362" h="527">
                                  <a:moveTo>
                                    <a:pt x="3362" y="520"/>
                                  </a:moveTo>
                                  <a:lnTo>
                                    <a:pt x="3347" y="520"/>
                                  </a:lnTo>
                                  <a:lnTo>
                                    <a:pt x="3355" y="512"/>
                                  </a:lnTo>
                                  <a:lnTo>
                                    <a:pt x="3362" y="512"/>
                                  </a:lnTo>
                                  <a:lnTo>
                                    <a:pt x="3362" y="520"/>
                                  </a:lnTo>
                                  <a:close/>
                                </a:path>
                              </a:pathLst>
                            </a:custGeom>
                            <a:solidFill>
                              <a:srgbClr val="000000"/>
                            </a:solidFill>
                            <a:ln>
                              <a:noFill/>
                            </a:ln>
                          </wps:spPr>
                          <wps:bodyPr upright="1"/>
                        </wps:wsp>
                        <wps:wsp>
                          <wps:cNvPr id="291" name="文本框 930"/>
                          <wps:cNvSpPr txBox="1"/>
                          <wps:spPr>
                            <a:xfrm>
                              <a:off x="7073" y="-13"/>
                              <a:ext cx="3362" cy="527"/>
                            </a:xfrm>
                            <a:prstGeom prst="rect">
                              <a:avLst/>
                            </a:prstGeom>
                            <a:noFill/>
                            <a:ln>
                              <a:noFill/>
                            </a:ln>
                          </wps:spPr>
                          <wps:txbx>
                            <w:txbxContent>
                              <w:p>
                                <w:pPr>
                                  <w:spacing w:before="73"/>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按确定键，显示选择模式</w:t>
                                </w:r>
                              </w:p>
                            </w:txbxContent>
                          </wps:txbx>
                          <wps:bodyPr lIns="0" tIns="0" rIns="0" bIns="0" upright="1"/>
                        </wps:wsp>
                      </wpg:grpSp>
                    </wpg:wgp>
                  </a:graphicData>
                </a:graphic>
              </wp:anchor>
            </w:drawing>
          </mc:Choice>
          <mc:Fallback>
            <w:pict>
              <v:group id="组合 920" o:spid="_x0000_s1026" o:spt="203" style="position:absolute;left:0pt;margin-left:340.4pt;margin-top:12.15pt;height:26.35pt;width:168.1pt;mso-position-horizontal-relative:page;z-index:251663360;mso-width-relative:page;mso-height-relative:page;" coordorigin="7073,-13" coordsize="3362,527" o:gfxdata="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zn2IyNoA&#10;AAAKAQAADwAAAAAAAAABACAAAAAiAAAAZHJzL2Rvd25yZXYueG1sUEsBAhQAFAAAAAgAh07iQDjm&#10;uchXBAAAdxwAAA4AAAAAAAAAAQAgAAAAKQEAAGRycy9lMm9Eb2MueG1sUEsFBgAAAAAGAAYAWQEA&#10;APIHAAAAAA==&#10;">
                <o:lock v:ext="edit" aspectratio="f"/>
                <v:group id="组合 921" o:spid="_x0000_s1026" o:spt="203" style="position:absolute;left:7073;top:-13;height:527;width:3362;" coordorigin="7073,-13" coordsize="3362,527" o:gfxdata="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CQZevAAAAN0AAAAPAAAAAAAAAAEAIAAAACIAAABkcnMvZG93bnJldi54bWxQ&#10;SwECFAAUAAAACACHTuJAMy8FnjsAAAA5AAAAFQAAAAAAAAABACAAAAALAQAAZHJzL2dyb3Vwc2hh&#10;cGV4bWwueG1sUEsFBgAAAAAGAAYAYAEAAMgDAAAAAA==&#10;">
                  <o:lock v:ext="edit" aspectratio="f"/>
                  <v:shape id="任意多边形 922" o:spid="_x0000_s1026" o:spt="100" style="position:absolute;left:7073;top:-13;height:527;width:3362;" fillcolor="#000000" filled="t" stroked="f" coordsize="3362,527" o:gfxdata="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367O8AAAA&#10;3AAAAA8AAAAAAAAAAQAgAAAAIgAAAGRycy9kb3ducmV2LnhtbFBLAQIUABQAAAAIAIdO4kAzLwWe&#10;OwAAADkAAAAQAAAAAAAAAAEAIAAAAAsBAABkcnMvc2hhcGV4bWwueG1sUEsFBgAAAAAGAAYAWwEA&#10;ALUDAAAAAA==&#10;" path="m3362,527l0,527,0,0,3362,0,3362,8,15,8,8,15,15,15,15,512,8,512,15,520,3362,520,3362,527xe">
                    <v:fill on="t" focussize="0,0"/>
                    <v:stroke on="f"/>
                    <v:imagedata o:title=""/>
                    <o:lock v:ext="edit" aspectratio="f"/>
                  </v:shape>
                  <v:shape id="任意多边形 923" o:spid="_x0000_s1026" o:spt="100" style="position:absolute;left:7073;top:-13;height:527;width:3362;" fillcolor="#000000" filled="t" stroked="f" coordsize="3362,527" o:gfxdata="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nPHvQAA&#10;ANwAAAAPAAAAAAAAAAEAIAAAACIAAABkcnMvZG93bnJldi54bWxQSwECFAAUAAAACACHTuJAMy8F&#10;njsAAAA5AAAAEAAAAAAAAAABACAAAAAMAQAAZHJzL3NoYXBleG1sLnhtbFBLBQYAAAAABgAGAFsB&#10;AAC2AwAAAAA=&#10;" path="m15,15l8,15,15,8,15,15xe">
                    <v:fill on="t" focussize="0,0"/>
                    <v:stroke on="f"/>
                    <v:imagedata o:title=""/>
                    <o:lock v:ext="edit" aspectratio="f"/>
                  </v:shape>
                  <v:shape id="任意多边形 924" o:spid="_x0000_s1026" o:spt="100" style="position:absolute;left:7073;top:-13;height:527;width:3362;" fillcolor="#000000" filled="t" stroked="f" coordsize="3362,527" o:gfxdata="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S1ly8AAAA&#10;3AAAAA8AAAAAAAAAAQAgAAAAIgAAAGRycy9kb3ducmV2LnhtbFBLAQIUABQAAAAIAIdO4kAzLwWe&#10;OwAAADkAAAAQAAAAAAAAAAEAIAAAAAsBAABkcnMvc2hhcGV4bWwueG1sUEsFBgAAAAAGAAYAWwEA&#10;ALUDAAAAAA==&#10;" path="m3347,15l15,15,15,8,3347,8,3347,15xe">
                    <v:fill on="t" focussize="0,0"/>
                    <v:stroke on="f"/>
                    <v:imagedata o:title=""/>
                    <o:lock v:ext="edit" aspectratio="f"/>
                  </v:shape>
                  <v:shape id="任意多边形 925" o:spid="_x0000_s1026" o:spt="100" style="position:absolute;left:7073;top:-13;height:527;width:3362;" fillcolor="#000000" filled="t" stroked="f" coordsize="3362,527" o:gfxdata="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ASCu8AAAA&#10;3AAAAA8AAAAAAAAAAQAgAAAAIgAAAGRycy9kb3ducmV2LnhtbFBLAQIUABQAAAAIAIdO4kAzLwWe&#10;OwAAADkAAAAQAAAAAAAAAAEAIAAAAAsBAABkcnMvc2hhcGV4bWwueG1sUEsFBgAAAAAGAAYAWwEA&#10;ALUDAAAAAA==&#10;" path="m3347,520l3347,8,3355,15,3362,15,3362,512,3355,512,3347,520xe">
                    <v:fill on="t" focussize="0,0"/>
                    <v:stroke on="f"/>
                    <v:imagedata o:title=""/>
                    <o:lock v:ext="edit" aspectratio="f"/>
                  </v:shape>
                  <v:shape id="任意多边形 926" o:spid="_x0000_s1026" o:spt="100" style="position:absolute;left:7073;top:-13;height:527;width:3362;" fillcolor="#000000" filled="t" stroked="f" coordsize="3362,527" o:gfxdata="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O2wvQAA&#10;ANwAAAAPAAAAAAAAAAEAIAAAACIAAABkcnMvZG93bnJldi54bWxQSwECFAAUAAAACACHTuJAMy8F&#10;njsAAAA5AAAAEAAAAAAAAAABACAAAAAMAQAAZHJzL3NoYXBleG1sLnhtbFBLBQYAAAAABgAGAFsB&#10;AAC2AwAAAAA=&#10;" path="m3362,15l3355,15,3347,8,3362,8,3362,15xe">
                    <v:fill on="t" focussize="0,0"/>
                    <v:stroke on="f"/>
                    <v:imagedata o:title=""/>
                    <o:lock v:ext="edit" aspectratio="f"/>
                  </v:shape>
                  <v:shape id="任意多边形 927" o:spid="_x0000_s1026" o:spt="100" style="position:absolute;left:7073;top:-13;height:527;width:3362;" fillcolor="#000000" filled="t" stroked="f" coordsize="3362,527" o:gfxdata="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N5wrsAAADc&#10;AAAADwAAAAAAAAABACAAAAAiAAAAZHJzL2Rvd25yZXYueG1sUEsBAhQAFAAAAAgAh07iQDMvBZ47&#10;AAAAOQAAABAAAAAAAAAAAQAgAAAACgEAAGRycy9zaGFwZXhtbC54bWxQSwUGAAAAAAYABgBbAQAA&#10;tAMAAAAA&#10;" path="m15,520l8,512,15,512,15,520xe">
                    <v:fill on="t" focussize="0,0"/>
                    <v:stroke on="f"/>
                    <v:imagedata o:title=""/>
                    <o:lock v:ext="edit" aspectratio="f"/>
                  </v:shape>
                  <v:shape id="任意多边形 928" o:spid="_x0000_s1026" o:spt="100" style="position:absolute;left:7073;top:-13;height:527;width:3362;" fillcolor="#000000" filled="t" stroked="f" coordsize="3362,527" o:gfxdata="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H9xZvQAA&#10;ANwAAAAPAAAAAAAAAAEAIAAAACIAAABkcnMvZG93bnJldi54bWxQSwECFAAUAAAACACHTuJAMy8F&#10;njsAAAA5AAAAEAAAAAAAAAABACAAAAAMAQAAZHJzL3NoYXBleG1sLnhtbFBLBQYAAAAABgAGAFsB&#10;AAC2AwAAAAA=&#10;" path="m3347,520l15,520,15,512,3347,512,3347,520xe">
                    <v:fill on="t" focussize="0,0"/>
                    <v:stroke on="f"/>
                    <v:imagedata o:title=""/>
                    <o:lock v:ext="edit" aspectratio="f"/>
                  </v:shape>
                  <v:shape id="任意多边形 929" o:spid="_x0000_s1026" o:spt="100" style="position:absolute;left:7073;top:-13;height:527;width:3362;" fillcolor="#000000" filled="t" stroked="f" coordsize="3362,527" o:gfxdata="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zjGbsAAADc&#10;AAAADwAAAAAAAAABACAAAAAiAAAAZHJzL2Rvd25yZXYueG1sUEsBAhQAFAAAAAgAh07iQDMvBZ47&#10;AAAAOQAAABAAAAAAAAAAAQAgAAAACgEAAGRycy9zaGFwZXhtbC54bWxQSwUGAAAAAAYABgBbAQAA&#10;tAMAAAAA&#10;" path="m3362,520l3347,520,3355,512,3362,512,3362,520xe">
                    <v:fill on="t" focussize="0,0"/>
                    <v:stroke on="f"/>
                    <v:imagedata o:title=""/>
                    <o:lock v:ext="edit" aspectratio="f"/>
                  </v:shape>
                  <v:shape id="文本框 930" o:spid="_x0000_s1026" o:spt="202" type="#_x0000_t202" style="position:absolute;left:7073;top:-13;height:527;width:3362;"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73"/>
                            <w:ind w:left="160" w:right="0" w:firstLine="0"/>
                            <w:jc w:val="left"/>
                            <w:rPr>
                              <w:rFonts w:hint="default" w:ascii="宋体" w:hAnsi="宋体" w:eastAsia="宋体" w:cs="宋体"/>
                              <w:sz w:val="21"/>
                              <w:szCs w:val="21"/>
                            </w:rPr>
                          </w:pPr>
                          <w:r>
                            <w:rPr>
                              <w:rFonts w:hint="default" w:ascii="宋体" w:hAnsi="宋体" w:eastAsia="宋体" w:cs="宋体"/>
                              <w:sz w:val="21"/>
                              <w:szCs w:val="21"/>
                            </w:rPr>
                            <w:t>按确定键，显示选择模式</w:t>
                          </w:r>
                        </w:p>
                      </w:txbxContent>
                    </v:textbox>
                  </v:shape>
                </v:group>
              </v:group>
            </w:pict>
          </mc:Fallback>
        </mc:AlternateContent>
      </w:r>
      <w:r>
        <mc:AlternateContent>
          <mc:Choice Requires="wpg">
            <w:drawing>
              <wp:anchor distT="0" distB="0" distL="114300" distR="114300" simplePos="0" relativeHeight="251664384" behindDoc="0" locked="0" layoutInCell="1" allowOverlap="1">
                <wp:simplePos x="0" y="0"/>
                <wp:positionH relativeFrom="page">
                  <wp:posOffset>3110230</wp:posOffset>
                </wp:positionH>
                <wp:positionV relativeFrom="paragraph">
                  <wp:posOffset>129540</wp:posOffset>
                </wp:positionV>
                <wp:extent cx="401955" cy="387350"/>
                <wp:effectExtent l="0" t="0" r="9525" b="8890"/>
                <wp:wrapNone/>
                <wp:docPr id="1644" name="组合 931"/>
                <wp:cNvGraphicFramePr/>
                <a:graphic xmlns:a="http://schemas.openxmlformats.org/drawingml/2006/main">
                  <a:graphicData uri="http://schemas.microsoft.com/office/word/2010/wordprocessingGroup">
                    <wpg:wgp>
                      <wpg:cNvGrpSpPr/>
                      <wpg:grpSpPr>
                        <a:xfrm>
                          <a:off x="0" y="0"/>
                          <a:ext cx="401955" cy="387350"/>
                          <a:chOff x="5025" y="-80"/>
                          <a:chExt cx="633" cy="610"/>
                        </a:xfrm>
                      </wpg:grpSpPr>
                      <wpg:grpSp>
                        <wpg:cNvPr id="1645" name="组合 932"/>
                        <wpg:cNvGrpSpPr/>
                        <wpg:grpSpPr>
                          <a:xfrm>
                            <a:off x="5032" y="-72"/>
                            <a:ext cx="618" cy="596"/>
                            <a:chOff x="5032" y="-72"/>
                            <a:chExt cx="618" cy="596"/>
                          </a:xfrm>
                        </wpg:grpSpPr>
                        <wps:wsp>
                          <wps:cNvPr id="294" name="任意多边形 933"/>
                          <wps:cNvSpPr/>
                          <wps:spPr>
                            <a:xfrm>
                              <a:off x="5032" y="-72"/>
                              <a:ext cx="618" cy="596"/>
                            </a:xfrm>
                            <a:custGeom>
                              <a:avLst/>
                              <a:gdLst/>
                              <a:ahLst/>
                              <a:cxnLst/>
                              <a:pathLst>
                                <a:path w="618"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6" y="166"/>
                                  </a:lnTo>
                                  <a:lnTo>
                                    <a:pt x="610" y="229"/>
                                  </a:lnTo>
                                  <a:lnTo>
                                    <a:pt x="618" y="297"/>
                                  </a:lnTo>
                                  <a:lnTo>
                                    <a:pt x="610" y="366"/>
                                  </a:lnTo>
                                  <a:lnTo>
                                    <a:pt x="586" y="429"/>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646" name="组合 934"/>
                        <wpg:cNvGrpSpPr/>
                        <wpg:grpSpPr>
                          <a:xfrm>
                            <a:off x="5025" y="-80"/>
                            <a:ext cx="633" cy="610"/>
                            <a:chOff x="5025" y="-80"/>
                            <a:chExt cx="633" cy="610"/>
                          </a:xfrm>
                        </wpg:grpSpPr>
                        <wps:wsp>
                          <wps:cNvPr id="296" name="任意多边形 935"/>
                          <wps:cNvSpPr/>
                          <wps:spPr>
                            <a:xfrm>
                              <a:off x="5025" y="-80"/>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27" y="60"/>
                                  </a:lnTo>
                                  <a:lnTo>
                                    <a:pt x="139" y="50"/>
                                  </a:lnTo>
                                  <a:lnTo>
                                    <a:pt x="152" y="44"/>
                                  </a:lnTo>
                                  <a:lnTo>
                                    <a:pt x="165" y="36"/>
                                  </a:lnTo>
                                  <a:lnTo>
                                    <a:pt x="179" y="28"/>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297" name="任意多边形 936"/>
                          <wps:cNvSpPr/>
                          <wps:spPr>
                            <a:xfrm>
                              <a:off x="5025" y="-80"/>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298" name="任意多边形 937"/>
                          <wps:cNvSpPr/>
                          <wps:spPr>
                            <a:xfrm>
                              <a:off x="5025" y="-80"/>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299" name="任意多边形 938"/>
                          <wps:cNvSpPr/>
                          <wps:spPr>
                            <a:xfrm>
                              <a:off x="5025" y="-80"/>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9" y="48"/>
                                  </a:lnTo>
                                  <a:lnTo>
                                    <a:pt x="460" y="48"/>
                                  </a:lnTo>
                                  <a:lnTo>
                                    <a:pt x="460" y="50"/>
                                  </a:lnTo>
                                  <a:close/>
                                </a:path>
                              </a:pathLst>
                            </a:custGeom>
                            <a:solidFill>
                              <a:srgbClr val="FF0000"/>
                            </a:solidFill>
                            <a:ln>
                              <a:noFill/>
                            </a:ln>
                          </wps:spPr>
                          <wps:bodyPr upright="1"/>
                        </wps:wsp>
                        <wps:wsp>
                          <wps:cNvPr id="300" name="任意多边形 939"/>
                          <wps:cNvSpPr/>
                          <wps:spPr>
                            <a:xfrm>
                              <a:off x="5025" y="-80"/>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301" name="任意多边形 940"/>
                          <wps:cNvSpPr/>
                          <wps:spPr>
                            <a:xfrm>
                              <a:off x="5025" y="-80"/>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9" y="48"/>
                                  </a:lnTo>
                                  <a:lnTo>
                                    <a:pt x="493" y="50"/>
                                  </a:lnTo>
                                  <a:lnTo>
                                    <a:pt x="505" y="60"/>
                                  </a:lnTo>
                                  <a:lnTo>
                                    <a:pt x="517" y="68"/>
                                  </a:lnTo>
                                  <a:lnTo>
                                    <a:pt x="529" y="78"/>
                                  </a:lnTo>
                                  <a:lnTo>
                                    <a:pt x="540" y="88"/>
                                  </a:lnTo>
                                  <a:lnTo>
                                    <a:pt x="550" y="98"/>
                                  </a:lnTo>
                                  <a:lnTo>
                                    <a:pt x="529" y="98"/>
                                  </a:lnTo>
                                  <a:lnTo>
                                    <a:pt x="529" y="100"/>
                                  </a:lnTo>
                                  <a:close/>
                                </a:path>
                              </a:pathLst>
                            </a:custGeom>
                            <a:solidFill>
                              <a:srgbClr val="FF0000"/>
                            </a:solidFill>
                            <a:ln>
                              <a:noFill/>
                            </a:ln>
                          </wps:spPr>
                          <wps:bodyPr upright="1"/>
                        </wps:wsp>
                        <wps:wsp>
                          <wps:cNvPr id="302" name="任意多边形 941"/>
                          <wps:cNvSpPr/>
                          <wps:spPr>
                            <a:xfrm>
                              <a:off x="5025" y="-80"/>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303" name="任意多边形 942"/>
                          <wps:cNvSpPr/>
                          <wps:spPr>
                            <a:xfrm>
                              <a:off x="5025" y="-80"/>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304" name="任意多边形 943"/>
                          <wps:cNvSpPr/>
                          <wps:spPr>
                            <a:xfrm>
                              <a:off x="5025" y="-80"/>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305" name="任意多边形 944"/>
                          <wps:cNvSpPr/>
                          <wps:spPr>
                            <a:xfrm>
                              <a:off x="5025" y="-80"/>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306" name="任意多边形 945"/>
                          <wps:cNvSpPr/>
                          <wps:spPr>
                            <a:xfrm>
                              <a:off x="5025" y="-80"/>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307" name="任意多边形 946"/>
                          <wps:cNvSpPr/>
                          <wps:spPr>
                            <a:xfrm>
                              <a:off x="5025" y="-80"/>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308" name="任意多边形 947"/>
                          <wps:cNvSpPr/>
                          <wps:spPr>
                            <a:xfrm>
                              <a:off x="5025" y="-80"/>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309" name="任意多边形 948"/>
                          <wps:cNvSpPr/>
                          <wps:spPr>
                            <a:xfrm>
                              <a:off x="5025" y="-80"/>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310" name="任意多边形 949"/>
                          <wps:cNvSpPr/>
                          <wps:spPr>
                            <a:xfrm>
                              <a:off x="5025" y="-80"/>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311" name="任意多边形 950"/>
                          <wps:cNvSpPr/>
                          <wps:spPr>
                            <a:xfrm>
                              <a:off x="5025" y="-80"/>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312" name="任意多边形 951"/>
                          <wps:cNvSpPr/>
                          <wps:spPr>
                            <a:xfrm>
                              <a:off x="5025" y="-80"/>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313" name="任意多边形 952"/>
                          <wps:cNvSpPr/>
                          <wps:spPr>
                            <a:xfrm>
                              <a:off x="5025" y="-80"/>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314" name="文本框 953"/>
                          <wps:cNvSpPr txBox="1"/>
                          <wps:spPr>
                            <a:xfrm>
                              <a:off x="5025" y="-80"/>
                              <a:ext cx="633" cy="610"/>
                            </a:xfrm>
                            <a:prstGeom prst="rect">
                              <a:avLst/>
                            </a:prstGeom>
                            <a:noFill/>
                            <a:ln>
                              <a:noFill/>
                            </a:ln>
                          </wps:spPr>
                          <wps:txbx>
                            <w:txbxContent>
                              <w:p>
                                <w:pPr>
                                  <w:spacing w:before="13" w:line="240" w:lineRule="auto"/>
                                  <w:rPr>
                                    <w:rFonts w:hint="default" w:ascii="微软雅黑" w:hAnsi="微软雅黑" w:eastAsia="微软雅黑" w:cs="微软雅黑"/>
                                    <w:b/>
                                    <w:bCs/>
                                    <w:sz w:val="11"/>
                                    <w:szCs w:val="11"/>
                                  </w:rPr>
                                </w:pPr>
                              </w:p>
                              <w:p>
                                <w:pPr>
                                  <w:spacing w:before="0"/>
                                  <w:ind w:left="205" w:right="0" w:firstLine="0"/>
                                  <w:jc w:val="left"/>
                                  <w:rPr>
                                    <w:rFonts w:hint="default" w:ascii="Times New Roman" w:hAnsi="Times New Roman" w:eastAsia="Times New Roman" w:cs="Times New Roman"/>
                                    <w:sz w:val="18"/>
                                    <w:szCs w:val="18"/>
                                  </w:rPr>
                                </w:pPr>
                                <w:r>
                                  <w:rPr>
                                    <w:rFonts w:ascii="Times New Roman"/>
                                    <w:b/>
                                    <w:sz w:val="18"/>
                                  </w:rPr>
                                  <w:t>ok</w:t>
                                </w:r>
                              </w:p>
                            </w:txbxContent>
                          </wps:txbx>
                          <wps:bodyPr lIns="0" tIns="0" rIns="0" bIns="0" upright="1"/>
                        </wps:wsp>
                      </wpg:grpSp>
                    </wpg:wgp>
                  </a:graphicData>
                </a:graphic>
              </wp:anchor>
            </w:drawing>
          </mc:Choice>
          <mc:Fallback>
            <w:pict>
              <v:group id="组合 931" o:spid="_x0000_s1026" o:spt="203" style="position:absolute;left:0pt;margin-left:244.9pt;margin-top:10.2pt;height:30.5pt;width:31.65pt;mso-position-horizontal-relative:page;z-index:251664384;mso-width-relative:page;mso-height-relative:page;" coordorigin="5025,-80" coordsize="633,610" o:gfxdata="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">
                <o:lock v:ext="edit" aspectratio="f"/>
                <v:group id="组合 932" o:spid="_x0000_s1026" o:spt="203" style="position:absolute;left:5032;top:-72;height:596;width:618;" coordorigin="5032,-72" coordsize="618,596" o:gfxdata="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sO7G+AAAA3QAAAA8AAAAAAAAAAQAgAAAAIgAAAGRycy9kb3ducmV2Lnht&#10;bFBLAQIUABQAAAAIAIdO4kAzLwWeOwAAADkAAAAVAAAAAAAAAAEAIAAAAA0BAABkcnMvZ3JvdXBz&#10;aGFwZXhtbC54bWxQSwUGAAAAAAYABgBgAQAAygMAAAAA&#10;">
                  <o:lock v:ext="edit" aspectratio="f"/>
                  <v:shape id="任意多边形 933" o:spid="_x0000_s1026" o:spt="100" style="position:absolute;left:5032;top:-72;height:596;width:618;" fillcolor="#FF0000" filled="t" stroked="f" coordsize="618,596" o:gfxdata="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bmk68AAAA&#10;3AAAAA8AAAAAAAAAAQAgAAAAIgAAAGRycy9kb3ducmV2LnhtbFBLAQIUABQAAAAIAIdO4kAzLwWe&#10;OwAAADkAAAAQAAAAAAAAAAEAIAAAAAsBAABkcnMvc2hhcGV4bWwueG1sUEsFBgAAAAAGAAYAWwEA&#10;ALUDAAAAAA==&#10;" path="m309,596l238,588,173,565,116,530,68,484,31,429,8,366,0,298,8,229,31,167,68,111,116,65,173,30,238,8,309,0,380,8,445,30,502,65,550,111,586,166,610,229,618,297,610,366,586,429,550,484,502,530,445,565,380,588,309,596xe">
                    <v:fill on="t" focussize="0,0"/>
                    <v:stroke on="f"/>
                    <v:imagedata o:title=""/>
                    <o:lock v:ext="edit" aspectratio="f"/>
                  </v:shape>
                </v:group>
                <v:group id="组合 934" o:spid="_x0000_s1026" o:spt="203" style="position:absolute;left:5025;top:-80;height:610;width:633;" coordorigin="5025,-80" coordsize="633,610" o:gfxdata="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H6lxr0AAADdAAAADwAAAAAAAAABACAAAAAiAAAAZHJzL2Rvd25yZXYueG1s&#10;UEsBAhQAFAAAAAgAh07iQDMvBZ47AAAAOQAAABUAAAAAAAAAAQAgAAAADAEAAGRycy9ncm91cHNo&#10;YXBleG1sLnhtbFBLBQYAAAAABgAGAGABAADJAwAAAAA=&#10;">
                  <o:lock v:ext="edit" aspectratio="f"/>
                  <v:shape id="任意多边形 935" o:spid="_x0000_s1026" o:spt="100" style="position:absolute;left:5025;top:-80;height:610;width:633;" fillcolor="#FF0000" filled="t" stroked="f" coordsize="633,610" o:gfxdata="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wns68AAAA&#10;3AAAAA8AAAAAAAAAAQAgAAAAIgAAAGRycy9kb3ducmV2LnhtbFBLAQIUABQAAAAIAIdO4kAzLwWe&#10;OwAAADkAAAAQAAAAAAAAAAEAIAAAAAsBAABkcnMvc2hhcGV4bWwueG1sUEsFBgAAAAAGAAYAWwEA&#10;ALUDAAAAAA==&#10;" path="m332,610l300,610,252,604,193,586,139,558,92,520,72,498,62,488,54,476,45,462,38,450,31,436,24,424,19,410,3,350,0,312,0,296,9,228,38,158,82,98,127,60,139,50,152,44,165,36,179,28,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936" o:spid="_x0000_s1026" o:spt="100" style="position:absolute;left:5025;top:-80;height:610;width:633;" fillcolor="#FF0000" filled="t" stroked="f" coordsize="633,610" o:gfxdata="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DtVvQAA&#10;ANwAAAAPAAAAAAAAAAEAIAAAACIAAABkcnMvZG93bnJldi54bWxQSwECFAAUAAAACACHTuJAMy8F&#10;njsAAAA5AAAAEAAAAAAAAAABACAAAAAMAQAAZHJzL3NoYXBleG1sLnhtbFBLBQYAAAAABgAGAFsB&#10;AAC2AwAAAAA=&#10;" path="m406,28l391,24,392,24,377,20,377,20,362,18,362,18,347,16,347,16,331,14,415,14,425,18,439,22,448,26,406,26,406,28xe">
                    <v:fill on="t" focussize="0,0"/>
                    <v:stroke on="f"/>
                    <v:imagedata o:title=""/>
                    <o:lock v:ext="edit" aspectratio="f"/>
                  </v:shape>
                  <v:shape id="任意多边形 937" o:spid="_x0000_s1026" o:spt="100" style="position:absolute;left:5025;top:-80;height:610;width:633;" fillcolor="#FF0000" filled="t" stroked="f" coordsize="633,610" o:gfxdata="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jrye5AAAA3AAA&#10;AA8AAAAAAAAAAQAgAAAAIgAAAGRycy9kb3ducmV2LnhtbFBLAQIUABQAAAAIAIdO4kAzLwWeOwAA&#10;ADkAAAAQAAAAAAAAAAEAIAAAAAgBAABkcnMvc2hhcGV4bWwueG1sUEsFBgAAAAAGAAYAWwEAALID&#10;AAAAAA==&#10;" path="m226,28l226,26,233,26,226,28xe">
                    <v:fill on="t" focussize="0,0"/>
                    <v:stroke on="f"/>
                    <v:imagedata o:title=""/>
                    <o:lock v:ext="edit" aspectratio="f"/>
                  </v:shape>
                  <v:shape id="任意多边形 938" o:spid="_x0000_s1026" o:spt="100" style="position:absolute;left:5025;top:-80;height:610;width:633;" fillcolor="#FF0000" filled="t" stroked="f" coordsize="633,610" o:gfxdata="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wq8vQAA&#10;ANwAAAAPAAAAAAAAAAEAIAAAACIAAABkcnMvZG93bnJldi54bWxQSwECFAAUAAAACACHTuJAMy8F&#10;njsAAAA5AAAAEAAAAAAAAAABACAAAAAMAQAAZHJzL3NoYXBleG1sLnhtbFBLBQYAAAAABgAGAFsB&#10;AAC2AwAAAAA=&#10;" path="m460,50l447,42,447,42,433,36,434,36,420,32,420,32,406,26,448,26,453,28,467,36,480,44,489,48,460,48,460,50xe">
                    <v:fill on="t" focussize="0,0"/>
                    <v:stroke on="f"/>
                    <v:imagedata o:title=""/>
                    <o:lock v:ext="edit" aspectratio="f"/>
                  </v:shape>
                  <v:shape id="任意多边形 939" o:spid="_x0000_s1026" o:spt="100" style="position:absolute;left:5025;top:-80;height:610;width:633;" fillcolor="#FF0000" filled="t" stroked="f" coordsize="633,610" o:gfxdata="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jk7ugAAANwA&#10;AAAPAAAAAAAAAAEAIAAAACIAAABkcnMvZG93bnJldi54bWxQSwECFAAUAAAACACHTuJAMy8FnjsA&#10;AAA5AAAAEAAAAAAAAAABACAAAAAJAQAAZHJzL3NoYXBleG1sLnhtbFBLBQYAAAAABgAGAFsBAACz&#10;AwAAAAA=&#10;" path="m172,50l172,48,175,48,172,50xe">
                    <v:fill on="t" focussize="0,0"/>
                    <v:stroke on="f"/>
                    <v:imagedata o:title=""/>
                    <o:lock v:ext="edit" aspectratio="f"/>
                  </v:shape>
                  <v:shape id="任意多边形 940" o:spid="_x0000_s1026" o:spt="100" style="position:absolute;left:5025;top:-80;height:610;width:633;" fillcolor="#FF0000" filled="t" stroked="f" coordsize="633,610" o:gfxdata="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KcoL4A&#10;AADcAAAADwAAAAAAAAABACAAAAAiAAAAZHJzL2Rvd25yZXYueG1sUEsBAhQAFAAAAAgAh07iQDMv&#10;BZ47AAAAOQAAABAAAAAAAAAAAQAgAAAADQEAAGRycy9zaGFwZXhtbC54bWxQSwUGAAAAAAYABgBb&#10;AQAAtwMAAAAA&#10;" path="m529,100l519,90,519,90,508,80,508,80,496,72,497,72,485,64,485,64,472,56,473,56,460,48,489,48,493,50,505,60,517,68,529,78,540,88,550,98,529,98,529,100xe">
                    <v:fill on="t" focussize="0,0"/>
                    <v:stroke on="f"/>
                    <v:imagedata o:title=""/>
                    <o:lock v:ext="edit" aspectratio="f"/>
                  </v:shape>
                  <v:shape id="任意多边形 941" o:spid="_x0000_s1026" o:spt="100" style="position:absolute;left:5025;top:-80;height:610;width:633;" fillcolor="#FF0000" filled="t" stroked="f" coordsize="633,610" o:gfxdata="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C174A&#10;AADcAAAADwAAAAAAAAABACAAAAAiAAAAZHJzL2Rvd25yZXYueG1sUEsBAhQAFAAAAAgAh07iQDMv&#10;BZ47AAAAOQAAABAAAAAAAAAAAQAgAAAADQEAAGRycy9zaGFwZXhtbC54bWxQSwUGAAAAAAYABgBb&#10;AQAAtwMAAAAA&#10;" path="m103,100l103,98,105,98,103,100xe">
                    <v:fill on="t" focussize="0,0"/>
                    <v:stroke on="f"/>
                    <v:imagedata o:title=""/>
                    <o:lock v:ext="edit" aspectratio="f"/>
                  </v:shape>
                  <v:shape id="任意多边形 942" o:spid="_x0000_s1026" o:spt="100" style="position:absolute;left:5025;top:-80;height:610;width:633;" fillcolor="#FF0000" filled="t" stroked="f" coordsize="633,610" o:gfxdata="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ynTL4A&#10;AADcAAAADwAAAAAAAAABACAAAAAiAAAAZHJzL2Rvd25yZXYueG1sUEsBAhQAFAAAAAgAh07iQDMv&#10;BZ47AAAAOQAAABAAAAAAAAAAAQAgAAAADQEAAGRycy9zaGFwZXhtbC54bWxQSwUGAAAAAAYABgBb&#10;AQAAtwMAAAAA&#10;" path="m626,364l611,364,614,348,616,334,617,320,617,312,617,296,617,290,616,274,614,260,611,246,608,232,604,218,599,204,594,192,588,178,581,166,574,154,574,154,566,142,566,142,558,130,558,130,549,120,549,120,539,110,539,110,529,98,550,98,560,110,601,172,626,242,632,296,632,312,632,320,631,336,629,350,626,364xe">
                    <v:fill on="t" focussize="0,0"/>
                    <v:stroke on="f"/>
                    <v:imagedata o:title=""/>
                    <o:lock v:ext="edit" aspectratio="f"/>
                  </v:shape>
                  <v:shape id="任意多边形 943" o:spid="_x0000_s1026" o:spt="100" style="position:absolute;left:5025;top:-80;height:610;width:633;" fillcolor="#FF0000" filled="t" stroked="f" coordsize="633,610" o:gfxdata="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T84vQAA&#10;ANwAAAAPAAAAAAAAAAEAIAAAACIAAABkcnMvZG93bnJldi54bWxQSwECFAAUAAAACACHTuJAMy8F&#10;njsAAAA5AAAAEAAAAAAAAAABACAAAAAMAQAAZHJzL3NoYXBleG1sLnhtbFBLBQYAAAAABgAGAFsB&#10;AAC2AwAAAAA=&#10;" path="m21,364l21,364,21,362,21,364xe">
                    <v:fill on="t" focussize="0,0"/>
                    <v:stroke on="f"/>
                    <v:imagedata o:title=""/>
                    <o:lock v:ext="edit" aspectratio="f"/>
                  </v:shape>
                  <v:shape id="任意多边形 944" o:spid="_x0000_s1026" o:spt="100" style="position:absolute;left:5025;top:-80;height:610;width:633;" fillcolor="#FF0000" filled="t" stroked="f" coordsize="633,610" o:gfxdata="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CZqjvQAA&#10;ANwAAAAPAAAAAAAAAAEAIAAAACIAAABkcnMvZG93bnJldi54bWxQSwECFAAUAAAACACHTuJAMy8F&#10;njsAAAA5AAAAEAAAAAAAAAABACAAAAAMAQAAZHJzL3NoYXBleG1sLnhtbFBLBQYAAAAABgAGAFsB&#10;AAC2AwAAAAA=&#10;" path="m623,378l608,378,611,362,611,364,626,364,626,366,623,378xe">
                    <v:fill on="t" focussize="0,0"/>
                    <v:stroke on="f"/>
                    <v:imagedata o:title=""/>
                    <o:lock v:ext="edit" aspectratio="f"/>
                  </v:shape>
                  <v:shape id="任意多边形 945" o:spid="_x0000_s1026" o:spt="100" style="position:absolute;left:5025;top:-80;height:610;width:633;" fillcolor="#FF0000" filled="t" stroked="f" coordsize="633,610" o:gfxdata="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2wTUvQAA&#10;ANwAAAAPAAAAAAAAAAEAIAAAACIAAABkcnMvZG93bnJldi54bWxQSwECFAAUAAAACACHTuJAMy8F&#10;njsAAAA5AAAAEAAAAAAAAAABACAAAAAMAQAAZHJzL3NoYXBleG1sLnhtbFBLBQYAAAAABgAGAFsB&#10;AAC2AwAAAAA=&#10;" path="m25,378l24,378,24,376,25,378xe">
                    <v:fill on="t" focussize="0,0"/>
                    <v:stroke on="f"/>
                    <v:imagedata o:title=""/>
                    <o:lock v:ext="edit" aspectratio="f"/>
                  </v:shape>
                  <v:shape id="任意多边形 946" o:spid="_x0000_s1026" o:spt="100" style="position:absolute;left:5025;top:-80;height:610;width:633;" fillcolor="#FF0000" filled="t" stroked="f" coordsize="633,610" o:gfxdata="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6FPvQAA&#10;ANwAAAAPAAAAAAAAAAEAIAAAACIAAABkcnMvZG93bnJldi54bWxQSwECFAAUAAAACACHTuJAMy8F&#10;njsAAAA5AAAAEAAAAAAAAAABACAAAAAMAQAAZHJzL3NoYXBleG1sLnhtbFBLBQYAAAAABgAGAFsB&#10;AAC2AwAAAAA=&#10;" path="m590,456l574,456,581,442,588,430,594,418,599,404,604,390,608,376,608,378,623,378,623,380,618,396,613,410,608,424,601,436,594,450,590,456xe">
                    <v:fill on="t" focussize="0,0"/>
                    <v:stroke on="f"/>
                    <v:imagedata o:title=""/>
                    <o:lock v:ext="edit" aspectratio="f"/>
                  </v:shape>
                  <v:shape id="任意多边形 947" o:spid="_x0000_s1026" o:spt="100" style="position:absolute;left:5025;top:-80;height:610;width:633;" fillcolor="#FF0000" filled="t" stroked="f" coordsize="633,610" o:gfxdata="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DU9ugAAANwA&#10;AAAPAAAAAAAAAAEAIAAAACIAAABkcnMvZG93bnJldi54bWxQSwECFAAUAAAACACHTuJAMy8FnjsA&#10;AAA5AAAAEAAAAAAAAAABACAAAAAJAQAAZHJzL3NoYXBleG1sLnhtbFBLBQYAAAAABgAGAFsBAACz&#10;AwAAAAA=&#10;" path="m59,456l58,456,58,454,59,456xe">
                    <v:fill on="t" focussize="0,0"/>
                    <v:stroke on="f"/>
                    <v:imagedata o:title=""/>
                    <o:lock v:ext="edit" aspectratio="f"/>
                  </v:shape>
                  <v:shape id="任意多边形 948" o:spid="_x0000_s1026" o:spt="100" style="position:absolute;left:5025;top:-80;height:610;width:633;" fillcolor="#FF0000" filled="t" stroked="f" coordsize="633,610" o:gfxdata="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SQpr4A&#10;AADcAAAADwAAAAAAAAABACAAAAAiAAAAZHJzL2Rvd25yZXYueG1sUEsBAhQAFAAAAAgAh07iQDMv&#10;BZ47AAAAOQAAABAAAAAAAAAAAQAgAAAADQEAAGRycy9zaGFwZXhtbC54bWxQSwUGAAAAAAYABgBb&#10;AQAAtwMAAAAA&#10;" path="m568,490l549,490,558,478,558,478,566,466,566,466,574,454,574,456,590,456,587,462,578,476,570,488,568,490xe">
                    <v:fill on="t" focussize="0,0"/>
                    <v:stroke on="f"/>
                    <v:imagedata o:title=""/>
                    <o:lock v:ext="edit" aspectratio="f"/>
                  </v:shape>
                  <v:shape id="任意多边形 949" o:spid="_x0000_s1026" o:spt="100" style="position:absolute;left:5025;top:-80;height:610;width:633;" fillcolor="#FF0000" filled="t" stroked="f" coordsize="633,610" o:gfxdata="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ev5rsAAADc&#10;AAAADwAAAAAAAAABACAAAAAiAAAAZHJzL2Rvd25yZXYueG1sUEsBAhQAFAAAAAgAh07iQDMvBZ47&#10;AAAAOQAAABAAAAAAAAAAAQAgAAAACgEAAGRycy9zaGFwZXhtbC54bWxQSwUGAAAAAAYABgBbAQAA&#10;tAMAAAAA&#10;" path="m85,490l83,490,83,488,85,490xe">
                    <v:fill on="t" focussize="0,0"/>
                    <v:stroke on="f"/>
                    <v:imagedata o:title=""/>
                    <o:lock v:ext="edit" aspectratio="f"/>
                  </v:shape>
                  <v:shape id="任意多边形 950" o:spid="_x0000_s1026" o:spt="100" style="position:absolute;left:5025;top:-80;height:610;width:633;" fillcolor="#FF0000" filled="t" stroked="f" coordsize="633,610" o:gfxdata="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6wp9vQAA&#10;ANwAAAAPAAAAAAAAAAEAIAAAACIAAABkcnMvZG93bnJldi54bWxQSwECFAAUAAAACACHTuJAMy8F&#10;njsAAAA5AAAAEAAAAAAAAAABACAAAAAMAQAAZHJzL3NoYXBleG1sLnhtbFBLBQYAAAAABgAGAFsB&#10;AAC2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951" o:spid="_x0000_s1026" o:spt="100" style="position:absolute;left:5025;top:-80;height:610;width:633;" fillcolor="#FF0000" filled="t" stroked="f" coordsize="633,610" o:gfxdata="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5lAq8AAAA&#10;3AAAAA8AAAAAAAAAAQAgAAAAIgAAAGRycy9kb3ducmV2LnhtbFBLAQIUABQAAAAIAIdO4kAzLwWe&#10;OwAAADkAAAAQAAAAAAAAAAEAIAAAAAsBAABkcnMvc2hhcGV4bWwueG1sUEsFBgAAAAAGAAYAWwEA&#10;ALUDAAAAAA==&#10;" path="m263,590l255,590,255,588,263,590xe">
                    <v:fill on="t" focussize="0,0"/>
                    <v:stroke on="f"/>
                    <v:imagedata o:title=""/>
                    <o:lock v:ext="edit" aspectratio="f"/>
                  </v:shape>
                  <v:shape id="任意多边形 952" o:spid="_x0000_s1026" o:spt="100" style="position:absolute;left:5025;top:-80;height:610;width:633;" fillcolor="#FF0000" filled="t" stroked="f" coordsize="633,610" o:gfxdata="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Uxkb4A&#10;AADcAAAADwAAAAAAAAABACAAAAAiAAAAZHJzL2Rvd25yZXYueG1sUEsBAhQAFAAAAAgAh07iQDMv&#10;BZ47AAAAOQAAABAAAAAAAAAAAQAgAAAADQEAAGRycy9zaGFwZXhtbC54bWxQSwUGAAAAAAYABgBb&#10;AQAAtwMAAAAA&#10;" path="m417,594l347,594,362,592,362,592,377,588,377,590,430,590,425,592,417,594xe">
                    <v:fill on="t" focussize="0,0"/>
                    <v:stroke on="f"/>
                    <v:imagedata o:title=""/>
                    <o:lock v:ext="edit" aspectratio="f"/>
                  </v:shape>
                  <v:shape id="文本框 953" o:spid="_x0000_s1026" o:spt="202" type="#_x0000_t202" style="position:absolute;left:5025;top:-80;height:610;width:633;"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3" w:line="240" w:lineRule="auto"/>
                            <w:rPr>
                              <w:rFonts w:hint="default" w:ascii="微软雅黑" w:hAnsi="微软雅黑" w:eastAsia="微软雅黑" w:cs="微软雅黑"/>
                              <w:b/>
                              <w:bCs/>
                              <w:sz w:val="11"/>
                              <w:szCs w:val="11"/>
                            </w:rPr>
                          </w:pPr>
                        </w:p>
                        <w:p>
                          <w:pPr>
                            <w:spacing w:before="0"/>
                            <w:ind w:left="205" w:right="0" w:firstLine="0"/>
                            <w:jc w:val="left"/>
                            <w:rPr>
                              <w:rFonts w:hint="default" w:ascii="Times New Roman" w:hAnsi="Times New Roman" w:eastAsia="Times New Roman" w:cs="Times New Roman"/>
                              <w:sz w:val="18"/>
                              <w:szCs w:val="18"/>
                            </w:rPr>
                          </w:pPr>
                          <w:r>
                            <w:rPr>
                              <w:rFonts w:ascii="Times New Roman"/>
                              <w:b/>
                              <w:sz w:val="18"/>
                            </w:rPr>
                            <w:t>ok</w:t>
                          </w:r>
                        </w:p>
                      </w:txbxContent>
                    </v:textbox>
                  </v:shape>
                </v:group>
              </v:group>
            </w:pict>
          </mc:Fallback>
        </mc:AlternateContent>
      </w:r>
    </w:p>
    <w:p>
      <w:pPr>
        <w:spacing w:before="0" w:line="480" w:lineRule="auto"/>
        <w:ind w:left="2180" w:right="0" w:firstLine="0"/>
        <w:jc w:val="left"/>
        <w:rPr>
          <w:rFonts w:hint="default" w:ascii="微软雅黑" w:hAnsi="微软雅黑" w:eastAsia="微软雅黑" w:cs="微软雅黑"/>
          <w:sz w:val="21"/>
          <w:szCs w:val="21"/>
        </w:rPr>
      </w:pPr>
      <w:r>
        <w:rPr>
          <w:rFonts w:hint="default" w:ascii="微软雅黑" w:hAnsi="微软雅黑" w:eastAsia="微软雅黑" w:cs="微软雅黑"/>
          <w:b/>
          <w:bCs/>
          <w:sz w:val="21"/>
          <w:szCs w:val="21"/>
        </w:rPr>
        <w:t>第四步：</w:t>
      </w:r>
    </w:p>
    <w:p>
      <w:pPr>
        <w:spacing w:before="0" w:line="480" w:lineRule="auto"/>
        <w:rPr>
          <w:rFonts w:hint="default" w:ascii="微软雅黑" w:hAnsi="微软雅黑" w:eastAsia="微软雅黑" w:cs="微软雅黑"/>
          <w:b/>
          <w:bCs/>
          <w:sz w:val="20"/>
          <w:szCs w:val="20"/>
        </w:rPr>
      </w:pPr>
    </w:p>
    <w:p>
      <w:pPr>
        <w:spacing w:before="4" w:line="480" w:lineRule="auto"/>
        <w:rPr>
          <w:rFonts w:hint="default" w:ascii="微软雅黑" w:hAnsi="微软雅黑" w:eastAsia="微软雅黑" w:cs="微软雅黑"/>
          <w:b/>
          <w:bCs/>
          <w:sz w:val="11"/>
          <w:szCs w:val="11"/>
        </w:rPr>
      </w:pPr>
      <w:r>
        <mc:AlternateContent>
          <mc:Choice Requires="wpg">
            <w:drawing>
              <wp:anchor distT="0" distB="0" distL="114300" distR="114300" simplePos="0" relativeHeight="251663360" behindDoc="0" locked="0" layoutInCell="1" allowOverlap="1">
                <wp:simplePos x="0" y="0"/>
                <wp:positionH relativeFrom="page">
                  <wp:posOffset>3079750</wp:posOffset>
                </wp:positionH>
                <wp:positionV relativeFrom="paragraph">
                  <wp:posOffset>80645</wp:posOffset>
                </wp:positionV>
                <wp:extent cx="438150" cy="387350"/>
                <wp:effectExtent l="0" t="0" r="3810" b="8890"/>
                <wp:wrapNone/>
                <wp:docPr id="1649" name="组合 965"/>
                <wp:cNvGraphicFramePr/>
                <a:graphic xmlns:a="http://schemas.openxmlformats.org/drawingml/2006/main">
                  <a:graphicData uri="http://schemas.microsoft.com/office/word/2010/wordprocessingGroup">
                    <wpg:wgp>
                      <wpg:cNvGrpSpPr/>
                      <wpg:grpSpPr>
                        <a:xfrm>
                          <a:off x="0" y="0"/>
                          <a:ext cx="438150" cy="387350"/>
                          <a:chOff x="4991" y="-39"/>
                          <a:chExt cx="690" cy="610"/>
                        </a:xfrm>
                      </wpg:grpSpPr>
                      <wpg:grpSp>
                        <wpg:cNvPr id="1650" name="组合 966"/>
                        <wpg:cNvGrpSpPr/>
                        <wpg:grpSpPr>
                          <a:xfrm>
                            <a:off x="5055" y="-31"/>
                            <a:ext cx="619" cy="596"/>
                            <a:chOff x="5055" y="-31"/>
                            <a:chExt cx="619" cy="596"/>
                          </a:xfrm>
                        </wpg:grpSpPr>
                        <wps:wsp>
                          <wps:cNvPr id="328" name="任意多边形 967"/>
                          <wps:cNvSpPr/>
                          <wps:spPr>
                            <a:xfrm>
                              <a:off x="5055" y="-31"/>
                              <a:ext cx="619" cy="596"/>
                            </a:xfrm>
                            <a:custGeom>
                              <a:avLst/>
                              <a:gdLst/>
                              <a:ahLst/>
                              <a:cxnLst/>
                              <a:pathLst>
                                <a:path w="619" h="596">
                                  <a:moveTo>
                                    <a:pt x="309" y="596"/>
                                  </a:moveTo>
                                  <a:lnTo>
                                    <a:pt x="238" y="588"/>
                                  </a:lnTo>
                                  <a:lnTo>
                                    <a:pt x="173" y="565"/>
                                  </a:lnTo>
                                  <a:lnTo>
                                    <a:pt x="116" y="530"/>
                                  </a:lnTo>
                                  <a:lnTo>
                                    <a:pt x="68" y="484"/>
                                  </a:lnTo>
                                  <a:lnTo>
                                    <a:pt x="31" y="429"/>
                                  </a:lnTo>
                                  <a:lnTo>
                                    <a:pt x="8" y="366"/>
                                  </a:lnTo>
                                  <a:lnTo>
                                    <a:pt x="0" y="298"/>
                                  </a:lnTo>
                                  <a:lnTo>
                                    <a:pt x="8" y="229"/>
                                  </a:lnTo>
                                  <a:lnTo>
                                    <a:pt x="31" y="167"/>
                                  </a:lnTo>
                                  <a:lnTo>
                                    <a:pt x="68" y="111"/>
                                  </a:lnTo>
                                  <a:lnTo>
                                    <a:pt x="116" y="65"/>
                                  </a:lnTo>
                                  <a:lnTo>
                                    <a:pt x="173" y="30"/>
                                  </a:lnTo>
                                  <a:lnTo>
                                    <a:pt x="238" y="8"/>
                                  </a:lnTo>
                                  <a:lnTo>
                                    <a:pt x="309" y="0"/>
                                  </a:lnTo>
                                  <a:lnTo>
                                    <a:pt x="380" y="8"/>
                                  </a:lnTo>
                                  <a:lnTo>
                                    <a:pt x="445" y="30"/>
                                  </a:lnTo>
                                  <a:lnTo>
                                    <a:pt x="502" y="65"/>
                                  </a:lnTo>
                                  <a:lnTo>
                                    <a:pt x="550" y="111"/>
                                  </a:lnTo>
                                  <a:lnTo>
                                    <a:pt x="587" y="166"/>
                                  </a:lnTo>
                                  <a:lnTo>
                                    <a:pt x="610" y="229"/>
                                  </a:lnTo>
                                  <a:lnTo>
                                    <a:pt x="619" y="297"/>
                                  </a:lnTo>
                                  <a:lnTo>
                                    <a:pt x="610" y="366"/>
                                  </a:lnTo>
                                  <a:lnTo>
                                    <a:pt x="587" y="428"/>
                                  </a:lnTo>
                                  <a:lnTo>
                                    <a:pt x="550" y="484"/>
                                  </a:lnTo>
                                  <a:lnTo>
                                    <a:pt x="502" y="530"/>
                                  </a:lnTo>
                                  <a:lnTo>
                                    <a:pt x="445" y="565"/>
                                  </a:lnTo>
                                  <a:lnTo>
                                    <a:pt x="380" y="588"/>
                                  </a:lnTo>
                                  <a:lnTo>
                                    <a:pt x="309" y="596"/>
                                  </a:lnTo>
                                  <a:close/>
                                </a:path>
                              </a:pathLst>
                            </a:custGeom>
                            <a:solidFill>
                              <a:srgbClr val="FF0000"/>
                            </a:solidFill>
                            <a:ln>
                              <a:noFill/>
                            </a:ln>
                          </wps:spPr>
                          <wps:bodyPr upright="1"/>
                        </wps:wsp>
                      </wpg:grpSp>
                      <wpg:grpSp>
                        <wpg:cNvPr id="1651" name="组合 968"/>
                        <wpg:cNvGrpSpPr/>
                        <wpg:grpSpPr>
                          <a:xfrm>
                            <a:off x="4991" y="-39"/>
                            <a:ext cx="690" cy="610"/>
                            <a:chOff x="4991" y="-39"/>
                            <a:chExt cx="690" cy="610"/>
                          </a:xfrm>
                        </wpg:grpSpPr>
                        <wps:wsp>
                          <wps:cNvPr id="330" name="任意多边形 969"/>
                          <wps:cNvSpPr/>
                          <wps:spPr>
                            <a:xfrm>
                              <a:off x="5048" y="-39"/>
                              <a:ext cx="633" cy="610"/>
                            </a:xfrm>
                            <a:custGeom>
                              <a:avLst/>
                              <a:gdLst/>
                              <a:ahLst/>
                              <a:cxnLst/>
                              <a:pathLst>
                                <a:path w="633" h="610">
                                  <a:moveTo>
                                    <a:pt x="332" y="610"/>
                                  </a:moveTo>
                                  <a:lnTo>
                                    <a:pt x="300" y="610"/>
                                  </a:lnTo>
                                  <a:lnTo>
                                    <a:pt x="252" y="604"/>
                                  </a:lnTo>
                                  <a:lnTo>
                                    <a:pt x="193" y="586"/>
                                  </a:lnTo>
                                  <a:lnTo>
                                    <a:pt x="139" y="558"/>
                                  </a:lnTo>
                                  <a:lnTo>
                                    <a:pt x="92" y="520"/>
                                  </a:lnTo>
                                  <a:lnTo>
                                    <a:pt x="72" y="498"/>
                                  </a:lnTo>
                                  <a:lnTo>
                                    <a:pt x="62" y="488"/>
                                  </a:lnTo>
                                  <a:lnTo>
                                    <a:pt x="54" y="476"/>
                                  </a:lnTo>
                                  <a:lnTo>
                                    <a:pt x="45" y="462"/>
                                  </a:lnTo>
                                  <a:lnTo>
                                    <a:pt x="38" y="450"/>
                                  </a:lnTo>
                                  <a:lnTo>
                                    <a:pt x="31" y="436"/>
                                  </a:lnTo>
                                  <a:lnTo>
                                    <a:pt x="24" y="424"/>
                                  </a:lnTo>
                                  <a:lnTo>
                                    <a:pt x="19" y="410"/>
                                  </a:lnTo>
                                  <a:lnTo>
                                    <a:pt x="3" y="350"/>
                                  </a:lnTo>
                                  <a:lnTo>
                                    <a:pt x="0" y="312"/>
                                  </a:lnTo>
                                  <a:lnTo>
                                    <a:pt x="0" y="296"/>
                                  </a:lnTo>
                                  <a:lnTo>
                                    <a:pt x="9" y="228"/>
                                  </a:lnTo>
                                  <a:lnTo>
                                    <a:pt x="38" y="158"/>
                                  </a:lnTo>
                                  <a:lnTo>
                                    <a:pt x="82" y="98"/>
                                  </a:lnTo>
                                  <a:lnTo>
                                    <a:pt x="139" y="52"/>
                                  </a:lnTo>
                                  <a:lnTo>
                                    <a:pt x="193" y="22"/>
                                  </a:lnTo>
                                  <a:lnTo>
                                    <a:pt x="207" y="18"/>
                                  </a:lnTo>
                                  <a:lnTo>
                                    <a:pt x="222" y="12"/>
                                  </a:lnTo>
                                  <a:lnTo>
                                    <a:pt x="237" y="8"/>
                                  </a:lnTo>
                                  <a:lnTo>
                                    <a:pt x="252" y="6"/>
                                  </a:lnTo>
                                  <a:lnTo>
                                    <a:pt x="268" y="2"/>
                                  </a:lnTo>
                                  <a:lnTo>
                                    <a:pt x="284" y="0"/>
                                  </a:lnTo>
                                  <a:lnTo>
                                    <a:pt x="348" y="0"/>
                                  </a:lnTo>
                                  <a:lnTo>
                                    <a:pt x="364" y="2"/>
                                  </a:lnTo>
                                  <a:lnTo>
                                    <a:pt x="380" y="6"/>
                                  </a:lnTo>
                                  <a:lnTo>
                                    <a:pt x="395" y="8"/>
                                  </a:lnTo>
                                  <a:lnTo>
                                    <a:pt x="410" y="12"/>
                                  </a:lnTo>
                                  <a:lnTo>
                                    <a:pt x="415" y="14"/>
                                  </a:lnTo>
                                  <a:lnTo>
                                    <a:pt x="301" y="14"/>
                                  </a:lnTo>
                                  <a:lnTo>
                                    <a:pt x="285" y="16"/>
                                  </a:lnTo>
                                  <a:lnTo>
                                    <a:pt x="285" y="16"/>
                                  </a:lnTo>
                                  <a:lnTo>
                                    <a:pt x="270" y="18"/>
                                  </a:lnTo>
                                  <a:lnTo>
                                    <a:pt x="270" y="18"/>
                                  </a:lnTo>
                                  <a:lnTo>
                                    <a:pt x="255" y="20"/>
                                  </a:lnTo>
                                  <a:lnTo>
                                    <a:pt x="255" y="20"/>
                                  </a:lnTo>
                                  <a:lnTo>
                                    <a:pt x="240" y="24"/>
                                  </a:lnTo>
                                  <a:lnTo>
                                    <a:pt x="241" y="24"/>
                                  </a:lnTo>
                                  <a:lnTo>
                                    <a:pt x="233" y="26"/>
                                  </a:lnTo>
                                  <a:lnTo>
                                    <a:pt x="226" y="26"/>
                                  </a:lnTo>
                                  <a:lnTo>
                                    <a:pt x="212" y="32"/>
                                  </a:lnTo>
                                  <a:lnTo>
                                    <a:pt x="212" y="32"/>
                                  </a:lnTo>
                                  <a:lnTo>
                                    <a:pt x="198" y="36"/>
                                  </a:lnTo>
                                  <a:lnTo>
                                    <a:pt x="199" y="36"/>
                                  </a:lnTo>
                                  <a:lnTo>
                                    <a:pt x="185" y="42"/>
                                  </a:lnTo>
                                  <a:lnTo>
                                    <a:pt x="185" y="42"/>
                                  </a:lnTo>
                                  <a:lnTo>
                                    <a:pt x="175" y="48"/>
                                  </a:lnTo>
                                  <a:lnTo>
                                    <a:pt x="172" y="48"/>
                                  </a:lnTo>
                                  <a:lnTo>
                                    <a:pt x="159" y="56"/>
                                  </a:lnTo>
                                  <a:lnTo>
                                    <a:pt x="160" y="56"/>
                                  </a:lnTo>
                                  <a:lnTo>
                                    <a:pt x="147" y="64"/>
                                  </a:lnTo>
                                  <a:lnTo>
                                    <a:pt x="147" y="64"/>
                                  </a:lnTo>
                                  <a:lnTo>
                                    <a:pt x="135" y="72"/>
                                  </a:lnTo>
                                  <a:lnTo>
                                    <a:pt x="136" y="72"/>
                                  </a:lnTo>
                                  <a:lnTo>
                                    <a:pt x="124" y="80"/>
                                  </a:lnTo>
                                  <a:lnTo>
                                    <a:pt x="124" y="80"/>
                                  </a:lnTo>
                                  <a:lnTo>
                                    <a:pt x="113" y="90"/>
                                  </a:lnTo>
                                  <a:lnTo>
                                    <a:pt x="113" y="90"/>
                                  </a:lnTo>
                                  <a:lnTo>
                                    <a:pt x="105" y="98"/>
                                  </a:lnTo>
                                  <a:lnTo>
                                    <a:pt x="103" y="98"/>
                                  </a:lnTo>
                                  <a:lnTo>
                                    <a:pt x="93" y="110"/>
                                  </a:lnTo>
                                  <a:lnTo>
                                    <a:pt x="93" y="110"/>
                                  </a:lnTo>
                                  <a:lnTo>
                                    <a:pt x="83" y="120"/>
                                  </a:lnTo>
                                  <a:lnTo>
                                    <a:pt x="83" y="120"/>
                                  </a:lnTo>
                                  <a:lnTo>
                                    <a:pt x="74" y="130"/>
                                  </a:lnTo>
                                  <a:lnTo>
                                    <a:pt x="74" y="130"/>
                                  </a:lnTo>
                                  <a:lnTo>
                                    <a:pt x="66" y="142"/>
                                  </a:lnTo>
                                  <a:lnTo>
                                    <a:pt x="66" y="142"/>
                                  </a:lnTo>
                                  <a:lnTo>
                                    <a:pt x="58" y="154"/>
                                  </a:lnTo>
                                  <a:lnTo>
                                    <a:pt x="51" y="166"/>
                                  </a:lnTo>
                                  <a:lnTo>
                                    <a:pt x="44" y="178"/>
                                  </a:lnTo>
                                  <a:lnTo>
                                    <a:pt x="38" y="192"/>
                                  </a:lnTo>
                                  <a:lnTo>
                                    <a:pt x="33" y="204"/>
                                  </a:lnTo>
                                  <a:lnTo>
                                    <a:pt x="28" y="218"/>
                                  </a:lnTo>
                                  <a:lnTo>
                                    <a:pt x="24" y="232"/>
                                  </a:lnTo>
                                  <a:lnTo>
                                    <a:pt x="21" y="246"/>
                                  </a:lnTo>
                                  <a:lnTo>
                                    <a:pt x="18" y="260"/>
                                  </a:lnTo>
                                  <a:lnTo>
                                    <a:pt x="16" y="274"/>
                                  </a:lnTo>
                                  <a:lnTo>
                                    <a:pt x="15" y="290"/>
                                  </a:lnTo>
                                  <a:lnTo>
                                    <a:pt x="15" y="296"/>
                                  </a:lnTo>
                                  <a:lnTo>
                                    <a:pt x="15" y="312"/>
                                  </a:lnTo>
                                  <a:lnTo>
                                    <a:pt x="15" y="320"/>
                                  </a:lnTo>
                                  <a:lnTo>
                                    <a:pt x="16" y="334"/>
                                  </a:lnTo>
                                  <a:lnTo>
                                    <a:pt x="18" y="348"/>
                                  </a:lnTo>
                                  <a:lnTo>
                                    <a:pt x="21" y="364"/>
                                  </a:lnTo>
                                  <a:lnTo>
                                    <a:pt x="21" y="364"/>
                                  </a:lnTo>
                                  <a:lnTo>
                                    <a:pt x="24" y="378"/>
                                  </a:lnTo>
                                  <a:lnTo>
                                    <a:pt x="25" y="378"/>
                                  </a:lnTo>
                                  <a:lnTo>
                                    <a:pt x="28" y="390"/>
                                  </a:lnTo>
                                  <a:lnTo>
                                    <a:pt x="33" y="404"/>
                                  </a:lnTo>
                                  <a:lnTo>
                                    <a:pt x="38" y="418"/>
                                  </a:lnTo>
                                  <a:lnTo>
                                    <a:pt x="44" y="430"/>
                                  </a:lnTo>
                                  <a:lnTo>
                                    <a:pt x="51" y="442"/>
                                  </a:lnTo>
                                  <a:lnTo>
                                    <a:pt x="58" y="456"/>
                                  </a:lnTo>
                                  <a:lnTo>
                                    <a:pt x="59" y="456"/>
                                  </a:lnTo>
                                  <a:lnTo>
                                    <a:pt x="66" y="466"/>
                                  </a:lnTo>
                                  <a:lnTo>
                                    <a:pt x="66" y="466"/>
                                  </a:lnTo>
                                  <a:lnTo>
                                    <a:pt x="74" y="478"/>
                                  </a:lnTo>
                                  <a:lnTo>
                                    <a:pt x="74" y="478"/>
                                  </a:lnTo>
                                  <a:lnTo>
                                    <a:pt x="83" y="490"/>
                                  </a:lnTo>
                                  <a:lnTo>
                                    <a:pt x="85" y="490"/>
                                  </a:lnTo>
                                  <a:lnTo>
                                    <a:pt x="93" y="500"/>
                                  </a:lnTo>
                                  <a:lnTo>
                                    <a:pt x="93" y="500"/>
                                  </a:lnTo>
                                  <a:lnTo>
                                    <a:pt x="103" y="510"/>
                                  </a:lnTo>
                                  <a:lnTo>
                                    <a:pt x="103" y="510"/>
                                  </a:lnTo>
                                  <a:lnTo>
                                    <a:pt x="113" y="520"/>
                                  </a:lnTo>
                                  <a:lnTo>
                                    <a:pt x="113" y="520"/>
                                  </a:lnTo>
                                  <a:lnTo>
                                    <a:pt x="124" y="528"/>
                                  </a:lnTo>
                                  <a:lnTo>
                                    <a:pt x="124" y="528"/>
                                  </a:lnTo>
                                  <a:lnTo>
                                    <a:pt x="136" y="538"/>
                                  </a:lnTo>
                                  <a:lnTo>
                                    <a:pt x="135" y="538"/>
                                  </a:lnTo>
                                  <a:lnTo>
                                    <a:pt x="147" y="546"/>
                                  </a:lnTo>
                                  <a:lnTo>
                                    <a:pt x="147" y="546"/>
                                  </a:lnTo>
                                  <a:lnTo>
                                    <a:pt x="160" y="552"/>
                                  </a:lnTo>
                                  <a:lnTo>
                                    <a:pt x="159" y="552"/>
                                  </a:lnTo>
                                  <a:lnTo>
                                    <a:pt x="172" y="560"/>
                                  </a:lnTo>
                                  <a:lnTo>
                                    <a:pt x="172" y="560"/>
                                  </a:lnTo>
                                  <a:lnTo>
                                    <a:pt x="185" y="566"/>
                                  </a:lnTo>
                                  <a:lnTo>
                                    <a:pt x="185" y="566"/>
                                  </a:lnTo>
                                  <a:lnTo>
                                    <a:pt x="199" y="572"/>
                                  </a:lnTo>
                                  <a:lnTo>
                                    <a:pt x="198" y="572"/>
                                  </a:lnTo>
                                  <a:lnTo>
                                    <a:pt x="212" y="578"/>
                                  </a:lnTo>
                                  <a:lnTo>
                                    <a:pt x="212" y="578"/>
                                  </a:lnTo>
                                  <a:lnTo>
                                    <a:pt x="226" y="582"/>
                                  </a:lnTo>
                                  <a:lnTo>
                                    <a:pt x="226" y="582"/>
                                  </a:lnTo>
                                  <a:lnTo>
                                    <a:pt x="241" y="586"/>
                                  </a:lnTo>
                                  <a:lnTo>
                                    <a:pt x="240" y="586"/>
                                  </a:lnTo>
                                  <a:lnTo>
                                    <a:pt x="255" y="590"/>
                                  </a:lnTo>
                                  <a:lnTo>
                                    <a:pt x="263" y="590"/>
                                  </a:lnTo>
                                  <a:lnTo>
                                    <a:pt x="270" y="592"/>
                                  </a:lnTo>
                                  <a:lnTo>
                                    <a:pt x="270" y="592"/>
                                  </a:lnTo>
                                  <a:lnTo>
                                    <a:pt x="285" y="594"/>
                                  </a:lnTo>
                                  <a:lnTo>
                                    <a:pt x="417" y="594"/>
                                  </a:lnTo>
                                  <a:lnTo>
                                    <a:pt x="380" y="604"/>
                                  </a:lnTo>
                                  <a:lnTo>
                                    <a:pt x="332" y="610"/>
                                  </a:lnTo>
                                  <a:close/>
                                </a:path>
                              </a:pathLst>
                            </a:custGeom>
                            <a:solidFill>
                              <a:srgbClr val="FF0000"/>
                            </a:solidFill>
                            <a:ln>
                              <a:noFill/>
                            </a:ln>
                          </wps:spPr>
                          <wps:bodyPr upright="1"/>
                        </wps:wsp>
                        <wps:wsp>
                          <wps:cNvPr id="331" name="任意多边形 970"/>
                          <wps:cNvSpPr/>
                          <wps:spPr>
                            <a:xfrm>
                              <a:off x="5048" y="-39"/>
                              <a:ext cx="633" cy="610"/>
                            </a:xfrm>
                            <a:custGeom>
                              <a:avLst/>
                              <a:gdLst/>
                              <a:ahLst/>
                              <a:cxnLst/>
                              <a:pathLst>
                                <a:path w="633" h="610">
                                  <a:moveTo>
                                    <a:pt x="406" y="28"/>
                                  </a:moveTo>
                                  <a:lnTo>
                                    <a:pt x="391" y="24"/>
                                  </a:lnTo>
                                  <a:lnTo>
                                    <a:pt x="392" y="24"/>
                                  </a:lnTo>
                                  <a:lnTo>
                                    <a:pt x="377" y="20"/>
                                  </a:lnTo>
                                  <a:lnTo>
                                    <a:pt x="377" y="20"/>
                                  </a:lnTo>
                                  <a:lnTo>
                                    <a:pt x="362" y="18"/>
                                  </a:lnTo>
                                  <a:lnTo>
                                    <a:pt x="362" y="18"/>
                                  </a:lnTo>
                                  <a:lnTo>
                                    <a:pt x="347" y="16"/>
                                  </a:lnTo>
                                  <a:lnTo>
                                    <a:pt x="347" y="16"/>
                                  </a:lnTo>
                                  <a:lnTo>
                                    <a:pt x="331" y="14"/>
                                  </a:lnTo>
                                  <a:lnTo>
                                    <a:pt x="415" y="14"/>
                                  </a:lnTo>
                                  <a:lnTo>
                                    <a:pt x="425" y="18"/>
                                  </a:lnTo>
                                  <a:lnTo>
                                    <a:pt x="439" y="22"/>
                                  </a:lnTo>
                                  <a:lnTo>
                                    <a:pt x="448" y="26"/>
                                  </a:lnTo>
                                  <a:lnTo>
                                    <a:pt x="406" y="26"/>
                                  </a:lnTo>
                                  <a:lnTo>
                                    <a:pt x="406" y="28"/>
                                  </a:lnTo>
                                  <a:close/>
                                </a:path>
                              </a:pathLst>
                            </a:custGeom>
                            <a:solidFill>
                              <a:srgbClr val="FF0000"/>
                            </a:solidFill>
                            <a:ln>
                              <a:noFill/>
                            </a:ln>
                          </wps:spPr>
                          <wps:bodyPr upright="1"/>
                        </wps:wsp>
                        <wps:wsp>
                          <wps:cNvPr id="332" name="任意多边形 971"/>
                          <wps:cNvSpPr/>
                          <wps:spPr>
                            <a:xfrm>
                              <a:off x="5048" y="-39"/>
                              <a:ext cx="633" cy="610"/>
                            </a:xfrm>
                            <a:custGeom>
                              <a:avLst/>
                              <a:gdLst/>
                              <a:ahLst/>
                              <a:cxnLst/>
                              <a:pathLst>
                                <a:path w="633" h="610">
                                  <a:moveTo>
                                    <a:pt x="226" y="28"/>
                                  </a:moveTo>
                                  <a:lnTo>
                                    <a:pt x="226" y="26"/>
                                  </a:lnTo>
                                  <a:lnTo>
                                    <a:pt x="233" y="26"/>
                                  </a:lnTo>
                                  <a:lnTo>
                                    <a:pt x="226" y="28"/>
                                  </a:lnTo>
                                  <a:close/>
                                </a:path>
                              </a:pathLst>
                            </a:custGeom>
                            <a:solidFill>
                              <a:srgbClr val="FF0000"/>
                            </a:solidFill>
                            <a:ln>
                              <a:noFill/>
                            </a:ln>
                          </wps:spPr>
                          <wps:bodyPr upright="1"/>
                        </wps:wsp>
                        <wps:wsp>
                          <wps:cNvPr id="333" name="任意多边形 972"/>
                          <wps:cNvSpPr/>
                          <wps:spPr>
                            <a:xfrm>
                              <a:off x="5048" y="-39"/>
                              <a:ext cx="633" cy="610"/>
                            </a:xfrm>
                            <a:custGeom>
                              <a:avLst/>
                              <a:gdLst/>
                              <a:ahLst/>
                              <a:cxnLst/>
                              <a:pathLst>
                                <a:path w="633" h="610">
                                  <a:moveTo>
                                    <a:pt x="460" y="50"/>
                                  </a:moveTo>
                                  <a:lnTo>
                                    <a:pt x="447" y="42"/>
                                  </a:lnTo>
                                  <a:lnTo>
                                    <a:pt x="447" y="42"/>
                                  </a:lnTo>
                                  <a:lnTo>
                                    <a:pt x="433" y="36"/>
                                  </a:lnTo>
                                  <a:lnTo>
                                    <a:pt x="434" y="36"/>
                                  </a:lnTo>
                                  <a:lnTo>
                                    <a:pt x="420" y="32"/>
                                  </a:lnTo>
                                  <a:lnTo>
                                    <a:pt x="420" y="32"/>
                                  </a:lnTo>
                                  <a:lnTo>
                                    <a:pt x="406" y="26"/>
                                  </a:lnTo>
                                  <a:lnTo>
                                    <a:pt x="448" y="26"/>
                                  </a:lnTo>
                                  <a:lnTo>
                                    <a:pt x="453" y="28"/>
                                  </a:lnTo>
                                  <a:lnTo>
                                    <a:pt x="467" y="36"/>
                                  </a:lnTo>
                                  <a:lnTo>
                                    <a:pt x="480" y="44"/>
                                  </a:lnTo>
                                  <a:lnTo>
                                    <a:pt x="486" y="48"/>
                                  </a:lnTo>
                                  <a:lnTo>
                                    <a:pt x="460" y="48"/>
                                  </a:lnTo>
                                  <a:lnTo>
                                    <a:pt x="460" y="50"/>
                                  </a:lnTo>
                                  <a:close/>
                                </a:path>
                              </a:pathLst>
                            </a:custGeom>
                            <a:solidFill>
                              <a:srgbClr val="FF0000"/>
                            </a:solidFill>
                            <a:ln>
                              <a:noFill/>
                            </a:ln>
                          </wps:spPr>
                          <wps:bodyPr upright="1"/>
                        </wps:wsp>
                        <wps:wsp>
                          <wps:cNvPr id="334" name="任意多边形 973"/>
                          <wps:cNvSpPr/>
                          <wps:spPr>
                            <a:xfrm>
                              <a:off x="5048" y="-39"/>
                              <a:ext cx="633" cy="610"/>
                            </a:xfrm>
                            <a:custGeom>
                              <a:avLst/>
                              <a:gdLst/>
                              <a:ahLst/>
                              <a:cxnLst/>
                              <a:pathLst>
                                <a:path w="633" h="610">
                                  <a:moveTo>
                                    <a:pt x="172" y="50"/>
                                  </a:moveTo>
                                  <a:lnTo>
                                    <a:pt x="172" y="48"/>
                                  </a:lnTo>
                                  <a:lnTo>
                                    <a:pt x="175" y="48"/>
                                  </a:lnTo>
                                  <a:lnTo>
                                    <a:pt x="172" y="50"/>
                                  </a:lnTo>
                                  <a:close/>
                                </a:path>
                              </a:pathLst>
                            </a:custGeom>
                            <a:solidFill>
                              <a:srgbClr val="FF0000"/>
                            </a:solidFill>
                            <a:ln>
                              <a:noFill/>
                            </a:ln>
                          </wps:spPr>
                          <wps:bodyPr upright="1"/>
                        </wps:wsp>
                        <wps:wsp>
                          <wps:cNvPr id="335" name="任意多边形 974"/>
                          <wps:cNvSpPr/>
                          <wps:spPr>
                            <a:xfrm>
                              <a:off x="5048" y="-39"/>
                              <a:ext cx="633" cy="610"/>
                            </a:xfrm>
                            <a:custGeom>
                              <a:avLst/>
                              <a:gdLst/>
                              <a:ahLst/>
                              <a:cxnLst/>
                              <a:pathLst>
                                <a:path w="633" h="610">
                                  <a:moveTo>
                                    <a:pt x="529" y="100"/>
                                  </a:moveTo>
                                  <a:lnTo>
                                    <a:pt x="519" y="90"/>
                                  </a:lnTo>
                                  <a:lnTo>
                                    <a:pt x="519" y="90"/>
                                  </a:lnTo>
                                  <a:lnTo>
                                    <a:pt x="508" y="80"/>
                                  </a:lnTo>
                                  <a:lnTo>
                                    <a:pt x="508" y="80"/>
                                  </a:lnTo>
                                  <a:lnTo>
                                    <a:pt x="496" y="72"/>
                                  </a:lnTo>
                                  <a:lnTo>
                                    <a:pt x="497" y="72"/>
                                  </a:lnTo>
                                  <a:lnTo>
                                    <a:pt x="485" y="64"/>
                                  </a:lnTo>
                                  <a:lnTo>
                                    <a:pt x="485" y="64"/>
                                  </a:lnTo>
                                  <a:lnTo>
                                    <a:pt x="472" y="56"/>
                                  </a:lnTo>
                                  <a:lnTo>
                                    <a:pt x="473" y="56"/>
                                  </a:lnTo>
                                  <a:lnTo>
                                    <a:pt x="460" y="48"/>
                                  </a:lnTo>
                                  <a:lnTo>
                                    <a:pt x="486" y="48"/>
                                  </a:lnTo>
                                  <a:lnTo>
                                    <a:pt x="540" y="88"/>
                                  </a:lnTo>
                                  <a:lnTo>
                                    <a:pt x="550" y="98"/>
                                  </a:lnTo>
                                  <a:lnTo>
                                    <a:pt x="529" y="98"/>
                                  </a:lnTo>
                                  <a:lnTo>
                                    <a:pt x="529" y="100"/>
                                  </a:lnTo>
                                  <a:close/>
                                </a:path>
                              </a:pathLst>
                            </a:custGeom>
                            <a:solidFill>
                              <a:srgbClr val="FF0000"/>
                            </a:solidFill>
                            <a:ln>
                              <a:noFill/>
                            </a:ln>
                          </wps:spPr>
                          <wps:bodyPr upright="1"/>
                        </wps:wsp>
                        <wps:wsp>
                          <wps:cNvPr id="336" name="任意多边形 975"/>
                          <wps:cNvSpPr/>
                          <wps:spPr>
                            <a:xfrm>
                              <a:off x="5048" y="-39"/>
                              <a:ext cx="633" cy="610"/>
                            </a:xfrm>
                            <a:custGeom>
                              <a:avLst/>
                              <a:gdLst/>
                              <a:ahLst/>
                              <a:cxnLst/>
                              <a:pathLst>
                                <a:path w="633" h="610">
                                  <a:moveTo>
                                    <a:pt x="103" y="100"/>
                                  </a:moveTo>
                                  <a:lnTo>
                                    <a:pt x="103" y="98"/>
                                  </a:lnTo>
                                  <a:lnTo>
                                    <a:pt x="105" y="98"/>
                                  </a:lnTo>
                                  <a:lnTo>
                                    <a:pt x="103" y="100"/>
                                  </a:lnTo>
                                  <a:close/>
                                </a:path>
                              </a:pathLst>
                            </a:custGeom>
                            <a:solidFill>
                              <a:srgbClr val="FF0000"/>
                            </a:solidFill>
                            <a:ln>
                              <a:noFill/>
                            </a:ln>
                          </wps:spPr>
                          <wps:bodyPr upright="1"/>
                        </wps:wsp>
                        <wps:wsp>
                          <wps:cNvPr id="337" name="任意多边形 976"/>
                          <wps:cNvSpPr/>
                          <wps:spPr>
                            <a:xfrm>
                              <a:off x="5048" y="-39"/>
                              <a:ext cx="633" cy="610"/>
                            </a:xfrm>
                            <a:custGeom>
                              <a:avLst/>
                              <a:gdLst/>
                              <a:ahLst/>
                              <a:cxnLst/>
                              <a:pathLst>
                                <a:path w="633" h="610">
                                  <a:moveTo>
                                    <a:pt x="626" y="364"/>
                                  </a:moveTo>
                                  <a:lnTo>
                                    <a:pt x="611" y="364"/>
                                  </a:lnTo>
                                  <a:lnTo>
                                    <a:pt x="614" y="348"/>
                                  </a:lnTo>
                                  <a:lnTo>
                                    <a:pt x="616" y="334"/>
                                  </a:lnTo>
                                  <a:lnTo>
                                    <a:pt x="617" y="320"/>
                                  </a:lnTo>
                                  <a:lnTo>
                                    <a:pt x="617" y="312"/>
                                  </a:lnTo>
                                  <a:lnTo>
                                    <a:pt x="617" y="296"/>
                                  </a:lnTo>
                                  <a:lnTo>
                                    <a:pt x="617" y="290"/>
                                  </a:lnTo>
                                  <a:lnTo>
                                    <a:pt x="616" y="274"/>
                                  </a:lnTo>
                                  <a:lnTo>
                                    <a:pt x="614" y="260"/>
                                  </a:lnTo>
                                  <a:lnTo>
                                    <a:pt x="611" y="246"/>
                                  </a:lnTo>
                                  <a:lnTo>
                                    <a:pt x="608" y="232"/>
                                  </a:lnTo>
                                  <a:lnTo>
                                    <a:pt x="604" y="218"/>
                                  </a:lnTo>
                                  <a:lnTo>
                                    <a:pt x="599" y="204"/>
                                  </a:lnTo>
                                  <a:lnTo>
                                    <a:pt x="594" y="192"/>
                                  </a:lnTo>
                                  <a:lnTo>
                                    <a:pt x="588" y="178"/>
                                  </a:lnTo>
                                  <a:lnTo>
                                    <a:pt x="581" y="166"/>
                                  </a:lnTo>
                                  <a:lnTo>
                                    <a:pt x="574" y="154"/>
                                  </a:lnTo>
                                  <a:lnTo>
                                    <a:pt x="566" y="142"/>
                                  </a:lnTo>
                                  <a:lnTo>
                                    <a:pt x="566" y="142"/>
                                  </a:lnTo>
                                  <a:lnTo>
                                    <a:pt x="558" y="130"/>
                                  </a:lnTo>
                                  <a:lnTo>
                                    <a:pt x="558" y="130"/>
                                  </a:lnTo>
                                  <a:lnTo>
                                    <a:pt x="549" y="120"/>
                                  </a:lnTo>
                                  <a:lnTo>
                                    <a:pt x="549" y="120"/>
                                  </a:lnTo>
                                  <a:lnTo>
                                    <a:pt x="539" y="110"/>
                                  </a:lnTo>
                                  <a:lnTo>
                                    <a:pt x="539" y="110"/>
                                  </a:lnTo>
                                  <a:lnTo>
                                    <a:pt x="529" y="98"/>
                                  </a:lnTo>
                                  <a:lnTo>
                                    <a:pt x="550" y="98"/>
                                  </a:lnTo>
                                  <a:lnTo>
                                    <a:pt x="560" y="110"/>
                                  </a:lnTo>
                                  <a:lnTo>
                                    <a:pt x="601" y="172"/>
                                  </a:lnTo>
                                  <a:lnTo>
                                    <a:pt x="626" y="242"/>
                                  </a:lnTo>
                                  <a:lnTo>
                                    <a:pt x="632" y="296"/>
                                  </a:lnTo>
                                  <a:lnTo>
                                    <a:pt x="632" y="312"/>
                                  </a:lnTo>
                                  <a:lnTo>
                                    <a:pt x="632" y="320"/>
                                  </a:lnTo>
                                  <a:lnTo>
                                    <a:pt x="631" y="336"/>
                                  </a:lnTo>
                                  <a:lnTo>
                                    <a:pt x="629" y="350"/>
                                  </a:lnTo>
                                  <a:lnTo>
                                    <a:pt x="626" y="364"/>
                                  </a:lnTo>
                                  <a:close/>
                                </a:path>
                              </a:pathLst>
                            </a:custGeom>
                            <a:solidFill>
                              <a:srgbClr val="FF0000"/>
                            </a:solidFill>
                            <a:ln>
                              <a:noFill/>
                            </a:ln>
                          </wps:spPr>
                          <wps:bodyPr upright="1"/>
                        </wps:wsp>
                        <wps:wsp>
                          <wps:cNvPr id="338" name="任意多边形 977"/>
                          <wps:cNvSpPr/>
                          <wps:spPr>
                            <a:xfrm>
                              <a:off x="5048" y="-39"/>
                              <a:ext cx="633" cy="610"/>
                            </a:xfrm>
                            <a:custGeom>
                              <a:avLst/>
                              <a:gdLst/>
                              <a:ahLst/>
                              <a:cxnLst/>
                              <a:pathLst>
                                <a:path w="633" h="610">
                                  <a:moveTo>
                                    <a:pt x="21" y="364"/>
                                  </a:moveTo>
                                  <a:lnTo>
                                    <a:pt x="21" y="364"/>
                                  </a:lnTo>
                                  <a:lnTo>
                                    <a:pt x="21" y="362"/>
                                  </a:lnTo>
                                  <a:lnTo>
                                    <a:pt x="21" y="364"/>
                                  </a:lnTo>
                                  <a:close/>
                                </a:path>
                              </a:pathLst>
                            </a:custGeom>
                            <a:solidFill>
                              <a:srgbClr val="FF0000"/>
                            </a:solidFill>
                            <a:ln>
                              <a:noFill/>
                            </a:ln>
                          </wps:spPr>
                          <wps:bodyPr upright="1"/>
                        </wps:wsp>
                        <wps:wsp>
                          <wps:cNvPr id="339" name="任意多边形 978"/>
                          <wps:cNvSpPr/>
                          <wps:spPr>
                            <a:xfrm>
                              <a:off x="5048" y="-39"/>
                              <a:ext cx="633" cy="610"/>
                            </a:xfrm>
                            <a:custGeom>
                              <a:avLst/>
                              <a:gdLst/>
                              <a:ahLst/>
                              <a:cxnLst/>
                              <a:pathLst>
                                <a:path w="633" h="610">
                                  <a:moveTo>
                                    <a:pt x="623" y="378"/>
                                  </a:moveTo>
                                  <a:lnTo>
                                    <a:pt x="608" y="378"/>
                                  </a:lnTo>
                                  <a:lnTo>
                                    <a:pt x="611" y="362"/>
                                  </a:lnTo>
                                  <a:lnTo>
                                    <a:pt x="611" y="364"/>
                                  </a:lnTo>
                                  <a:lnTo>
                                    <a:pt x="626" y="364"/>
                                  </a:lnTo>
                                  <a:lnTo>
                                    <a:pt x="626" y="366"/>
                                  </a:lnTo>
                                  <a:lnTo>
                                    <a:pt x="623" y="378"/>
                                  </a:lnTo>
                                  <a:close/>
                                </a:path>
                              </a:pathLst>
                            </a:custGeom>
                            <a:solidFill>
                              <a:srgbClr val="FF0000"/>
                            </a:solidFill>
                            <a:ln>
                              <a:noFill/>
                            </a:ln>
                          </wps:spPr>
                          <wps:bodyPr upright="1"/>
                        </wps:wsp>
                        <wps:wsp>
                          <wps:cNvPr id="340" name="任意多边形 979"/>
                          <wps:cNvSpPr/>
                          <wps:spPr>
                            <a:xfrm>
                              <a:off x="5048" y="-39"/>
                              <a:ext cx="633" cy="610"/>
                            </a:xfrm>
                            <a:custGeom>
                              <a:avLst/>
                              <a:gdLst/>
                              <a:ahLst/>
                              <a:cxnLst/>
                              <a:pathLst>
                                <a:path w="633" h="610">
                                  <a:moveTo>
                                    <a:pt x="25" y="378"/>
                                  </a:moveTo>
                                  <a:lnTo>
                                    <a:pt x="24" y="378"/>
                                  </a:lnTo>
                                  <a:lnTo>
                                    <a:pt x="24" y="376"/>
                                  </a:lnTo>
                                  <a:lnTo>
                                    <a:pt x="25" y="378"/>
                                  </a:lnTo>
                                  <a:close/>
                                </a:path>
                              </a:pathLst>
                            </a:custGeom>
                            <a:solidFill>
                              <a:srgbClr val="FF0000"/>
                            </a:solidFill>
                            <a:ln>
                              <a:noFill/>
                            </a:ln>
                          </wps:spPr>
                          <wps:bodyPr upright="1"/>
                        </wps:wsp>
                        <wps:wsp>
                          <wps:cNvPr id="341" name="任意多边形 980"/>
                          <wps:cNvSpPr/>
                          <wps:spPr>
                            <a:xfrm>
                              <a:off x="5048" y="-39"/>
                              <a:ext cx="633" cy="610"/>
                            </a:xfrm>
                            <a:custGeom>
                              <a:avLst/>
                              <a:gdLst/>
                              <a:ahLst/>
                              <a:cxnLst/>
                              <a:pathLst>
                                <a:path w="633" h="610">
                                  <a:moveTo>
                                    <a:pt x="590" y="456"/>
                                  </a:moveTo>
                                  <a:lnTo>
                                    <a:pt x="574" y="456"/>
                                  </a:lnTo>
                                  <a:lnTo>
                                    <a:pt x="581" y="442"/>
                                  </a:lnTo>
                                  <a:lnTo>
                                    <a:pt x="588" y="430"/>
                                  </a:lnTo>
                                  <a:lnTo>
                                    <a:pt x="594" y="418"/>
                                  </a:lnTo>
                                  <a:lnTo>
                                    <a:pt x="599" y="404"/>
                                  </a:lnTo>
                                  <a:lnTo>
                                    <a:pt x="604" y="390"/>
                                  </a:lnTo>
                                  <a:lnTo>
                                    <a:pt x="608" y="376"/>
                                  </a:lnTo>
                                  <a:lnTo>
                                    <a:pt x="608" y="378"/>
                                  </a:lnTo>
                                  <a:lnTo>
                                    <a:pt x="623" y="378"/>
                                  </a:lnTo>
                                  <a:lnTo>
                                    <a:pt x="623" y="380"/>
                                  </a:lnTo>
                                  <a:lnTo>
                                    <a:pt x="618" y="396"/>
                                  </a:lnTo>
                                  <a:lnTo>
                                    <a:pt x="613" y="410"/>
                                  </a:lnTo>
                                  <a:lnTo>
                                    <a:pt x="608" y="424"/>
                                  </a:lnTo>
                                  <a:lnTo>
                                    <a:pt x="601" y="436"/>
                                  </a:lnTo>
                                  <a:lnTo>
                                    <a:pt x="594" y="450"/>
                                  </a:lnTo>
                                  <a:lnTo>
                                    <a:pt x="590" y="456"/>
                                  </a:lnTo>
                                  <a:close/>
                                </a:path>
                              </a:pathLst>
                            </a:custGeom>
                            <a:solidFill>
                              <a:srgbClr val="FF0000"/>
                            </a:solidFill>
                            <a:ln>
                              <a:noFill/>
                            </a:ln>
                          </wps:spPr>
                          <wps:bodyPr upright="1"/>
                        </wps:wsp>
                        <wps:wsp>
                          <wps:cNvPr id="342" name="任意多边形 981"/>
                          <wps:cNvSpPr/>
                          <wps:spPr>
                            <a:xfrm>
                              <a:off x="5048" y="-39"/>
                              <a:ext cx="633" cy="610"/>
                            </a:xfrm>
                            <a:custGeom>
                              <a:avLst/>
                              <a:gdLst/>
                              <a:ahLst/>
                              <a:cxnLst/>
                              <a:pathLst>
                                <a:path w="633" h="610">
                                  <a:moveTo>
                                    <a:pt x="59" y="456"/>
                                  </a:moveTo>
                                  <a:lnTo>
                                    <a:pt x="58" y="456"/>
                                  </a:lnTo>
                                  <a:lnTo>
                                    <a:pt x="58" y="454"/>
                                  </a:lnTo>
                                  <a:lnTo>
                                    <a:pt x="59" y="456"/>
                                  </a:lnTo>
                                  <a:close/>
                                </a:path>
                              </a:pathLst>
                            </a:custGeom>
                            <a:solidFill>
                              <a:srgbClr val="FF0000"/>
                            </a:solidFill>
                            <a:ln>
                              <a:noFill/>
                            </a:ln>
                          </wps:spPr>
                          <wps:bodyPr upright="1"/>
                        </wps:wsp>
                        <wps:wsp>
                          <wps:cNvPr id="343" name="任意多边形 982"/>
                          <wps:cNvSpPr/>
                          <wps:spPr>
                            <a:xfrm>
                              <a:off x="5048" y="-39"/>
                              <a:ext cx="633" cy="610"/>
                            </a:xfrm>
                            <a:custGeom>
                              <a:avLst/>
                              <a:gdLst/>
                              <a:ahLst/>
                              <a:cxnLst/>
                              <a:pathLst>
                                <a:path w="633" h="610">
                                  <a:moveTo>
                                    <a:pt x="568" y="490"/>
                                  </a:moveTo>
                                  <a:lnTo>
                                    <a:pt x="549" y="490"/>
                                  </a:lnTo>
                                  <a:lnTo>
                                    <a:pt x="558" y="478"/>
                                  </a:lnTo>
                                  <a:lnTo>
                                    <a:pt x="558" y="478"/>
                                  </a:lnTo>
                                  <a:lnTo>
                                    <a:pt x="566" y="466"/>
                                  </a:lnTo>
                                  <a:lnTo>
                                    <a:pt x="566" y="466"/>
                                  </a:lnTo>
                                  <a:lnTo>
                                    <a:pt x="574" y="454"/>
                                  </a:lnTo>
                                  <a:lnTo>
                                    <a:pt x="574" y="456"/>
                                  </a:lnTo>
                                  <a:lnTo>
                                    <a:pt x="590" y="456"/>
                                  </a:lnTo>
                                  <a:lnTo>
                                    <a:pt x="587" y="462"/>
                                  </a:lnTo>
                                  <a:lnTo>
                                    <a:pt x="578" y="476"/>
                                  </a:lnTo>
                                  <a:lnTo>
                                    <a:pt x="570" y="488"/>
                                  </a:lnTo>
                                  <a:lnTo>
                                    <a:pt x="568" y="490"/>
                                  </a:lnTo>
                                  <a:close/>
                                </a:path>
                              </a:pathLst>
                            </a:custGeom>
                            <a:solidFill>
                              <a:srgbClr val="FF0000"/>
                            </a:solidFill>
                            <a:ln>
                              <a:noFill/>
                            </a:ln>
                          </wps:spPr>
                          <wps:bodyPr upright="1"/>
                        </wps:wsp>
                        <wps:wsp>
                          <wps:cNvPr id="344" name="任意多边形 983"/>
                          <wps:cNvSpPr/>
                          <wps:spPr>
                            <a:xfrm>
                              <a:off x="5048" y="-39"/>
                              <a:ext cx="633" cy="610"/>
                            </a:xfrm>
                            <a:custGeom>
                              <a:avLst/>
                              <a:gdLst/>
                              <a:ahLst/>
                              <a:cxnLst/>
                              <a:pathLst>
                                <a:path w="633" h="610">
                                  <a:moveTo>
                                    <a:pt x="85" y="490"/>
                                  </a:moveTo>
                                  <a:lnTo>
                                    <a:pt x="83" y="490"/>
                                  </a:lnTo>
                                  <a:lnTo>
                                    <a:pt x="83" y="488"/>
                                  </a:lnTo>
                                  <a:lnTo>
                                    <a:pt x="85" y="490"/>
                                  </a:lnTo>
                                  <a:close/>
                                </a:path>
                              </a:pathLst>
                            </a:custGeom>
                            <a:solidFill>
                              <a:srgbClr val="FF0000"/>
                            </a:solidFill>
                            <a:ln>
                              <a:noFill/>
                            </a:ln>
                          </wps:spPr>
                          <wps:bodyPr upright="1"/>
                        </wps:wsp>
                        <wps:wsp>
                          <wps:cNvPr id="345" name="任意多边形 984"/>
                          <wps:cNvSpPr/>
                          <wps:spPr>
                            <a:xfrm>
                              <a:off x="5048" y="-39"/>
                              <a:ext cx="633" cy="610"/>
                            </a:xfrm>
                            <a:custGeom>
                              <a:avLst/>
                              <a:gdLst/>
                              <a:ahLst/>
                              <a:cxnLst/>
                              <a:pathLst>
                                <a:path w="633" h="610">
                                  <a:moveTo>
                                    <a:pt x="430" y="590"/>
                                  </a:moveTo>
                                  <a:lnTo>
                                    <a:pt x="377" y="590"/>
                                  </a:lnTo>
                                  <a:lnTo>
                                    <a:pt x="392" y="586"/>
                                  </a:lnTo>
                                  <a:lnTo>
                                    <a:pt x="391" y="586"/>
                                  </a:lnTo>
                                  <a:lnTo>
                                    <a:pt x="406" y="582"/>
                                  </a:lnTo>
                                  <a:lnTo>
                                    <a:pt x="406" y="582"/>
                                  </a:lnTo>
                                  <a:lnTo>
                                    <a:pt x="420" y="578"/>
                                  </a:lnTo>
                                  <a:lnTo>
                                    <a:pt x="420" y="578"/>
                                  </a:lnTo>
                                  <a:lnTo>
                                    <a:pt x="434" y="572"/>
                                  </a:lnTo>
                                  <a:lnTo>
                                    <a:pt x="433" y="572"/>
                                  </a:lnTo>
                                  <a:lnTo>
                                    <a:pt x="447" y="566"/>
                                  </a:lnTo>
                                  <a:lnTo>
                                    <a:pt x="447" y="566"/>
                                  </a:lnTo>
                                  <a:lnTo>
                                    <a:pt x="460" y="560"/>
                                  </a:lnTo>
                                  <a:lnTo>
                                    <a:pt x="460" y="560"/>
                                  </a:lnTo>
                                  <a:lnTo>
                                    <a:pt x="473" y="552"/>
                                  </a:lnTo>
                                  <a:lnTo>
                                    <a:pt x="472" y="552"/>
                                  </a:lnTo>
                                  <a:lnTo>
                                    <a:pt x="485" y="546"/>
                                  </a:lnTo>
                                  <a:lnTo>
                                    <a:pt x="485" y="546"/>
                                  </a:lnTo>
                                  <a:lnTo>
                                    <a:pt x="497" y="538"/>
                                  </a:lnTo>
                                  <a:lnTo>
                                    <a:pt x="496" y="538"/>
                                  </a:lnTo>
                                  <a:lnTo>
                                    <a:pt x="508" y="528"/>
                                  </a:lnTo>
                                  <a:lnTo>
                                    <a:pt x="508" y="528"/>
                                  </a:lnTo>
                                  <a:lnTo>
                                    <a:pt x="519" y="520"/>
                                  </a:lnTo>
                                  <a:lnTo>
                                    <a:pt x="519" y="520"/>
                                  </a:lnTo>
                                  <a:lnTo>
                                    <a:pt x="529" y="510"/>
                                  </a:lnTo>
                                  <a:lnTo>
                                    <a:pt x="529" y="510"/>
                                  </a:lnTo>
                                  <a:lnTo>
                                    <a:pt x="539" y="500"/>
                                  </a:lnTo>
                                  <a:lnTo>
                                    <a:pt x="539" y="500"/>
                                  </a:lnTo>
                                  <a:lnTo>
                                    <a:pt x="549" y="488"/>
                                  </a:lnTo>
                                  <a:lnTo>
                                    <a:pt x="549" y="490"/>
                                  </a:lnTo>
                                  <a:lnTo>
                                    <a:pt x="568" y="490"/>
                                  </a:lnTo>
                                  <a:lnTo>
                                    <a:pt x="560" y="498"/>
                                  </a:lnTo>
                                  <a:lnTo>
                                    <a:pt x="550" y="510"/>
                                  </a:lnTo>
                                  <a:lnTo>
                                    <a:pt x="540" y="520"/>
                                  </a:lnTo>
                                  <a:lnTo>
                                    <a:pt x="493" y="558"/>
                                  </a:lnTo>
                                  <a:lnTo>
                                    <a:pt x="439" y="586"/>
                                  </a:lnTo>
                                  <a:lnTo>
                                    <a:pt x="430" y="590"/>
                                  </a:lnTo>
                                  <a:close/>
                                </a:path>
                              </a:pathLst>
                            </a:custGeom>
                            <a:solidFill>
                              <a:srgbClr val="FF0000"/>
                            </a:solidFill>
                            <a:ln>
                              <a:noFill/>
                            </a:ln>
                          </wps:spPr>
                          <wps:bodyPr upright="1"/>
                        </wps:wsp>
                        <wps:wsp>
                          <wps:cNvPr id="346" name="任意多边形 985"/>
                          <wps:cNvSpPr/>
                          <wps:spPr>
                            <a:xfrm>
                              <a:off x="5048" y="-39"/>
                              <a:ext cx="633" cy="610"/>
                            </a:xfrm>
                            <a:custGeom>
                              <a:avLst/>
                              <a:gdLst/>
                              <a:ahLst/>
                              <a:cxnLst/>
                              <a:pathLst>
                                <a:path w="633" h="610">
                                  <a:moveTo>
                                    <a:pt x="263" y="590"/>
                                  </a:moveTo>
                                  <a:lnTo>
                                    <a:pt x="255" y="590"/>
                                  </a:lnTo>
                                  <a:lnTo>
                                    <a:pt x="255" y="588"/>
                                  </a:lnTo>
                                  <a:lnTo>
                                    <a:pt x="263" y="590"/>
                                  </a:lnTo>
                                  <a:close/>
                                </a:path>
                              </a:pathLst>
                            </a:custGeom>
                            <a:solidFill>
                              <a:srgbClr val="FF0000"/>
                            </a:solidFill>
                            <a:ln>
                              <a:noFill/>
                            </a:ln>
                          </wps:spPr>
                          <wps:bodyPr upright="1"/>
                        </wps:wsp>
                        <wps:wsp>
                          <wps:cNvPr id="347" name="任意多边形 986"/>
                          <wps:cNvSpPr/>
                          <wps:spPr>
                            <a:xfrm>
                              <a:off x="5048" y="-39"/>
                              <a:ext cx="633" cy="610"/>
                            </a:xfrm>
                            <a:custGeom>
                              <a:avLst/>
                              <a:gdLst/>
                              <a:ahLst/>
                              <a:cxnLst/>
                              <a:pathLst>
                                <a:path w="633" h="610">
                                  <a:moveTo>
                                    <a:pt x="417" y="594"/>
                                  </a:moveTo>
                                  <a:lnTo>
                                    <a:pt x="347" y="594"/>
                                  </a:lnTo>
                                  <a:lnTo>
                                    <a:pt x="362" y="592"/>
                                  </a:lnTo>
                                  <a:lnTo>
                                    <a:pt x="362" y="592"/>
                                  </a:lnTo>
                                  <a:lnTo>
                                    <a:pt x="377" y="588"/>
                                  </a:lnTo>
                                  <a:lnTo>
                                    <a:pt x="377" y="590"/>
                                  </a:lnTo>
                                  <a:lnTo>
                                    <a:pt x="430" y="590"/>
                                  </a:lnTo>
                                  <a:lnTo>
                                    <a:pt x="425" y="592"/>
                                  </a:lnTo>
                                  <a:lnTo>
                                    <a:pt x="417" y="594"/>
                                  </a:lnTo>
                                  <a:close/>
                                </a:path>
                              </a:pathLst>
                            </a:custGeom>
                            <a:solidFill>
                              <a:srgbClr val="FF0000"/>
                            </a:solidFill>
                            <a:ln>
                              <a:noFill/>
                            </a:ln>
                          </wps:spPr>
                          <wps:bodyPr upright="1"/>
                        </wps:wsp>
                        <wps:wsp>
                          <wps:cNvPr id="348" name="文本框 987"/>
                          <wps:cNvSpPr txBox="1"/>
                          <wps:spPr>
                            <a:xfrm>
                              <a:off x="4991" y="-39"/>
                              <a:ext cx="633" cy="610"/>
                            </a:xfrm>
                            <a:prstGeom prst="rect">
                              <a:avLst/>
                            </a:prstGeom>
                            <a:noFill/>
                            <a:ln>
                              <a:noFill/>
                            </a:ln>
                          </wps:spPr>
                          <wps:txbx>
                            <w:txbxContent>
                              <w:p>
                                <w:pPr>
                                  <w:spacing w:before="12" w:line="240" w:lineRule="auto"/>
                                  <w:rPr>
                                    <w:rFonts w:hint="default" w:ascii="微软雅黑" w:hAnsi="微软雅黑" w:eastAsia="微软雅黑" w:cs="微软雅黑"/>
                                    <w:b/>
                                    <w:bCs/>
                                    <w:sz w:val="11"/>
                                    <w:szCs w:val="11"/>
                                  </w:rPr>
                                </w:pPr>
                              </w:p>
                              <w:p>
                                <w:pPr>
                                  <w:spacing w:before="0"/>
                                  <w:ind w:left="203"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wps:txbx>
                          <wps:bodyPr lIns="0" tIns="0" rIns="0" bIns="0" upright="1"/>
                        </wps:wsp>
                      </wpg:grpSp>
                    </wpg:wgp>
                  </a:graphicData>
                </a:graphic>
              </wp:anchor>
            </w:drawing>
          </mc:Choice>
          <mc:Fallback>
            <w:pict>
              <v:group id="组合 965" o:spid="_x0000_s1026" o:spt="203" style="position:absolute;left:0pt;margin-left:242.5pt;margin-top:6.35pt;height:30.5pt;width:34.5pt;mso-position-horizontal-relative:page;z-index:251663360;mso-width-relative:page;mso-height-relative:page;" coordorigin="4991,-39" coordsize="690,610" o:gfxdata="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">
                <o:lock v:ext="edit" aspectratio="f"/>
                <v:group id="组合 966" o:spid="_x0000_s1026" o:spt="203" style="position:absolute;left:5055;top:-31;height:596;width:619;" coordorigin="5055,-31" coordsize="619,596" o:gfxdata="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QIO9MAAAADdAAAADwAAAAAAAAABACAAAAAiAAAAZHJzL2Rvd25yZXYu&#10;eG1sUEsBAhQAFAAAAAgAh07iQDMvBZ47AAAAOQAAABUAAAAAAAAAAQAgAAAADwEAAGRycy9ncm91&#10;cHNoYXBleG1sLnhtbFBLBQYAAAAABgAGAGABAADMAwAAAAA=&#10;">
                  <o:lock v:ext="edit" aspectratio="f"/>
                  <v:shape id="任意多边形 967" o:spid="_x0000_s1026" o:spt="100" style="position:absolute;left:5055;top:-31;height:596;width:619;" fillcolor="#FF0000" filled="t" stroked="f" coordsize="619,596" o:gfxdata="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I9gbsAAADc&#10;AAAADwAAAAAAAAABACAAAAAiAAAAZHJzL2Rvd25yZXYueG1sUEsBAhQAFAAAAAgAh07iQDMvBZ47&#10;AAAAOQAAABAAAAAAAAAAAQAgAAAACgEAAGRycy9zaGFwZXhtbC54bWxQSwUGAAAAAAYABgBbAQAA&#10;tAMAAAAA&#10;" path="m309,596l238,588,173,565,116,530,68,484,31,429,8,366,0,298,8,229,31,167,68,111,116,65,173,30,238,8,309,0,380,8,445,30,502,65,550,111,587,166,610,229,619,297,610,366,587,428,550,484,502,530,445,565,380,588,309,596xe">
                    <v:fill on="t" focussize="0,0"/>
                    <v:stroke on="f"/>
                    <v:imagedata o:title=""/>
                    <o:lock v:ext="edit" aspectratio="f"/>
                  </v:shape>
                </v:group>
                <v:group id="组合 968" o:spid="_x0000_s1026" o:spt="203" style="position:absolute;left:4991;top:-39;height:610;width:690;" coordorigin="4991,-39" coordsize="690,610"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任意多边形 969" o:spid="_x0000_s1026" o:spt="100" style="position:absolute;left:5048;top:-39;height:610;width:633;" fillcolor="#FF0000" filled="t" stroked="f" coordsize="633,610" o:gfxdata="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LzhrsAAADc&#10;AAAADwAAAAAAAAABACAAAAAiAAAAZHJzL2Rvd25yZXYueG1sUEsBAhQAFAAAAAgAh07iQDMvBZ47&#10;AAAAOQAAABAAAAAAAAAAAQAgAAAACgEAAGRycy9zaGFwZXhtbC54bWxQSwUGAAAAAAYABgBbAQAA&#10;tAMAAAAA&#10;" path="m332,610l300,610,252,604,193,586,139,558,92,520,72,498,62,488,54,476,45,462,38,450,31,436,24,424,19,410,3,350,0,312,0,296,9,228,38,158,82,98,139,52,193,22,207,18,222,12,237,8,252,6,268,2,284,0,348,0,364,2,380,6,395,8,410,12,415,14,301,14,285,16,285,16,270,18,270,18,255,20,255,20,240,24,241,24,233,26,226,26,212,32,212,32,198,36,199,36,185,42,185,42,175,48,172,48,159,56,160,56,147,64,147,64,135,72,136,72,124,80,124,80,113,90,113,90,105,98,103,98,93,110,93,110,83,120,83,120,74,130,74,130,66,142,66,142,58,154,51,166,44,178,38,192,33,204,28,218,24,232,21,246,18,260,16,274,15,290,15,296,15,312,15,320,16,334,18,348,21,364,21,364,24,378,25,378,28,390,33,404,38,418,44,430,51,442,58,456,59,456,66,466,66,466,74,478,74,478,83,490,85,490,93,500,93,500,103,510,103,510,113,520,113,520,124,528,124,528,136,538,135,538,147,546,147,546,160,552,159,552,172,560,172,560,185,566,185,566,199,572,198,572,212,578,212,578,226,582,226,582,241,586,240,586,255,590,263,590,270,592,270,592,285,594,417,594,380,604,332,610xe">
                    <v:fill on="t" focussize="0,0"/>
                    <v:stroke on="f"/>
                    <v:imagedata o:title=""/>
                    <o:lock v:ext="edit" aspectratio="f"/>
                  </v:shape>
                  <v:shape id="任意多边形 970" o:spid="_x0000_s1026" o:spt="100" style="position:absolute;left:5048;top:-39;height:610;width:633;" fillcolor="#FF0000" filled="t" stroked="f" coordsize="633,610" o:gfxdata="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5WHb4A&#10;AADcAAAADwAAAAAAAAABACAAAAAiAAAAZHJzL2Rvd25yZXYueG1sUEsBAhQAFAAAAAgAh07iQDMv&#10;BZ47AAAAOQAAABAAAAAAAAAAAQAgAAAADQEAAGRycy9zaGFwZXhtbC54bWxQSwUGAAAAAAYABgBb&#10;AQAAtwMAAAAA&#10;" path="m406,28l391,24,392,24,377,20,377,20,362,18,362,18,347,16,347,16,331,14,415,14,425,18,439,22,448,26,406,26,406,28xe">
                    <v:fill on="t" focussize="0,0"/>
                    <v:stroke on="f"/>
                    <v:imagedata o:title=""/>
                    <o:lock v:ext="edit" aspectratio="f"/>
                  </v:shape>
                  <v:shape id="任意多边形 971" o:spid="_x0000_s1026" o:spt="100" style="position:absolute;left:5048;top:-39;height:610;width:633;" fillcolor="#FF0000" filled="t" stroked="f" coordsize="633,610" o:gfxdata="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jMhqvQAA&#10;ANwAAAAPAAAAAAAAAAEAIAAAACIAAABkcnMvZG93bnJldi54bWxQSwECFAAUAAAACACHTuJAMy8F&#10;njsAAAA5AAAAEAAAAAAAAAABACAAAAAMAQAAZHJzL3NoYXBleG1sLnhtbFBLBQYAAAAABgAGAFsB&#10;AAC2AwAAAAA=&#10;" path="m226,28l226,26,233,26,226,28xe">
                    <v:fill on="t" focussize="0,0"/>
                    <v:stroke on="f"/>
                    <v:imagedata o:title=""/>
                    <o:lock v:ext="edit" aspectratio="f"/>
                  </v:shape>
                  <v:shape id="任意多边形 972" o:spid="_x0000_s1026" o:spt="100" style="position:absolute;left:5048;top:-39;height:610;width:633;" fillcolor="#FF0000" filled="t" stroked="f" coordsize="633,610" o:gfxdata="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Bt8b4A&#10;AADcAAAADwAAAAAAAAABACAAAAAiAAAAZHJzL2Rvd25yZXYueG1sUEsBAhQAFAAAAAgAh07iQDMv&#10;BZ47AAAAOQAAABAAAAAAAAAAAQAgAAAADQEAAGRycy9zaGFwZXhtbC54bWxQSwUGAAAAAAYABgBb&#10;AQAAtwMAAAAA&#10;" path="m460,50l447,42,447,42,433,36,434,36,420,32,420,32,406,26,448,26,453,28,467,36,480,44,486,48,460,48,460,50xe">
                    <v:fill on="t" focussize="0,0"/>
                    <v:stroke on="f"/>
                    <v:imagedata o:title=""/>
                    <o:lock v:ext="edit" aspectratio="f"/>
                  </v:shape>
                  <v:shape id="任意多边形 973" o:spid="_x0000_s1026" o:spt="100" style="position:absolute;left:5048;top:-39;height:610;width:633;" fillcolor="#FF0000" filled="t" stroked="f" coordsize="633,610" o:gfxdata="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fWFvQAA&#10;ANwAAAAPAAAAAAAAAAEAIAAAACIAAABkcnMvZG93bnJldi54bWxQSwECFAAUAAAACACHTuJAMy8F&#10;njsAAAA5AAAAEAAAAAAAAAABACAAAAAMAQAAZHJzL3NoYXBleG1sLnhtbFBLBQYAAAAABgAGAFsB&#10;AAC2AwAAAAA=&#10;" path="m172,50l172,48,175,48,172,50xe">
                    <v:fill on="t" focussize="0,0"/>
                    <v:stroke on="f"/>
                    <v:imagedata o:title=""/>
                    <o:lock v:ext="edit" aspectratio="f"/>
                  </v:shape>
                  <v:shape id="任意多边形 974" o:spid="_x0000_s1026" o:spt="100" style="position:absolute;left:5048;top:-39;height:610;width:633;" fillcolor="#FF0000" filled="t" stroked="f" coordsize="633,610" o:gfxdata="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ZVAevQAA&#10;ANwAAAAPAAAAAAAAAAEAIAAAACIAAABkcnMvZG93bnJldi54bWxQSwECFAAUAAAACACHTuJAMy8F&#10;njsAAAA5AAAAEAAAAAAAAAABACAAAAAMAQAAZHJzL3NoYXBleG1sLnhtbFBLBQYAAAAABgAGAFsB&#10;AAC2AwAAAAA=&#10;" path="m529,100l519,90,519,90,508,80,508,80,496,72,497,72,485,64,485,64,472,56,473,56,460,48,486,48,540,88,550,98,529,98,529,100xe">
                    <v:fill on="t" focussize="0,0"/>
                    <v:stroke on="f"/>
                    <v:imagedata o:title=""/>
                    <o:lock v:ext="edit" aspectratio="f"/>
                  </v:shape>
                  <v:shape id="任意多边形 975" o:spid="_x0000_s1026" o:spt="100" style="position:absolute;left:5048;top:-39;height:610;width:633;" fillcolor="#FF0000" filled="t" stroked="f" coordsize="633,610" o:gfxdata="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85pvQAA&#10;ANwAAAAPAAAAAAAAAAEAIAAAACIAAABkcnMvZG93bnJldi54bWxQSwECFAAUAAAACACHTuJAMy8F&#10;njsAAAA5AAAAEAAAAAAAAAABACAAAAAMAQAAZHJzL3NoYXBleG1sLnhtbFBLBQYAAAAABgAGAFsB&#10;AAC2AwAAAAA=&#10;" path="m103,100l103,98,105,98,103,100xe">
                    <v:fill on="t" focussize="0,0"/>
                    <v:stroke on="f"/>
                    <v:imagedata o:title=""/>
                    <o:lock v:ext="edit" aspectratio="f"/>
                  </v:shape>
                  <v:shape id="任意多边形 976" o:spid="_x0000_s1026" o:spt="100" style="position:absolute;left:5048;top:-39;height:610;width:633;" fillcolor="#FF0000" filled="t" stroked="f" coordsize="633,610" o:gfxdata="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2vyvQAA&#10;ANwAAAAPAAAAAAAAAAEAIAAAACIAAABkcnMvZG93bnJldi54bWxQSwECFAAUAAAACACHTuJAMy8F&#10;njsAAAA5AAAAEAAAAAAAAAABACAAAAAMAQAAZHJzL3NoYXBleG1sLnhtbFBLBQYAAAAABgAGAFsB&#10;AAC2AwAAAAA=&#10;" path="m626,364l611,364,614,348,616,334,617,320,617,312,617,296,617,290,616,274,614,260,611,246,608,232,604,218,599,204,594,192,588,178,581,166,574,154,566,142,566,142,558,130,558,130,549,120,549,120,539,110,539,110,529,98,550,98,560,110,601,172,626,242,632,296,632,312,632,320,631,336,629,350,626,364xe">
                    <v:fill on="t" focussize="0,0"/>
                    <v:stroke on="f"/>
                    <v:imagedata o:title=""/>
                    <o:lock v:ext="edit" aspectratio="f"/>
                  </v:shape>
                  <v:shape id="任意多边形 977" o:spid="_x0000_s1026" o:spt="100" style="position:absolute;left:5048;top:-39;height:610;width:633;" fillcolor="#FF0000" filled="t" stroked="f" coordsize="633,610" o:gfxdata="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T/gLsAAADc&#10;AAAADwAAAAAAAAABACAAAAAiAAAAZHJzL2Rvd25yZXYueG1sUEsBAhQAFAAAAAgAh07iQDMvBZ47&#10;AAAAOQAAABAAAAAAAAAAAQAgAAAACgEAAGRycy9zaGFwZXhtbC54bWxQSwUGAAAAAAYABgBbAQAA&#10;tAMAAAAA&#10;" path="m21,364l21,364,21,362,21,364xe">
                    <v:fill on="t" focussize="0,0"/>
                    <v:stroke on="f"/>
                    <v:imagedata o:title=""/>
                    <o:lock v:ext="edit" aspectratio="f"/>
                  </v:shape>
                  <v:shape id="任意多边形 978" o:spid="_x0000_s1026" o:spt="100" style="position:absolute;left:5048;top:-39;height:610;width:633;" fillcolor="#FF0000" filled="t" stroked="f" coordsize="633,610" o:gfxdata="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Whu8AAAA&#10;3AAAAA8AAAAAAAAAAQAgAAAAIgAAAGRycy9kb3ducmV2LnhtbFBLAQIUABQAAAAIAIdO4kAzLwWe&#10;OwAAADkAAAAQAAAAAAAAAAEAIAAAAAsBAABkcnMvc2hhcGV4bWwueG1sUEsFBgAAAAAGAAYAWwEA&#10;ALUDAAAAAA==&#10;" path="m623,378l608,378,611,362,611,364,626,364,626,366,623,378xe">
                    <v:fill on="t" focussize="0,0"/>
                    <v:stroke on="f"/>
                    <v:imagedata o:title=""/>
                    <o:lock v:ext="edit" aspectratio="f"/>
                  </v:shape>
                  <v:shape id="任意多边形 979" o:spid="_x0000_s1026" o:spt="100" style="position:absolute;left:5048;top:-39;height:610;width:633;" fillcolor="#FF0000" filled="t" stroked="f" coordsize="633,610" o:gfxdata="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ID7ugAAANwA&#10;AAAPAAAAAAAAAAEAIAAAACIAAABkcnMvZG93bnJldi54bWxQSwECFAAUAAAACACHTuJAMy8FnjsA&#10;AAA5AAAAEAAAAAAAAAABACAAAAAJAQAAZHJzL3NoYXBleG1sLnhtbFBLBQYAAAAABgAGAFsBAACz&#10;AwAAAAA=&#10;" path="m25,378l24,378,24,376,25,378xe">
                    <v:fill on="t" focussize="0,0"/>
                    <v:stroke on="f"/>
                    <v:imagedata o:title=""/>
                    <o:lock v:ext="edit" aspectratio="f"/>
                  </v:shape>
                  <v:shape id="任意多边形 980" o:spid="_x0000_s1026" o:spt="100" style="position:absolute;left:5048;top:-39;height:610;width:633;" fillcolor="#FF0000" filled="t" stroked="f" coordsize="633,610" o:gfxdata="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glYL4A&#10;AADcAAAADwAAAAAAAAABACAAAAAiAAAAZHJzL2Rvd25yZXYueG1sUEsBAhQAFAAAAAgAh07iQDMv&#10;BZ47AAAAOQAAABAAAAAAAAAAAQAgAAAADQEAAGRycy9zaGFwZXhtbC54bWxQSwUGAAAAAAYABgBb&#10;AQAAtwMAAAAA&#10;" path="m590,456l574,456,581,442,588,430,594,418,599,404,604,390,608,376,608,378,623,378,623,380,618,396,613,410,608,424,601,436,594,450,590,456xe">
                    <v:fill on="t" focussize="0,0"/>
                    <v:stroke on="f"/>
                    <v:imagedata o:title=""/>
                    <o:lock v:ext="edit" aspectratio="f"/>
                  </v:shape>
                  <v:shape id="任意多边形 981" o:spid="_x0000_s1026" o:spt="100" style="position:absolute;left:5048;top:-39;height:610;width:633;" fillcolor="#FF0000" filled="t" stroked="f" coordsize="633,610" o:gfxdata="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q7F74A&#10;AADcAAAADwAAAAAAAAABACAAAAAiAAAAZHJzL2Rvd25yZXYueG1sUEsBAhQAFAAAAAgAh07iQDMv&#10;BZ47AAAAOQAAABAAAAAAAAAAAQAgAAAADQEAAGRycy9zaGFwZXhtbC54bWxQSwUGAAAAAAYABgBb&#10;AQAAtwMAAAAA&#10;" path="m59,456l58,456,58,454,59,456xe">
                    <v:fill on="t" focussize="0,0"/>
                    <v:stroke on="f"/>
                    <v:imagedata o:title=""/>
                    <o:lock v:ext="edit" aspectratio="f"/>
                  </v:shape>
                  <v:shape id="任意多边形 982" o:spid="_x0000_s1026" o:spt="100" style="position:absolute;left:5048;top:-39;height:610;width:633;" fillcolor="#FF0000" filled="t" stroked="f" coordsize="633,610" o:gfxdata="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h6MvQAA&#10;ANwAAAAPAAAAAAAAAAEAIAAAACIAAABkcnMvZG93bnJldi54bWxQSwECFAAUAAAACACHTuJAMy8F&#10;njsAAAA5AAAAEAAAAAAAAAABACAAAAAMAQAAZHJzL3NoYXBleG1sLnhtbFBLBQYAAAAABgAGAFsB&#10;AAC2AwAAAAA=&#10;" path="m568,490l549,490,558,478,558,478,566,466,566,466,574,454,574,456,590,456,587,462,578,476,570,488,568,490xe">
                    <v:fill on="t" focussize="0,0"/>
                    <v:stroke on="f"/>
                    <v:imagedata o:title=""/>
                    <o:lock v:ext="edit" aspectratio="f"/>
                  </v:shape>
                  <v:shape id="任意多边形 983" o:spid="_x0000_s1026" o:spt="100" style="position:absolute;left:5048;top:-39;height:610;width:633;" fillcolor="#FF0000" filled="t" stroked="f" coordsize="633,610" o:gfxdata="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4b4vQAA&#10;ANwAAAAPAAAAAAAAAAEAIAAAACIAAABkcnMvZG93bnJldi54bWxQSwECFAAUAAAACACHTuJAMy8F&#10;njsAAAA5AAAAEAAAAAAAAAABACAAAAAMAQAAZHJzL3NoYXBleG1sLnhtbFBLBQYAAAAABgAGAFsB&#10;AAC2AwAAAAA=&#10;" path="m85,490l83,490,83,488,85,490xe">
                    <v:fill on="t" focussize="0,0"/>
                    <v:stroke on="f"/>
                    <v:imagedata o:title=""/>
                    <o:lock v:ext="edit" aspectratio="f"/>
                  </v:shape>
                  <v:shape id="任意多边形 984" o:spid="_x0000_s1026" o:spt="100" style="position:absolute;left:5048;top:-39;height:610;width:633;" fillcolor="#FF0000" filled="t" stroked="f" coordsize="633,610" o:gfxdata="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yNjvQAA&#10;ANwAAAAPAAAAAAAAAAEAIAAAACIAAABkcnMvZG93bnJldi54bWxQSwECFAAUAAAACACHTuJAMy8F&#10;njsAAAA5AAAAEAAAAAAAAAABACAAAAAMAQAAZHJzL3NoYXBleG1sLnhtbFBLBQYAAAAABgAGAFsB&#10;AAC2AwAAAAA=&#10;" path="m430,590l377,590,392,586,391,586,406,582,406,582,420,578,420,578,434,572,433,572,447,566,447,566,460,560,460,560,473,552,472,552,485,546,485,546,497,538,496,538,508,528,508,528,519,520,519,520,529,510,529,510,539,500,539,500,549,488,549,490,568,490,560,498,550,510,540,520,493,558,439,586,430,590xe">
                    <v:fill on="t" focussize="0,0"/>
                    <v:stroke on="f"/>
                    <v:imagedata o:title=""/>
                    <o:lock v:ext="edit" aspectratio="f"/>
                  </v:shape>
                  <v:shape id="任意多边形 985" o:spid="_x0000_s1026" o:spt="100" style="position:absolute;left:5048;top:-39;height:610;width:633;" fillcolor="#FF0000" filled="t" stroked="f" coordsize="633,610" o:gfxdata="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b0UvQAA&#10;ANwAAAAPAAAAAAAAAAEAIAAAACIAAABkcnMvZG93bnJldi54bWxQSwECFAAUAAAACACHTuJAMy8F&#10;njsAAAA5AAAAEAAAAAAAAAABACAAAAAMAQAAZHJzL3NoYXBleG1sLnhtbFBLBQYAAAAABgAGAFsB&#10;AAC2AwAAAAA=&#10;" path="m263,590l255,590,255,588,263,590xe">
                    <v:fill on="t" focussize="0,0"/>
                    <v:stroke on="f"/>
                    <v:imagedata o:title=""/>
                    <o:lock v:ext="edit" aspectratio="f"/>
                  </v:shape>
                  <v:shape id="任意多边形 986" o:spid="_x0000_s1026" o:spt="100" style="position:absolute;left:5048;top:-39;height:610;width:633;" fillcolor="#FF0000" filled="t" stroked="f" coordsize="633,610" o:gfxdata="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RiPvQAA&#10;ANwAAAAPAAAAAAAAAAEAIAAAACIAAABkcnMvZG93bnJldi54bWxQSwECFAAUAAAACACHTuJAMy8F&#10;njsAAAA5AAAAEAAAAAAAAAABACAAAAAMAQAAZHJzL3NoYXBleG1sLnhtbFBLBQYAAAAABgAGAFsB&#10;AAC2AwAAAAA=&#10;" path="m417,594l347,594,362,592,362,592,377,588,377,590,430,590,425,592,417,594xe">
                    <v:fill on="t" focussize="0,0"/>
                    <v:stroke on="f"/>
                    <v:imagedata o:title=""/>
                    <o:lock v:ext="edit" aspectratio="f"/>
                  </v:shape>
                  <v:shape id="文本框 987" o:spid="_x0000_s1026" o:spt="202" type="#_x0000_t202" style="position:absolute;left:4991;top:-39;height:610;width:633;"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2" w:line="240" w:lineRule="auto"/>
                            <w:rPr>
                              <w:rFonts w:hint="default" w:ascii="微软雅黑" w:hAnsi="微软雅黑" w:eastAsia="微软雅黑" w:cs="微软雅黑"/>
                              <w:b/>
                              <w:bCs/>
                              <w:sz w:val="11"/>
                              <w:szCs w:val="11"/>
                            </w:rPr>
                          </w:pPr>
                        </w:p>
                        <w:p>
                          <w:pPr>
                            <w:spacing w:before="0"/>
                            <w:ind w:left="203" w:right="0" w:firstLine="0"/>
                            <w:jc w:val="left"/>
                            <w:rPr>
                              <w:rFonts w:hint="eastAsia" w:ascii="Times New Roman" w:hAnsi="Times New Roman" w:eastAsia="宋体" w:cs="Times New Roman"/>
                              <w:sz w:val="18"/>
                              <w:szCs w:val="18"/>
                              <w:lang w:val="en-US" w:eastAsia="zh-CN"/>
                            </w:rPr>
                          </w:pPr>
                          <w:r>
                            <w:rPr>
                              <w:rFonts w:hint="eastAsia" w:ascii="Times New Roman" w:eastAsia="宋体"/>
                              <w:b/>
                              <w:sz w:val="18"/>
                              <w:lang w:val="en-US" w:eastAsia="zh-CN"/>
                            </w:rPr>
                            <w:t>菜单</w:t>
                          </w:r>
                        </w:p>
                      </w:txbxContent>
                    </v:textbox>
                  </v:shape>
                </v:group>
              </v:group>
            </w:pict>
          </mc:Fallback>
        </mc:AlternateContent>
      </w:r>
      <w:r>
        <mc:AlternateContent>
          <mc:Choice Requires="wpg">
            <w:drawing>
              <wp:anchor distT="0" distB="0" distL="114300" distR="114300" simplePos="0" relativeHeight="251663360" behindDoc="0" locked="0" layoutInCell="1" allowOverlap="1">
                <wp:simplePos x="0" y="0"/>
                <wp:positionH relativeFrom="page">
                  <wp:posOffset>4342765</wp:posOffset>
                </wp:positionH>
                <wp:positionV relativeFrom="paragraph">
                  <wp:posOffset>93980</wp:posOffset>
                </wp:positionV>
                <wp:extent cx="2152650" cy="334645"/>
                <wp:effectExtent l="0" t="0" r="11430" b="635"/>
                <wp:wrapNone/>
                <wp:docPr id="1647" name="组合 954"/>
                <wp:cNvGraphicFramePr/>
                <a:graphic xmlns:a="http://schemas.openxmlformats.org/drawingml/2006/main">
                  <a:graphicData uri="http://schemas.microsoft.com/office/word/2010/wordprocessingGroup">
                    <wpg:wgp>
                      <wpg:cNvGrpSpPr/>
                      <wpg:grpSpPr>
                        <a:xfrm>
                          <a:off x="0" y="0"/>
                          <a:ext cx="2152650" cy="334645"/>
                          <a:chOff x="7105" y="-102"/>
                          <a:chExt cx="3362" cy="527"/>
                        </a:xfrm>
                      </wpg:grpSpPr>
                      <wpg:grpSp>
                        <wpg:cNvPr id="1648" name="组合 955"/>
                        <wpg:cNvGrpSpPr/>
                        <wpg:grpSpPr>
                          <a:xfrm>
                            <a:off x="7105" y="-102"/>
                            <a:ext cx="3362" cy="527"/>
                            <a:chOff x="7105" y="-102"/>
                            <a:chExt cx="3362" cy="527"/>
                          </a:xfrm>
                        </wpg:grpSpPr>
                        <wps:wsp>
                          <wps:cNvPr id="317" name="任意多边形 956"/>
                          <wps:cNvSpPr/>
                          <wps:spPr>
                            <a:xfrm>
                              <a:off x="7105" y="-102"/>
                              <a:ext cx="3362" cy="527"/>
                            </a:xfrm>
                            <a:custGeom>
                              <a:avLst/>
                              <a:gdLst/>
                              <a:ahLst/>
                              <a:cxnLst/>
                              <a:pathLst>
                                <a:path w="3362" h="527">
                                  <a:moveTo>
                                    <a:pt x="3362" y="527"/>
                                  </a:moveTo>
                                  <a:lnTo>
                                    <a:pt x="0" y="527"/>
                                  </a:lnTo>
                                  <a:lnTo>
                                    <a:pt x="0" y="0"/>
                                  </a:lnTo>
                                  <a:lnTo>
                                    <a:pt x="3362" y="0"/>
                                  </a:lnTo>
                                  <a:lnTo>
                                    <a:pt x="3362" y="8"/>
                                  </a:lnTo>
                                  <a:lnTo>
                                    <a:pt x="15" y="8"/>
                                  </a:lnTo>
                                  <a:lnTo>
                                    <a:pt x="7" y="15"/>
                                  </a:lnTo>
                                  <a:lnTo>
                                    <a:pt x="15" y="15"/>
                                  </a:lnTo>
                                  <a:lnTo>
                                    <a:pt x="15" y="512"/>
                                  </a:lnTo>
                                  <a:lnTo>
                                    <a:pt x="7" y="512"/>
                                  </a:lnTo>
                                  <a:lnTo>
                                    <a:pt x="15" y="520"/>
                                  </a:lnTo>
                                  <a:lnTo>
                                    <a:pt x="3362" y="520"/>
                                  </a:lnTo>
                                  <a:lnTo>
                                    <a:pt x="3362" y="527"/>
                                  </a:lnTo>
                                  <a:close/>
                                </a:path>
                              </a:pathLst>
                            </a:custGeom>
                            <a:solidFill>
                              <a:srgbClr val="000000"/>
                            </a:solidFill>
                            <a:ln>
                              <a:noFill/>
                            </a:ln>
                          </wps:spPr>
                          <wps:bodyPr upright="1"/>
                        </wps:wsp>
                        <wps:wsp>
                          <wps:cNvPr id="318" name="任意多边形 957"/>
                          <wps:cNvSpPr/>
                          <wps:spPr>
                            <a:xfrm>
                              <a:off x="7105" y="-102"/>
                              <a:ext cx="3362" cy="527"/>
                            </a:xfrm>
                            <a:custGeom>
                              <a:avLst/>
                              <a:gdLst/>
                              <a:ahLst/>
                              <a:cxnLst/>
                              <a:pathLst>
                                <a:path w="3362" h="527">
                                  <a:moveTo>
                                    <a:pt x="15" y="15"/>
                                  </a:moveTo>
                                  <a:lnTo>
                                    <a:pt x="7" y="15"/>
                                  </a:lnTo>
                                  <a:lnTo>
                                    <a:pt x="15" y="8"/>
                                  </a:lnTo>
                                  <a:lnTo>
                                    <a:pt x="15" y="15"/>
                                  </a:lnTo>
                                  <a:close/>
                                </a:path>
                              </a:pathLst>
                            </a:custGeom>
                            <a:solidFill>
                              <a:srgbClr val="000000"/>
                            </a:solidFill>
                            <a:ln>
                              <a:noFill/>
                            </a:ln>
                          </wps:spPr>
                          <wps:bodyPr upright="1"/>
                        </wps:wsp>
                        <wps:wsp>
                          <wps:cNvPr id="319" name="任意多边形 958"/>
                          <wps:cNvSpPr/>
                          <wps:spPr>
                            <a:xfrm>
                              <a:off x="7105" y="-102"/>
                              <a:ext cx="3362" cy="527"/>
                            </a:xfrm>
                            <a:custGeom>
                              <a:avLst/>
                              <a:gdLst/>
                              <a:ahLst/>
                              <a:cxnLst/>
                              <a:pathLst>
                                <a:path w="3362" h="527">
                                  <a:moveTo>
                                    <a:pt x="3347" y="15"/>
                                  </a:moveTo>
                                  <a:lnTo>
                                    <a:pt x="15" y="15"/>
                                  </a:lnTo>
                                  <a:lnTo>
                                    <a:pt x="15" y="8"/>
                                  </a:lnTo>
                                  <a:lnTo>
                                    <a:pt x="3347" y="8"/>
                                  </a:lnTo>
                                  <a:lnTo>
                                    <a:pt x="3347" y="15"/>
                                  </a:lnTo>
                                  <a:close/>
                                </a:path>
                              </a:pathLst>
                            </a:custGeom>
                            <a:solidFill>
                              <a:srgbClr val="000000"/>
                            </a:solidFill>
                            <a:ln>
                              <a:noFill/>
                            </a:ln>
                          </wps:spPr>
                          <wps:bodyPr upright="1"/>
                        </wps:wsp>
                        <wps:wsp>
                          <wps:cNvPr id="320" name="任意多边形 959"/>
                          <wps:cNvSpPr/>
                          <wps:spPr>
                            <a:xfrm>
                              <a:off x="7105" y="-102"/>
                              <a:ext cx="3362" cy="527"/>
                            </a:xfrm>
                            <a:custGeom>
                              <a:avLst/>
                              <a:gdLst/>
                              <a:ahLst/>
                              <a:cxnLst/>
                              <a:pathLst>
                                <a:path w="3362" h="527">
                                  <a:moveTo>
                                    <a:pt x="3347" y="520"/>
                                  </a:moveTo>
                                  <a:lnTo>
                                    <a:pt x="3347" y="8"/>
                                  </a:lnTo>
                                  <a:lnTo>
                                    <a:pt x="3354" y="15"/>
                                  </a:lnTo>
                                  <a:lnTo>
                                    <a:pt x="3362" y="15"/>
                                  </a:lnTo>
                                  <a:lnTo>
                                    <a:pt x="3362" y="512"/>
                                  </a:lnTo>
                                  <a:lnTo>
                                    <a:pt x="3354" y="512"/>
                                  </a:lnTo>
                                  <a:lnTo>
                                    <a:pt x="3347" y="520"/>
                                  </a:lnTo>
                                  <a:close/>
                                </a:path>
                              </a:pathLst>
                            </a:custGeom>
                            <a:solidFill>
                              <a:srgbClr val="000000"/>
                            </a:solidFill>
                            <a:ln>
                              <a:noFill/>
                            </a:ln>
                          </wps:spPr>
                          <wps:bodyPr upright="1"/>
                        </wps:wsp>
                        <wps:wsp>
                          <wps:cNvPr id="321" name="任意多边形 960"/>
                          <wps:cNvSpPr/>
                          <wps:spPr>
                            <a:xfrm>
                              <a:off x="7105" y="-102"/>
                              <a:ext cx="3362" cy="527"/>
                            </a:xfrm>
                            <a:custGeom>
                              <a:avLst/>
                              <a:gdLst/>
                              <a:ahLst/>
                              <a:cxnLst/>
                              <a:pathLst>
                                <a:path w="3362" h="527">
                                  <a:moveTo>
                                    <a:pt x="3362" y="15"/>
                                  </a:moveTo>
                                  <a:lnTo>
                                    <a:pt x="3354" y="15"/>
                                  </a:lnTo>
                                  <a:lnTo>
                                    <a:pt x="3347" y="8"/>
                                  </a:lnTo>
                                  <a:lnTo>
                                    <a:pt x="3362" y="8"/>
                                  </a:lnTo>
                                  <a:lnTo>
                                    <a:pt x="3362" y="15"/>
                                  </a:lnTo>
                                  <a:close/>
                                </a:path>
                              </a:pathLst>
                            </a:custGeom>
                            <a:solidFill>
                              <a:srgbClr val="000000"/>
                            </a:solidFill>
                            <a:ln>
                              <a:noFill/>
                            </a:ln>
                          </wps:spPr>
                          <wps:bodyPr upright="1"/>
                        </wps:wsp>
                        <wps:wsp>
                          <wps:cNvPr id="322" name="任意多边形 961"/>
                          <wps:cNvSpPr/>
                          <wps:spPr>
                            <a:xfrm>
                              <a:off x="7105" y="-102"/>
                              <a:ext cx="3362" cy="527"/>
                            </a:xfrm>
                            <a:custGeom>
                              <a:avLst/>
                              <a:gdLst/>
                              <a:ahLst/>
                              <a:cxnLst/>
                              <a:pathLst>
                                <a:path w="3362" h="527">
                                  <a:moveTo>
                                    <a:pt x="15" y="520"/>
                                  </a:moveTo>
                                  <a:lnTo>
                                    <a:pt x="7" y="512"/>
                                  </a:lnTo>
                                  <a:lnTo>
                                    <a:pt x="15" y="512"/>
                                  </a:lnTo>
                                  <a:lnTo>
                                    <a:pt x="15" y="520"/>
                                  </a:lnTo>
                                  <a:close/>
                                </a:path>
                              </a:pathLst>
                            </a:custGeom>
                            <a:solidFill>
                              <a:srgbClr val="000000"/>
                            </a:solidFill>
                            <a:ln>
                              <a:noFill/>
                            </a:ln>
                          </wps:spPr>
                          <wps:bodyPr upright="1"/>
                        </wps:wsp>
                        <wps:wsp>
                          <wps:cNvPr id="323" name="任意多边形 962"/>
                          <wps:cNvSpPr/>
                          <wps:spPr>
                            <a:xfrm>
                              <a:off x="7105" y="-102"/>
                              <a:ext cx="3362" cy="527"/>
                            </a:xfrm>
                            <a:custGeom>
                              <a:avLst/>
                              <a:gdLst/>
                              <a:ahLst/>
                              <a:cxnLst/>
                              <a:pathLst>
                                <a:path w="3362" h="527">
                                  <a:moveTo>
                                    <a:pt x="3347" y="520"/>
                                  </a:moveTo>
                                  <a:lnTo>
                                    <a:pt x="15" y="520"/>
                                  </a:lnTo>
                                  <a:lnTo>
                                    <a:pt x="15" y="512"/>
                                  </a:lnTo>
                                  <a:lnTo>
                                    <a:pt x="3347" y="512"/>
                                  </a:lnTo>
                                  <a:lnTo>
                                    <a:pt x="3347" y="520"/>
                                  </a:lnTo>
                                  <a:close/>
                                </a:path>
                              </a:pathLst>
                            </a:custGeom>
                            <a:solidFill>
                              <a:srgbClr val="000000"/>
                            </a:solidFill>
                            <a:ln>
                              <a:noFill/>
                            </a:ln>
                          </wps:spPr>
                          <wps:bodyPr upright="1"/>
                        </wps:wsp>
                        <wps:wsp>
                          <wps:cNvPr id="324" name="任意多边形 963"/>
                          <wps:cNvSpPr/>
                          <wps:spPr>
                            <a:xfrm>
                              <a:off x="7105" y="-102"/>
                              <a:ext cx="3362" cy="527"/>
                            </a:xfrm>
                            <a:custGeom>
                              <a:avLst/>
                              <a:gdLst/>
                              <a:ahLst/>
                              <a:cxnLst/>
                              <a:pathLst>
                                <a:path w="3362" h="527">
                                  <a:moveTo>
                                    <a:pt x="3362" y="520"/>
                                  </a:moveTo>
                                  <a:lnTo>
                                    <a:pt x="3347" y="520"/>
                                  </a:lnTo>
                                  <a:lnTo>
                                    <a:pt x="3354" y="512"/>
                                  </a:lnTo>
                                  <a:lnTo>
                                    <a:pt x="3362" y="512"/>
                                  </a:lnTo>
                                  <a:lnTo>
                                    <a:pt x="3362" y="520"/>
                                  </a:lnTo>
                                  <a:close/>
                                </a:path>
                              </a:pathLst>
                            </a:custGeom>
                            <a:solidFill>
                              <a:srgbClr val="000000"/>
                            </a:solidFill>
                            <a:ln>
                              <a:noFill/>
                            </a:ln>
                          </wps:spPr>
                          <wps:bodyPr upright="1"/>
                        </wps:wsp>
                        <wps:wsp>
                          <wps:cNvPr id="325" name="文本框 964"/>
                          <wps:cNvSpPr txBox="1"/>
                          <wps:spPr>
                            <a:xfrm>
                              <a:off x="7105" y="-102"/>
                              <a:ext cx="3362" cy="527"/>
                            </a:xfrm>
                            <a:prstGeom prst="rect">
                              <a:avLst/>
                            </a:prstGeom>
                            <a:noFill/>
                            <a:ln>
                              <a:noFill/>
                            </a:ln>
                          </wps:spPr>
                          <wps:txbx>
                            <w:txbxContent>
                              <w:p>
                                <w:pPr>
                                  <w:spacing w:before="73"/>
                                  <w:ind w:left="160" w:right="0" w:firstLine="0"/>
                                  <w:jc w:val="left"/>
                                  <w:rPr>
                                    <w:rFonts w:hint="default" w:ascii="宋体" w:hAnsi="宋体" w:eastAsia="宋体" w:cs="宋体"/>
                                    <w:sz w:val="21"/>
                                    <w:szCs w:val="21"/>
                                  </w:rPr>
                                </w:pPr>
                                <w:r>
                                  <w:rPr>
                                    <w:rFonts w:hint="default" w:ascii="宋体" w:hAnsi="宋体" w:eastAsia="宋体" w:cs="宋体"/>
                                    <w:sz w:val="21"/>
                                    <w:szCs w:val="21"/>
                                  </w:rPr>
                                  <w:t>按菜单键，返回界面</w:t>
                                </w:r>
                              </w:p>
                            </w:txbxContent>
                          </wps:txbx>
                          <wps:bodyPr lIns="0" tIns="0" rIns="0" bIns="0" upright="1"/>
                        </wps:wsp>
                      </wpg:grpSp>
                    </wpg:wgp>
                  </a:graphicData>
                </a:graphic>
              </wp:anchor>
            </w:drawing>
          </mc:Choice>
          <mc:Fallback>
            <w:pict>
              <v:group id="组合 954" o:spid="_x0000_s1026" o:spt="203" style="position:absolute;left:0pt;margin-left:341.95pt;margin-top:7.4pt;height:26.35pt;width:169.5pt;mso-position-horizontal-relative:page;z-index:251663360;mso-width-relative:page;mso-height-relative:page;" coordorigin="7105,-102" coordsize="3362,527" o:gfxdata="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ONYsEdkAAAAK&#10;AQAADwAAAAAAAAABACAAAAAiAAAAZHJzL2Rvd25yZXYueG1sUEsBAhQAFAAAAAgAh07iQP72Vz1V&#10;BAAAgxwAAA4AAAAAAAAAAQAgAAAAKAEAAGRycy9lMm9Eb2MueG1sUEsFBgAAAAAGAAYAWQEAAO8H&#10;AAAAAA==&#10;">
                <o:lock v:ext="edit" aspectratio="f"/>
                <v:group id="组合 955" o:spid="_x0000_s1026" o:spt="203" style="position:absolute;left:7105;top:-102;height:527;width:3362;" coordorigin="7105,-102" coordsize="3362,527" o:gfxdata="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qtlC/BAAAA3QAAAA8AAAAAAAAAAQAgAAAAIgAAAGRycy9kb3ducmV2&#10;LnhtbFBLAQIUABQAAAAIAIdO4kAzLwWeOwAAADkAAAAVAAAAAAAAAAEAIAAAABABAABkcnMvZ3Jv&#10;dXBzaGFwZXhtbC54bWxQSwUGAAAAAAYABgBgAQAAzQMAAAAA&#10;">
                  <o:lock v:ext="edit" aspectratio="f"/>
                  <v:shape id="任意多边形 956" o:spid="_x0000_s1026" o:spt="100" style="position:absolute;left:7105;top:-102;height:527;width:3362;" fillcolor="#000000" filled="t" stroked="f" coordsize="3362,527" o:gfxdata="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3eqvQAA&#10;ANwAAAAPAAAAAAAAAAEAIAAAACIAAABkcnMvZG93bnJldi54bWxQSwECFAAUAAAACACHTuJAMy8F&#10;njsAAAA5AAAAEAAAAAAAAAABACAAAAAMAQAAZHJzL3NoYXBleG1sLnhtbFBLBQYAAAAABgAGAFsB&#10;AAC2AwAAAAA=&#10;" path="m3362,527l0,527,0,0,3362,0,3362,8,15,8,7,15,15,15,15,512,7,512,15,520,3362,520,3362,527xe">
                    <v:fill on="t" focussize="0,0"/>
                    <v:stroke on="f"/>
                    <v:imagedata o:title=""/>
                    <o:lock v:ext="edit" aspectratio="f"/>
                  </v:shape>
                  <v:shape id="任意多边形 957" o:spid="_x0000_s1026" o:spt="100" style="position:absolute;left:7105;top:-102;height:527;width:3362;" fillcolor="#000000" filled="t" stroked="f" coordsize="3362,527" o:gfxdata="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jj2LsAAADc&#10;AAAADwAAAAAAAAABACAAAAAiAAAAZHJzL2Rvd25yZXYueG1sUEsBAhQAFAAAAAgAh07iQDMvBZ47&#10;AAAAOQAAABAAAAAAAAAAAQAgAAAACgEAAGRycy9zaGFwZXhtbC54bWxQSwUGAAAAAAYABgBbAQAA&#10;tAMAAAAA&#10;" path="m15,15l7,15,15,8,15,15xe">
                    <v:fill on="t" focussize="0,0"/>
                    <v:stroke on="f"/>
                    <v:imagedata o:title=""/>
                    <o:lock v:ext="edit" aspectratio="f"/>
                  </v:shape>
                  <v:shape id="任意多边形 958" o:spid="_x0000_s1026" o:spt="100" style="position:absolute;left:7105;top:-102;height:527;width:3362;" fillcolor="#000000" filled="t" stroked="f" coordsize="3362,527" o:gfxdata="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EZDvQAA&#10;ANwAAAAPAAAAAAAAAAEAIAAAACIAAABkcnMvZG93bnJldi54bWxQSwECFAAUAAAACACHTuJAMy8F&#10;njsAAAA5AAAAEAAAAAAAAAABACAAAAAMAQAAZHJzL3NoYXBleG1sLnhtbFBLBQYAAAAABgAGAFsB&#10;AAC2AwAAAAA=&#10;" path="m3347,15l15,15,15,8,3347,8,3347,15xe">
                    <v:fill on="t" focussize="0,0"/>
                    <v:stroke on="f"/>
                    <v:imagedata o:title=""/>
                    <o:lock v:ext="edit" aspectratio="f"/>
                  </v:shape>
                  <v:shape id="任意多边形 959" o:spid="_x0000_s1026" o:spt="100" style="position:absolute;left:7105;top:-102;height:527;width:3362;" fillcolor="#000000" filled="t" stroked="f" coordsize="3362,527" o:gfxdata="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oiVjugAAANwA&#10;AAAPAAAAAAAAAAEAIAAAACIAAABkcnMvZG93bnJldi54bWxQSwECFAAUAAAACACHTuJAMy8FnjsA&#10;AAA5AAAAEAAAAAAAAAABACAAAAAJAQAAZHJzL3NoYXBleG1sLnhtbFBLBQYAAAAABgAGAFsBAACz&#10;AwAAAAA=&#10;" path="m3347,520l3347,8,3354,15,3362,15,3362,512,3354,512,3347,520xe">
                    <v:fill on="t" focussize="0,0"/>
                    <v:stroke on="f"/>
                    <v:imagedata o:title=""/>
                    <o:lock v:ext="edit" aspectratio="f"/>
                  </v:shape>
                  <v:shape id="任意多边形 960" o:spid="_x0000_s1026" o:spt="100" style="position:absolute;left:7105;top:-102;height:527;width:3362;" fillcolor="#000000" filled="t" stroked="f" coordsize="3362,527" o:gfxdata="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ugPi8AAAA&#10;3AAAAA8AAAAAAAAAAQAgAAAAIgAAAGRycy9kb3ducmV2LnhtbFBLAQIUABQAAAAIAIdO4kAzLwWe&#10;OwAAADkAAAAQAAAAAAAAAAEAIAAAAAsBAABkcnMvc2hhcGV4bWwueG1sUEsFBgAAAAAGAAYAWwEA&#10;ALUDAAAAAA==&#10;" path="m3362,15l3354,15,3347,8,3362,8,3362,15xe">
                    <v:fill on="t" focussize="0,0"/>
                    <v:stroke on="f"/>
                    <v:imagedata o:title=""/>
                    <o:lock v:ext="edit" aspectratio="f"/>
                  </v:shape>
                  <v:shape id="任意多边形 961" o:spid="_x0000_s1026" o:spt="100" style="position:absolute;left:7105;top:-102;height:527;width:3362;" fillcolor="#000000" filled="t" stroked="f" coordsize="3362,527" o:gfxdata="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B6PvQAA&#10;ANwAAAAPAAAAAAAAAAEAIAAAACIAAABkcnMvZG93bnJldi54bWxQSwECFAAUAAAACACHTuJAMy8F&#10;njsAAAA5AAAAEAAAAAAAAAABACAAAAAMAQAAZHJzL3NoYXBleG1sLnhtbFBLBQYAAAAABgAGAFsB&#10;AAC2AwAAAAA=&#10;" path="m15,520l7,512,15,512,15,520xe">
                    <v:fill on="t" focussize="0,0"/>
                    <v:stroke on="f"/>
                    <v:imagedata o:title=""/>
                    <o:lock v:ext="edit" aspectratio="f"/>
                  </v:shape>
                  <v:shape id="任意多边形 962" o:spid="_x0000_s1026" o:spt="100" style="position:absolute;left:7105;top:-102;height:527;width:3362;" fillcolor="#000000" filled="t" stroked="f" coordsize="3362,527" o:gfxdata="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wuxS8AAAA&#10;3AAAAA8AAAAAAAAAAQAgAAAAIgAAAGRycy9kb3ducmV2LnhtbFBLAQIUABQAAAAIAIdO4kAzLwWe&#10;OwAAADkAAAAQAAAAAAAAAAEAIAAAAAsBAABkcnMvc2hhcGV4bWwueG1sUEsFBgAAAAAGAAYAWwEA&#10;ALUDAAAAAA==&#10;" path="m3347,520l15,520,15,512,3347,512,3347,520xe">
                    <v:fill on="t" focussize="0,0"/>
                    <v:stroke on="f"/>
                    <v:imagedata o:title=""/>
                    <o:lock v:ext="edit" aspectratio="f"/>
                  </v:shape>
                  <v:shape id="任意多边形 963" o:spid="_x0000_s1026" o:spt="100" style="position:absolute;left:7105;top:-102;height:527;width:3362;" fillcolor="#000000" filled="t" stroked="f" coordsize="3362,527" o:gfxdata="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SNgvQAA&#10;ANwAAAAPAAAAAAAAAAEAIAAAACIAAABkcnMvZG93bnJldi54bWxQSwECFAAUAAAACACHTuJAMy8F&#10;njsAAAA5AAAAEAAAAAAAAAABACAAAAAMAQAAZHJzL3NoYXBleG1sLnhtbFBLBQYAAAAABgAGAFsB&#10;AAC2AwAAAAA=&#10;" path="m3362,520l3347,520,3354,512,3362,512,3362,520xe">
                    <v:fill on="t" focussize="0,0"/>
                    <v:stroke on="f"/>
                    <v:imagedata o:title=""/>
                    <o:lock v:ext="edit" aspectratio="f"/>
                  </v:shape>
                  <v:shape id="文本框 964" o:spid="_x0000_s1026" o:spt="202" type="#_x0000_t202" style="position:absolute;left:7105;top:-102;height:527;width:3362;"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3"/>
                            <w:ind w:left="160" w:right="0" w:firstLine="0"/>
                            <w:jc w:val="left"/>
                            <w:rPr>
                              <w:rFonts w:hint="default" w:ascii="宋体" w:hAnsi="宋体" w:eastAsia="宋体" w:cs="宋体"/>
                              <w:sz w:val="21"/>
                              <w:szCs w:val="21"/>
                            </w:rPr>
                          </w:pPr>
                          <w:r>
                            <w:rPr>
                              <w:rFonts w:hint="default" w:ascii="宋体" w:hAnsi="宋体" w:eastAsia="宋体" w:cs="宋体"/>
                              <w:sz w:val="21"/>
                              <w:szCs w:val="21"/>
                            </w:rPr>
                            <w:t>按菜单键，返回界面</w:t>
                          </w:r>
                        </w:p>
                      </w:txbxContent>
                    </v:textbox>
                  </v:shape>
                </v:group>
              </v:group>
            </w:pict>
          </mc:Fallback>
        </mc:AlternateContent>
      </w:r>
    </w:p>
    <w:p>
      <w:pPr>
        <w:spacing w:before="0" w:line="480" w:lineRule="auto"/>
        <w:ind w:left="2180" w:right="0" w:firstLine="0"/>
        <w:jc w:val="left"/>
        <w:rPr>
          <w:rFonts w:hint="default" w:ascii="微软雅黑" w:hAnsi="微软雅黑" w:eastAsia="微软雅黑" w:cs="微软雅黑"/>
          <w:sz w:val="21"/>
          <w:szCs w:val="21"/>
        </w:rPr>
        <w:sectPr>
          <w:footerReference r:id="rId16" w:type="default"/>
          <w:pgSz w:w="11910" w:h="16840"/>
          <w:pgMar w:top="1440" w:right="520" w:bottom="1260" w:left="460" w:header="1218" w:footer="1077" w:gutter="0"/>
          <w:cols w:space="720" w:num="1"/>
        </w:sectPr>
      </w:pPr>
      <w:r>
        <w:rPr>
          <w:rFonts w:hint="default" w:ascii="微软雅黑" w:hAnsi="微软雅黑" w:eastAsia="微软雅黑" w:cs="微软雅黑"/>
          <w:b/>
          <w:bCs/>
          <w:sz w:val="21"/>
          <w:szCs w:val="21"/>
        </w:rPr>
        <w:t>第五步：</w:t>
      </w:r>
    </w:p>
    <w:p>
      <w:pPr>
        <w:pStyle w:val="11"/>
        <w:widowControl w:val="0"/>
        <w:numPr>
          <w:ilvl w:val="0"/>
          <w:numId w:val="5"/>
        </w:numPr>
        <w:spacing w:line="360" w:lineRule="auto"/>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anchor distT="0" distB="0" distL="114300" distR="114300" simplePos="0" relativeHeight="251682816" behindDoc="1" locked="0" layoutInCell="1" allowOverlap="1">
            <wp:simplePos x="0" y="0"/>
            <wp:positionH relativeFrom="column">
              <wp:posOffset>-257810</wp:posOffset>
            </wp:positionH>
            <wp:positionV relativeFrom="paragraph">
              <wp:posOffset>-132715</wp:posOffset>
            </wp:positionV>
            <wp:extent cx="5924550" cy="5287645"/>
            <wp:effectExtent l="0" t="0" r="3810" b="635"/>
            <wp:wrapNone/>
            <wp:docPr id="2" name="图片 2" descr="D:\资料\控台.jpg控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资料\控台.jpg控台"/>
                    <pic:cNvPicPr>
                      <a:picLocks noChangeAspect="1"/>
                    </pic:cNvPicPr>
                  </pic:nvPicPr>
                  <pic:blipFill>
                    <a:blip r:embed="rId45"/>
                    <a:srcRect/>
                    <a:stretch>
                      <a:fillRect/>
                    </a:stretch>
                  </pic:blipFill>
                  <pic:spPr>
                    <a:xfrm>
                      <a:off x="0" y="0"/>
                      <a:ext cx="5924550" cy="5287645"/>
                    </a:xfrm>
                    <a:prstGeom prst="rect">
                      <a:avLst/>
                    </a:prstGeom>
                  </pic:spPr>
                </pic:pic>
              </a:graphicData>
            </a:graphic>
          </wp:anchor>
        </w:drawing>
      </w:r>
      <w:r>
        <w:rPr>
          <w:rFonts w:hint="eastAsia" w:ascii="微软雅黑" w:hAnsi="微软雅黑" w:eastAsia="微软雅黑" w:cs="微软雅黑"/>
          <w:sz w:val="28"/>
          <w:szCs w:val="28"/>
          <w:lang w:val="en-US" w:eastAsia="zh-CN"/>
        </w:rPr>
        <w:t xml:space="preserve">  主控与控台、主控与分控连接示意图：</w:t>
      </w:r>
    </w:p>
    <w:p>
      <w:pPr>
        <w:pStyle w:val="11"/>
        <w:widowControl w:val="0"/>
        <w:numPr>
          <w:ilvl w:val="0"/>
          <w:numId w:val="0"/>
        </w:numPr>
        <w:spacing w:line="360" w:lineRule="auto"/>
        <w:jc w:val="left"/>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                                                                                                                                    </w:t>
      </w:r>
    </w:p>
    <w:p>
      <w:pPr>
        <w:pStyle w:val="11"/>
        <w:widowControl w:val="0"/>
        <w:numPr>
          <w:ilvl w:val="0"/>
          <w:numId w:val="0"/>
        </w:numPr>
        <w:spacing w:line="360" w:lineRule="auto"/>
        <w:jc w:val="left"/>
        <w:rPr>
          <w:rFonts w:hint="eastAsia" w:ascii="微软雅黑" w:hAnsi="微软雅黑" w:eastAsia="微软雅黑" w:cs="微软雅黑"/>
          <w:sz w:val="28"/>
          <w:szCs w:val="28"/>
          <w:lang w:val="en-US" w:eastAsia="zh-CN"/>
        </w:rPr>
      </w:pPr>
    </w:p>
    <w:p>
      <w:pPr>
        <w:pStyle w:val="11"/>
        <w:widowControl w:val="0"/>
        <w:numPr>
          <w:ilvl w:val="0"/>
          <w:numId w:val="0"/>
        </w:numPr>
        <w:spacing w:line="360" w:lineRule="auto"/>
        <w:jc w:val="left"/>
        <w:rPr>
          <w:rFonts w:hint="eastAsia" w:ascii="微软雅黑" w:hAnsi="微软雅黑" w:eastAsia="微软雅黑" w:cs="微软雅黑"/>
          <w:sz w:val="28"/>
          <w:szCs w:val="28"/>
          <w:lang w:val="en-US" w:eastAsia="zh-CN"/>
        </w:rPr>
      </w:pPr>
    </w:p>
    <w:p>
      <w:pPr>
        <w:pStyle w:val="11"/>
        <w:widowControl w:val="0"/>
        <w:numPr>
          <w:ilvl w:val="0"/>
          <w:numId w:val="0"/>
        </w:numPr>
        <w:spacing w:line="360" w:lineRule="auto"/>
        <w:jc w:val="left"/>
      </w:pPr>
      <w:r>
        <w:rPr>
          <w:sz w:val="28"/>
        </w:rPr>
        <mc:AlternateContent>
          <mc:Choice Requires="wps">
            <w:drawing>
              <wp:anchor distT="0" distB="0" distL="114300" distR="114300" simplePos="0" relativeHeight="251697152" behindDoc="0" locked="0" layoutInCell="1" allowOverlap="1">
                <wp:simplePos x="0" y="0"/>
                <wp:positionH relativeFrom="column">
                  <wp:posOffset>3220085</wp:posOffset>
                </wp:positionH>
                <wp:positionV relativeFrom="paragraph">
                  <wp:posOffset>3959860</wp:posOffset>
                </wp:positionV>
                <wp:extent cx="2454275" cy="1866265"/>
                <wp:effectExtent l="0" t="0" r="3175" b="635"/>
                <wp:wrapNone/>
                <wp:docPr id="392" name="矩形 392" descr="网线接法1"/>
                <wp:cNvGraphicFramePr/>
                <a:graphic xmlns:a="http://schemas.openxmlformats.org/drawingml/2006/main">
                  <a:graphicData uri="http://schemas.microsoft.com/office/word/2010/wordprocessingShape">
                    <wps:wsp>
                      <wps:cNvSpPr/>
                      <wps:spPr>
                        <a:xfrm>
                          <a:off x="0" y="0"/>
                          <a:ext cx="2454275" cy="1866265"/>
                        </a:xfrm>
                        <a:prstGeom prst="rect">
                          <a:avLst/>
                        </a:prstGeom>
                        <a:blipFill rotWithShape="0">
                          <a:blip r:embed="rId46"/>
                          <a:stretch>
                            <a:fillRect/>
                          </a:stretch>
                        </a:blipFill>
                        <a:ln>
                          <a:noFill/>
                        </a:ln>
                      </wps:spPr>
                      <wps:bodyPr upright="1"/>
                    </wps:wsp>
                  </a:graphicData>
                </a:graphic>
              </wp:anchor>
            </w:drawing>
          </mc:Choice>
          <mc:Fallback>
            <w:pict>
              <v:rect id="_x0000_s1026" o:spid="_x0000_s1026" o:spt="1" alt="网线接法1" style="position:absolute;left:0pt;margin-left:253.55pt;margin-top:311.8pt;height:146.95pt;width:193.25pt;z-index:251697152;mso-width-relative:page;mso-height-relative:page;" filled="t" stroked="f" coordsize="21600,21600" o:gfxdata="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">
                <v:fill type="frame" on="t" o:title="网线接法1" focussize="0,0" recolor="t" r:id="rId46"/>
                <v:stroke on="f"/>
                <v:imagedata o:title=""/>
                <o:lock v:ext="edit" aspectratio="f"/>
              </v:rect>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-281305</wp:posOffset>
                </wp:positionH>
                <wp:positionV relativeFrom="paragraph">
                  <wp:posOffset>3781425</wp:posOffset>
                </wp:positionV>
                <wp:extent cx="3237230" cy="2437765"/>
                <wp:effectExtent l="0" t="0" r="1270" b="635"/>
                <wp:wrapNone/>
                <wp:docPr id="45" name="文本框 45"/>
                <wp:cNvGraphicFramePr/>
                <a:graphic xmlns:a="http://schemas.openxmlformats.org/drawingml/2006/main">
                  <a:graphicData uri="http://schemas.microsoft.com/office/word/2010/wordprocessingShape">
                    <wps:wsp>
                      <wps:cNvSpPr txBox="1"/>
                      <wps:spPr>
                        <a:xfrm>
                          <a:off x="0" y="0"/>
                          <a:ext cx="3237230" cy="2437765"/>
                        </a:xfrm>
                        <a:prstGeom prst="rect">
                          <a:avLst/>
                        </a:prstGeom>
                        <a:solidFill>
                          <a:srgbClr val="FFFFFF"/>
                        </a:solidFill>
                        <a:ln>
                          <a:noFill/>
                        </a:ln>
                      </wps:spPr>
                      <wps:txbx>
                        <w:txbxContent>
                          <w:p>
                            <w:pPr>
                              <w:spacing w:line="480" w:lineRule="auto"/>
                              <w:rPr>
                                <w:rFonts w:hint="eastAsia"/>
                                <w:color w:val="auto"/>
                                <w:sz w:val="28"/>
                                <w:szCs w:val="28"/>
                                <w:lang w:val="en-US" w:eastAsia="zh-CN"/>
                              </w:rPr>
                            </w:pPr>
                            <w:r>
                              <w:rPr>
                                <w:rFonts w:hint="eastAsia"/>
                                <w:sz w:val="28"/>
                                <w:szCs w:val="28"/>
                                <w:lang w:val="en-US" w:eastAsia="zh-CN"/>
                              </w:rPr>
                              <w:t>网线制作：在实际应用中，有两种方法制作，我们统一使用</w:t>
                            </w:r>
                            <w:r>
                              <w:rPr>
                                <w:rFonts w:hint="eastAsia"/>
                                <w:color w:val="FF0000"/>
                                <w:sz w:val="28"/>
                                <w:szCs w:val="28"/>
                                <w:lang w:val="en-US" w:eastAsia="zh-CN"/>
                              </w:rPr>
                              <w:t xml:space="preserve">568B </w:t>
                            </w:r>
                            <w:r>
                              <w:rPr>
                                <w:rFonts w:hint="eastAsia"/>
                                <w:color w:val="auto"/>
                                <w:sz w:val="28"/>
                                <w:szCs w:val="28"/>
                                <w:lang w:val="en-US" w:eastAsia="zh-CN"/>
                              </w:rPr>
                              <w:t>也就是两头用一样的线序制作。具体线序如下：</w:t>
                            </w:r>
                          </w:p>
                          <w:p>
                            <w:pPr>
                              <w:numPr>
                                <w:ilvl w:val="0"/>
                                <w:numId w:val="6"/>
                              </w:numPr>
                              <w:spacing w:line="48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橙白 2、橙色 3、绿白 4蓝色</w:t>
                            </w:r>
                          </w:p>
                          <w:p>
                            <w:pPr>
                              <w:numPr>
                                <w:ilvl w:val="0"/>
                                <w:numId w:val="0"/>
                              </w:numPr>
                              <w:spacing w:line="48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5、蓝白 6、绿色 7、棕白 8、棕色</w:t>
                            </w:r>
                          </w:p>
                        </w:txbxContent>
                      </wps:txbx>
                      <wps:bodyPr upright="1"/>
                    </wps:wsp>
                  </a:graphicData>
                </a:graphic>
              </wp:anchor>
            </w:drawing>
          </mc:Choice>
          <mc:Fallback>
            <w:pict>
              <v:shape id="_x0000_s1026" o:spid="_x0000_s1026" o:spt="202" type="#_x0000_t202" style="position:absolute;left:0pt;margin-left:-22.15pt;margin-top:297.75pt;height:191.95pt;width:254.9pt;z-index:251697152;mso-width-relative:page;mso-height-relative:page;" fillcolor="#FFFFFF" filled="t" stroked="f" coordsize="21600,21600" o:gfxdata="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LWrUp1wAAAAoBAAAPAAAAAAAAAAEAIAAAACIAAABkcnMvZG93bnJl&#10;di54bWxQSwECFAAUAAAACACHTuJAQuhHo8UBAAB6AwAADgAAAAAAAAABACAAAAAmAQAAZHJzL2Uy&#10;b0RvYy54bWxQSwUGAAAAAAYABgBZAQAAXQUAAAAA&#10;">
                <v:fill on="t" focussize="0,0"/>
                <v:stroke on="f"/>
                <v:imagedata o:title=""/>
                <o:lock v:ext="edit" aspectratio="f"/>
                <v:textbox>
                  <w:txbxContent>
                    <w:p>
                      <w:pPr>
                        <w:spacing w:line="480" w:lineRule="auto"/>
                        <w:rPr>
                          <w:rFonts w:hint="eastAsia"/>
                          <w:color w:val="auto"/>
                          <w:sz w:val="28"/>
                          <w:szCs w:val="28"/>
                          <w:lang w:val="en-US" w:eastAsia="zh-CN"/>
                        </w:rPr>
                      </w:pPr>
                      <w:r>
                        <w:rPr>
                          <w:rFonts w:hint="eastAsia"/>
                          <w:sz w:val="28"/>
                          <w:szCs w:val="28"/>
                          <w:lang w:val="en-US" w:eastAsia="zh-CN"/>
                        </w:rPr>
                        <w:t>网线制作：在实际应用中，有两种方法制作，我们统一使用</w:t>
                      </w:r>
                      <w:r>
                        <w:rPr>
                          <w:rFonts w:hint="eastAsia"/>
                          <w:color w:val="FF0000"/>
                          <w:sz w:val="28"/>
                          <w:szCs w:val="28"/>
                          <w:lang w:val="en-US" w:eastAsia="zh-CN"/>
                        </w:rPr>
                        <w:t xml:space="preserve">568B </w:t>
                      </w:r>
                      <w:r>
                        <w:rPr>
                          <w:rFonts w:hint="eastAsia"/>
                          <w:color w:val="auto"/>
                          <w:sz w:val="28"/>
                          <w:szCs w:val="28"/>
                          <w:lang w:val="en-US" w:eastAsia="zh-CN"/>
                        </w:rPr>
                        <w:t>也就是两头用一样的线序制作。具体线序如下：</w:t>
                      </w:r>
                    </w:p>
                    <w:p>
                      <w:pPr>
                        <w:numPr>
                          <w:ilvl w:val="0"/>
                          <w:numId w:val="6"/>
                        </w:numPr>
                        <w:spacing w:line="48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橙白 2、橙色 3、绿白 4蓝色</w:t>
                      </w:r>
                    </w:p>
                    <w:p>
                      <w:pPr>
                        <w:numPr>
                          <w:ilvl w:val="0"/>
                          <w:numId w:val="0"/>
                        </w:numPr>
                        <w:spacing w:line="48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5、蓝白 6、绿色 7、棕白 8、棕色</w:t>
                      </w:r>
                    </w:p>
                  </w:txbxContent>
                </v:textbox>
              </v:shape>
            </w:pict>
          </mc:Fallback>
        </mc:AlternateContent>
      </w:r>
    </w:p>
    <w:sectPr>
      <w:footerReference r:id="rId17" w:type="default"/>
      <w:pgSz w:w="11910" w:h="16840"/>
      <w:pgMar w:top="1440" w:right="1220" w:bottom="1260" w:left="1680" w:header="1218" w:footer="107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07" name="文本框 2"/>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一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2" o:spid="_x0000_s1026" o:spt="202" type="#_x0000_t202" style="position:absolute;left:0pt;margin-left:253.85pt;margin-top:777.05pt;height:11pt;width:87.6pt;mso-position-horizontal-relative:page;mso-position-vertical-relative:page;z-index:-251623424;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7bb9tsAAAANAQAADwAAAAAAAAABACAAAAAiAAAAZHJzL2Rvd25yZXYueG1s&#10;UEsBAhQAFAAAAAgAh07iQE10VQS8AQAAdQMAAA4AAAAAAAAAAQAgAAAAKgEAAGRycy9lMm9Eb2Mu&#10;eG1sUEsFBgAAAAAGAAYAWQEAAFgFA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一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75648"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15" name="文本框 11"/>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十</w:t>
                          </w:r>
                          <w:r>
                            <w:rPr>
                              <w:rFonts w:hint="default" w:ascii="宋体" w:hAnsi="宋体" w:eastAsia="宋体" w:cs="宋体"/>
                              <w:sz w:val="18"/>
                              <w:szCs w:val="18"/>
                            </w:rPr>
                            <w:t xml:space="preserve">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11" o:spid="_x0000_s1026" o:spt="202" type="#_x0000_t202" style="position:absolute;left:0pt;margin-left:253.85pt;margin-top:777.05pt;height:11pt;width:87.6pt;mso-position-horizontal-relative:page;mso-position-vertical-relative:page;z-index:-251640832;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O22/bbAAAADQEAAA8AAAAAAAAAAQAgAAAAIgAAAGRycy9kb3ducmV2Lnht&#10;bFBLAQIUABQAAAAIAIdO4kB35a7wvQEAAHYDAAAOAAAAAAAAAAEAIAAAACoBAABkcnMvZTJvRG9j&#10;LnhtbFBLBQYAAAAABgAGAFkBAABZBQ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十</w:t>
                    </w:r>
                    <w:r>
                      <w:rPr>
                        <w:rFonts w:hint="default" w:ascii="宋体" w:hAnsi="宋体" w:eastAsia="宋体" w:cs="宋体"/>
                        <w:sz w:val="18"/>
                        <w:szCs w:val="18"/>
                      </w:rPr>
                      <w:t xml:space="preserve">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08" name="文本框 3"/>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二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3" o:spid="_x0000_s1026" o:spt="202" type="#_x0000_t202" style="position:absolute;left:0pt;margin-left:253.85pt;margin-top:777.05pt;height:11pt;width:87.6pt;mso-position-horizontal-relative:page;mso-position-vertical-relative:page;z-index:-251623424;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7bb9tsAAAANAQAADwAAAAAAAAABACAAAAAiAAAAZHJzL2Rvd25yZXYueG1s&#10;UEsBAhQAFAAAAAgAh07iQImvPs+8AQAAdQMAAA4AAAAAAAAAAQAgAAAAKgEAAGRycy9lMm9Eb2Mu&#10;eG1sUEsFBgAAAAAGAAYAWQEAAFgFA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二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6128"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09" name="文本框 4"/>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四 页 共 十页</w:t>
                          </w:r>
                        </w:p>
                      </w:txbxContent>
                    </wps:txbx>
                    <wps:bodyPr lIns="0" tIns="0" rIns="0" bIns="0" upright="1"/>
                  </wps:wsp>
                </a:graphicData>
              </a:graphic>
            </wp:anchor>
          </w:drawing>
        </mc:Choice>
        <mc:Fallback>
          <w:pict>
            <v:shape id="文本框 4" o:spid="_x0000_s1026" o:spt="202" type="#_x0000_t202" style="position:absolute;left:0pt;margin-left:253.85pt;margin-top:777.05pt;height:11pt;width:87.6pt;mso-position-horizontal-relative:page;mso-position-vertical-relative:page;z-index:-251620352;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O22/bbAAAADQEAAA8AAAAAAAAAAQAgAAAAIgAAAGRycy9kb3ducmV2Lnht&#10;bFBLAQIUABQAAAAIAIdO4kAc2XpJvQEAAHUDAAAOAAAAAAAAAAEAIAAAACoBAABkcnMvZTJvRG9j&#10;LnhtbFBLBQYAAAAABgAGAFkBAABZBQ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四 页 共 十页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12" name="文本框 7"/>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六</w:t>
                          </w:r>
                          <w:r>
                            <w:rPr>
                              <w:rFonts w:hint="default" w:ascii="宋体" w:hAnsi="宋体" w:eastAsia="宋体" w:cs="宋体"/>
                              <w:sz w:val="18"/>
                              <w:szCs w:val="18"/>
                            </w:rPr>
                            <w:t xml:space="preserve">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7" o:spid="_x0000_s1026" o:spt="202" type="#_x0000_t202" style="position:absolute;left:0pt;margin-left:253.85pt;margin-top:777.05pt;height:11pt;width:87.6pt;mso-position-horizontal-relative:page;mso-position-vertical-relative:page;z-index:-251623424;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7bb9tsAAAANAQAADwAAAAAAAAABACAAAAAiAAAAZHJzL2Rvd25yZXYueG1s&#10;UEsBAhQAFAAAAAgAh07iQC+HJea8AQAAdQMAAA4AAAAAAAAAAQAgAAAAKgEAAGRycy9lMm9Eb2Mu&#10;eG1sUEsFBgAAAAAGAAYAWQEAAFgFA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六</w:t>
                    </w:r>
                    <w:r>
                      <w:rPr>
                        <w:rFonts w:hint="default" w:ascii="宋体" w:hAnsi="宋体" w:eastAsia="宋体" w:cs="宋体"/>
                        <w:sz w:val="18"/>
                        <w:szCs w:val="18"/>
                      </w:rPr>
                      <w:t xml:space="preserve">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314" name="文本框 9"/>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六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9" o:spid="_x0000_s1026" o:spt="202" type="#_x0000_t202" style="position:absolute;left:0pt;margin-left:253.85pt;margin-top:777.05pt;height:11pt;width:87.6pt;mso-position-horizontal-relative:page;mso-position-vertical-relative:page;z-index:-251623424;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O22/bbAAAADQEAAA8AAAAAAAAAAQAgAAAAIgAAAGRycy9kb3ducmV2Lnht&#10;bFBLAQIUABQAAAAIAIdO4kArTh52vQEAAHUDAAAOAAAAAAAAAAEAIAAAACoBAABkcnMvZTJvRG9j&#10;LnhtbFBLBQYAAAAABgAGAFkBAABZBQ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第 六 页 共 十</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4080" behindDoc="1" locked="0" layoutInCell="1" allowOverlap="1">
              <wp:simplePos x="0" y="0"/>
              <wp:positionH relativeFrom="page">
                <wp:posOffset>3167380</wp:posOffset>
              </wp:positionH>
              <wp:positionV relativeFrom="page">
                <wp:posOffset>9868535</wp:posOffset>
              </wp:positionV>
              <wp:extent cx="1224915" cy="139700"/>
              <wp:effectExtent l="0" t="0" r="0" b="0"/>
              <wp:wrapNone/>
              <wp:docPr id="1318" name="文本框 16"/>
              <wp:cNvGraphicFramePr/>
              <a:graphic xmlns:a="http://schemas.openxmlformats.org/drawingml/2006/main">
                <a:graphicData uri="http://schemas.microsoft.com/office/word/2010/wordprocessingShape">
                  <wps:wsp>
                    <wps:cNvSpPr txBox="1"/>
                    <wps:spPr>
                      <a:xfrm>
                        <a:off x="0" y="0"/>
                        <a:ext cx="1224915"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七</w:t>
                          </w:r>
                          <w:r>
                            <w:rPr>
                              <w:rFonts w:hint="default" w:ascii="宋体" w:hAnsi="宋体" w:eastAsia="宋体" w:cs="宋体"/>
                              <w:sz w:val="18"/>
                              <w:szCs w:val="18"/>
                            </w:rPr>
                            <w:t xml:space="preserve"> 页 共 十</w:t>
                          </w:r>
                          <w:r>
                            <w:rPr>
                              <w:rFonts w:hint="default" w:ascii="宋体" w:hAnsi="宋体" w:eastAsia="宋体" w:cs="宋体"/>
                              <w:spacing w:val="-4"/>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16" o:spid="_x0000_s1026" o:spt="202" type="#_x0000_t202" style="position:absolute;left:0pt;margin-left:249.4pt;margin-top:777.05pt;height:11pt;width:96.45pt;mso-position-horizontal-relative:page;mso-position-vertical-relative:page;z-index:-251622400;mso-width-relative:page;mso-height-relative:page;" filled="f" stroked="f" coordsize="21600,21600" o:gfxdata="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FOcK2wAAAA0BAAAPAAAAAAAAAAEAIAAAACIAAABkcnMvZG93bnJldi54&#10;bWxQSwECFAAUAAAACACHTuJAlYizGb4BAAB2AwAADgAAAAAAAAABACAAAAAqAQAAZHJzL2Uyb0Rv&#10;Yy54bWxQSwUGAAAAAAYABgBZAQAAWgU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七</w:t>
                    </w:r>
                    <w:r>
                      <w:rPr>
                        <w:rFonts w:hint="default" w:ascii="宋体" w:hAnsi="宋体" w:eastAsia="宋体" w:cs="宋体"/>
                        <w:sz w:val="18"/>
                        <w:szCs w:val="18"/>
                      </w:rPr>
                      <w:t xml:space="preserve"> 页 共 十</w:t>
                    </w:r>
                    <w:r>
                      <w:rPr>
                        <w:rFonts w:hint="default" w:ascii="宋体" w:hAnsi="宋体" w:eastAsia="宋体" w:cs="宋体"/>
                        <w:spacing w:val="-4"/>
                        <w:sz w:val="18"/>
                        <w:szCs w:val="18"/>
                      </w:rPr>
                      <w:t xml:space="preserve"> </w:t>
                    </w:r>
                    <w:r>
                      <w:rPr>
                        <w:rFonts w:hint="default" w:ascii="宋体" w:hAnsi="宋体" w:eastAsia="宋体" w:cs="宋体"/>
                        <w:sz w:val="18"/>
                        <w:szCs w:val="18"/>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4080" behindDoc="1" locked="0" layoutInCell="1" allowOverlap="1">
              <wp:simplePos x="0" y="0"/>
              <wp:positionH relativeFrom="page">
                <wp:posOffset>3167380</wp:posOffset>
              </wp:positionH>
              <wp:positionV relativeFrom="page">
                <wp:posOffset>9868535</wp:posOffset>
              </wp:positionV>
              <wp:extent cx="1224915" cy="139700"/>
              <wp:effectExtent l="0" t="0" r="0" b="0"/>
              <wp:wrapNone/>
              <wp:docPr id="1320" name="文本框 18"/>
              <wp:cNvGraphicFramePr/>
              <a:graphic xmlns:a="http://schemas.openxmlformats.org/drawingml/2006/main">
                <a:graphicData uri="http://schemas.microsoft.com/office/word/2010/wordprocessingShape">
                  <wps:wsp>
                    <wps:cNvSpPr txBox="1"/>
                    <wps:spPr>
                      <a:xfrm>
                        <a:off x="0" y="0"/>
                        <a:ext cx="1224915"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九</w:t>
                          </w:r>
                          <w:r>
                            <w:rPr>
                              <w:rFonts w:hint="default" w:ascii="宋体" w:hAnsi="宋体" w:eastAsia="宋体" w:cs="宋体"/>
                              <w:sz w:val="18"/>
                              <w:szCs w:val="18"/>
                            </w:rPr>
                            <w:t xml:space="preserve"> 页 共 十页</w:t>
                          </w:r>
                        </w:p>
                      </w:txbxContent>
                    </wps:txbx>
                    <wps:bodyPr lIns="0" tIns="0" rIns="0" bIns="0" upright="1"/>
                  </wps:wsp>
                </a:graphicData>
              </a:graphic>
            </wp:anchor>
          </w:drawing>
        </mc:Choice>
        <mc:Fallback>
          <w:pict>
            <v:shape id="文本框 18" o:spid="_x0000_s1026" o:spt="202" type="#_x0000_t202" style="position:absolute;left:0pt;margin-left:249.4pt;margin-top:777.05pt;height:11pt;width:96.45pt;mso-position-horizontal-relative:page;mso-position-vertical-relative:page;z-index:-251622400;mso-width-relative:page;mso-height-relative:page;" filled="f" stroked="f" coordsize="21600,21600" o:gfxdata="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0U5wrbAAAADQEAAA8AAAAAAAAAAQAgAAAAIgAAAGRycy9kb3ducmV2Lnht&#10;bFBLAQIUABQAAAAIAIdO4kCq7QyavQEAAHYDAAAOAAAAAAAAAAEAIAAAACoBAABkcnMvZTJvRG9j&#10;LnhtbFBLBQYAAAAABgAGAFkBAABZBQ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九</w:t>
                    </w:r>
                    <w:r>
                      <w:rPr>
                        <w:rFonts w:hint="default" w:ascii="宋体" w:hAnsi="宋体" w:eastAsia="宋体" w:cs="宋体"/>
                        <w:sz w:val="18"/>
                        <w:szCs w:val="18"/>
                      </w:rPr>
                      <w:t xml:space="preserve"> 页 共 十页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64384" behindDoc="1" locked="0" layoutInCell="1" allowOverlap="1">
              <wp:simplePos x="0" y="0"/>
              <wp:positionH relativeFrom="page">
                <wp:posOffset>3223895</wp:posOffset>
              </wp:positionH>
              <wp:positionV relativeFrom="page">
                <wp:posOffset>9868535</wp:posOffset>
              </wp:positionV>
              <wp:extent cx="1112520" cy="139700"/>
              <wp:effectExtent l="0" t="0" r="0" b="0"/>
              <wp:wrapNone/>
              <wp:docPr id="1623" name="文本框 11"/>
              <wp:cNvGraphicFramePr/>
              <a:graphic xmlns:a="http://schemas.openxmlformats.org/drawingml/2006/main">
                <a:graphicData uri="http://schemas.microsoft.com/office/word/2010/wordprocessingShape">
                  <wps:wsp>
                    <wps:cNvSpPr txBox="1"/>
                    <wps:spPr>
                      <a:xfrm>
                        <a:off x="0" y="0"/>
                        <a:ext cx="1112520" cy="139700"/>
                      </a:xfrm>
                      <a:prstGeom prst="rect">
                        <a:avLst/>
                      </a:prstGeom>
                      <a:noFill/>
                      <a:ln>
                        <a:noFill/>
                      </a:ln>
                    </wps:spPr>
                    <wps:txbx>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九</w:t>
                          </w:r>
                          <w:r>
                            <w:rPr>
                              <w:rFonts w:hint="default" w:ascii="宋体" w:hAnsi="宋体" w:eastAsia="宋体" w:cs="宋体"/>
                              <w:sz w:val="18"/>
                              <w:szCs w:val="18"/>
                            </w:rPr>
                            <w:t xml:space="preserve"> 页 共 十五</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wps:txbx>
                    <wps:bodyPr lIns="0" tIns="0" rIns="0" bIns="0" upright="1"/>
                  </wps:wsp>
                </a:graphicData>
              </a:graphic>
            </wp:anchor>
          </w:drawing>
        </mc:Choice>
        <mc:Fallback>
          <w:pict>
            <v:shape id="文本框 11" o:spid="_x0000_s1026" o:spt="202" type="#_x0000_t202" style="position:absolute;left:0pt;margin-left:253.85pt;margin-top:777.05pt;height:11pt;width:87.6pt;mso-position-horizontal-relative:page;mso-position-vertical-relative:page;z-index:-251652096;mso-width-relative:page;mso-height-relative:page;" filled="f" stroked="f" coordsize="21600,21600" o:gfxdata="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O22/bbAAAADQEAAA8AAAAAAAAAAQAgAAAAIgAAAGRycy9kb3ducmV2Lnht&#10;bFBLAQIUABQAAAAIAIdO4kCi0L0NvQEAAHYDAAAOAAAAAAAAAAEAIAAAACoBAABkcnMvZTJvRG9j&#10;LnhtbFBLBQYAAAAABgAGAFkBAABZBQAAAAA=&#10;">
              <v:fill on="f" focussize="0,0"/>
              <v:stroke on="f"/>
              <v:imagedata o:title=""/>
              <o:lock v:ext="edit" aspectratio="f"/>
              <v:textbox inset="0mm,0mm,0mm,0mm">
                <w:txbxContent>
                  <w:p>
                    <w:pPr>
                      <w:spacing w:before="0" w:line="200" w:lineRule="exact"/>
                      <w:ind w:left="20" w:right="0" w:firstLine="0"/>
                      <w:jc w:val="left"/>
                      <w:rPr>
                        <w:rFonts w:hint="default" w:ascii="宋体" w:hAnsi="宋体" w:eastAsia="宋体" w:cs="宋体"/>
                        <w:sz w:val="18"/>
                        <w:szCs w:val="18"/>
                      </w:rPr>
                    </w:pPr>
                    <w:r>
                      <w:rPr>
                        <w:rFonts w:hint="default" w:ascii="宋体" w:hAnsi="宋体" w:eastAsia="宋体" w:cs="宋体"/>
                        <w:sz w:val="18"/>
                        <w:szCs w:val="18"/>
                      </w:rPr>
                      <w:t xml:space="preserve">第 </w:t>
                    </w:r>
                    <w:r>
                      <w:rPr>
                        <w:rFonts w:hint="eastAsia" w:ascii="宋体" w:hAnsi="宋体" w:eastAsia="宋体" w:cs="宋体"/>
                        <w:sz w:val="18"/>
                        <w:szCs w:val="18"/>
                        <w:lang w:val="en-US" w:eastAsia="zh-CN"/>
                      </w:rPr>
                      <w:t>九</w:t>
                    </w:r>
                    <w:r>
                      <w:rPr>
                        <w:rFonts w:hint="default" w:ascii="宋体" w:hAnsi="宋体" w:eastAsia="宋体" w:cs="宋体"/>
                        <w:sz w:val="18"/>
                        <w:szCs w:val="18"/>
                      </w:rPr>
                      <w:t xml:space="preserve"> 页 共 十五</w:t>
                    </w:r>
                    <w:r>
                      <w:rPr>
                        <w:rFonts w:hint="default" w:ascii="宋体" w:hAnsi="宋体" w:eastAsia="宋体" w:cs="宋体"/>
                        <w:spacing w:val="-1"/>
                        <w:sz w:val="18"/>
                        <w:szCs w:val="18"/>
                      </w:rPr>
                      <w:t xml:space="preserve"> </w:t>
                    </w:r>
                    <w:r>
                      <w:rPr>
                        <w:rFonts w:hint="default" w:ascii="宋体" w:hAnsi="宋体" w:eastAsia="宋体" w:cs="宋体"/>
                        <w:sz w:val="18"/>
                        <w:szCs w:val="18"/>
                      </w:rP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5744845</wp:posOffset>
              </wp:positionH>
              <wp:positionV relativeFrom="page">
                <wp:posOffset>254635</wp:posOffset>
              </wp:positionV>
              <wp:extent cx="1092200" cy="177800"/>
              <wp:effectExtent l="0" t="0" r="0" b="0"/>
              <wp:wrapNone/>
              <wp:docPr id="1306" name="文本框 1"/>
              <wp:cNvGraphicFramePr/>
              <a:graphic xmlns:a="http://schemas.openxmlformats.org/drawingml/2006/main">
                <a:graphicData uri="http://schemas.microsoft.com/office/word/2010/wordprocessingShape">
                  <wps:wsp>
                    <wps:cNvSpPr txBox="1"/>
                    <wps:spPr>
                      <a:xfrm>
                        <a:off x="0" y="0"/>
                        <a:ext cx="1092200" cy="177800"/>
                      </a:xfrm>
                      <a:prstGeom prst="rect">
                        <a:avLst/>
                      </a:prstGeom>
                      <a:noFill/>
                      <a:ln>
                        <a:noFill/>
                      </a:ln>
                    </wps:spPr>
                    <wps:txbx>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wps:txbx>
                    <wps:bodyPr lIns="0" tIns="0" rIns="0" bIns="0" upright="1"/>
                  </wps:wsp>
                </a:graphicData>
              </a:graphic>
            </wp:anchor>
          </w:drawing>
        </mc:Choice>
        <mc:Fallback>
          <w:pict>
            <v:shape id="文本框 1" o:spid="_x0000_s1026" o:spt="202" type="#_x0000_t202" style="position:absolute;left:0pt;margin-left:452.35pt;margin-top:20.05pt;height:14pt;width:86pt;mso-position-horizontal-relative:page;mso-position-vertical-relative:page;z-index:-251623424;mso-width-relative:page;mso-height-relative:page;" filled="f" stroked="f" coordsize="21600,21600" o:gfxdata="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TJMn2AAAAAoBAAAPAAAAAAAAAAEAIAAAACIAAABkcnMvZG93bnJldi54bWxQSwEC&#10;FAAUAAAACACHTuJA+f7+vbsBAAB1AwAADgAAAAAAAAABACAAAAAnAQAAZHJzL2Uyb0RvYy54bWxQ&#10;SwUGAAAAAAYABgBZAQAAVAUAAAAA&#10;">
              <v:fill on="f" focussize="0,0"/>
              <v:stroke on="f"/>
              <v:imagedata o:title=""/>
              <o:lock v:ext="edit" aspectratio="f"/>
              <v:textbox inset="0mm,0mm,0mm,0mm">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5168900</wp:posOffset>
              </wp:positionH>
              <wp:positionV relativeFrom="page">
                <wp:posOffset>760095</wp:posOffset>
              </wp:positionV>
              <wp:extent cx="1092200" cy="177800"/>
              <wp:effectExtent l="0" t="0" r="0" b="0"/>
              <wp:wrapNone/>
              <wp:docPr id="1310" name="文本框 5"/>
              <wp:cNvGraphicFramePr/>
              <a:graphic xmlns:a="http://schemas.openxmlformats.org/drawingml/2006/main">
                <a:graphicData uri="http://schemas.microsoft.com/office/word/2010/wordprocessingShape">
                  <wps:wsp>
                    <wps:cNvSpPr txBox="1"/>
                    <wps:spPr>
                      <a:xfrm>
                        <a:off x="0" y="0"/>
                        <a:ext cx="1092200" cy="177800"/>
                      </a:xfrm>
                      <a:prstGeom prst="rect">
                        <a:avLst/>
                      </a:prstGeom>
                      <a:noFill/>
                      <a:ln>
                        <a:noFill/>
                      </a:ln>
                    </wps:spPr>
                    <wps:txbx>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wps:txbx>
                    <wps:bodyPr lIns="0" tIns="0" rIns="0" bIns="0" upright="1"/>
                  </wps:wsp>
                </a:graphicData>
              </a:graphic>
            </wp:anchor>
          </w:drawing>
        </mc:Choice>
        <mc:Fallback>
          <w:pict>
            <v:shape id="文本框 5" o:spid="_x0000_s1026" o:spt="202" type="#_x0000_t202" style="position:absolute;left:0pt;margin-left:407pt;margin-top:59.85pt;height:14pt;width:86pt;mso-position-horizontal-relative:page;mso-position-vertical-relative:page;z-index:-251623424;mso-width-relative:page;mso-height-relative:page;" filled="f" stroked="f" coordsize="21600,21600" o:gfxdata="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Q4dm2AAAAAsBAAAPAAAAAAAAAAEAIAAAACIAAABkcnMvZG93bnJldi54bWxQSwEC&#10;FAAUAAAACACHTuJA7rCjXLsBAAB1AwAADgAAAAAAAAABACAAAAAnAQAAZHJzL2Uyb0RvYy54bWxQ&#10;SwUGAAAAAAYABgBZAQAAVAUAAAAA&#10;">
              <v:fill on="f" focussize="0,0"/>
              <v:stroke on="f"/>
              <v:imagedata o:title=""/>
              <o:lock v:ext="edit" aspectratio="f"/>
              <v:textbox inset="0mm,0mm,0mm,0mm">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1130300</wp:posOffset>
              </wp:positionH>
              <wp:positionV relativeFrom="page">
                <wp:posOffset>1056640</wp:posOffset>
              </wp:positionV>
              <wp:extent cx="915670" cy="203835"/>
              <wp:effectExtent l="0" t="0" r="0" b="0"/>
              <wp:wrapNone/>
              <wp:docPr id="1311" name="文本框 6"/>
              <wp:cNvGraphicFramePr/>
              <a:graphic xmlns:a="http://schemas.openxmlformats.org/drawingml/2006/main">
                <a:graphicData uri="http://schemas.microsoft.com/office/word/2010/wordprocessingShape">
                  <wps:wsp>
                    <wps:cNvSpPr txBox="1"/>
                    <wps:spPr>
                      <a:xfrm>
                        <a:off x="0" y="0"/>
                        <a:ext cx="915670" cy="203835"/>
                      </a:xfrm>
                      <a:prstGeom prst="rect">
                        <a:avLst/>
                      </a:prstGeom>
                      <a:noFill/>
                      <a:ln>
                        <a:noFill/>
                      </a:ln>
                    </wps:spPr>
                    <wps:txbx>
                      <w:txbxContent>
                        <w:p>
                          <w:pPr>
                            <w:spacing w:before="0" w:line="301" w:lineRule="exact"/>
                            <w:ind w:left="20" w:right="0" w:firstLine="0"/>
                            <w:jc w:val="left"/>
                            <w:rPr>
                              <w:rFonts w:hint="default" w:ascii="楷体" w:hAnsi="楷体" w:eastAsia="楷体" w:cs="楷体"/>
                              <w:sz w:val="28"/>
                              <w:szCs w:val="28"/>
                            </w:rPr>
                          </w:pPr>
                          <w:r>
                            <w:rPr>
                              <w:rFonts w:hint="default" w:ascii="楷体" w:hAnsi="楷体" w:eastAsia="楷体" w:cs="楷体"/>
                              <w:sz w:val="28"/>
                              <w:szCs w:val="28"/>
                            </w:rPr>
                            <w:t>菜单界面：</w:t>
                          </w:r>
                        </w:p>
                      </w:txbxContent>
                    </wps:txbx>
                    <wps:bodyPr lIns="0" tIns="0" rIns="0" bIns="0" upright="1"/>
                  </wps:wsp>
                </a:graphicData>
              </a:graphic>
            </wp:anchor>
          </w:drawing>
        </mc:Choice>
        <mc:Fallback>
          <w:pict>
            <v:shape id="文本框 6" o:spid="_x0000_s1026" o:spt="202" type="#_x0000_t202" style="position:absolute;left:0pt;margin-left:89pt;margin-top:83.2pt;height:16.05pt;width:72.1pt;mso-position-horizontal-relative:page;mso-position-vertical-relative:page;z-index:-251623424;mso-width-relative:page;mso-height-relative:page;" filled="f" stroked="f" coordsize="21600,21600" o:gfxdata="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U0DVHZAAAACwEAAA8AAAAAAAAAAQAgAAAAIgAAAGRycy9kb3ducmV2LnhtbFBL&#10;AQIUABQAAAAIAIdO4kB+iw1rvAEAAHQDAAAOAAAAAAAAAAEAIAAAACgBAABkcnMvZTJvRG9jLnht&#10;bFBLBQYAAAAABgAGAFkBAABWBQAAAAA=&#10;">
              <v:fill on="f" focussize="0,0"/>
              <v:stroke on="f"/>
              <v:imagedata o:title=""/>
              <o:lock v:ext="edit" aspectratio="f"/>
              <v:textbox inset="0mm,0mm,0mm,0mm">
                <w:txbxContent>
                  <w:p>
                    <w:pPr>
                      <w:spacing w:before="0" w:line="301" w:lineRule="exact"/>
                      <w:ind w:left="20" w:right="0" w:firstLine="0"/>
                      <w:jc w:val="left"/>
                      <w:rPr>
                        <w:rFonts w:hint="default" w:ascii="楷体" w:hAnsi="楷体" w:eastAsia="楷体" w:cs="楷体"/>
                        <w:sz w:val="28"/>
                        <w:szCs w:val="28"/>
                      </w:rPr>
                    </w:pPr>
                    <w:r>
                      <w:rPr>
                        <w:rFonts w:hint="default" w:ascii="楷体" w:hAnsi="楷体" w:eastAsia="楷体" w:cs="楷体"/>
                        <w:sz w:val="28"/>
                        <w:szCs w:val="28"/>
                      </w:rPr>
                      <w:t>菜单界面：</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251693056" behindDoc="1" locked="0" layoutInCell="1" allowOverlap="1">
              <wp:simplePos x="0" y="0"/>
              <wp:positionH relativeFrom="page">
                <wp:posOffset>5168900</wp:posOffset>
              </wp:positionH>
              <wp:positionV relativeFrom="page">
                <wp:posOffset>760095</wp:posOffset>
              </wp:positionV>
              <wp:extent cx="1092200" cy="177800"/>
              <wp:effectExtent l="0" t="0" r="0" b="0"/>
              <wp:wrapNone/>
              <wp:docPr id="1313" name="文本框 8"/>
              <wp:cNvGraphicFramePr/>
              <a:graphic xmlns:a="http://schemas.openxmlformats.org/drawingml/2006/main">
                <a:graphicData uri="http://schemas.microsoft.com/office/word/2010/wordprocessingShape">
                  <wps:wsp>
                    <wps:cNvSpPr txBox="1"/>
                    <wps:spPr>
                      <a:xfrm>
                        <a:off x="0" y="0"/>
                        <a:ext cx="1092200" cy="177800"/>
                      </a:xfrm>
                      <a:prstGeom prst="rect">
                        <a:avLst/>
                      </a:prstGeom>
                      <a:noFill/>
                      <a:ln>
                        <a:noFill/>
                      </a:ln>
                    </wps:spPr>
                    <wps:txbx>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wps:txbx>
                    <wps:bodyPr lIns="0" tIns="0" rIns="0" bIns="0" upright="1"/>
                  </wps:wsp>
                </a:graphicData>
              </a:graphic>
            </wp:anchor>
          </w:drawing>
        </mc:Choice>
        <mc:Fallback>
          <w:pict>
            <v:shape id="文本框 8" o:spid="_x0000_s1026" o:spt="202" type="#_x0000_t202" style="position:absolute;left:0pt;margin-left:407pt;margin-top:59.85pt;height:14pt;width:86pt;mso-position-horizontal-relative:page;mso-position-vertical-relative:page;z-index:-251623424;mso-width-relative:page;mso-height-relative:page;" filled="f" stroked="f" coordsize="21600,21600" o:gfxdata="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Q4dm2AAAAAsBAAAPAAAAAAAAAAEAIAAAACIAAABkcnMvZG93bnJldi54bWxQSwEC&#10;FAAUAAAACACHTuJAdb7uybsBAAB1AwAADgAAAAAAAAABACAAAAAnAQAAZHJzL2Uyb0RvYy54bWxQ&#10;SwUGAAAAAAYABgBZAQAAVAUAAAAA&#10;">
              <v:fill on="f" focussize="0,0"/>
              <v:stroke on="f"/>
              <v:imagedata o:title=""/>
              <o:lock v:ext="edit" aspectratio="f"/>
              <v:textbox inset="0mm,0mm,0mm,0mm">
                <w:txbxContent>
                  <w:p>
                    <w:pPr>
                      <w:pStyle w:val="5"/>
                      <w:spacing w:line="260" w:lineRule="exact"/>
                      <w:ind w:left="20" w:right="0"/>
                      <w:jc w:val="left"/>
                      <w:rPr>
                        <w:rFonts w:hint="default" w:ascii="楷体" w:hAnsi="楷体" w:eastAsia="楷体" w:cs="楷体"/>
                      </w:rPr>
                    </w:pPr>
                    <w:r>
                      <w:rPr>
                        <w:rFonts w:hint="default" w:ascii="楷体" w:hAnsi="楷体" w:eastAsia="楷体" w:cs="楷体"/>
                      </w:rPr>
                      <w:t>控制器系统专家</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CAE66"/>
    <w:multiLevelType w:val="singleLevel"/>
    <w:tmpl w:val="806CAE66"/>
    <w:lvl w:ilvl="0" w:tentative="0">
      <w:start w:val="5"/>
      <w:numFmt w:val="decimal"/>
      <w:suff w:val="space"/>
      <w:lvlText w:val="%1、"/>
      <w:lvlJc w:val="left"/>
    </w:lvl>
  </w:abstractNum>
  <w:abstractNum w:abstractNumId="1">
    <w:nsid w:val="8A5E2F27"/>
    <w:multiLevelType w:val="singleLevel"/>
    <w:tmpl w:val="8A5E2F27"/>
    <w:lvl w:ilvl="0" w:tentative="0">
      <w:start w:val="6"/>
      <w:numFmt w:val="decimal"/>
      <w:suff w:val="space"/>
      <w:lvlText w:val="%1."/>
      <w:lvlJc w:val="left"/>
    </w:lvl>
  </w:abstractNum>
  <w:abstractNum w:abstractNumId="2">
    <w:nsid w:val="C23EC0F2"/>
    <w:multiLevelType w:val="singleLevel"/>
    <w:tmpl w:val="C23EC0F2"/>
    <w:lvl w:ilvl="0" w:tentative="0">
      <w:start w:val="4"/>
      <w:numFmt w:val="decimal"/>
      <w:suff w:val="nothing"/>
      <w:lvlText w:val="%1、"/>
      <w:lvlJc w:val="left"/>
    </w:lvl>
  </w:abstractNum>
  <w:abstractNum w:abstractNumId="3">
    <w:nsid w:val="FB3915A5"/>
    <w:multiLevelType w:val="singleLevel"/>
    <w:tmpl w:val="FB3915A5"/>
    <w:lvl w:ilvl="0" w:tentative="0">
      <w:start w:val="1"/>
      <w:numFmt w:val="decimal"/>
      <w:suff w:val="nothing"/>
      <w:lvlText w:val="%1、"/>
      <w:lvlJc w:val="left"/>
    </w:lvl>
  </w:abstractNum>
  <w:abstractNum w:abstractNumId="4">
    <w:nsid w:val="62021148"/>
    <w:multiLevelType w:val="singleLevel"/>
    <w:tmpl w:val="62021148"/>
    <w:lvl w:ilvl="0" w:tentative="0">
      <w:start w:val="1"/>
      <w:numFmt w:val="decimal"/>
      <w:suff w:val="nothing"/>
      <w:lvlText w:val="%1、"/>
      <w:lvlJc w:val="left"/>
    </w:lvl>
  </w:abstractNum>
  <w:abstractNum w:abstractNumId="5">
    <w:nsid w:val="7FEE0AA1"/>
    <w:multiLevelType w:val="singleLevel"/>
    <w:tmpl w:val="7FEE0AA1"/>
    <w:lvl w:ilvl="0" w:tentative="0">
      <w:start w:val="1"/>
      <w:numFmt w:val="decimal"/>
      <w:lvlText w:val="%1."/>
      <w:lvlJc w:val="left"/>
      <w:pPr>
        <w:tabs>
          <w:tab w:val="left" w:pos="312"/>
        </w:tabs>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4ZGRkNjhjNGQyMzhjMzkwNGNmMmYyOTIxM2UyZjkifQ=="/>
  </w:docVars>
  <w:rsids>
    <w:rsidRoot w:val="00000000"/>
    <w:rsid w:val="01750CAE"/>
    <w:rsid w:val="01976615"/>
    <w:rsid w:val="01C65E95"/>
    <w:rsid w:val="037571B7"/>
    <w:rsid w:val="0A256191"/>
    <w:rsid w:val="0C7F41F0"/>
    <w:rsid w:val="101A2D89"/>
    <w:rsid w:val="103233B6"/>
    <w:rsid w:val="1034205F"/>
    <w:rsid w:val="121C432C"/>
    <w:rsid w:val="12C75CD6"/>
    <w:rsid w:val="13CC1D73"/>
    <w:rsid w:val="154465EF"/>
    <w:rsid w:val="159F7589"/>
    <w:rsid w:val="170C4E36"/>
    <w:rsid w:val="183C74C7"/>
    <w:rsid w:val="18F0790A"/>
    <w:rsid w:val="196B308E"/>
    <w:rsid w:val="19F30329"/>
    <w:rsid w:val="1A586AC2"/>
    <w:rsid w:val="1A7642A8"/>
    <w:rsid w:val="1A7C2AB9"/>
    <w:rsid w:val="1AF15F5C"/>
    <w:rsid w:val="1BB90399"/>
    <w:rsid w:val="1C113A9F"/>
    <w:rsid w:val="1C2C1F37"/>
    <w:rsid w:val="1C2D7127"/>
    <w:rsid w:val="1F84756C"/>
    <w:rsid w:val="211D3806"/>
    <w:rsid w:val="225A2D13"/>
    <w:rsid w:val="22C03913"/>
    <w:rsid w:val="232F5A64"/>
    <w:rsid w:val="23761A4D"/>
    <w:rsid w:val="23FF7125"/>
    <w:rsid w:val="248D4C07"/>
    <w:rsid w:val="24B24A9B"/>
    <w:rsid w:val="275E143A"/>
    <w:rsid w:val="27DC00F1"/>
    <w:rsid w:val="29E6142B"/>
    <w:rsid w:val="2BA10493"/>
    <w:rsid w:val="2CE033B1"/>
    <w:rsid w:val="2D1B36F8"/>
    <w:rsid w:val="2E087283"/>
    <w:rsid w:val="31290AE7"/>
    <w:rsid w:val="335956B2"/>
    <w:rsid w:val="339F72FE"/>
    <w:rsid w:val="34AC2E87"/>
    <w:rsid w:val="34BD7514"/>
    <w:rsid w:val="351E60E6"/>
    <w:rsid w:val="36D53B16"/>
    <w:rsid w:val="37707082"/>
    <w:rsid w:val="385162D3"/>
    <w:rsid w:val="3BB61F63"/>
    <w:rsid w:val="3D035244"/>
    <w:rsid w:val="3DA56DF6"/>
    <w:rsid w:val="3ECD00A8"/>
    <w:rsid w:val="3ECD07D4"/>
    <w:rsid w:val="3F6600B5"/>
    <w:rsid w:val="3F896AC4"/>
    <w:rsid w:val="4047783E"/>
    <w:rsid w:val="407C580A"/>
    <w:rsid w:val="40A05065"/>
    <w:rsid w:val="41803C07"/>
    <w:rsid w:val="419E21F1"/>
    <w:rsid w:val="41C94576"/>
    <w:rsid w:val="41CF41E8"/>
    <w:rsid w:val="427B7E2C"/>
    <w:rsid w:val="43D550CF"/>
    <w:rsid w:val="4464781A"/>
    <w:rsid w:val="45584DF0"/>
    <w:rsid w:val="455B57B6"/>
    <w:rsid w:val="464F32F5"/>
    <w:rsid w:val="46D00502"/>
    <w:rsid w:val="48235199"/>
    <w:rsid w:val="4904570E"/>
    <w:rsid w:val="493343A0"/>
    <w:rsid w:val="4A3066CB"/>
    <w:rsid w:val="4E0A7728"/>
    <w:rsid w:val="4ED24181"/>
    <w:rsid w:val="508C1F28"/>
    <w:rsid w:val="53EC0A46"/>
    <w:rsid w:val="558C043F"/>
    <w:rsid w:val="56AD3077"/>
    <w:rsid w:val="56D55D62"/>
    <w:rsid w:val="574E19F0"/>
    <w:rsid w:val="57D8636F"/>
    <w:rsid w:val="58EE3D24"/>
    <w:rsid w:val="59870D33"/>
    <w:rsid w:val="5A9F3BCF"/>
    <w:rsid w:val="5B4E63EF"/>
    <w:rsid w:val="5C5F3237"/>
    <w:rsid w:val="5D441981"/>
    <w:rsid w:val="5FF717A3"/>
    <w:rsid w:val="6075340E"/>
    <w:rsid w:val="61821D84"/>
    <w:rsid w:val="61DD096B"/>
    <w:rsid w:val="624A3B5C"/>
    <w:rsid w:val="65EE2BE3"/>
    <w:rsid w:val="68866BE2"/>
    <w:rsid w:val="69090086"/>
    <w:rsid w:val="69126A56"/>
    <w:rsid w:val="6B320A1A"/>
    <w:rsid w:val="6B69183E"/>
    <w:rsid w:val="6C952092"/>
    <w:rsid w:val="6CBF0CA2"/>
    <w:rsid w:val="6CDD0F5C"/>
    <w:rsid w:val="6D9C504D"/>
    <w:rsid w:val="6E056B89"/>
    <w:rsid w:val="6E8D5E85"/>
    <w:rsid w:val="710941F6"/>
    <w:rsid w:val="71793692"/>
    <w:rsid w:val="738E13CF"/>
    <w:rsid w:val="761A519B"/>
    <w:rsid w:val="782A7918"/>
    <w:rsid w:val="78A22D34"/>
    <w:rsid w:val="79026F83"/>
    <w:rsid w:val="7A0B5EC7"/>
    <w:rsid w:val="7B9854E0"/>
    <w:rsid w:val="7BB51EF8"/>
    <w:rsid w:val="7C9B710F"/>
    <w:rsid w:val="7D073DDC"/>
    <w:rsid w:val="7D8B3E31"/>
    <w:rsid w:val="7ECE1C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autoRedefine/>
    <w:qFormat/>
    <w:uiPriority w:val="1"/>
    <w:pPr>
      <w:spacing w:before="14"/>
      <w:ind w:left="120"/>
      <w:outlineLvl w:val="1"/>
    </w:pPr>
    <w:rPr>
      <w:rFonts w:ascii="宋体" w:hAnsi="宋体" w:eastAsia="宋体"/>
      <w:b/>
      <w:bCs/>
      <w:sz w:val="28"/>
      <w:szCs w:val="28"/>
    </w:rPr>
  </w:style>
  <w:style w:type="paragraph" w:styleId="3">
    <w:name w:val="heading 2"/>
    <w:basedOn w:val="1"/>
    <w:next w:val="1"/>
    <w:autoRedefine/>
    <w:qFormat/>
    <w:uiPriority w:val="1"/>
    <w:pPr>
      <w:ind w:left="120"/>
      <w:outlineLvl w:val="2"/>
    </w:pPr>
    <w:rPr>
      <w:rFonts w:ascii="宋体" w:hAnsi="宋体" w:eastAsia="宋体"/>
      <w:sz w:val="28"/>
      <w:szCs w:val="28"/>
    </w:rPr>
  </w:style>
  <w:style w:type="paragraph" w:styleId="4">
    <w:name w:val="heading 3"/>
    <w:basedOn w:val="1"/>
    <w:next w:val="1"/>
    <w:autoRedefine/>
    <w:qFormat/>
    <w:uiPriority w:val="1"/>
    <w:pPr>
      <w:ind w:left="120"/>
      <w:outlineLvl w:val="3"/>
    </w:pPr>
    <w:rPr>
      <w:rFonts w:ascii="楷体" w:hAnsi="楷体" w:eastAsia="楷体"/>
      <w:b/>
      <w:bCs/>
      <w:sz w:val="24"/>
      <w:szCs w:val="24"/>
    </w:rPr>
  </w:style>
  <w:style w:type="character" w:default="1" w:styleId="7">
    <w:name w:val="Default Paragraph Font"/>
    <w:autoRedefine/>
    <w:semiHidden/>
    <w:unhideWhenUsed/>
    <w:qFormat/>
    <w:uiPriority w:val="1"/>
  </w:style>
  <w:style w:type="table" w:default="1" w:styleId="6">
    <w:name w:val="Normal Table"/>
    <w:autoRedefine/>
    <w:semiHidden/>
    <w:qFormat/>
    <w:uiPriority w:val="0"/>
    <w:tblPr>
      <w:tblCellMar>
        <w:top w:w="0" w:type="dxa"/>
        <w:left w:w="108" w:type="dxa"/>
        <w:bottom w:w="0" w:type="dxa"/>
        <w:right w:w="108" w:type="dxa"/>
      </w:tblCellMar>
    </w:tblPr>
  </w:style>
  <w:style w:type="paragraph" w:styleId="5">
    <w:name w:val="Body Text"/>
    <w:basedOn w:val="1"/>
    <w:qFormat/>
    <w:uiPriority w:val="1"/>
    <w:pPr>
      <w:ind w:left="600"/>
    </w:pPr>
    <w:rPr>
      <w:rFonts w:ascii="宋体" w:hAnsi="宋体" w:eastAsia="宋体"/>
      <w:sz w:val="24"/>
      <w:szCs w:val="24"/>
    </w:rPr>
  </w:style>
  <w:style w:type="table" w:customStyle="1" w:styleId="8">
    <w:name w:val="Table Normal"/>
    <w:autoRedefine/>
    <w:semiHidden/>
    <w:unhideWhenUsed/>
    <w:qFormat/>
    <w:uiPriority w:val="2"/>
    <w:tblPr>
      <w:tblCellMar>
        <w:top w:w="0" w:type="dxa"/>
        <w:left w:w="0" w:type="dxa"/>
        <w:bottom w:w="0" w:type="dxa"/>
        <w:right w:w="0" w:type="dxa"/>
      </w:tblCellMar>
    </w:tblPr>
  </w:style>
  <w:style w:type="paragraph" w:styleId="9">
    <w:name w:val="List Paragraph"/>
    <w:basedOn w:val="1"/>
    <w:autoRedefine/>
    <w:qFormat/>
    <w:uiPriority w:val="1"/>
  </w:style>
  <w:style w:type="paragraph" w:customStyle="1" w:styleId="10">
    <w:name w:val="Table Paragraph"/>
    <w:basedOn w:val="1"/>
    <w:autoRedefine/>
    <w:qFormat/>
    <w:uiPriority w:val="1"/>
  </w:style>
  <w:style w:type="paragraph" w:customStyle="1" w:styleId="11">
    <w:name w:val="List Paragraph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png"/><Relationship Id="rId45" Type="http://schemas.openxmlformats.org/officeDocument/2006/relationships/image" Target="media/image27.jpe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svg"/><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sv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10</Pages>
  <Words>1537</Words>
  <Characters>1827</Characters>
  <TotalTime>44</TotalTime>
  <ScaleCrop>false</ScaleCrop>
  <LinksUpToDate>false</LinksUpToDate>
  <CharactersWithSpaces>2318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2021-05-24T15:53:00Z</dcterms:created>
  <dc:creator>Administrator</dc:creator>
  <cp:lastModifiedBy>WPS_1650941377</cp:lastModifiedBy>
  <dcterms:modified xsi:type="dcterms:W3CDTF">2024-03-26T04:06:16Z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2020-10-29T00:00:00Z</vt:filetime>
  </property>
  <property fmtid="{D5CDD505-2E9C-101B-9397-08002B2CF9AE}" pid="3" name="Creator">
    <vt:lpwstr>WPS 文字</vt:lpwstr>
  </property>
  <property fmtid="{D5CDD505-2E9C-101B-9397-08002B2CF9AE}" pid="4" name="LastSaved">
    <vt:filetime>2021-05-24T00:00:00Z</vt:filetime>
  </property>
  <property fmtid="{D5CDD505-2E9C-101B-9397-08002B2CF9AE}" pid="5" name="KSOProductBuildVer">
    <vt:lpwstr>2052-12.1.0.16388</vt:lpwstr>
  </property>
  <property fmtid="{D5CDD505-2E9C-101B-9397-08002B2CF9AE}" pid="6" name="ICV">
    <vt:lpwstr>E0335C6A610E4472BAA66BCB3B4167F6_13</vt:lpwstr>
  </property>
</Properties>
</file>